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3DE" w14:textId="639C4329" w:rsidR="00C40302" w:rsidRDefault="00F015AC" w:rsidP="00BC61DF">
      <w:pPr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99511596"/>
      <w:r w:rsidRPr="00BC61DF">
        <w:rPr>
          <w:rFonts w:ascii="Verdana" w:hAnsi="Verdana"/>
          <w:b/>
          <w:sz w:val="20"/>
          <w:szCs w:val="20"/>
        </w:rPr>
        <w:t xml:space="preserve">LAIKINOJO </w:t>
      </w:r>
      <w:r w:rsidR="00810943">
        <w:rPr>
          <w:rFonts w:ascii="Verdana" w:hAnsi="Verdana"/>
          <w:b/>
          <w:sz w:val="20"/>
          <w:szCs w:val="20"/>
        </w:rPr>
        <w:t xml:space="preserve">NESUDĖTINGOJO </w:t>
      </w:r>
      <w:r w:rsidRPr="00BC61DF">
        <w:rPr>
          <w:rFonts w:ascii="Verdana" w:hAnsi="Verdana"/>
          <w:b/>
          <w:sz w:val="20"/>
          <w:szCs w:val="20"/>
        </w:rPr>
        <w:t xml:space="preserve">PREKYBOS (PASLAUGŲ) PASKIRTIES STATINIO ĮRENGIMO IR EKSPLOATAVIMO </w:t>
      </w:r>
      <w:r w:rsidR="00D028CE">
        <w:rPr>
          <w:rFonts w:ascii="Verdana" w:hAnsi="Verdana"/>
          <w:b/>
          <w:bCs/>
          <w:sz w:val="20"/>
          <w:szCs w:val="20"/>
        </w:rPr>
        <w:t>GRETA PARKO G. 16</w:t>
      </w:r>
      <w:r w:rsidR="00944A8E" w:rsidRPr="00BC61DF">
        <w:rPr>
          <w:rFonts w:ascii="Verdana" w:hAnsi="Verdana"/>
          <w:b/>
          <w:bCs/>
          <w:sz w:val="20"/>
          <w:szCs w:val="20"/>
        </w:rPr>
        <w:t xml:space="preserve">, </w:t>
      </w:r>
      <w:r w:rsidR="00810943">
        <w:rPr>
          <w:rFonts w:ascii="Verdana" w:hAnsi="Verdana"/>
          <w:b/>
          <w:bCs/>
          <w:sz w:val="20"/>
          <w:szCs w:val="20"/>
        </w:rPr>
        <w:t>MARIJAMPOLĖJE</w:t>
      </w:r>
    </w:p>
    <w:p w14:paraId="26268F67" w14:textId="2DB5BEE2" w:rsidR="00262320" w:rsidRDefault="009360E4" w:rsidP="00BC61DF">
      <w:pPr>
        <w:jc w:val="center"/>
        <w:rPr>
          <w:rFonts w:ascii="Verdana" w:hAnsi="Verdana"/>
          <w:b/>
          <w:sz w:val="20"/>
          <w:szCs w:val="20"/>
        </w:rPr>
      </w:pPr>
      <w:r w:rsidRPr="00BC61DF">
        <w:rPr>
          <w:rFonts w:ascii="Verdana" w:hAnsi="Verdana"/>
          <w:b/>
          <w:sz w:val="20"/>
          <w:szCs w:val="20"/>
        </w:rPr>
        <w:t>KONKURSO SĄLYGOS</w:t>
      </w:r>
    </w:p>
    <w:p w14:paraId="3A5443C3" w14:textId="77777777" w:rsidR="00810943" w:rsidRPr="00BC61DF" w:rsidRDefault="00810943" w:rsidP="00BC61D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732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99511575"/>
            <w:bookmarkEnd w:id="0"/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6D630B6A" w:rsidR="00262320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bookmarkStart w:id="2" w:name="_Hlk199511392"/>
            <w:r w:rsidRPr="00BC61DF">
              <w:rPr>
                <w:rFonts w:ascii="Verdana" w:hAnsi="Verdana"/>
                <w:sz w:val="20"/>
                <w:szCs w:val="20"/>
              </w:rPr>
              <w:t>Laikinojo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nesudėtingojo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prekybos (paslaugų) paskirties statini</w:t>
            </w:r>
            <w:r w:rsidRPr="00BC61DF">
              <w:rPr>
                <w:rFonts w:ascii="Verdana" w:hAnsi="Verdana"/>
                <w:sz w:val="20"/>
                <w:szCs w:val="20"/>
              </w:rPr>
              <w:t>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 w:rsidR="00D028CE">
              <w:rPr>
                <w:rFonts w:ascii="Verdana" w:hAnsi="Verdana"/>
                <w:sz w:val="20"/>
                <w:szCs w:val="20"/>
              </w:rPr>
              <w:t>greta Parko g. 16</w:t>
            </w:r>
            <w:r w:rsidR="00810943">
              <w:rPr>
                <w:rFonts w:ascii="Verdana" w:hAnsi="Verdana"/>
                <w:sz w:val="20"/>
                <w:szCs w:val="20"/>
              </w:rPr>
              <w:t>, Marijampolėje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  <w:bookmarkEnd w:id="2"/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423C9D9E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Nustatyti fizin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į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ąjį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nurodytoj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vietoje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4BAB217E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D028CE">
              <w:rPr>
                <w:rFonts w:ascii="Verdana" w:hAnsi="Verdana"/>
                <w:sz w:val="20"/>
                <w:szCs w:val="20"/>
              </w:rPr>
              <w:t>6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3634FB">
              <w:rPr>
                <w:rFonts w:ascii="Verdana" w:hAnsi="Verdana"/>
                <w:sz w:val="20"/>
                <w:szCs w:val="20"/>
              </w:rPr>
              <w:t>s</w:t>
            </w:r>
            <w:r w:rsidR="00D028CE">
              <w:rPr>
                <w:rFonts w:ascii="Verdana" w:hAnsi="Verdana"/>
                <w:sz w:val="20"/>
                <w:szCs w:val="20"/>
              </w:rPr>
              <w:t xml:space="preserve">ausio </w:t>
            </w:r>
            <w:r w:rsidR="00BC099C">
              <w:rPr>
                <w:rFonts w:ascii="Verdana" w:hAnsi="Verdana"/>
                <w:sz w:val="20"/>
                <w:szCs w:val="20"/>
              </w:rPr>
              <w:t>20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F100D1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3A39A11D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D028CE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3634FB">
              <w:rPr>
                <w:rFonts w:ascii="Verdana" w:hAnsi="Verdana"/>
                <w:sz w:val="20"/>
                <w:szCs w:val="20"/>
              </w:rPr>
              <w:t>sausio</w:t>
            </w:r>
            <w:r w:rsidR="00D028C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099C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C40302">
              <w:rPr>
                <w:rFonts w:ascii="Verdana" w:hAnsi="Verdana"/>
                <w:sz w:val="20"/>
                <w:szCs w:val="20"/>
              </w:rPr>
              <w:t>0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5705CFF5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Prekyb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>a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>, įvairių paslaugų teikimas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2A7761BB" w:rsidR="009360E4" w:rsidRPr="00BC61DF" w:rsidRDefault="001B148E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Laikinajam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iui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priskirtas žemės sklypo plotas</w:t>
            </w:r>
          </w:p>
        </w:tc>
        <w:tc>
          <w:tcPr>
            <w:tcW w:w="0" w:type="auto"/>
            <w:vAlign w:val="center"/>
          </w:tcPr>
          <w:p w14:paraId="6F1E601A" w14:textId="64076500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F100D1">
              <w:rPr>
                <w:rFonts w:ascii="Verdana" w:hAnsi="Verdana"/>
                <w:sz w:val="20"/>
                <w:szCs w:val="20"/>
              </w:rPr>
              <w:t>1</w:t>
            </w:r>
            <w:r w:rsidR="00D028CE">
              <w:rPr>
                <w:rFonts w:ascii="Verdana" w:hAnsi="Verdana"/>
                <w:sz w:val="20"/>
                <w:szCs w:val="20"/>
              </w:rPr>
              <w:t>70</w:t>
            </w:r>
            <w:r w:rsidR="00CC345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m²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09517354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54F48" w:rsidRPr="00BC61DF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užimamas žemės plotas</w:t>
            </w:r>
          </w:p>
        </w:tc>
        <w:tc>
          <w:tcPr>
            <w:tcW w:w="0" w:type="auto"/>
            <w:vAlign w:val="center"/>
          </w:tcPr>
          <w:p w14:paraId="0679C885" w14:textId="2C4A93F5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D028CE">
              <w:rPr>
                <w:rFonts w:ascii="Verdana" w:hAnsi="Verdana"/>
                <w:sz w:val="20"/>
                <w:szCs w:val="20"/>
              </w:rPr>
              <w:t>47</w:t>
            </w:r>
            <w:r w:rsidR="00F2716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m² 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090D71C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as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ojo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laikinojo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70E3330A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137DFC66" w:rsidR="00C455EF" w:rsidRPr="003059C5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 w:rsidR="00D028CE">
              <w:rPr>
                <w:rFonts w:ascii="Verdana" w:hAnsi="Verdana"/>
                <w:sz w:val="20"/>
                <w:szCs w:val="20"/>
              </w:rPr>
              <w:t>500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</w:t>
            </w:r>
            <w:r w:rsidR="003059C5" w:rsidRPr="003059C5">
              <w:rPr>
                <w:rFonts w:ascii="Verdana" w:hAnsi="Verdana"/>
                <w:sz w:val="20"/>
                <w:szCs w:val="20"/>
              </w:rPr>
              <w:t xml:space="preserve"> (metinis įnašas)</w:t>
            </w:r>
          </w:p>
          <w:p w14:paraId="03BA4176" w14:textId="55855959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Minimalus finansinio įnašo kėlimo žingsnis 10 eur.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420DD8C9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Aukciono vieta ir </w:t>
            </w:r>
            <w:r w:rsidR="00F100D1">
              <w:rPr>
                <w:rFonts w:ascii="Verdana" w:hAnsi="Verdana"/>
                <w:b/>
                <w:bCs/>
                <w:sz w:val="20"/>
                <w:szCs w:val="20"/>
              </w:rPr>
              <w:t xml:space="preserve">preliminarus 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laikas</w:t>
            </w:r>
          </w:p>
        </w:tc>
        <w:tc>
          <w:tcPr>
            <w:tcW w:w="0" w:type="auto"/>
            <w:vAlign w:val="center"/>
          </w:tcPr>
          <w:p w14:paraId="1DA67758" w14:textId="35BCFC30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Marijampolės savivaldybė, J. Basanavičiaus a. 1, Marijampolė.</w:t>
            </w:r>
          </w:p>
          <w:p w14:paraId="6375EBC0" w14:textId="1E7778EA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7F528B">
              <w:rPr>
                <w:rFonts w:ascii="Verdana" w:hAnsi="Verdana"/>
                <w:sz w:val="20"/>
                <w:szCs w:val="20"/>
              </w:rPr>
              <w:t xml:space="preserve">6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D028CE">
              <w:rPr>
                <w:rFonts w:ascii="Verdana" w:hAnsi="Verdana"/>
                <w:sz w:val="20"/>
                <w:szCs w:val="20"/>
              </w:rPr>
              <w:t>sausio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C099C">
              <w:rPr>
                <w:rFonts w:ascii="Verdana" w:hAnsi="Verdana"/>
                <w:sz w:val="20"/>
                <w:szCs w:val="20"/>
              </w:rPr>
              <w:t>21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</w:t>
            </w:r>
            <w:r w:rsidR="00D028CE">
              <w:rPr>
                <w:rFonts w:ascii="Verdana" w:hAnsi="Verdana"/>
                <w:sz w:val="20"/>
                <w:szCs w:val="20"/>
              </w:rPr>
              <w:t>10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  <w:r w:rsidR="00F100D1">
              <w:rPr>
                <w:rFonts w:ascii="Verdana" w:hAnsi="Verdana"/>
                <w:sz w:val="20"/>
                <w:szCs w:val="20"/>
              </w:rPr>
              <w:t>00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val. (planuojamas</w:t>
            </w:r>
            <w:r w:rsidR="00D028CE">
              <w:rPr>
                <w:rFonts w:ascii="Verdana" w:hAnsi="Verdana"/>
                <w:sz w:val="20"/>
                <w:szCs w:val="20"/>
              </w:rPr>
              <w:t>, data ir laikas gali keistis, aukciono dalyviai bus informuojami paraiškose pateiktais telefonų Nr. ir el. pašto adresais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) 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218DE17E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Statinio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  <w:u w:val="single"/>
              </w:rPr>
              <w:t>Es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>tetinė statini</w:t>
            </w:r>
            <w:r w:rsidR="39AF1DE7" w:rsidRPr="00BC61DF">
              <w:rPr>
                <w:rFonts w:ascii="Verdana" w:hAnsi="Verdana"/>
                <w:sz w:val="20"/>
                <w:szCs w:val="20"/>
                <w:u w:val="single"/>
              </w:rPr>
              <w:t>o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248D691B" w14:textId="12CEB5E8" w:rsidR="00BC61D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Šis konkursas skelbiamas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, vadovaujantis </w:t>
            </w:r>
            <w:r w:rsidR="40BED51A" w:rsidRPr="00BC61DF">
              <w:rPr>
                <w:rFonts w:ascii="Verdana" w:hAnsi="Verdana"/>
                <w:sz w:val="20"/>
                <w:szCs w:val="20"/>
              </w:rPr>
              <w:t xml:space="preserve">Laikinųjų nesudėtingų statinių įrengimo ir eksploatavimo konkursų organizavimo ir vykdymo tvarkos aprašu, patvirtintu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Marijampolės savivaldybės tarybos 202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5-02-24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sprendimu Nr. 1-</w:t>
            </w:r>
            <w:r w:rsidRPr="00BC61DF">
              <w:rPr>
                <w:rFonts w:ascii="Verdana" w:hAnsi="Verdana"/>
                <w:sz w:val="20"/>
                <w:szCs w:val="20"/>
              </w:rPr>
              <w:t>75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 xml:space="preserve"> „Dėl laikinųjų 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nesudėtingųjų </w:t>
            </w:r>
            <w:r w:rsidR="00DC7840"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tvarkos aprašo patvirtinimo“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</w:p>
          <w:p w14:paraId="4C4C2EB5" w14:textId="77777777" w:rsidR="007E1E40" w:rsidRDefault="00BC61D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Jeigu laikinam statiniui įrengti reikalingas infrastruktūros sutvarkymas</w:t>
            </w:r>
            <w:r w:rsidR="00E85672">
              <w:rPr>
                <w:rFonts w:ascii="Verdana" w:hAnsi="Verdana"/>
                <w:sz w:val="20"/>
                <w:szCs w:val="20"/>
              </w:rPr>
              <w:t xml:space="preserve"> - </w:t>
            </w:r>
            <w:r w:rsidRPr="00BC61DF">
              <w:rPr>
                <w:rFonts w:ascii="Verdana" w:hAnsi="Verdana"/>
                <w:sz w:val="20"/>
                <w:szCs w:val="20"/>
              </w:rPr>
              <w:t>aikštelės, pagrindo įrengimas, elektra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 ar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vanduo– visi šie darbai atliekami laikinojo nesudėtingojo statinio savininko – konkurso (aukciono) nugalėtojo lėšomis.</w:t>
            </w:r>
          </w:p>
          <w:p w14:paraId="524F7319" w14:textId="05A8EC66" w:rsidR="00810943" w:rsidRPr="00BC61DF" w:rsidRDefault="00742CA8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742CA8">
              <w:rPr>
                <w:rFonts w:ascii="Verdana" w:hAnsi="Verdana"/>
                <w:sz w:val="20"/>
                <w:szCs w:val="20"/>
              </w:rPr>
              <w:t xml:space="preserve">Sąlygose nurodytoje vietoje stovi </w:t>
            </w:r>
            <w:r w:rsidR="00D028CE">
              <w:rPr>
                <w:rFonts w:ascii="Verdana" w:hAnsi="Verdana"/>
                <w:sz w:val="20"/>
                <w:szCs w:val="20"/>
              </w:rPr>
              <w:t>esamas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>laikin</w:t>
            </w:r>
            <w:r w:rsidR="00D028CE">
              <w:rPr>
                <w:rFonts w:ascii="Verdana" w:hAnsi="Verdana"/>
                <w:sz w:val="20"/>
                <w:szCs w:val="20"/>
              </w:rPr>
              <w:t>asis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nesudėting</w:t>
            </w:r>
            <w:r w:rsidR="00D028CE">
              <w:rPr>
                <w:rFonts w:ascii="Verdana" w:hAnsi="Verdana"/>
                <w:sz w:val="20"/>
                <w:szCs w:val="20"/>
              </w:rPr>
              <w:t>as</w:t>
            </w:r>
            <w:r w:rsidR="00F100D1">
              <w:rPr>
                <w:rFonts w:ascii="Verdana" w:hAnsi="Verdana"/>
                <w:sz w:val="20"/>
                <w:szCs w:val="20"/>
              </w:rPr>
              <w:t>i</w:t>
            </w:r>
            <w:r w:rsidR="00D028CE">
              <w:rPr>
                <w:rFonts w:ascii="Verdana" w:hAnsi="Verdana"/>
                <w:sz w:val="20"/>
                <w:szCs w:val="20"/>
              </w:rPr>
              <w:t>s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D028CE">
              <w:rPr>
                <w:rFonts w:ascii="Verdana" w:hAnsi="Verdana"/>
                <w:sz w:val="20"/>
                <w:szCs w:val="20"/>
              </w:rPr>
              <w:t xml:space="preserve">ys 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– </w:t>
            </w:r>
            <w:r>
              <w:rPr>
                <w:rFonts w:ascii="Verdana" w:hAnsi="Verdana"/>
                <w:sz w:val="20"/>
                <w:szCs w:val="20"/>
              </w:rPr>
              <w:t xml:space="preserve">prekybos (paslaugų) </w:t>
            </w:r>
            <w:r w:rsidRPr="00742CA8">
              <w:rPr>
                <w:rFonts w:ascii="Verdana" w:hAnsi="Verdana"/>
                <w:sz w:val="20"/>
                <w:szCs w:val="20"/>
              </w:rPr>
              <w:t>paviljona</w:t>
            </w:r>
            <w:r w:rsidR="00D028CE">
              <w:rPr>
                <w:rFonts w:ascii="Verdana" w:hAnsi="Verdana"/>
                <w:sz w:val="20"/>
                <w:szCs w:val="20"/>
              </w:rPr>
              <w:t>s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F100D1">
              <w:rPr>
                <w:rFonts w:ascii="Verdana" w:hAnsi="Verdana"/>
                <w:sz w:val="20"/>
                <w:szCs w:val="20"/>
              </w:rPr>
              <w:t>Esamų s</w:t>
            </w:r>
            <w:r w:rsidRPr="00742CA8">
              <w:rPr>
                <w:rFonts w:ascii="Verdana" w:hAnsi="Verdana"/>
                <w:sz w:val="20"/>
                <w:szCs w:val="20"/>
              </w:rPr>
              <w:t>tatini</w:t>
            </w:r>
            <w:r w:rsidR="00F100D1">
              <w:rPr>
                <w:rFonts w:ascii="Verdana" w:hAnsi="Verdana"/>
                <w:sz w:val="20"/>
                <w:szCs w:val="20"/>
              </w:rPr>
              <w:t>ų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savininkas nelaimėjęs šio konkurso, per </w:t>
            </w:r>
            <w:r w:rsidR="00D028CE">
              <w:rPr>
                <w:rFonts w:ascii="Verdana" w:hAnsi="Verdana"/>
                <w:sz w:val="20"/>
                <w:szCs w:val="20"/>
              </w:rPr>
              <w:t>15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darbo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dienų, po aukciono nugalėtojo paskelbimo</w:t>
            </w:r>
            <w:r w:rsidRPr="00742CA8">
              <w:rPr>
                <w:rFonts w:ascii="Verdana" w:hAnsi="Verdana"/>
                <w:sz w:val="20"/>
                <w:szCs w:val="20"/>
              </w:rPr>
              <w:t xml:space="preserve"> privalo pašalinti statinį ir sutvarkyti teritoriją.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4E92EC20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30</w:t>
            </w:r>
            <w:r w:rsidRPr="00BC61DF">
              <w:rPr>
                <w:rFonts w:ascii="Verdana" w:hAnsi="Verdana"/>
                <w:sz w:val="20"/>
                <w:szCs w:val="20"/>
              </w:rPr>
              <w:t>8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 (darbo dienomis 8.00-17.00 val.), tel. 8-343-9003</w:t>
            </w:r>
            <w:r w:rsidR="00E41DAB">
              <w:rPr>
                <w:rFonts w:ascii="Verdana" w:hAnsi="Verdana"/>
                <w:sz w:val="20"/>
                <w:szCs w:val="20"/>
              </w:rPr>
              <w:t>5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DC13" w14:textId="77777777" w:rsidR="00CE56E0" w:rsidRDefault="00CE56E0">
      <w:r>
        <w:separator/>
      </w:r>
    </w:p>
  </w:endnote>
  <w:endnote w:type="continuationSeparator" w:id="0">
    <w:p w14:paraId="11238A7E" w14:textId="77777777" w:rsidR="00CE56E0" w:rsidRDefault="00CE5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09D6" w14:textId="77777777" w:rsidR="00CE56E0" w:rsidRDefault="00CE56E0">
      <w:r>
        <w:separator/>
      </w:r>
    </w:p>
  </w:footnote>
  <w:footnote w:type="continuationSeparator" w:id="0">
    <w:p w14:paraId="54FC8F7B" w14:textId="77777777" w:rsidR="00CE56E0" w:rsidRDefault="00CE5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4"/>
  </w:num>
  <w:num w:numId="2" w16cid:durableId="1599102075">
    <w:abstractNumId w:val="21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7"/>
  </w:num>
  <w:num w:numId="6" w16cid:durableId="1747068335">
    <w:abstractNumId w:val="16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18"/>
  </w:num>
  <w:num w:numId="12" w16cid:durableId="255678369">
    <w:abstractNumId w:val="15"/>
  </w:num>
  <w:num w:numId="13" w16cid:durableId="1543134949">
    <w:abstractNumId w:val="12"/>
  </w:num>
  <w:num w:numId="14" w16cid:durableId="1743794278">
    <w:abstractNumId w:val="23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2"/>
  </w:num>
  <w:num w:numId="18" w16cid:durableId="1406344281">
    <w:abstractNumId w:val="2"/>
  </w:num>
  <w:num w:numId="19" w16cid:durableId="1676807903">
    <w:abstractNumId w:val="26"/>
  </w:num>
  <w:num w:numId="20" w16cid:durableId="268784899">
    <w:abstractNumId w:val="25"/>
  </w:num>
  <w:num w:numId="21" w16cid:durableId="1940288794">
    <w:abstractNumId w:val="24"/>
  </w:num>
  <w:num w:numId="22" w16cid:durableId="551310761">
    <w:abstractNumId w:val="19"/>
  </w:num>
  <w:num w:numId="23" w16cid:durableId="1505898475">
    <w:abstractNumId w:val="7"/>
  </w:num>
  <w:num w:numId="24" w16cid:durableId="1235970276">
    <w:abstractNumId w:val="20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2"/>
    <w:rsid w:val="00001412"/>
    <w:rsid w:val="000015E5"/>
    <w:rsid w:val="000033B0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49CC"/>
    <w:rsid w:val="00105A23"/>
    <w:rsid w:val="001066FA"/>
    <w:rsid w:val="00110096"/>
    <w:rsid w:val="00110D2F"/>
    <w:rsid w:val="00111FF8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59C5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34FB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A36"/>
    <w:rsid w:val="00383CB4"/>
    <w:rsid w:val="00384C9D"/>
    <w:rsid w:val="00384F0A"/>
    <w:rsid w:val="00385095"/>
    <w:rsid w:val="0038547E"/>
    <w:rsid w:val="00385901"/>
    <w:rsid w:val="00386E38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90AE4"/>
    <w:rsid w:val="00590C1E"/>
    <w:rsid w:val="0059179C"/>
    <w:rsid w:val="00591E85"/>
    <w:rsid w:val="005924FE"/>
    <w:rsid w:val="0059347A"/>
    <w:rsid w:val="005941E1"/>
    <w:rsid w:val="00594598"/>
    <w:rsid w:val="00594F90"/>
    <w:rsid w:val="00595063"/>
    <w:rsid w:val="00596023"/>
    <w:rsid w:val="005A0765"/>
    <w:rsid w:val="005A0EBF"/>
    <w:rsid w:val="005A36CF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48D"/>
    <w:rsid w:val="005F4CA2"/>
    <w:rsid w:val="005F6D02"/>
    <w:rsid w:val="0060036C"/>
    <w:rsid w:val="00601984"/>
    <w:rsid w:val="00603062"/>
    <w:rsid w:val="00605EFB"/>
    <w:rsid w:val="006071B9"/>
    <w:rsid w:val="00607854"/>
    <w:rsid w:val="006101F5"/>
    <w:rsid w:val="00613D2C"/>
    <w:rsid w:val="006144ED"/>
    <w:rsid w:val="0061506F"/>
    <w:rsid w:val="0061525D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6E72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6A57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16970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2CA8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BF0"/>
    <w:rsid w:val="007E46E5"/>
    <w:rsid w:val="007E56D8"/>
    <w:rsid w:val="007E6E47"/>
    <w:rsid w:val="007E7C5F"/>
    <w:rsid w:val="007F1AC5"/>
    <w:rsid w:val="007F4B99"/>
    <w:rsid w:val="007F4DFA"/>
    <w:rsid w:val="007F528B"/>
    <w:rsid w:val="007F5F88"/>
    <w:rsid w:val="007F6C71"/>
    <w:rsid w:val="007F7F25"/>
    <w:rsid w:val="00800C8C"/>
    <w:rsid w:val="00803001"/>
    <w:rsid w:val="00803AEC"/>
    <w:rsid w:val="0080415E"/>
    <w:rsid w:val="0080503E"/>
    <w:rsid w:val="008059DA"/>
    <w:rsid w:val="00806A7F"/>
    <w:rsid w:val="00807061"/>
    <w:rsid w:val="0080763A"/>
    <w:rsid w:val="00807C29"/>
    <w:rsid w:val="0081019B"/>
    <w:rsid w:val="00810943"/>
    <w:rsid w:val="00814000"/>
    <w:rsid w:val="0081565F"/>
    <w:rsid w:val="008169D7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1210"/>
    <w:rsid w:val="008D22E5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E7DBF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16649"/>
    <w:rsid w:val="00921438"/>
    <w:rsid w:val="0092278A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75E7"/>
    <w:rsid w:val="009579F3"/>
    <w:rsid w:val="0096356A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3A9E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3FCD"/>
    <w:rsid w:val="00A45273"/>
    <w:rsid w:val="00A457DD"/>
    <w:rsid w:val="00A45908"/>
    <w:rsid w:val="00A45F50"/>
    <w:rsid w:val="00A463A0"/>
    <w:rsid w:val="00A46816"/>
    <w:rsid w:val="00A469F0"/>
    <w:rsid w:val="00A474C8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66886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6C97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0CD5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3484"/>
    <w:rsid w:val="00BB41B8"/>
    <w:rsid w:val="00BB4509"/>
    <w:rsid w:val="00BB4857"/>
    <w:rsid w:val="00BB4BB5"/>
    <w:rsid w:val="00BB4E40"/>
    <w:rsid w:val="00BB6471"/>
    <w:rsid w:val="00BB6CF5"/>
    <w:rsid w:val="00BB72B4"/>
    <w:rsid w:val="00BB72E1"/>
    <w:rsid w:val="00BB7A9D"/>
    <w:rsid w:val="00BC06A2"/>
    <w:rsid w:val="00BC099C"/>
    <w:rsid w:val="00BC1636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0302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3453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6E0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28CE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119C"/>
    <w:rsid w:val="00D71351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1AC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48CF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A35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1DAB"/>
    <w:rsid w:val="00E4277F"/>
    <w:rsid w:val="00E4401A"/>
    <w:rsid w:val="00E45593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1357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00D1"/>
    <w:rsid w:val="00F138F6"/>
    <w:rsid w:val="00F13BC9"/>
    <w:rsid w:val="00F14F08"/>
    <w:rsid w:val="00F15096"/>
    <w:rsid w:val="00F155C8"/>
    <w:rsid w:val="00F1576F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16D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6957</TotalTime>
  <Pages>2</Pages>
  <Words>417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</dc:creator>
  <cp:lastModifiedBy>Šarūnė Čėplaitė</cp:lastModifiedBy>
  <cp:revision>7</cp:revision>
  <cp:lastPrinted>2019-10-09T08:31:00Z</cp:lastPrinted>
  <dcterms:created xsi:type="dcterms:W3CDTF">2025-12-31T09:51:00Z</dcterms:created>
  <dcterms:modified xsi:type="dcterms:W3CDTF">2026-01-09T08:24:00Z</dcterms:modified>
</cp:coreProperties>
</file>