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BE" w:rsidRDefault="004E40BE" w:rsidP="00D813F8">
      <w:pPr>
        <w:suppressAutoHyphens/>
        <w:jc w:val="center"/>
        <w:rPr>
          <w:b/>
          <w:i/>
          <w:lang w:eastAsia="zh-CN"/>
        </w:rPr>
      </w:pPr>
      <w:r w:rsidRPr="004B328B">
        <w:rPr>
          <w:b/>
          <w:i/>
          <w:lang w:eastAsia="zh-CN"/>
        </w:rPr>
        <w:t>(</w:t>
      </w:r>
      <w:r>
        <w:rPr>
          <w:b/>
          <w:i/>
          <w:lang w:eastAsia="zh-CN"/>
        </w:rPr>
        <w:t>P</w:t>
      </w:r>
      <w:r w:rsidRPr="004B328B">
        <w:rPr>
          <w:b/>
          <w:i/>
          <w:lang w:eastAsia="zh-CN"/>
        </w:rPr>
        <w:t xml:space="preserve">araiškos dėl dalyvavimo projekto </w:t>
      </w:r>
      <w:r w:rsidRPr="000E29EB">
        <w:rPr>
          <w:rFonts w:ascii="TimesLT" w:hAnsi="TimesLT"/>
          <w:b/>
          <w:i/>
        </w:rPr>
        <w:t>„</w:t>
      </w:r>
      <w:r w:rsidRPr="000E29EB">
        <w:rPr>
          <w:b/>
          <w:i/>
        </w:rPr>
        <w:t>Socialinių paslaugų infrastruktūros tinklo sukūrimas ir plėtra asmenims, turintiems proto ir (arba) psichikos negalią“</w:t>
      </w:r>
      <w:r w:rsidRPr="00232E70">
        <w:rPr>
          <w:b/>
          <w:i/>
        </w:rPr>
        <w:t xml:space="preserve"> partnerių </w:t>
      </w:r>
      <w:r>
        <w:rPr>
          <w:b/>
          <w:i/>
        </w:rPr>
        <w:t xml:space="preserve">socialinėms </w:t>
      </w:r>
      <w:r w:rsidRPr="00232E70">
        <w:rPr>
          <w:b/>
          <w:i/>
        </w:rPr>
        <w:t>paslaugoms organizuoti ir teikti</w:t>
      </w:r>
      <w:r>
        <w:t xml:space="preserve"> </w:t>
      </w:r>
      <w:r w:rsidRPr="004B328B">
        <w:rPr>
          <w:b/>
          <w:i/>
          <w:lang w:eastAsia="zh-CN"/>
        </w:rPr>
        <w:t>atrankos konkurse forma)</w:t>
      </w:r>
    </w:p>
    <w:p w:rsidR="004E40BE" w:rsidRDefault="004E40BE" w:rsidP="00D813F8">
      <w:pPr>
        <w:suppressAutoHyphens/>
        <w:jc w:val="center"/>
        <w:rPr>
          <w:b/>
          <w:i/>
          <w:lang w:eastAsia="zh-CN"/>
        </w:rPr>
      </w:pPr>
    </w:p>
    <w:p w:rsidR="004E40BE" w:rsidRPr="004B328B" w:rsidRDefault="004E40BE" w:rsidP="00D813F8">
      <w:pPr>
        <w:suppressAutoHyphens/>
        <w:jc w:val="center"/>
        <w:rPr>
          <w:i/>
          <w:sz w:val="14"/>
          <w:szCs w:val="14"/>
        </w:rPr>
      </w:pPr>
    </w:p>
    <w:p w:rsidR="004E40BE" w:rsidRDefault="004E40BE" w:rsidP="00D813F8">
      <w:pPr>
        <w:jc w:val="center"/>
        <w:rPr>
          <w:b/>
        </w:rPr>
      </w:pPr>
      <w:r>
        <w:rPr>
          <w:b/>
        </w:rPr>
        <w:t>________________________________________________________________</w:t>
      </w:r>
    </w:p>
    <w:p w:rsidR="004E40BE" w:rsidRDefault="004E40BE" w:rsidP="00D813F8">
      <w:pPr>
        <w:jc w:val="center"/>
      </w:pPr>
      <w:r>
        <w:t>(paraiškos teikėjo pavadinimas)</w:t>
      </w:r>
    </w:p>
    <w:p w:rsidR="004E40BE" w:rsidRDefault="004E40BE" w:rsidP="00D813F8"/>
    <w:p w:rsidR="004E40BE" w:rsidRDefault="004E40BE" w:rsidP="00D813F8"/>
    <w:p w:rsidR="004E40BE" w:rsidRDefault="004E40BE" w:rsidP="00D813F8">
      <w:r>
        <w:t>Marijampolės savivaldybės administracijai</w:t>
      </w:r>
    </w:p>
    <w:p w:rsidR="004E40BE" w:rsidRDefault="004E40BE" w:rsidP="00D813F8">
      <w:pPr>
        <w:spacing w:line="360" w:lineRule="auto"/>
        <w:rPr>
          <w:sz w:val="18"/>
          <w:szCs w:val="18"/>
        </w:rPr>
      </w:pPr>
    </w:p>
    <w:p w:rsidR="004E40BE" w:rsidRDefault="004E40BE" w:rsidP="00D813F8">
      <w:pPr>
        <w:spacing w:line="360" w:lineRule="auto"/>
        <w:rPr>
          <w:sz w:val="18"/>
          <w:szCs w:val="18"/>
        </w:rPr>
      </w:pPr>
    </w:p>
    <w:p w:rsidR="004E40BE" w:rsidRDefault="004E40BE" w:rsidP="00D813F8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PARAIŠKA</w:t>
      </w:r>
    </w:p>
    <w:p w:rsidR="004E40BE" w:rsidRDefault="004E40BE" w:rsidP="00D813F8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 xml:space="preserve">DĖL DALYVAVIMO PROJEKTO </w:t>
      </w:r>
      <w:r w:rsidRPr="000E29EB">
        <w:rPr>
          <w:rFonts w:ascii="TimesLT" w:hAnsi="TimesLT"/>
          <w:b/>
        </w:rPr>
        <w:t>„</w:t>
      </w:r>
      <w:r w:rsidRPr="000E29EB">
        <w:rPr>
          <w:b/>
        </w:rPr>
        <w:t xml:space="preserve">SOCIALINIŲ PASLAUGŲ INFRASTRUKTŪROS TINKLO SUKŪRIMAS IR PLĖTRA ASMENIMS, TURINTIEMS PROTO IR (ARBA) PSICHIKOS NEGALIĄ“ </w:t>
      </w:r>
      <w:r w:rsidRPr="0094122B">
        <w:rPr>
          <w:b/>
        </w:rPr>
        <w:t xml:space="preserve">PARTNERIŲ </w:t>
      </w:r>
      <w:r>
        <w:rPr>
          <w:b/>
        </w:rPr>
        <w:t xml:space="preserve">SOCIALINĖMS </w:t>
      </w:r>
      <w:r w:rsidRPr="0094122B">
        <w:rPr>
          <w:b/>
        </w:rPr>
        <w:t>PASLAUGOMS ORGANIZUOTI IR TEIKTI</w:t>
      </w:r>
      <w:r>
        <w:t xml:space="preserve"> </w:t>
      </w:r>
      <w:r>
        <w:rPr>
          <w:b/>
          <w:lang w:eastAsia="zh-CN"/>
        </w:rPr>
        <w:t>ATRANKOS KONKURSE</w:t>
      </w:r>
    </w:p>
    <w:p w:rsidR="004E40BE" w:rsidRDefault="004E40BE" w:rsidP="00D813F8">
      <w:pPr>
        <w:jc w:val="center"/>
        <w:rPr>
          <w:b/>
        </w:rPr>
      </w:pPr>
    </w:p>
    <w:p w:rsidR="004E40BE" w:rsidRDefault="004E40BE" w:rsidP="00D813F8">
      <w:pPr>
        <w:jc w:val="center"/>
      </w:pPr>
      <w:r>
        <w:t>_________________</w:t>
      </w:r>
    </w:p>
    <w:p w:rsidR="004E40BE" w:rsidRDefault="004E40BE" w:rsidP="00D813F8">
      <w:pPr>
        <w:jc w:val="center"/>
      </w:pPr>
      <w:r>
        <w:t>data</w:t>
      </w:r>
    </w:p>
    <w:p w:rsidR="004E40BE" w:rsidRDefault="004E40BE" w:rsidP="00D813F8">
      <w:pPr>
        <w:jc w:val="center"/>
      </w:pPr>
    </w:p>
    <w:p w:rsidR="004E40BE" w:rsidRDefault="004E40BE" w:rsidP="00D813F8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6181"/>
      </w:tblGrid>
      <w:tr w:rsidR="004E40BE" w:rsidTr="00C41138">
        <w:tc>
          <w:tcPr>
            <w:tcW w:w="9889" w:type="dxa"/>
            <w:gridSpan w:val="2"/>
          </w:tcPr>
          <w:p w:rsidR="004E40BE" w:rsidRDefault="004E40BE" w:rsidP="00C41138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I. INFORMACIJA APIE ĮSTAIGĄ/ORGANIZACIJĄ:</w:t>
            </w: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Adresas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Kodas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Telefono numeris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Elektroninis pašto adresas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</w:pPr>
            <w:r>
              <w:t>Banko rekvizitai (sąskaitos numeris, banko pavadinimas, kodas)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 xml:space="preserve">Vadovo vardas, pavardė 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Kontaktinio asmens vardas, pavardė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</w:pPr>
            <w:r>
              <w:t>Kontaktinio asmens telefono numeris, elektroninio pašto adresas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</w:p>
        </w:tc>
      </w:tr>
      <w:tr w:rsidR="004E40BE" w:rsidTr="00C41138">
        <w:tc>
          <w:tcPr>
            <w:tcW w:w="9889" w:type="dxa"/>
            <w:gridSpan w:val="2"/>
          </w:tcPr>
          <w:p w:rsidR="004E40BE" w:rsidRDefault="004E40BE" w:rsidP="00C41138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II. INFORMACIJA APIE PASLAUGŲ TEIKIMĄ:</w:t>
            </w:r>
          </w:p>
        </w:tc>
      </w:tr>
      <w:tr w:rsidR="004E40BE" w:rsidTr="00C41138">
        <w:tc>
          <w:tcPr>
            <w:tcW w:w="3708" w:type="dxa"/>
          </w:tcPr>
          <w:p w:rsidR="004E40BE" w:rsidRPr="006C3838" w:rsidRDefault="004E40BE" w:rsidP="00C41138">
            <w:pPr>
              <w:spacing w:line="254" w:lineRule="auto"/>
            </w:pPr>
            <w:r w:rsidRPr="006C3838">
              <w:t>Socialinių paslaugų rūšis, kurią numatoma teikti projekte (pažymėti):</w:t>
            </w:r>
          </w:p>
        </w:tc>
        <w:tc>
          <w:tcPr>
            <w:tcW w:w="6181" w:type="dxa"/>
          </w:tcPr>
          <w:p w:rsidR="004E40BE" w:rsidRPr="006C3838" w:rsidRDefault="004E40BE" w:rsidP="00C41138">
            <w:pPr>
              <w:pStyle w:val="Sraopastraipa"/>
              <w:numPr>
                <w:ilvl w:val="0"/>
                <w:numId w:val="1"/>
              </w:numPr>
              <w:spacing w:line="254" w:lineRule="auto"/>
              <w:jc w:val="both"/>
            </w:pPr>
            <w:r w:rsidRPr="006C3838">
              <w:t>apsaugoto būsto paslaugos</w:t>
            </w:r>
          </w:p>
          <w:p w:rsidR="004E40BE" w:rsidRPr="006C3838" w:rsidRDefault="004E40BE" w:rsidP="00C41138">
            <w:pPr>
              <w:pStyle w:val="Sraopastraipa"/>
              <w:numPr>
                <w:ilvl w:val="0"/>
                <w:numId w:val="1"/>
              </w:numPr>
              <w:spacing w:line="254" w:lineRule="auto"/>
              <w:jc w:val="both"/>
            </w:pPr>
            <w:r w:rsidRPr="006C3838">
              <w:t>socialinių dirbtuvių paslaugos</w:t>
            </w:r>
          </w:p>
          <w:p w:rsidR="004E40BE" w:rsidRPr="006C3838" w:rsidRDefault="004E40BE" w:rsidP="00C41138">
            <w:pPr>
              <w:pStyle w:val="Sraopastraipa"/>
              <w:numPr>
                <w:ilvl w:val="0"/>
                <w:numId w:val="1"/>
              </w:numPr>
              <w:spacing w:line="254" w:lineRule="auto"/>
              <w:jc w:val="both"/>
            </w:pPr>
            <w:r w:rsidRPr="006C3838">
              <w:t>apgyvendinimas savarankiško gyvenimo namuose</w:t>
            </w:r>
          </w:p>
          <w:p w:rsidR="004E40BE" w:rsidRPr="006C3838" w:rsidRDefault="004E40BE" w:rsidP="00C41138">
            <w:pPr>
              <w:pStyle w:val="Sraopastraipa"/>
              <w:numPr>
                <w:ilvl w:val="0"/>
                <w:numId w:val="1"/>
              </w:numPr>
              <w:spacing w:line="254" w:lineRule="auto"/>
              <w:jc w:val="both"/>
              <w:rPr>
                <w:b/>
              </w:rPr>
            </w:pPr>
            <w:r w:rsidRPr="006C3838">
              <w:t>trumpalaikė ir ilgalaikė socialinė globa grupinio gyvenimo namuose</w:t>
            </w:r>
          </w:p>
        </w:tc>
      </w:tr>
      <w:tr w:rsidR="004E40BE" w:rsidTr="00C41138">
        <w:trPr>
          <w:trHeight w:val="414"/>
        </w:trPr>
        <w:tc>
          <w:tcPr>
            <w:tcW w:w="3708" w:type="dxa"/>
          </w:tcPr>
          <w:p w:rsidR="004E40BE" w:rsidRDefault="004E40BE" w:rsidP="00C41138">
            <w:pPr>
              <w:spacing w:line="254" w:lineRule="auto"/>
            </w:pPr>
            <w:r>
              <w:t xml:space="preserve">Tikslinės grupės ir paslaugų aprašymas 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  <w:rPr>
                <w:strike/>
              </w:rPr>
            </w:pPr>
            <w:r>
              <w:t>Įvardinama tikslinė grupė, kuriai bus teikiamos paslaugos, pateikiamas paslaugas gausiančių asmenų skaičius, teritorinė paslaugų gavėjų aprėptis, aprašoma kokios paslaugos bus teikiamos, jų teikimo trukmė, dažnumas.</w:t>
            </w: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Žmogiškųjų išteklių aprašymas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Nurodomas specialistų, teiksiančių socialines paslaugas, kvalifikacija, skaičius, jiems numatomas darbo krūvis, savanorių skaičius.</w:t>
            </w: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Veiklos tęstinumas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Nurodomas veiklos tęstinumas, ar numatoma tęsti veiklą pasibaigus projekto įgyvendinimo laikotarpiui, paslaugų teikimo vizija</w:t>
            </w:r>
          </w:p>
        </w:tc>
      </w:tr>
      <w:tr w:rsidR="004E40BE" w:rsidTr="00C41138">
        <w:tc>
          <w:tcPr>
            <w:tcW w:w="9889" w:type="dxa"/>
            <w:gridSpan w:val="2"/>
          </w:tcPr>
          <w:p w:rsidR="004E40BE" w:rsidRDefault="004E40BE" w:rsidP="00C41138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III. TURIMI IŠTEKLIAI:</w:t>
            </w: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 xml:space="preserve">Trumpas organizacijos aprašymas 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Svarbiausi vykdyti projektai, teikiamos paslaugos, patirtis darbo su proto ir (ar) psichikos negalią turinčiais asmenimis, pasiekti rezultatai, licencija veiklai (jei pretenduoja teikti 6.4 papunktyje nurodytas socialines paslaugas)</w:t>
            </w:r>
          </w:p>
        </w:tc>
      </w:tr>
      <w:tr w:rsidR="004E40BE" w:rsidTr="00C41138">
        <w:tc>
          <w:tcPr>
            <w:tcW w:w="3708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Kiti ištekliai</w:t>
            </w:r>
          </w:p>
        </w:tc>
        <w:tc>
          <w:tcPr>
            <w:tcW w:w="6181" w:type="dxa"/>
          </w:tcPr>
          <w:p w:rsidR="004E40BE" w:rsidRDefault="004E40BE" w:rsidP="00C41138">
            <w:pPr>
              <w:spacing w:line="254" w:lineRule="auto"/>
              <w:jc w:val="both"/>
            </w:pPr>
            <w:r>
              <w:t>Nurodoma ar turimas automobilis, jo pritaikymas neįgaliųjų poreikiams ir kita</w:t>
            </w:r>
          </w:p>
        </w:tc>
      </w:tr>
    </w:tbl>
    <w:p w:rsidR="004E40BE" w:rsidRDefault="004E40BE" w:rsidP="00D813F8">
      <w:pPr>
        <w:ind w:firstLine="851"/>
        <w:jc w:val="both"/>
      </w:pPr>
    </w:p>
    <w:p w:rsidR="004E40BE" w:rsidRDefault="004E40BE" w:rsidP="00D813F8">
      <w:pPr>
        <w:spacing w:line="276" w:lineRule="auto"/>
        <w:jc w:val="both"/>
        <w:rPr>
          <w:rFonts w:eastAsia="MS Mincho"/>
          <w:iCs/>
        </w:rPr>
      </w:pPr>
      <w:r>
        <w:rPr>
          <w:rFonts w:eastAsia="MS Mincho"/>
          <w:b/>
          <w:iCs/>
        </w:rPr>
        <w:t>PRIDEDAMA:</w:t>
      </w:r>
    </w:p>
    <w:p w:rsidR="004E40BE" w:rsidRDefault="004E40BE" w:rsidP="00D813F8">
      <w:pPr>
        <w:spacing w:line="276" w:lineRule="auto"/>
        <w:jc w:val="both"/>
        <w:rPr>
          <w:rFonts w:eastAsia="MS Mincho"/>
          <w:iCs/>
        </w:rPr>
      </w:pPr>
      <w:r>
        <w:rPr>
          <w:rFonts w:eastAsia="MS Mincho"/>
          <w:iCs/>
        </w:rPr>
        <w:t>1. Į</w:t>
      </w:r>
      <w:r>
        <w:t xml:space="preserve">staigos, organizacijos steigimo dokumentų </w:t>
      </w:r>
      <w:r>
        <w:rPr>
          <w:lang w:eastAsia="zh-CN"/>
        </w:rPr>
        <w:t>kopija, ______ lapai (-ų);</w:t>
      </w:r>
    </w:p>
    <w:p w:rsidR="004E40BE" w:rsidRDefault="004E40BE" w:rsidP="00D813F8">
      <w:pPr>
        <w:spacing w:line="276" w:lineRule="auto"/>
        <w:jc w:val="both"/>
      </w:pPr>
      <w:r>
        <w:rPr>
          <w:rFonts w:eastAsia="MS Mincho"/>
          <w:iCs/>
        </w:rPr>
        <w:t xml:space="preserve">2. </w:t>
      </w:r>
      <w:r>
        <w:t>Pažymos (dokumento), nurodytos Aprašo 15.2. papunktyje, kopija ______ lapai (-ų);</w:t>
      </w:r>
    </w:p>
    <w:p w:rsidR="004E40BE" w:rsidRDefault="004E40BE" w:rsidP="00D813F8">
      <w:pPr>
        <w:spacing w:line="276" w:lineRule="auto"/>
        <w:jc w:val="both"/>
      </w:pPr>
      <w:r>
        <w:rPr>
          <w:rFonts w:eastAsia="MS Mincho"/>
          <w:iCs/>
        </w:rPr>
        <w:t>3. Specialistų, kurie teiks numatytas paslaugas, kvalifikaciją patvirtinančių dokumentų kopijos, _____ lapai (-ų);</w:t>
      </w:r>
    </w:p>
    <w:p w:rsidR="004E40BE" w:rsidRDefault="004E40BE" w:rsidP="00D813F8">
      <w:pPr>
        <w:spacing w:line="276" w:lineRule="auto"/>
        <w:jc w:val="both"/>
      </w:pPr>
      <w:r>
        <w:t>4. Pažyma</w:t>
      </w:r>
      <w:r>
        <w:rPr>
          <w:lang w:eastAsia="zh-CN"/>
        </w:rPr>
        <w:t>, kurioje pateikiama Aprašo 15.4 papunktyje nurodyta informacija, _____ lapai.</w:t>
      </w:r>
    </w:p>
    <w:p w:rsidR="004E40BE" w:rsidRDefault="004E40BE" w:rsidP="00D813F8">
      <w:pPr>
        <w:spacing w:line="276" w:lineRule="auto"/>
        <w:jc w:val="both"/>
      </w:pPr>
    </w:p>
    <w:p w:rsidR="004E40BE" w:rsidRDefault="004E40BE" w:rsidP="00D813F8">
      <w:pPr>
        <w:tabs>
          <w:tab w:val="left" w:pos="426"/>
          <w:tab w:val="left" w:pos="709"/>
          <w:tab w:val="left" w:pos="851"/>
          <w:tab w:val="left" w:pos="993"/>
        </w:tabs>
        <w:ind w:firstLine="372"/>
        <w:jc w:val="both"/>
      </w:pPr>
    </w:p>
    <w:p w:rsidR="004E40BE" w:rsidRDefault="004E40BE" w:rsidP="00D813F8">
      <w:pPr>
        <w:jc w:val="both"/>
      </w:pPr>
    </w:p>
    <w:p w:rsidR="004E40BE" w:rsidRDefault="004E40BE" w:rsidP="00D813F8">
      <w:pPr>
        <w:jc w:val="both"/>
      </w:pPr>
    </w:p>
    <w:p w:rsidR="004E40BE" w:rsidRDefault="004E40BE" w:rsidP="00D813F8">
      <w:pPr>
        <w:jc w:val="both"/>
        <w:rPr>
          <w:kern w:val="28"/>
          <w:sz w:val="20"/>
        </w:rPr>
      </w:pPr>
      <w:r>
        <w:rPr>
          <w:kern w:val="28"/>
          <w:sz w:val="20"/>
        </w:rPr>
        <w:t>___________________________     _________________                     ______________________________________</w:t>
      </w:r>
    </w:p>
    <w:p w:rsidR="004E40BE" w:rsidRDefault="004E40BE" w:rsidP="00D813F8">
      <w:pPr>
        <w:ind w:left="-142" w:firstLine="583"/>
        <w:jc w:val="both"/>
        <w:rPr>
          <w:kern w:val="28"/>
          <w:sz w:val="20"/>
        </w:rPr>
      </w:pPr>
      <w:r>
        <w:rPr>
          <w:kern w:val="28"/>
          <w:sz w:val="20"/>
        </w:rPr>
        <w:t>(pareigos)</w:t>
      </w:r>
      <w:r>
        <w:rPr>
          <w:kern w:val="28"/>
          <w:sz w:val="20"/>
        </w:rPr>
        <w:tab/>
      </w:r>
      <w:r>
        <w:rPr>
          <w:kern w:val="28"/>
          <w:sz w:val="20"/>
        </w:rPr>
        <w:tab/>
      </w:r>
      <w:r>
        <w:rPr>
          <w:kern w:val="28"/>
          <w:sz w:val="20"/>
        </w:rPr>
        <w:tab/>
        <w:t>(parašas)</w:t>
      </w:r>
      <w:r>
        <w:rPr>
          <w:kern w:val="28"/>
          <w:sz w:val="20"/>
        </w:rPr>
        <w:tab/>
      </w:r>
      <w:r>
        <w:rPr>
          <w:kern w:val="28"/>
          <w:sz w:val="20"/>
        </w:rPr>
        <w:tab/>
        <w:t>(vardas, pavardė)</w:t>
      </w:r>
    </w:p>
    <w:p w:rsidR="004E40BE" w:rsidRDefault="004E40BE"/>
    <w:sectPr w:rsidR="004E40BE" w:rsidSect="0068303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80C1A"/>
    <w:multiLevelType w:val="hybridMultilevel"/>
    <w:tmpl w:val="CB8A2572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3F8"/>
    <w:rsid w:val="000E29EB"/>
    <w:rsid w:val="00232E70"/>
    <w:rsid w:val="002A7053"/>
    <w:rsid w:val="0040434A"/>
    <w:rsid w:val="004B328B"/>
    <w:rsid w:val="004E40BE"/>
    <w:rsid w:val="00683031"/>
    <w:rsid w:val="006C3838"/>
    <w:rsid w:val="0094122B"/>
    <w:rsid w:val="00C41138"/>
    <w:rsid w:val="00D8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3F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raopastraipa">
    <w:name w:val="Sąrašo pastraipa"/>
    <w:basedOn w:val="Normal"/>
    <w:uiPriority w:val="99"/>
    <w:rsid w:val="00D813F8"/>
    <w:pPr>
      <w:ind w:left="720"/>
      <w:contextualSpacing/>
    </w:pPr>
    <w:rPr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1716</Words>
  <Characters>979</Characters>
  <Application>Microsoft Office Outlook</Application>
  <DocSecurity>0</DocSecurity>
  <Lines>0</Lines>
  <Paragraphs>0</Paragraphs>
  <ScaleCrop>false</ScaleCrop>
  <Company>MAS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 „Socialinių paslaugų infrastruktūros tinklo sukūrimas ir plėtra asmenims, turintiems proto ir (arba) psichikos negalią“ partnerių socialinėms paslaugoms organizuoti ir teikti atrankos tvarkos aprašo</dc:title>
  <dc:subject/>
  <dc:creator>Rasa</dc:creator>
  <cp:keywords/>
  <dc:description/>
  <cp:lastModifiedBy>Rasa</cp:lastModifiedBy>
  <cp:revision>2</cp:revision>
  <dcterms:created xsi:type="dcterms:W3CDTF">2020-02-21T12:02:00Z</dcterms:created>
  <dcterms:modified xsi:type="dcterms:W3CDTF">2020-02-21T12:04:00Z</dcterms:modified>
</cp:coreProperties>
</file>