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01F" w:rsidRPr="003D5DCF" w:rsidRDefault="00BB701F" w:rsidP="00BB701F">
      <w:pPr>
        <w:ind w:left="5280"/>
      </w:pPr>
      <w:r w:rsidRPr="003D5DCF">
        <w:t xml:space="preserve">Marijampolės savivaldybės biudžeto lėšomis </w:t>
      </w:r>
    </w:p>
    <w:p w:rsidR="00BB701F" w:rsidRPr="003D5DCF" w:rsidRDefault="00BB701F" w:rsidP="00BB701F">
      <w:pPr>
        <w:ind w:left="5245"/>
      </w:pPr>
      <w:r w:rsidRPr="003D5DCF">
        <w:t xml:space="preserve">finansuojamų </w:t>
      </w:r>
      <w:r>
        <w:rPr>
          <w:rFonts w:eastAsia="Arial Unicode MS"/>
        </w:rPr>
        <w:t>v</w:t>
      </w:r>
      <w:r w:rsidRPr="003D5DCF">
        <w:rPr>
          <w:rFonts w:eastAsia="Arial Unicode MS"/>
        </w:rPr>
        <w:t xml:space="preserve">aikų vasaros </w:t>
      </w:r>
      <w:r>
        <w:rPr>
          <w:rFonts w:eastAsia="Arial Unicode MS"/>
        </w:rPr>
        <w:t>stovyklų ir kitų  neformaliojo vaikų švietimo veiklų</w:t>
      </w:r>
      <w:r w:rsidRPr="003D5DCF">
        <w:rPr>
          <w:rFonts w:eastAsia="Arial Unicode MS"/>
        </w:rPr>
        <w:t xml:space="preserve"> programų</w:t>
      </w:r>
      <w:r w:rsidRPr="003D5DCF">
        <w:t xml:space="preserve"> vertinimo ir finansavimo tvarkos aprašo</w:t>
      </w:r>
    </w:p>
    <w:p w:rsidR="00BB701F" w:rsidRPr="003D5DCF" w:rsidRDefault="00BB701F" w:rsidP="00BB701F">
      <w:pPr>
        <w:ind w:left="5280"/>
      </w:pPr>
      <w:r w:rsidRPr="003D5DCF">
        <w:t>1 priedas</w:t>
      </w:r>
    </w:p>
    <w:p w:rsidR="00BB701F" w:rsidRPr="00FC73AB" w:rsidRDefault="00BB701F" w:rsidP="00BB701F">
      <w:pPr>
        <w:pStyle w:val="Antrat1"/>
        <w:rPr>
          <w:b w:val="0"/>
          <w:i/>
          <w:sz w:val="22"/>
          <w:szCs w:val="22"/>
        </w:rPr>
      </w:pPr>
      <w:r w:rsidRPr="00FC73AB">
        <w:rPr>
          <w:b w:val="0"/>
          <w:i/>
          <w:sz w:val="22"/>
          <w:szCs w:val="22"/>
        </w:rPr>
        <w:t>(Veiklos programos finansinei paramai iš Marijampolės savivaldybės biudžeto gauti  forma)</w:t>
      </w:r>
    </w:p>
    <w:p w:rsidR="00BB701F" w:rsidRPr="003D5DCF" w:rsidRDefault="00BB701F" w:rsidP="00BB701F">
      <w:pPr>
        <w:jc w:val="center"/>
      </w:pPr>
      <w:r w:rsidRPr="003D5DCF">
        <w:rPr>
          <w:u w:val="single"/>
        </w:rPr>
        <w:t>___________________________________________________________________</w:t>
      </w:r>
    </w:p>
    <w:p w:rsidR="00BB701F" w:rsidRPr="003D5DCF" w:rsidRDefault="00BB701F" w:rsidP="00BB701F">
      <w:pPr>
        <w:jc w:val="center"/>
      </w:pPr>
      <w:r w:rsidRPr="003D5DCF">
        <w:rPr>
          <w:i/>
          <w:iCs/>
          <w:vertAlign w:val="superscript"/>
        </w:rPr>
        <w:t>(Veiklos programą teikianti įstaiga/organizacija)</w:t>
      </w:r>
    </w:p>
    <w:p w:rsidR="00BB701F" w:rsidRPr="003D5DCF" w:rsidRDefault="00BB701F" w:rsidP="00BB701F"/>
    <w:p w:rsidR="00BB701F" w:rsidRPr="003D5DCF" w:rsidRDefault="00BB701F" w:rsidP="00BB701F">
      <w:r w:rsidRPr="003D5DCF">
        <w:t>Marijampolės savivaldybės administracijai</w:t>
      </w:r>
    </w:p>
    <w:p w:rsidR="00BB701F" w:rsidRPr="003D5DCF" w:rsidRDefault="00BB701F" w:rsidP="00BB701F">
      <w:pPr>
        <w:pStyle w:val="Antrat1"/>
        <w:spacing w:before="0" w:beforeAutospacing="0" w:after="0" w:afterAutospacing="0"/>
        <w:jc w:val="center"/>
        <w:rPr>
          <w:sz w:val="24"/>
          <w:szCs w:val="24"/>
        </w:rPr>
      </w:pPr>
    </w:p>
    <w:p w:rsidR="00BB701F" w:rsidRPr="00FC73AB" w:rsidRDefault="00BB701F" w:rsidP="00BB701F">
      <w:pPr>
        <w:pStyle w:val="Antrat1"/>
        <w:jc w:val="center"/>
        <w:rPr>
          <w:sz w:val="24"/>
          <w:szCs w:val="24"/>
        </w:rPr>
      </w:pPr>
      <w:r w:rsidRPr="00FC73AB">
        <w:rPr>
          <w:sz w:val="24"/>
          <w:szCs w:val="24"/>
        </w:rPr>
        <w:t>VEIKLOS PROGRAMA FINANSINEI PARAMAI IŠ MARIJAMPOLĖS SAVIVALDYBĖS BIUDŽETO GAUTI</w:t>
      </w:r>
    </w:p>
    <w:p w:rsidR="00BB701F" w:rsidRPr="003D5DCF" w:rsidRDefault="00BB701F" w:rsidP="00BB701F">
      <w:pPr>
        <w:jc w:val="center"/>
      </w:pPr>
      <w:r w:rsidRPr="003D5DCF">
        <w:t>__________________   Nr.___________</w:t>
      </w:r>
    </w:p>
    <w:p w:rsidR="00BB701F" w:rsidRPr="003D5DCF" w:rsidRDefault="00BB701F" w:rsidP="00BB701F">
      <w:pPr>
        <w:ind w:left="2592" w:firstLine="1296"/>
      </w:pPr>
      <w:r w:rsidRPr="003D5DCF">
        <w:rPr>
          <w:sz w:val="18"/>
          <w:szCs w:val="18"/>
        </w:rPr>
        <w:t>(data)</w:t>
      </w:r>
    </w:p>
    <w:p w:rsidR="00BB701F" w:rsidRPr="003D5DCF" w:rsidRDefault="00BB701F" w:rsidP="00BB701F">
      <w:pPr>
        <w:jc w:val="center"/>
      </w:pPr>
      <w:r w:rsidRPr="003D5DCF">
        <w:t>Marijampolė</w:t>
      </w:r>
    </w:p>
    <w:p w:rsidR="00BB701F" w:rsidRPr="003D5DCF" w:rsidRDefault="00BB701F" w:rsidP="00BB701F">
      <w:pPr>
        <w:jc w:val="both"/>
      </w:pPr>
      <w:r w:rsidRPr="003D5DCF">
        <w:t> </w:t>
      </w:r>
    </w:p>
    <w:p w:rsidR="00BB701F" w:rsidRDefault="00BB701F" w:rsidP="00BB701F">
      <w:pPr>
        <w:ind w:right="179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00"/>
      </w:tblGrid>
      <w:tr w:rsidR="00BB701F" w:rsidTr="009C589D">
        <w:tc>
          <w:tcPr>
            <w:tcW w:w="9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rPr>
                <w:b/>
              </w:rPr>
            </w:pPr>
            <w:r>
              <w:rPr>
                <w:b/>
                <w:caps/>
              </w:rPr>
              <w:t>1</w:t>
            </w:r>
            <w:r>
              <w:rPr>
                <w:b/>
                <w:bCs/>
              </w:rPr>
              <w:t xml:space="preserve">. </w:t>
            </w:r>
            <w:r>
              <w:rPr>
                <w:b/>
              </w:rPr>
              <w:t>Programos pavadinimas:</w:t>
            </w:r>
            <w:r>
              <w:rPr>
                <w:b/>
                <w:bCs/>
              </w:rPr>
              <w:t xml:space="preserve"> </w:t>
            </w:r>
          </w:p>
        </w:tc>
      </w:tr>
    </w:tbl>
    <w:p w:rsidR="00BB701F" w:rsidRDefault="00BB701F" w:rsidP="00BB701F">
      <w:pPr>
        <w:rPr>
          <w:b/>
          <w:cap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00"/>
      </w:tblGrid>
      <w:tr w:rsidR="00BB701F" w:rsidTr="009C589D">
        <w:tc>
          <w:tcPr>
            <w:tcW w:w="9600" w:type="dxa"/>
          </w:tcPr>
          <w:p w:rsidR="00BB701F" w:rsidRDefault="00BB701F" w:rsidP="009C589D">
            <w:pPr>
              <w:rPr>
                <w:b/>
                <w:caps/>
              </w:rPr>
            </w:pPr>
            <w:r>
              <w:rPr>
                <w:b/>
              </w:rPr>
              <w:t xml:space="preserve">2. </w:t>
            </w:r>
            <w:r>
              <w:rPr>
                <w:b/>
                <w:bCs/>
              </w:rPr>
              <w:t>Paraišką teikiančios organizacijos pavadinimas:</w:t>
            </w:r>
          </w:p>
        </w:tc>
      </w:tr>
    </w:tbl>
    <w:p w:rsidR="00BB701F" w:rsidRDefault="00BB701F" w:rsidP="00BB701F">
      <w:pPr>
        <w:rPr>
          <w:b/>
          <w:cap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79"/>
        <w:gridCol w:w="6421"/>
      </w:tblGrid>
      <w:tr w:rsidR="00BB701F" w:rsidTr="009C589D">
        <w:trPr>
          <w:gridAfter w:val="1"/>
          <w:wAfter w:w="6421" w:type="dxa"/>
        </w:trPr>
        <w:tc>
          <w:tcPr>
            <w:tcW w:w="3179" w:type="dxa"/>
          </w:tcPr>
          <w:p w:rsidR="00BB701F" w:rsidRDefault="00BB701F" w:rsidP="009C589D">
            <w:pPr>
              <w:jc w:val="both"/>
              <w:rPr>
                <w:b/>
                <w:caps/>
              </w:rPr>
            </w:pPr>
            <w:r>
              <w:rPr>
                <w:b/>
                <w:caps/>
              </w:rPr>
              <w:t xml:space="preserve">3. </w:t>
            </w:r>
            <w:r>
              <w:rPr>
                <w:b/>
                <w:bCs/>
              </w:rPr>
              <w:t>Informacija apie teikėją: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r>
              <w:t>3.1. Kodas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r>
              <w:t>3.2. Adresas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r>
              <w:t xml:space="preserve">3.3. Telefonas 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r>
              <w:t xml:space="preserve">3.4. Faksas 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r>
              <w:t>3.5. Elektroninis paštas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r>
              <w:t>3.6. Juridinio asmens banko rekvizitai (banko pavadinimas, kodas, sąskaitos numeris)</w:t>
            </w:r>
          </w:p>
        </w:tc>
      </w:tr>
    </w:tbl>
    <w:p w:rsidR="00BB701F" w:rsidRDefault="00BB701F" w:rsidP="00BB701F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20"/>
        <w:gridCol w:w="5280"/>
      </w:tblGrid>
      <w:tr w:rsidR="00BB701F" w:rsidTr="009C589D">
        <w:trPr>
          <w:gridAfter w:val="1"/>
          <w:wAfter w:w="5280" w:type="dxa"/>
        </w:trPr>
        <w:tc>
          <w:tcPr>
            <w:tcW w:w="4320" w:type="dxa"/>
          </w:tcPr>
          <w:p w:rsidR="00BB701F" w:rsidRDefault="00BB701F" w:rsidP="009C589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4. Informacija apie </w:t>
            </w:r>
            <w:r>
              <w:rPr>
                <w:b/>
              </w:rPr>
              <w:t>programos vadovą: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pPr>
              <w:jc w:val="both"/>
            </w:pPr>
            <w:r>
              <w:t>4.1. Vardas ir pavardė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pPr>
              <w:jc w:val="both"/>
            </w:pPr>
            <w:r>
              <w:t>4.2. Pareigos organizacijoje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pPr>
              <w:jc w:val="both"/>
            </w:pPr>
            <w:r>
              <w:t xml:space="preserve">4.3. Telefonas 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pPr>
              <w:jc w:val="both"/>
            </w:pPr>
            <w:r>
              <w:t>4.4. Elektroninis paštas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pPr>
              <w:jc w:val="both"/>
            </w:pPr>
            <w:r>
              <w:t>4.5. Projektinės veiklos patirtis per pastaruosius 2–3 metus (nurodyti metus, projekto pavadinimą, pagrindinį finansavimo šaltinį ir asmeninį vaidmenį projekte)</w:t>
            </w:r>
          </w:p>
        </w:tc>
      </w:tr>
    </w:tbl>
    <w:p w:rsidR="00BB701F" w:rsidRDefault="00BB701F" w:rsidP="00BB701F">
      <w:pPr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00"/>
      </w:tblGrid>
      <w:tr w:rsidR="00BB701F" w:rsidTr="009C589D">
        <w:tc>
          <w:tcPr>
            <w:tcW w:w="9600" w:type="dxa"/>
          </w:tcPr>
          <w:p w:rsidR="00BB701F" w:rsidRDefault="00BB701F" w:rsidP="009C589D">
            <w:pPr>
              <w:jc w:val="both"/>
            </w:pPr>
            <w:r>
              <w:rPr>
                <w:b/>
              </w:rPr>
              <w:t>5. Programos pristatymas:</w:t>
            </w:r>
          </w:p>
        </w:tc>
      </w:tr>
      <w:tr w:rsidR="00BB701F" w:rsidTr="009C589D">
        <w:tc>
          <w:tcPr>
            <w:tcW w:w="9600" w:type="dxa"/>
          </w:tcPr>
          <w:p w:rsidR="00BB701F" w:rsidRDefault="00BB701F" w:rsidP="009C589D">
            <w:pPr>
              <w:jc w:val="both"/>
              <w:rPr>
                <w:b/>
              </w:rPr>
            </w:pPr>
            <w:r>
              <w:t>5.1. Aktualumas</w:t>
            </w:r>
          </w:p>
        </w:tc>
      </w:tr>
      <w:tr w:rsidR="00BB701F" w:rsidTr="009C589D">
        <w:tc>
          <w:tcPr>
            <w:tcW w:w="9600" w:type="dxa"/>
          </w:tcPr>
          <w:p w:rsidR="00BB701F" w:rsidRDefault="00BB701F" w:rsidP="009C589D">
            <w:pPr>
              <w:jc w:val="both"/>
            </w:pPr>
            <w:r>
              <w:t>5.2.</w:t>
            </w:r>
            <w:r>
              <w:rPr>
                <w:b/>
              </w:rPr>
              <w:t xml:space="preserve"> </w:t>
            </w:r>
            <w:r>
              <w:t>Tikslas, uždaviniai</w:t>
            </w:r>
          </w:p>
        </w:tc>
      </w:tr>
      <w:tr w:rsidR="00BB701F" w:rsidTr="009C589D">
        <w:tc>
          <w:tcPr>
            <w:tcW w:w="9600" w:type="dxa"/>
          </w:tcPr>
          <w:p w:rsidR="00BB701F" w:rsidRDefault="00BB701F" w:rsidP="009C589D">
            <w:pPr>
              <w:jc w:val="both"/>
              <w:rPr>
                <w:b/>
              </w:rPr>
            </w:pPr>
            <w:r>
              <w:t xml:space="preserve">5.3. Turinys (konkretus, ne daugiau kaip 0,5 psl.) </w:t>
            </w:r>
          </w:p>
        </w:tc>
      </w:tr>
      <w:tr w:rsidR="00BB701F" w:rsidTr="009C589D">
        <w:tc>
          <w:tcPr>
            <w:tcW w:w="9600" w:type="dxa"/>
          </w:tcPr>
          <w:p w:rsidR="00BB701F" w:rsidRDefault="00BB701F" w:rsidP="00B46076">
            <w:pPr>
              <w:jc w:val="both"/>
              <w:rPr>
                <w:b/>
              </w:rPr>
            </w:pPr>
            <w:r>
              <w:t>5.</w:t>
            </w:r>
            <w:r w:rsidR="00B46076">
              <w:t>4</w:t>
            </w:r>
            <w:r>
              <w:t xml:space="preserve">. Siekiami rezultatai </w:t>
            </w:r>
          </w:p>
        </w:tc>
      </w:tr>
      <w:tr w:rsidR="00BB701F" w:rsidTr="009C589D">
        <w:tc>
          <w:tcPr>
            <w:tcW w:w="9600" w:type="dxa"/>
          </w:tcPr>
          <w:p w:rsidR="00BB701F" w:rsidRDefault="00BB701F" w:rsidP="00B46076">
            <w:pPr>
              <w:jc w:val="both"/>
            </w:pPr>
            <w:r>
              <w:t>5.</w:t>
            </w:r>
            <w:r w:rsidR="00B46076">
              <w:t>5</w:t>
            </w:r>
            <w:r>
              <w:t xml:space="preserve">. Sėkmės kriterijai </w:t>
            </w:r>
          </w:p>
        </w:tc>
      </w:tr>
      <w:tr w:rsidR="00BB701F" w:rsidTr="009C589D">
        <w:tc>
          <w:tcPr>
            <w:tcW w:w="9600" w:type="dxa"/>
          </w:tcPr>
          <w:p w:rsidR="00BB701F" w:rsidRDefault="00BB701F" w:rsidP="00B46076">
            <w:pPr>
              <w:jc w:val="both"/>
            </w:pPr>
            <w:r>
              <w:t>5.</w:t>
            </w:r>
            <w:r w:rsidR="00B46076">
              <w:t>6</w:t>
            </w:r>
            <w:r>
              <w:t>. Būdai, kuriais bus vertinamas programos veiksmingumas (apklausos, ekspertų vertinimai ir pan.)</w:t>
            </w:r>
          </w:p>
        </w:tc>
      </w:tr>
      <w:tr w:rsidR="00BB701F" w:rsidTr="009C589D">
        <w:tc>
          <w:tcPr>
            <w:tcW w:w="9600" w:type="dxa"/>
          </w:tcPr>
          <w:p w:rsidR="00BB701F" w:rsidRDefault="00BB701F" w:rsidP="00B46076">
            <w:pPr>
              <w:jc w:val="both"/>
            </w:pPr>
            <w:r>
              <w:t>5.</w:t>
            </w:r>
            <w:r w:rsidR="00B46076">
              <w:t>7</w:t>
            </w:r>
            <w:r>
              <w:t>. Patirties sklaida / informacijos viešinimas</w:t>
            </w:r>
          </w:p>
        </w:tc>
      </w:tr>
      <w:tr w:rsidR="00BB701F" w:rsidTr="009C589D">
        <w:tc>
          <w:tcPr>
            <w:tcW w:w="9600" w:type="dxa"/>
          </w:tcPr>
          <w:p w:rsidR="00BB701F" w:rsidRDefault="00BB701F" w:rsidP="00B46076">
            <w:pPr>
              <w:jc w:val="both"/>
            </w:pPr>
            <w:r>
              <w:t>5.</w:t>
            </w:r>
            <w:r w:rsidR="00B46076">
              <w:t>8</w:t>
            </w:r>
            <w:r>
              <w:t>. Kita</w:t>
            </w:r>
          </w:p>
        </w:tc>
      </w:tr>
    </w:tbl>
    <w:p w:rsidR="00BB701F" w:rsidRDefault="00BB701F" w:rsidP="00BB701F">
      <w:pPr>
        <w:jc w:val="both"/>
        <w:rPr>
          <w:b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74"/>
        <w:gridCol w:w="4394"/>
      </w:tblGrid>
      <w:tr w:rsidR="00BB701F" w:rsidRPr="00F66CDB" w:rsidTr="009C589D">
        <w:tc>
          <w:tcPr>
            <w:tcW w:w="5274" w:type="dxa"/>
          </w:tcPr>
          <w:p w:rsidR="00BB701F" w:rsidRPr="00F66CDB" w:rsidRDefault="00BB701F" w:rsidP="009C589D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Pr="005E4B0A">
              <w:rPr>
                <w:b/>
                <w:bCs/>
              </w:rPr>
              <w:t xml:space="preserve">. </w:t>
            </w:r>
            <w:r w:rsidRPr="00343083">
              <w:rPr>
                <w:b/>
                <w:bCs/>
              </w:rPr>
              <w:t>Programos dalyviai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5274" w:type="dxa"/>
          </w:tcPr>
          <w:p w:rsidR="00BB701F" w:rsidRPr="008945EA" w:rsidRDefault="00BB701F" w:rsidP="009C589D">
            <w:r>
              <w:t>Dalyvaujančių vaikų skaičius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5274" w:type="dxa"/>
          </w:tcPr>
          <w:p w:rsidR="00BB701F" w:rsidRDefault="00BB701F" w:rsidP="009C589D">
            <w:r>
              <w:rPr>
                <w:bCs/>
              </w:rPr>
              <w:t xml:space="preserve">Iš jų </w:t>
            </w:r>
            <w:r>
              <w:t>gaunantys socialinę paramą</w:t>
            </w:r>
            <w:r>
              <w:rPr>
                <w:bCs/>
              </w:rPr>
              <w:t xml:space="preserve"> ir vaikų globos namų vaikai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5274" w:type="dxa"/>
          </w:tcPr>
          <w:p w:rsidR="00BB701F" w:rsidRDefault="00BB701F" w:rsidP="009C589D">
            <w:r>
              <w:rPr>
                <w:bCs/>
              </w:rPr>
              <w:t xml:space="preserve">Iš jų </w:t>
            </w:r>
            <w:r>
              <w:t>turintys didelių ir labai didelių specialiųjų ugdymosi poreikių dėl negalios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5274" w:type="dxa"/>
          </w:tcPr>
          <w:p w:rsidR="00BB701F" w:rsidRPr="008945EA" w:rsidRDefault="00BB701F" w:rsidP="009C589D">
            <w:r>
              <w:t>Mokytojų skaičius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5274" w:type="dxa"/>
          </w:tcPr>
          <w:p w:rsidR="00BB701F" w:rsidRDefault="00BB701F" w:rsidP="009C589D">
            <w:r>
              <w:t>Pagalbos mokiniui specialistų skaičius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5274" w:type="dxa"/>
          </w:tcPr>
          <w:p w:rsidR="00BB701F" w:rsidRDefault="00BB701F" w:rsidP="009C589D">
            <w:r>
              <w:t>Nepedagoginių darbuotojų skaičius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5274" w:type="dxa"/>
          </w:tcPr>
          <w:p w:rsidR="00BB701F" w:rsidRDefault="00BB701F" w:rsidP="009C589D">
            <w:r>
              <w:t>Sveikatos priežiūros specialistų skaičius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5274" w:type="dxa"/>
          </w:tcPr>
          <w:p w:rsidR="00BB701F" w:rsidRDefault="00BB701F" w:rsidP="009C589D">
            <w:r>
              <w:t>Savanorių skaičius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5274" w:type="dxa"/>
          </w:tcPr>
          <w:p w:rsidR="00BB701F" w:rsidRDefault="00BB701F" w:rsidP="009C589D">
            <w:r>
              <w:t>Kiti (įrašyti)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</w:tbl>
    <w:p w:rsidR="00BB701F" w:rsidRDefault="00BB701F" w:rsidP="00BB701F">
      <w:pPr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00"/>
      </w:tblGrid>
      <w:tr w:rsidR="00BB701F" w:rsidTr="009C589D">
        <w:tc>
          <w:tcPr>
            <w:tcW w:w="9600" w:type="dxa"/>
          </w:tcPr>
          <w:p w:rsidR="00BB701F" w:rsidRDefault="00BB701F" w:rsidP="00CD1354">
            <w:pPr>
              <w:jc w:val="both"/>
              <w:rPr>
                <w:b/>
              </w:rPr>
            </w:pPr>
            <w:r>
              <w:rPr>
                <w:b/>
              </w:rPr>
              <w:t xml:space="preserve">7. Programos vykdymo laikas ir trukmė </w:t>
            </w:r>
            <w:r>
              <w:t>(</w:t>
            </w:r>
            <w:r w:rsidR="002C4BB6" w:rsidRPr="002C4BB6">
              <w:t>mėnuo, dien</w:t>
            </w:r>
            <w:r w:rsidR="00CD1354">
              <w:t>os, užsiėmimų trukmė</w:t>
            </w:r>
            <w:r w:rsidRPr="002C4BB6">
              <w:t>)</w:t>
            </w:r>
            <w:r w:rsidRPr="002C4BB6">
              <w:rPr>
                <w:b/>
              </w:rPr>
              <w:t>:</w:t>
            </w:r>
          </w:p>
        </w:tc>
      </w:tr>
    </w:tbl>
    <w:p w:rsidR="00BB701F" w:rsidRDefault="00BB701F" w:rsidP="00BB701F">
      <w:pPr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79"/>
        <w:gridCol w:w="2633"/>
        <w:gridCol w:w="1855"/>
        <w:gridCol w:w="1933"/>
      </w:tblGrid>
      <w:tr w:rsidR="00BB701F" w:rsidTr="009C589D">
        <w:tc>
          <w:tcPr>
            <w:tcW w:w="9600" w:type="dxa"/>
            <w:gridSpan w:val="4"/>
          </w:tcPr>
          <w:p w:rsidR="00BB701F" w:rsidRDefault="00BB701F" w:rsidP="009C589D">
            <w:pPr>
              <w:rPr>
                <w:b/>
              </w:rPr>
            </w:pPr>
            <w:r>
              <w:rPr>
                <w:b/>
              </w:rPr>
              <w:t>8. Veiklos planas:</w:t>
            </w:r>
          </w:p>
        </w:tc>
      </w:tr>
      <w:tr w:rsidR="00BB701F" w:rsidTr="00CD1354">
        <w:tc>
          <w:tcPr>
            <w:tcW w:w="3179" w:type="dxa"/>
          </w:tcPr>
          <w:p w:rsidR="00BB701F" w:rsidRDefault="00BB701F" w:rsidP="009C589D">
            <w:pPr>
              <w:jc w:val="center"/>
              <w:rPr>
                <w:b/>
              </w:rPr>
            </w:pPr>
            <w:r>
              <w:rPr>
                <w:b/>
              </w:rPr>
              <w:t>Numatomos vykdyti priemonės, renginiai</w:t>
            </w:r>
          </w:p>
        </w:tc>
        <w:tc>
          <w:tcPr>
            <w:tcW w:w="2633" w:type="dxa"/>
          </w:tcPr>
          <w:p w:rsidR="00BB701F" w:rsidRDefault="00BB701F" w:rsidP="00CD1354">
            <w:pPr>
              <w:jc w:val="center"/>
              <w:rPr>
                <w:b/>
              </w:rPr>
            </w:pPr>
            <w:r>
              <w:rPr>
                <w:b/>
              </w:rPr>
              <w:t xml:space="preserve">Vykdymo laikas </w:t>
            </w:r>
            <w:r>
              <w:t xml:space="preserve">(nurodyti </w:t>
            </w:r>
            <w:r w:rsidR="00CD1354">
              <w:t>konkrečiai</w:t>
            </w:r>
            <w:r>
              <w:t>)</w:t>
            </w:r>
          </w:p>
        </w:tc>
        <w:tc>
          <w:tcPr>
            <w:tcW w:w="1855" w:type="dxa"/>
          </w:tcPr>
          <w:p w:rsidR="00BB701F" w:rsidRDefault="00BB701F" w:rsidP="009C589D">
            <w:pPr>
              <w:jc w:val="center"/>
              <w:rPr>
                <w:b/>
              </w:rPr>
            </w:pPr>
            <w:r>
              <w:rPr>
                <w:b/>
              </w:rPr>
              <w:t>Atsakingas vykdytojas</w:t>
            </w:r>
          </w:p>
        </w:tc>
        <w:tc>
          <w:tcPr>
            <w:tcW w:w="1933" w:type="dxa"/>
          </w:tcPr>
          <w:p w:rsidR="00BB701F" w:rsidRDefault="00BB701F" w:rsidP="009C589D">
            <w:pPr>
              <w:jc w:val="center"/>
              <w:rPr>
                <w:b/>
              </w:rPr>
            </w:pPr>
            <w:r>
              <w:rPr>
                <w:b/>
              </w:rPr>
              <w:t>Vieta</w:t>
            </w:r>
          </w:p>
          <w:p w:rsidR="00BB701F" w:rsidRDefault="00BB701F" w:rsidP="00CD1354">
            <w:pPr>
              <w:jc w:val="center"/>
            </w:pPr>
            <w:r>
              <w:t>(</w:t>
            </w:r>
            <w:r w:rsidR="00CD1354">
              <w:t>a</w:t>
            </w:r>
            <w:r>
              <w:t>dresas)</w:t>
            </w:r>
          </w:p>
        </w:tc>
      </w:tr>
      <w:tr w:rsidR="00BB701F" w:rsidTr="00CD1354">
        <w:tc>
          <w:tcPr>
            <w:tcW w:w="3179" w:type="dxa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2633" w:type="dxa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1855" w:type="dxa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1933" w:type="dxa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</w:tr>
    </w:tbl>
    <w:p w:rsidR="00BB701F" w:rsidRDefault="00BB701F" w:rsidP="00BB701F">
      <w:pPr>
        <w:jc w:val="both"/>
        <w:rPr>
          <w:b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00"/>
      </w:tblGrid>
      <w:tr w:rsidR="00BB701F" w:rsidTr="009C589D">
        <w:tc>
          <w:tcPr>
            <w:tcW w:w="9600" w:type="dxa"/>
          </w:tcPr>
          <w:p w:rsidR="00BB701F" w:rsidRDefault="00BB701F" w:rsidP="009C589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9. Programos vykdymo partneriai ir jų vaidmuo </w:t>
            </w:r>
            <w:r>
              <w:rPr>
                <w:bCs/>
              </w:rPr>
              <w:t>(nurodykite konkrečias įstaigas, organizacijas, dalyvaujančias programoje)</w:t>
            </w:r>
            <w:r>
              <w:rPr>
                <w:b/>
                <w:bCs/>
              </w:rPr>
              <w:t>:</w:t>
            </w:r>
          </w:p>
        </w:tc>
      </w:tr>
    </w:tbl>
    <w:p w:rsidR="00BB701F" w:rsidRDefault="00BB701F" w:rsidP="00BB701F">
      <w:pPr>
        <w:jc w:val="both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531"/>
        <w:gridCol w:w="1013"/>
        <w:gridCol w:w="1701"/>
        <w:gridCol w:w="2126"/>
        <w:gridCol w:w="1520"/>
        <w:gridCol w:w="39"/>
      </w:tblGrid>
      <w:tr w:rsidR="00BB701F" w:rsidTr="00BB701F">
        <w:trPr>
          <w:gridAfter w:val="1"/>
          <w:wAfter w:w="39" w:type="dxa"/>
          <w:cantSplit/>
          <w:trHeight w:val="291"/>
        </w:trPr>
        <w:tc>
          <w:tcPr>
            <w:tcW w:w="960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701F" w:rsidRDefault="00BB701F" w:rsidP="002C4BB6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2C4BB6">
              <w:rPr>
                <w:b/>
                <w:bCs/>
              </w:rPr>
              <w:t>0</w:t>
            </w:r>
            <w:r>
              <w:rPr>
                <w:b/>
                <w:bCs/>
              </w:rPr>
              <w:t>. Numatomos išlaidos:</w:t>
            </w:r>
          </w:p>
        </w:tc>
      </w:tr>
      <w:tr w:rsidR="00CD1354" w:rsidTr="00CD1354">
        <w:trPr>
          <w:cantSplit/>
          <w:trHeight w:val="66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1354" w:rsidRDefault="00CD1354" w:rsidP="009C58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Eil. Nr.</w:t>
            </w:r>
          </w:p>
        </w:tc>
        <w:tc>
          <w:tcPr>
            <w:tcW w:w="2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1354" w:rsidRDefault="00CD1354" w:rsidP="009C589D">
            <w:pPr>
              <w:tabs>
                <w:tab w:val="center" w:pos="4986"/>
                <w:tab w:val="right" w:pos="99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Išlaidų pavadinimas</w:t>
            </w:r>
          </w:p>
          <w:p w:rsidR="00CD1354" w:rsidRDefault="00CD1354" w:rsidP="009C589D">
            <w:pPr>
              <w:tabs>
                <w:tab w:val="center" w:pos="4986"/>
                <w:tab w:val="right" w:pos="9972"/>
              </w:tabs>
              <w:jc w:val="center"/>
              <w:rPr>
                <w:bCs/>
              </w:rPr>
            </w:pPr>
            <w:r>
              <w:t>(detalizuoti)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354" w:rsidRDefault="00CD1354" w:rsidP="009C58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Iš viso </w:t>
            </w:r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Eur</w:t>
            </w:r>
            <w:proofErr w:type="spellEnd"/>
            <w:r>
              <w:rPr>
                <w:bCs/>
              </w:rPr>
              <w:t>)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354" w:rsidRDefault="00CD1354" w:rsidP="009C58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Lėšos pagal finansavimo šaltinius </w:t>
            </w:r>
          </w:p>
          <w:p w:rsidR="00CD1354" w:rsidRDefault="00CD1354" w:rsidP="009C589D">
            <w:pPr>
              <w:jc w:val="center"/>
              <w:rPr>
                <w:bCs/>
              </w:rPr>
            </w:pPr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Eur</w:t>
            </w:r>
            <w:proofErr w:type="spellEnd"/>
            <w:r>
              <w:rPr>
                <w:bCs/>
              </w:rPr>
              <w:t>)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D1354" w:rsidRDefault="00CD1354" w:rsidP="009C58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Vaiko išlaikymo išlaidos</w:t>
            </w:r>
          </w:p>
          <w:p w:rsidR="00CD1354" w:rsidRDefault="00CD1354" w:rsidP="009C58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vienai dienai </w:t>
            </w:r>
          </w:p>
          <w:p w:rsidR="00CD1354" w:rsidRDefault="00CD1354" w:rsidP="009C589D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Eur</w:t>
            </w:r>
            <w:proofErr w:type="spellEnd"/>
            <w:r>
              <w:rPr>
                <w:bCs/>
              </w:rPr>
              <w:t>)</w:t>
            </w:r>
          </w:p>
        </w:tc>
      </w:tr>
      <w:tr w:rsidR="00CD1354" w:rsidTr="00CD1354">
        <w:trPr>
          <w:cantSplit/>
          <w:trHeight w:val="88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354" w:rsidRDefault="00CD1354" w:rsidP="009C589D">
            <w:pPr>
              <w:ind w:right="-108"/>
              <w:jc w:val="center"/>
              <w:rPr>
                <w:b/>
                <w:bCs/>
              </w:rPr>
            </w:pPr>
          </w:p>
        </w:tc>
        <w:tc>
          <w:tcPr>
            <w:tcW w:w="253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D1354" w:rsidRDefault="00CD1354" w:rsidP="009C589D">
            <w:pPr>
              <w:tabs>
                <w:tab w:val="center" w:pos="4986"/>
                <w:tab w:val="right" w:pos="9972"/>
              </w:tabs>
              <w:jc w:val="center"/>
              <w:rPr>
                <w:b/>
                <w:bCs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354" w:rsidRDefault="00CD1354" w:rsidP="009C589D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354" w:rsidRDefault="00CD1354" w:rsidP="009C58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Lėšos, prašomos iš Savivaldybės biudžeto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354" w:rsidRDefault="00CD1354" w:rsidP="009C58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Lėšos iš kitų finansavimo šaltinių </w:t>
            </w:r>
            <w:r>
              <w:rPr>
                <w:bCs/>
              </w:rPr>
              <w:t>(nurodyti šaltinį ir sumą)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354" w:rsidRDefault="00CD1354" w:rsidP="009C589D">
            <w:pPr>
              <w:jc w:val="center"/>
              <w:rPr>
                <w:b/>
                <w:bCs/>
              </w:rPr>
            </w:pPr>
          </w:p>
        </w:tc>
      </w:tr>
      <w:tr w:rsidR="00BB701F" w:rsidTr="00BB701F">
        <w:trPr>
          <w:trHeight w:val="7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701F" w:rsidRPr="005B6247" w:rsidRDefault="00BB701F" w:rsidP="009C589D">
            <w:pPr>
              <w:tabs>
                <w:tab w:val="center" w:pos="4986"/>
                <w:tab w:val="right" w:pos="9972"/>
              </w:tabs>
              <w:rPr>
                <w:sz w:val="22"/>
                <w:szCs w:val="22"/>
              </w:rPr>
            </w:pPr>
            <w:r w:rsidRPr="005B6247">
              <w:rPr>
                <w:sz w:val="22"/>
                <w:szCs w:val="22"/>
              </w:rPr>
              <w:t xml:space="preserve">Maitinimo išlaidos </w:t>
            </w:r>
          </w:p>
          <w:p w:rsidR="00BB701F" w:rsidRPr="005B6247" w:rsidRDefault="00BB701F" w:rsidP="009C589D">
            <w:pPr>
              <w:tabs>
                <w:tab w:val="center" w:pos="4986"/>
                <w:tab w:val="right" w:pos="9972"/>
              </w:tabs>
              <w:rPr>
                <w:sz w:val="22"/>
                <w:szCs w:val="22"/>
              </w:rPr>
            </w:pPr>
            <w:r w:rsidRPr="005B6247">
              <w:rPr>
                <w:sz w:val="22"/>
                <w:szCs w:val="22"/>
              </w:rPr>
              <w:t xml:space="preserve">(vaikų sk. x </w:t>
            </w:r>
            <w:proofErr w:type="spellStart"/>
            <w:r w:rsidRPr="005B6247">
              <w:rPr>
                <w:sz w:val="22"/>
                <w:szCs w:val="22"/>
              </w:rPr>
              <w:t>Eur</w:t>
            </w:r>
            <w:proofErr w:type="spellEnd"/>
            <w:r w:rsidRPr="005B6247">
              <w:rPr>
                <w:sz w:val="22"/>
                <w:szCs w:val="22"/>
              </w:rPr>
              <w:t xml:space="preserve"> x dienų sk.)</w:t>
            </w:r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</w:tr>
      <w:tr w:rsidR="00BB701F" w:rsidTr="00BB701F"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5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Pr="005B6247" w:rsidRDefault="00BB701F" w:rsidP="009C589D">
            <w:pPr>
              <w:keepNext/>
              <w:outlineLvl w:val="3"/>
              <w:rPr>
                <w:bCs/>
                <w:sz w:val="22"/>
                <w:szCs w:val="22"/>
              </w:rPr>
            </w:pPr>
            <w:r w:rsidRPr="005B6247">
              <w:rPr>
                <w:bCs/>
                <w:sz w:val="22"/>
                <w:szCs w:val="22"/>
              </w:rPr>
              <w:t xml:space="preserve">Transporto išlaidos </w:t>
            </w:r>
          </w:p>
          <w:p w:rsidR="00BB701F" w:rsidRPr="005B6247" w:rsidRDefault="00BB701F" w:rsidP="009C589D">
            <w:pPr>
              <w:pStyle w:val="Betarp"/>
              <w:rPr>
                <w:sz w:val="22"/>
                <w:szCs w:val="22"/>
              </w:rPr>
            </w:pPr>
            <w:r w:rsidRPr="005B6247">
              <w:rPr>
                <w:sz w:val="22"/>
                <w:szCs w:val="22"/>
              </w:rPr>
              <w:t xml:space="preserve">(kur, kokiu tikslu, kokiu transportu, kiek vietų ir pan.; 1 km įkainis (įskaitant 1 val. įkainį) </w:t>
            </w:r>
            <w:r w:rsidRPr="005B6247">
              <w:rPr>
                <w:rFonts w:eastAsia="Arial Unicode MS"/>
                <w:sz w:val="22"/>
                <w:szCs w:val="22"/>
              </w:rPr>
              <w:t>x km sk.)</w:t>
            </w:r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Cs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Cs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</w:tr>
      <w:tr w:rsidR="00BB701F" w:rsidTr="00BB701F"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5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Pr="005B6247" w:rsidRDefault="00BB701F" w:rsidP="009C589D">
            <w:pPr>
              <w:keepNext/>
              <w:outlineLvl w:val="3"/>
              <w:rPr>
                <w:bCs/>
                <w:sz w:val="22"/>
                <w:szCs w:val="22"/>
              </w:rPr>
            </w:pPr>
            <w:r w:rsidRPr="005B6247">
              <w:rPr>
                <w:bCs/>
                <w:sz w:val="22"/>
                <w:szCs w:val="22"/>
              </w:rPr>
              <w:t>Prekės</w:t>
            </w:r>
            <w:r>
              <w:rPr>
                <w:bCs/>
                <w:sz w:val="22"/>
                <w:szCs w:val="22"/>
              </w:rPr>
              <w:t>, paslaugos</w:t>
            </w:r>
            <w:r w:rsidRPr="005B6247">
              <w:rPr>
                <w:bCs/>
                <w:sz w:val="22"/>
                <w:szCs w:val="22"/>
              </w:rPr>
              <w:t xml:space="preserve"> </w:t>
            </w:r>
            <w:r w:rsidRPr="005B6247">
              <w:rPr>
                <w:sz w:val="22"/>
                <w:szCs w:val="22"/>
              </w:rPr>
              <w:t>(kokios, kiek, kokiam tikslui)</w:t>
            </w:r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Cs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Cs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</w:tr>
      <w:tr w:rsidR="00BB701F" w:rsidTr="00BB701F"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5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Pr="005B6247" w:rsidRDefault="00BB701F" w:rsidP="009C589D">
            <w:pPr>
              <w:keepNext/>
              <w:outlineLvl w:val="3"/>
              <w:rPr>
                <w:bCs/>
                <w:sz w:val="22"/>
                <w:szCs w:val="22"/>
              </w:rPr>
            </w:pPr>
            <w:r w:rsidRPr="005B6247">
              <w:rPr>
                <w:sz w:val="22"/>
                <w:szCs w:val="22"/>
              </w:rPr>
              <w:t>Darbo užmokestis ir su juo susijusios išlaidos</w:t>
            </w:r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Cs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Cs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</w:tr>
      <w:tr w:rsidR="00BB701F" w:rsidTr="00BB701F"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25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Pr="005B6247" w:rsidRDefault="00BB701F" w:rsidP="009C589D">
            <w:pPr>
              <w:keepNext/>
              <w:outlineLvl w:val="3"/>
              <w:rPr>
                <w:bCs/>
                <w:sz w:val="22"/>
                <w:szCs w:val="22"/>
              </w:rPr>
            </w:pPr>
            <w:r w:rsidRPr="005B6247">
              <w:rPr>
                <w:bCs/>
                <w:sz w:val="22"/>
                <w:szCs w:val="22"/>
              </w:rPr>
              <w:t>Kitos išlaidos (išlaidų pavadinimas, kiekis, įkainiai, intensyvumas ir kt.)</w:t>
            </w:r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Cs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Cs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</w:tr>
      <w:tr w:rsidR="00BB701F" w:rsidTr="00BB701F">
        <w:trPr>
          <w:cantSplit/>
        </w:trPr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right"/>
              <w:rPr>
                <w:b/>
              </w:rPr>
            </w:pPr>
            <w:r>
              <w:rPr>
                <w:b/>
              </w:rPr>
              <w:t>IŠ VISO:</w:t>
            </w:r>
          </w:p>
        </w:tc>
        <w:tc>
          <w:tcPr>
            <w:tcW w:w="1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</w:tr>
    </w:tbl>
    <w:p w:rsidR="00BB701F" w:rsidRDefault="00BB701F" w:rsidP="00BB701F">
      <w:pPr>
        <w:jc w:val="both"/>
        <w:rPr>
          <w:b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00"/>
      </w:tblGrid>
      <w:tr w:rsidR="00BB701F" w:rsidTr="009C589D">
        <w:tc>
          <w:tcPr>
            <w:tcW w:w="9600" w:type="dxa"/>
          </w:tcPr>
          <w:p w:rsidR="00BB701F" w:rsidRDefault="00BB701F" w:rsidP="00BB701F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2C4BB6">
              <w:rPr>
                <w:b/>
              </w:rPr>
              <w:t>1</w:t>
            </w:r>
            <w:r>
              <w:rPr>
                <w:b/>
              </w:rPr>
              <w:t>. E</w:t>
            </w:r>
            <w:r w:rsidRPr="00BB701F">
              <w:rPr>
                <w:b/>
              </w:rPr>
              <w:t xml:space="preserve">l. pašto adresas ir telefono numeris norintiems užsiregistruoti į </w:t>
            </w:r>
            <w:r w:rsidR="00CD1354">
              <w:rPr>
                <w:b/>
              </w:rPr>
              <w:t xml:space="preserve">Veiklos </w:t>
            </w:r>
            <w:r w:rsidRPr="00BB701F">
              <w:rPr>
                <w:b/>
              </w:rPr>
              <w:t>programą</w:t>
            </w:r>
            <w:r>
              <w:rPr>
                <w:b/>
              </w:rPr>
              <w:t>:</w:t>
            </w:r>
          </w:p>
          <w:p w:rsidR="00BB701F" w:rsidRDefault="00BB701F" w:rsidP="00BB701F">
            <w:pPr>
              <w:jc w:val="both"/>
              <w:rPr>
                <w:b/>
              </w:rPr>
            </w:pPr>
          </w:p>
        </w:tc>
      </w:tr>
    </w:tbl>
    <w:p w:rsidR="00BB701F" w:rsidRDefault="00BB701F" w:rsidP="00BB701F">
      <w:pPr>
        <w:jc w:val="both"/>
        <w:rPr>
          <w:b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0"/>
      </w:tblGrid>
      <w:tr w:rsidR="00BB701F" w:rsidTr="009C589D">
        <w:trPr>
          <w:trHeight w:val="337"/>
        </w:trPr>
        <w:tc>
          <w:tcPr>
            <w:tcW w:w="9600" w:type="dxa"/>
          </w:tcPr>
          <w:p w:rsidR="00BB701F" w:rsidRDefault="00BB701F" w:rsidP="002C4BB6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2C4BB6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. Organizuojamos veiklos /stovyklos tipas </w:t>
            </w:r>
            <w:r>
              <w:rPr>
                <w:bCs/>
              </w:rPr>
              <w:t>(pabraukti)</w:t>
            </w:r>
            <w:r>
              <w:rPr>
                <w:b/>
                <w:bCs/>
              </w:rPr>
              <w:t>:</w:t>
            </w:r>
            <w:r>
              <w:t xml:space="preserve"> stacionari, dieninė, turistinė.</w:t>
            </w:r>
          </w:p>
        </w:tc>
      </w:tr>
    </w:tbl>
    <w:p w:rsidR="00BB701F" w:rsidRDefault="00BB701F" w:rsidP="00BB701F">
      <w:pPr>
        <w:jc w:val="both"/>
        <w:rPr>
          <w:b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00"/>
      </w:tblGrid>
      <w:tr w:rsidR="00BB701F" w:rsidTr="009C589D">
        <w:tc>
          <w:tcPr>
            <w:tcW w:w="9600" w:type="dxa"/>
          </w:tcPr>
          <w:p w:rsidR="00BB701F" w:rsidRDefault="00BB701F" w:rsidP="009C589D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2C4BB6">
              <w:rPr>
                <w:b/>
                <w:bCs/>
              </w:rPr>
              <w:t>3</w:t>
            </w:r>
            <w:r>
              <w:rPr>
                <w:b/>
                <w:bCs/>
              </w:rPr>
              <w:t xml:space="preserve">. Veiklos kryptis </w:t>
            </w:r>
            <w:r>
              <w:rPr>
                <w:bCs/>
              </w:rPr>
              <w:t>(pabraukti)</w:t>
            </w:r>
            <w:r>
              <w:rPr>
                <w:b/>
                <w:bCs/>
              </w:rPr>
              <w:t>:</w:t>
            </w:r>
          </w:p>
          <w:p w:rsidR="00BB701F" w:rsidRDefault="00BB701F" w:rsidP="009C589D">
            <w:pPr>
              <w:rPr>
                <w:b/>
                <w:bCs/>
              </w:rPr>
            </w:pPr>
            <w:r>
              <w:rPr>
                <w:color w:val="000000"/>
              </w:rPr>
              <w:t xml:space="preserve">meninė, sportinė, turistinė, kraštotyrinė, </w:t>
            </w:r>
            <w:proofErr w:type="spellStart"/>
            <w:r>
              <w:rPr>
                <w:color w:val="000000"/>
              </w:rPr>
              <w:t>gamtotyrinė</w:t>
            </w:r>
            <w:proofErr w:type="spellEnd"/>
            <w:r>
              <w:rPr>
                <w:color w:val="000000"/>
              </w:rPr>
              <w:t xml:space="preserve">, mokslinė, kalbų, konfesinė, </w:t>
            </w:r>
            <w:r>
              <w:t>karinė,</w:t>
            </w:r>
            <w:r>
              <w:rPr>
                <w:color w:val="000000"/>
              </w:rPr>
              <w:t xml:space="preserve"> bendro pobūdžio,  kt. (įrašykite)</w:t>
            </w:r>
          </w:p>
        </w:tc>
      </w:tr>
    </w:tbl>
    <w:p w:rsidR="00BB701F" w:rsidRDefault="00BB701F" w:rsidP="00BB701F">
      <w:pPr>
        <w:rPr>
          <w:b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17"/>
        <w:gridCol w:w="2551"/>
      </w:tblGrid>
      <w:tr w:rsidR="00BB701F" w:rsidRPr="00F66CDB" w:rsidTr="0091473E">
        <w:trPr>
          <w:trHeight w:val="217"/>
        </w:trPr>
        <w:tc>
          <w:tcPr>
            <w:tcW w:w="7117" w:type="dxa"/>
          </w:tcPr>
          <w:p w:rsidR="00BB701F" w:rsidRPr="00F66CDB" w:rsidRDefault="00BB701F" w:rsidP="002C4BB6">
            <w:pPr>
              <w:rPr>
                <w:b/>
                <w:bCs/>
              </w:rPr>
            </w:pPr>
            <w:r>
              <w:rPr>
                <w:b/>
              </w:rPr>
              <w:t>1</w:t>
            </w:r>
            <w:r w:rsidR="002C4BB6">
              <w:rPr>
                <w:b/>
              </w:rPr>
              <w:t>4</w:t>
            </w:r>
            <w:r w:rsidRPr="009632A7">
              <w:rPr>
                <w:b/>
              </w:rPr>
              <w:t>. Prie paraiškos pridedama</w:t>
            </w:r>
          </w:p>
        </w:tc>
        <w:tc>
          <w:tcPr>
            <w:tcW w:w="2551" w:type="dxa"/>
          </w:tcPr>
          <w:p w:rsidR="00BB701F" w:rsidRPr="00F66CDB" w:rsidRDefault="00BB701F" w:rsidP="0091473E">
            <w:pPr>
              <w:jc w:val="center"/>
              <w:rPr>
                <w:b/>
              </w:rPr>
            </w:pPr>
            <w:r w:rsidRPr="008945EA">
              <w:rPr>
                <w:b/>
                <w:sz w:val="18"/>
                <w:szCs w:val="18"/>
              </w:rPr>
              <w:t>Pažymėkite (X)</w:t>
            </w:r>
          </w:p>
        </w:tc>
      </w:tr>
      <w:tr w:rsidR="00BB701F" w:rsidRPr="00F66CDB" w:rsidTr="0091473E">
        <w:trPr>
          <w:trHeight w:val="565"/>
        </w:trPr>
        <w:tc>
          <w:tcPr>
            <w:tcW w:w="7117" w:type="dxa"/>
          </w:tcPr>
          <w:p w:rsidR="00BB701F" w:rsidRPr="00A26BB0" w:rsidRDefault="00BB701F" w:rsidP="009C589D">
            <w:pPr>
              <w:pStyle w:val="Hyperlink1"/>
              <w:ind w:firstLine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P</w:t>
            </w:r>
            <w:r w:rsidRPr="009632A7">
              <w:rPr>
                <w:rFonts w:ascii="Times New Roman" w:hAnsi="Times New Roman"/>
                <w:sz w:val="24"/>
                <w:szCs w:val="24"/>
                <w:lang w:val="lt-LT"/>
              </w:rPr>
              <w:t>rogramos vadovo ir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9632A7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9632A7">
              <w:rPr>
                <w:rFonts w:ascii="Times New Roman" w:hAnsi="Times New Roman"/>
                <w:sz w:val="24"/>
                <w:szCs w:val="24"/>
                <w:lang w:val="lt-LT"/>
              </w:rPr>
              <w:t>ar vykdytojo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9632A7">
              <w:rPr>
                <w:rFonts w:ascii="Times New Roman" w:hAnsi="Times New Roman"/>
                <w:sz w:val="24"/>
                <w:szCs w:val="24"/>
                <w:lang w:val="lt-LT"/>
              </w:rPr>
              <w:t>(-ų) turizmo ren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ginių vadovo pažymėjimų kopijos</w:t>
            </w:r>
          </w:p>
        </w:tc>
        <w:tc>
          <w:tcPr>
            <w:tcW w:w="2551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1473E">
        <w:trPr>
          <w:trHeight w:val="517"/>
        </w:trPr>
        <w:tc>
          <w:tcPr>
            <w:tcW w:w="7117" w:type="dxa"/>
          </w:tcPr>
          <w:p w:rsidR="00BB701F" w:rsidRDefault="00BB701F" w:rsidP="009C589D">
            <w:pPr>
              <w:pStyle w:val="Hyperlink1"/>
              <w:ind w:firstLine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D</w:t>
            </w:r>
            <w:r w:rsidRPr="009632A7">
              <w:rPr>
                <w:rFonts w:ascii="Times New Roman" w:hAnsi="Times New Roman"/>
                <w:sz w:val="24"/>
                <w:szCs w:val="24"/>
                <w:lang w:val="lt-LT"/>
              </w:rPr>
              <w:t>okumentų, įrodančių, kad programos vykdytojas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9632A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(-ai) turi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teisę dirbti mokytoju, kopijos (12.4.p)</w:t>
            </w:r>
          </w:p>
        </w:tc>
        <w:tc>
          <w:tcPr>
            <w:tcW w:w="2551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7117" w:type="dxa"/>
          </w:tcPr>
          <w:p w:rsidR="00BB701F" w:rsidRPr="009632A7" w:rsidRDefault="00BB701F" w:rsidP="0091473E">
            <w:pPr>
              <w:pStyle w:val="Hyperlink1"/>
              <w:ind w:firstLine="0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Dokumento (nuostatai/įstatai) įrodančio, kad Pareiškėjas turi teisę vykdyti švietimo veik</w:t>
            </w:r>
            <w:r w:rsidR="003C4013">
              <w:rPr>
                <w:sz w:val="24"/>
                <w:szCs w:val="24"/>
                <w:lang w:val="lt-LT"/>
              </w:rPr>
              <w:t>l</w:t>
            </w:r>
            <w:r>
              <w:rPr>
                <w:sz w:val="24"/>
                <w:szCs w:val="24"/>
                <w:lang w:val="lt-LT"/>
              </w:rPr>
              <w:t>ą, kopija (Savivaldybės biudžetinėms įstaigoms pateikti nereikia)</w:t>
            </w:r>
          </w:p>
        </w:tc>
        <w:tc>
          <w:tcPr>
            <w:tcW w:w="2551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7117" w:type="dxa"/>
          </w:tcPr>
          <w:p w:rsidR="00BB701F" w:rsidRDefault="00BB701F" w:rsidP="009C589D">
            <w:pPr>
              <w:pStyle w:val="Hyperlink1"/>
              <w:ind w:firstLine="0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Laisvojo mokytojo verslo liudijimo ar individualios veiklos pažymos kopija</w:t>
            </w:r>
          </w:p>
        </w:tc>
        <w:tc>
          <w:tcPr>
            <w:tcW w:w="2551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7117" w:type="dxa"/>
          </w:tcPr>
          <w:p w:rsidR="00BB701F" w:rsidRPr="00712240" w:rsidRDefault="00BB701F" w:rsidP="009C589D">
            <w:pPr>
              <w:pStyle w:val="Hyperlink1"/>
              <w:ind w:firstLine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proofErr w:type="spellStart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>Higienos</w:t>
            </w:r>
            <w:proofErr w:type="spellEnd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>pasas</w:t>
            </w:r>
            <w:proofErr w:type="spellEnd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>stacionarioms</w:t>
            </w:r>
            <w:proofErr w:type="spellEnd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>vaikų</w:t>
            </w:r>
            <w:proofErr w:type="spellEnd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>vasaros</w:t>
            </w:r>
            <w:proofErr w:type="spellEnd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>poilsio</w:t>
            </w:r>
            <w:proofErr w:type="spellEnd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>stovykloms</w:t>
            </w:r>
            <w:proofErr w:type="spellEnd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>);</w:t>
            </w:r>
          </w:p>
        </w:tc>
        <w:tc>
          <w:tcPr>
            <w:tcW w:w="2551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7117" w:type="dxa"/>
          </w:tcPr>
          <w:p w:rsidR="00BB701F" w:rsidRPr="00B03561" w:rsidRDefault="00BB701F" w:rsidP="009C589D">
            <w:pPr>
              <w:pStyle w:val="Hyperlink1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03561">
              <w:rPr>
                <w:rFonts w:ascii="Times New Roman" w:hAnsi="Times New Roman"/>
                <w:sz w:val="24"/>
                <w:szCs w:val="24"/>
              </w:rPr>
              <w:t>Kitus</w:t>
            </w:r>
            <w:proofErr w:type="spellEnd"/>
            <w:r w:rsidRPr="00B035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03561">
              <w:rPr>
                <w:rFonts w:ascii="Times New Roman" w:hAnsi="Times New Roman"/>
                <w:sz w:val="24"/>
                <w:szCs w:val="24"/>
              </w:rPr>
              <w:t>finansavimo</w:t>
            </w:r>
            <w:proofErr w:type="spellEnd"/>
            <w:r w:rsidRPr="00B035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03561">
              <w:rPr>
                <w:rFonts w:ascii="Times New Roman" w:hAnsi="Times New Roman"/>
                <w:sz w:val="24"/>
                <w:szCs w:val="24"/>
              </w:rPr>
              <w:t>šaltinius</w:t>
            </w:r>
            <w:proofErr w:type="spellEnd"/>
            <w:r w:rsidRPr="00B035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03561">
              <w:rPr>
                <w:rFonts w:ascii="Times New Roman" w:hAnsi="Times New Roman"/>
                <w:sz w:val="24"/>
                <w:szCs w:val="24"/>
              </w:rPr>
              <w:t>patvirtinantys</w:t>
            </w:r>
            <w:proofErr w:type="spellEnd"/>
            <w:r w:rsidRPr="00B035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03561">
              <w:rPr>
                <w:rFonts w:ascii="Times New Roman" w:hAnsi="Times New Roman"/>
                <w:sz w:val="24"/>
                <w:szCs w:val="24"/>
              </w:rPr>
              <w:t>dokumentai</w:t>
            </w:r>
            <w:proofErr w:type="spellEnd"/>
            <w:r w:rsidRPr="00B035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</w:tbl>
    <w:p w:rsidR="00BB701F" w:rsidRDefault="00BB701F" w:rsidP="00BB701F">
      <w:pPr>
        <w:rPr>
          <w:b/>
        </w:rPr>
      </w:pPr>
    </w:p>
    <w:p w:rsidR="00BB701F" w:rsidRDefault="00BB701F" w:rsidP="00BB701F">
      <w:pPr>
        <w:jc w:val="both"/>
        <w:rPr>
          <w:bCs/>
        </w:rPr>
      </w:pPr>
    </w:p>
    <w:p w:rsidR="00BB701F" w:rsidRDefault="00BB701F" w:rsidP="00BB701F">
      <w:pPr>
        <w:jc w:val="both"/>
      </w:pPr>
      <w:r>
        <w:rPr>
          <w:u w:val="single"/>
        </w:rPr>
        <w:t>Institucijos vadovas</w:t>
      </w:r>
      <w:r>
        <w:t>_______________________________________________________________</w:t>
      </w:r>
    </w:p>
    <w:p w:rsidR="00BB701F" w:rsidRDefault="00BB701F" w:rsidP="00BB701F">
      <w:pPr>
        <w:rPr>
          <w:sz w:val="20"/>
        </w:rPr>
      </w:pPr>
      <w:r>
        <w:rPr>
          <w:sz w:val="20"/>
        </w:rPr>
        <w:t>(pareigos)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(parašas)</w:t>
      </w:r>
      <w:r>
        <w:rPr>
          <w:sz w:val="20"/>
        </w:rPr>
        <w:tab/>
        <w:t xml:space="preserve">                                          (vardas ir pavardė)</w:t>
      </w:r>
    </w:p>
    <w:p w:rsidR="00BB701F" w:rsidRDefault="00BB701F" w:rsidP="00BB701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</w:p>
    <w:p w:rsidR="00BB701F" w:rsidRPr="003D5DCF" w:rsidRDefault="00BB701F" w:rsidP="00BB701F">
      <w:pPr>
        <w:jc w:val="both"/>
      </w:pPr>
      <w:r w:rsidRPr="003D5DCF">
        <w:t> </w:t>
      </w:r>
    </w:p>
    <w:p w:rsidR="00BB701F" w:rsidRPr="003D5DCF" w:rsidRDefault="00BB701F" w:rsidP="00BB701F">
      <w:pPr>
        <w:ind w:firstLine="709"/>
        <w:jc w:val="both"/>
      </w:pPr>
      <w:r w:rsidRPr="003D5DCF">
        <w:t>Patvirtinu, kad:</w:t>
      </w:r>
    </w:p>
    <w:p w:rsidR="00BB701F" w:rsidRPr="003D5DCF" w:rsidRDefault="00BB701F" w:rsidP="00BB701F">
      <w:pPr>
        <w:ind w:firstLine="720"/>
        <w:jc w:val="both"/>
      </w:pPr>
      <w:r w:rsidRPr="003D5DCF">
        <w:t>-</w:t>
      </w:r>
      <w:r w:rsidRPr="003D5DCF">
        <w:rPr>
          <w:sz w:val="14"/>
          <w:szCs w:val="14"/>
        </w:rPr>
        <w:t xml:space="preserve">  </w:t>
      </w:r>
      <w:r w:rsidRPr="003D5DCF">
        <w:t>organizacija/įstaiga nėra likviduojama, nėra sudaryta sutartis su kreditoriais, sustabdyta ar apribota veikla;</w:t>
      </w:r>
    </w:p>
    <w:p w:rsidR="00BB701F" w:rsidRPr="003D5DCF" w:rsidRDefault="00BB701F" w:rsidP="00BB701F">
      <w:pPr>
        <w:ind w:firstLine="720"/>
        <w:jc w:val="both"/>
      </w:pPr>
      <w:r w:rsidRPr="003D5DCF">
        <w:t>-</w:t>
      </w:r>
      <w:r w:rsidRPr="003D5DCF">
        <w:rPr>
          <w:sz w:val="14"/>
          <w:szCs w:val="14"/>
        </w:rPr>
        <w:t xml:space="preserve">  </w:t>
      </w:r>
      <w:r w:rsidRPr="003D5DCF">
        <w:t> neturi neįvykdytų mokesčių ar socialinio draudimo įmokų mokėjimo įsipareigojimų pagal Lietuvos Respublikos teisės aktus;</w:t>
      </w:r>
    </w:p>
    <w:p w:rsidR="00BB701F" w:rsidRPr="003D5DCF" w:rsidRDefault="00BB701F" w:rsidP="00BB701F">
      <w:pPr>
        <w:ind w:firstLine="709"/>
        <w:jc w:val="both"/>
      </w:pPr>
      <w:r w:rsidRPr="003D5DCF">
        <w:t>-</w:t>
      </w:r>
      <w:r w:rsidRPr="003D5DCF">
        <w:rPr>
          <w:sz w:val="14"/>
          <w:szCs w:val="14"/>
        </w:rPr>
        <w:t xml:space="preserve">   </w:t>
      </w:r>
      <w:r w:rsidRPr="003D5DCF">
        <w:t>nėra įsiteisėjęs teismo sprendimas, kad organizacija pažeidė kitą sutartį dėl paramos skyrimo iš valstybės ar savivaldybės biudžeto;</w:t>
      </w:r>
    </w:p>
    <w:p w:rsidR="00BB701F" w:rsidRPr="003D5DCF" w:rsidRDefault="00BB701F" w:rsidP="00BB701F">
      <w:pPr>
        <w:ind w:firstLine="709"/>
        <w:jc w:val="both"/>
      </w:pPr>
      <w:r w:rsidRPr="003D5DCF">
        <w:t>- Veiklos programoje numatytos išlaidos nedubliuoja išlaidų, finansuojamų iš kitų valstybės ar savivaldybės biudžeto programų lėšų.</w:t>
      </w:r>
    </w:p>
    <w:p w:rsidR="00BB701F" w:rsidRPr="003D5DCF" w:rsidRDefault="00BB701F" w:rsidP="00BB701F">
      <w:pPr>
        <w:ind w:firstLine="720"/>
        <w:jc w:val="both"/>
      </w:pPr>
      <w:r w:rsidRPr="003D5DCF">
        <w:t xml:space="preserve">Patvirtinu, kad Veiklos programoje pateikta informacija yra tiksli ir teisinga. </w:t>
      </w:r>
    </w:p>
    <w:p w:rsidR="00BB701F" w:rsidRPr="003D5DCF" w:rsidRDefault="00BB701F" w:rsidP="00BB701F">
      <w:pPr>
        <w:ind w:firstLine="720"/>
        <w:jc w:val="both"/>
      </w:pPr>
      <w:r w:rsidRPr="003D5DCF">
        <w:t xml:space="preserve">Įsipareigoju, įvykdžius </w:t>
      </w:r>
      <w:r>
        <w:t>Veiklos programą</w:t>
      </w:r>
      <w:r w:rsidRPr="003D5DCF">
        <w:t>, pateikti Marijampolės savivaldybės administracij</w:t>
      </w:r>
      <w:r>
        <w:t>ai</w:t>
      </w:r>
      <w:r w:rsidRPr="003D5DCF">
        <w:t xml:space="preserve"> </w:t>
      </w:r>
      <w:r>
        <w:t>Lėšų panaudojimo ataskaitą, Pavedimo įvykdymo ataskaitą, Veiklos programos</w:t>
      </w:r>
      <w:r w:rsidRPr="003D5DCF">
        <w:t xml:space="preserve"> įvykdymo ataskaitą per </w:t>
      </w:r>
      <w:r>
        <w:t>S</w:t>
      </w:r>
      <w:r w:rsidRPr="003D5DCF">
        <w:t xml:space="preserve">utartyje numatytus terminus. </w:t>
      </w:r>
    </w:p>
    <w:p w:rsidR="00BB701F" w:rsidRDefault="00BB701F" w:rsidP="00BB701F">
      <w:pPr>
        <w:rPr>
          <w:sz w:val="20"/>
          <w:szCs w:val="20"/>
        </w:rPr>
      </w:pPr>
      <w:r w:rsidRPr="003D5DCF">
        <w:rPr>
          <w:sz w:val="20"/>
          <w:szCs w:val="20"/>
        </w:rPr>
        <w:t> </w:t>
      </w:r>
    </w:p>
    <w:p w:rsidR="00CD1354" w:rsidRPr="003D5DCF" w:rsidRDefault="00CD1354" w:rsidP="00BB701F"/>
    <w:p w:rsidR="00BB701F" w:rsidRPr="003D5DCF" w:rsidRDefault="00BB701F" w:rsidP="00BB701F">
      <w:r w:rsidRPr="003D5DCF">
        <w:rPr>
          <w:sz w:val="20"/>
          <w:szCs w:val="20"/>
        </w:rPr>
        <w:t>  </w:t>
      </w:r>
      <w:r w:rsidRPr="003D5DCF">
        <w:rPr>
          <w:snapToGrid w:val="0"/>
        </w:rPr>
        <w:t>_________________________</w:t>
      </w:r>
      <w:r>
        <w:rPr>
          <w:snapToGrid w:val="0"/>
        </w:rPr>
        <w:tab/>
        <w:t>_____________</w:t>
      </w:r>
      <w:r>
        <w:rPr>
          <w:snapToGrid w:val="0"/>
        </w:rPr>
        <w:tab/>
        <w:t>__________________</w:t>
      </w:r>
    </w:p>
    <w:p w:rsidR="00BB701F" w:rsidRPr="003D5DCF" w:rsidRDefault="00BB701F" w:rsidP="00BB701F">
      <w:r>
        <w:rPr>
          <w:i/>
          <w:iCs/>
          <w:snapToGrid w:val="0"/>
          <w:sz w:val="20"/>
          <w:szCs w:val="20"/>
        </w:rPr>
        <w:t>(Pareigų pavadinimas)</w:t>
      </w:r>
      <w:r>
        <w:rPr>
          <w:i/>
          <w:iCs/>
          <w:snapToGrid w:val="0"/>
          <w:sz w:val="20"/>
          <w:szCs w:val="20"/>
        </w:rPr>
        <w:tab/>
      </w:r>
      <w:r>
        <w:rPr>
          <w:i/>
          <w:iCs/>
          <w:snapToGrid w:val="0"/>
          <w:sz w:val="20"/>
          <w:szCs w:val="20"/>
        </w:rPr>
        <w:tab/>
      </w:r>
      <w:r w:rsidRPr="003D5DCF">
        <w:rPr>
          <w:i/>
          <w:iCs/>
          <w:snapToGrid w:val="0"/>
          <w:sz w:val="20"/>
          <w:szCs w:val="20"/>
        </w:rPr>
        <w:t xml:space="preserve"> (parašas) </w:t>
      </w:r>
      <w:r>
        <w:rPr>
          <w:i/>
          <w:iCs/>
          <w:snapToGrid w:val="0"/>
          <w:sz w:val="20"/>
          <w:szCs w:val="20"/>
        </w:rPr>
        <w:tab/>
      </w:r>
      <w:r>
        <w:rPr>
          <w:i/>
          <w:iCs/>
          <w:snapToGrid w:val="0"/>
          <w:sz w:val="20"/>
          <w:szCs w:val="20"/>
        </w:rPr>
        <w:tab/>
      </w:r>
      <w:r w:rsidRPr="003D5DCF">
        <w:rPr>
          <w:i/>
          <w:iCs/>
          <w:snapToGrid w:val="0"/>
          <w:sz w:val="20"/>
          <w:szCs w:val="20"/>
        </w:rPr>
        <w:t>(vardas, pavardė</w:t>
      </w:r>
      <w:r>
        <w:rPr>
          <w:i/>
          <w:iCs/>
          <w:snapToGrid w:val="0"/>
          <w:sz w:val="20"/>
          <w:szCs w:val="20"/>
        </w:rPr>
        <w:t>)</w:t>
      </w:r>
      <w:r>
        <w:rPr>
          <w:i/>
          <w:iCs/>
          <w:snapToGrid w:val="0"/>
          <w:sz w:val="20"/>
          <w:szCs w:val="20"/>
        </w:rPr>
        <w:tab/>
      </w:r>
    </w:p>
    <w:p w:rsidR="002C4BB6" w:rsidRDefault="002C4BB6" w:rsidP="00BB701F">
      <w:pPr>
        <w:ind w:left="5184"/>
      </w:pPr>
    </w:p>
    <w:p w:rsidR="002C4BB6" w:rsidRDefault="002C4BB6" w:rsidP="00BB701F">
      <w:pPr>
        <w:ind w:left="5184"/>
      </w:pPr>
    </w:p>
    <w:p w:rsidR="002C4BB6" w:rsidRDefault="002C4BB6" w:rsidP="00BB701F">
      <w:pPr>
        <w:ind w:left="5184"/>
      </w:pPr>
    </w:p>
    <w:p w:rsidR="00AE3B59" w:rsidRDefault="00AE3B59" w:rsidP="00BB701F">
      <w:pPr>
        <w:ind w:left="5184"/>
      </w:pPr>
    </w:p>
    <w:p w:rsidR="00AE3B59" w:rsidRDefault="00AE3B59" w:rsidP="00BB701F">
      <w:pPr>
        <w:ind w:left="5184"/>
      </w:pPr>
    </w:p>
    <w:p w:rsidR="00CD1354" w:rsidRDefault="00CD1354" w:rsidP="00BB701F">
      <w:pPr>
        <w:ind w:left="5184"/>
      </w:pPr>
    </w:p>
    <w:p w:rsidR="002C4BB6" w:rsidRDefault="002C4BB6" w:rsidP="00BB701F">
      <w:pPr>
        <w:ind w:left="5184"/>
      </w:pPr>
    </w:p>
    <w:p w:rsidR="002C4BB6" w:rsidRDefault="002C4BB6" w:rsidP="00BB701F">
      <w:pPr>
        <w:ind w:left="5184"/>
      </w:pPr>
    </w:p>
    <w:sectPr w:rsidR="002C4BB6" w:rsidSect="00107696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2BC3" w:rsidRDefault="00492BC3">
      <w:r>
        <w:separator/>
      </w:r>
    </w:p>
  </w:endnote>
  <w:endnote w:type="continuationSeparator" w:id="0">
    <w:p w:rsidR="00492BC3" w:rsidRDefault="00492B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AB" w:rsidRPr="00B079FA" w:rsidRDefault="003E57AB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AB" w:rsidRPr="009E2655" w:rsidRDefault="003E57AB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2BC3" w:rsidRDefault="00492BC3">
      <w:r>
        <w:separator/>
      </w:r>
    </w:p>
  </w:footnote>
  <w:footnote w:type="continuationSeparator" w:id="0">
    <w:p w:rsidR="00492BC3" w:rsidRDefault="00492B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AB" w:rsidRPr="00140C7C" w:rsidRDefault="00B631EE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3E57AB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62664B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AB" w:rsidRPr="00024D31" w:rsidRDefault="003E57AB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25F57"/>
    <w:multiLevelType w:val="hybridMultilevel"/>
    <w:tmpl w:val="60CC08F8"/>
    <w:lvl w:ilvl="0" w:tplc="73DC2C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4D5F94"/>
    <w:multiLevelType w:val="multilevel"/>
    <w:tmpl w:val="E5E8A7E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A072D9"/>
    <w:multiLevelType w:val="hybridMultilevel"/>
    <w:tmpl w:val="4D62244A"/>
    <w:lvl w:ilvl="0" w:tplc="19EA94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attachedTemplate r:id="rId1"/>
  <w:stylePaneFormatFilter w:val="3F01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7F70"/>
    <w:rsid w:val="00001412"/>
    <w:rsid w:val="00024D31"/>
    <w:rsid w:val="00071910"/>
    <w:rsid w:val="0007488C"/>
    <w:rsid w:val="0008513B"/>
    <w:rsid w:val="0009673D"/>
    <w:rsid w:val="000A7DCA"/>
    <w:rsid w:val="000B1DF1"/>
    <w:rsid w:val="000B4D7A"/>
    <w:rsid w:val="000C0062"/>
    <w:rsid w:val="000E1795"/>
    <w:rsid w:val="00107696"/>
    <w:rsid w:val="001315D3"/>
    <w:rsid w:val="00140C7C"/>
    <w:rsid w:val="001B49DD"/>
    <w:rsid w:val="001D6E9F"/>
    <w:rsid w:val="001E7173"/>
    <w:rsid w:val="00216FF9"/>
    <w:rsid w:val="00221375"/>
    <w:rsid w:val="00226EE4"/>
    <w:rsid w:val="00267FBC"/>
    <w:rsid w:val="0029149E"/>
    <w:rsid w:val="002B39F0"/>
    <w:rsid w:val="002C4BB6"/>
    <w:rsid w:val="00305B1B"/>
    <w:rsid w:val="00335DFE"/>
    <w:rsid w:val="00347773"/>
    <w:rsid w:val="003C03BB"/>
    <w:rsid w:val="003C14C0"/>
    <w:rsid w:val="003C4013"/>
    <w:rsid w:val="003D2B2C"/>
    <w:rsid w:val="003E57AB"/>
    <w:rsid w:val="00427FF4"/>
    <w:rsid w:val="004511F0"/>
    <w:rsid w:val="0045224C"/>
    <w:rsid w:val="004919AD"/>
    <w:rsid w:val="00492BC3"/>
    <w:rsid w:val="004A27BF"/>
    <w:rsid w:val="004B1167"/>
    <w:rsid w:val="004E0929"/>
    <w:rsid w:val="004E435B"/>
    <w:rsid w:val="00502A4B"/>
    <w:rsid w:val="00512330"/>
    <w:rsid w:val="00516B0E"/>
    <w:rsid w:val="00574842"/>
    <w:rsid w:val="00584394"/>
    <w:rsid w:val="005A403D"/>
    <w:rsid w:val="005C5783"/>
    <w:rsid w:val="005C6F67"/>
    <w:rsid w:val="005D0128"/>
    <w:rsid w:val="005D63C8"/>
    <w:rsid w:val="005F3650"/>
    <w:rsid w:val="005F3A4B"/>
    <w:rsid w:val="0062664B"/>
    <w:rsid w:val="00634464"/>
    <w:rsid w:val="00636074"/>
    <w:rsid w:val="00663A12"/>
    <w:rsid w:val="00676F46"/>
    <w:rsid w:val="006866C6"/>
    <w:rsid w:val="00694839"/>
    <w:rsid w:val="006E0A9A"/>
    <w:rsid w:val="006F1765"/>
    <w:rsid w:val="00716A16"/>
    <w:rsid w:val="00720FC1"/>
    <w:rsid w:val="007455B5"/>
    <w:rsid w:val="00773B91"/>
    <w:rsid w:val="007A098F"/>
    <w:rsid w:val="007B1200"/>
    <w:rsid w:val="007E06FD"/>
    <w:rsid w:val="0081168B"/>
    <w:rsid w:val="00836902"/>
    <w:rsid w:val="00844DAD"/>
    <w:rsid w:val="00867E01"/>
    <w:rsid w:val="008C64EA"/>
    <w:rsid w:val="008F3779"/>
    <w:rsid w:val="00902FB3"/>
    <w:rsid w:val="00907B26"/>
    <w:rsid w:val="0091473E"/>
    <w:rsid w:val="00931666"/>
    <w:rsid w:val="00937FB7"/>
    <w:rsid w:val="009575E7"/>
    <w:rsid w:val="00973FFD"/>
    <w:rsid w:val="00975A94"/>
    <w:rsid w:val="00980A34"/>
    <w:rsid w:val="00990B5F"/>
    <w:rsid w:val="009D5F3F"/>
    <w:rsid w:val="009E2655"/>
    <w:rsid w:val="00A06E5D"/>
    <w:rsid w:val="00A203BA"/>
    <w:rsid w:val="00A5592A"/>
    <w:rsid w:val="00A81B16"/>
    <w:rsid w:val="00AA598E"/>
    <w:rsid w:val="00AB3609"/>
    <w:rsid w:val="00AE3B59"/>
    <w:rsid w:val="00B079FA"/>
    <w:rsid w:val="00B2079F"/>
    <w:rsid w:val="00B26D7E"/>
    <w:rsid w:val="00B4049E"/>
    <w:rsid w:val="00B415E4"/>
    <w:rsid w:val="00B46076"/>
    <w:rsid w:val="00B57478"/>
    <w:rsid w:val="00B631EE"/>
    <w:rsid w:val="00B7368A"/>
    <w:rsid w:val="00B935B4"/>
    <w:rsid w:val="00BB701F"/>
    <w:rsid w:val="00C54D7E"/>
    <w:rsid w:val="00CA19BA"/>
    <w:rsid w:val="00CB2D9D"/>
    <w:rsid w:val="00CC0F42"/>
    <w:rsid w:val="00CC1325"/>
    <w:rsid w:val="00CC5865"/>
    <w:rsid w:val="00CD1354"/>
    <w:rsid w:val="00CF4B21"/>
    <w:rsid w:val="00D07022"/>
    <w:rsid w:val="00D20AD8"/>
    <w:rsid w:val="00D32076"/>
    <w:rsid w:val="00D4625D"/>
    <w:rsid w:val="00D52938"/>
    <w:rsid w:val="00DB5B14"/>
    <w:rsid w:val="00DD7BFF"/>
    <w:rsid w:val="00DE3689"/>
    <w:rsid w:val="00E7755E"/>
    <w:rsid w:val="00E977DE"/>
    <w:rsid w:val="00EE0844"/>
    <w:rsid w:val="00EE40B9"/>
    <w:rsid w:val="00EF7156"/>
    <w:rsid w:val="00F24382"/>
    <w:rsid w:val="00F6366B"/>
    <w:rsid w:val="00FB2BF0"/>
    <w:rsid w:val="00FC2DD6"/>
    <w:rsid w:val="00FD5B1C"/>
    <w:rsid w:val="00FD7F70"/>
    <w:rsid w:val="00FE53D5"/>
    <w:rsid w:val="00FF7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B631EE"/>
    <w:rPr>
      <w:sz w:val="24"/>
      <w:szCs w:val="24"/>
    </w:rPr>
  </w:style>
  <w:style w:type="paragraph" w:styleId="Antrat1">
    <w:name w:val="heading 1"/>
    <w:basedOn w:val="prastasis"/>
    <w:link w:val="Antrat1Diagrama"/>
    <w:uiPriority w:val="99"/>
    <w:qFormat/>
    <w:rsid w:val="00BB701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link w:val="DebesliotekstasDiagrama"/>
    <w:rsid w:val="001B49D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1B49DD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203BA"/>
    <w:pPr>
      <w:ind w:left="720"/>
      <w:contextualSpacing/>
    </w:pPr>
  </w:style>
  <w:style w:type="character" w:styleId="Hipersaitas">
    <w:name w:val="Hyperlink"/>
    <w:uiPriority w:val="99"/>
    <w:rsid w:val="00F6366B"/>
    <w:rPr>
      <w:color w:val="0000FF"/>
      <w:u w:val="single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BB701F"/>
    <w:rPr>
      <w:b/>
      <w:bCs/>
      <w:kern w:val="36"/>
      <w:sz w:val="48"/>
      <w:szCs w:val="48"/>
    </w:rPr>
  </w:style>
  <w:style w:type="paragraph" w:customStyle="1" w:styleId="Hyperlink1">
    <w:name w:val="Hyperlink1"/>
    <w:rsid w:val="00BB701F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paragraph" w:styleId="Betarp">
    <w:name w:val="No Spacing"/>
    <w:uiPriority w:val="1"/>
    <w:qFormat/>
    <w:rsid w:val="00BB701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link w:val="Antrat1Diagrama"/>
    <w:uiPriority w:val="99"/>
    <w:qFormat/>
    <w:rsid w:val="00BB701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1B49D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1B49DD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203BA"/>
    <w:pPr>
      <w:ind w:left="720"/>
      <w:contextualSpacing/>
    </w:pPr>
  </w:style>
  <w:style w:type="character" w:styleId="Hipersaitas">
    <w:name w:val="Hyperlink"/>
    <w:uiPriority w:val="99"/>
    <w:rsid w:val="00F6366B"/>
    <w:rPr>
      <w:color w:val="0000FF"/>
      <w:u w:val="single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BB701F"/>
    <w:rPr>
      <w:b/>
      <w:bCs/>
      <w:kern w:val="36"/>
      <w:sz w:val="48"/>
      <w:szCs w:val="48"/>
    </w:rPr>
  </w:style>
  <w:style w:type="paragraph" w:customStyle="1" w:styleId="Hyperlink1">
    <w:name w:val="Hyperlink1"/>
    <w:rsid w:val="00BB701F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paragraph" w:styleId="Betarp">
    <w:name w:val="No Spacing"/>
    <w:uiPriority w:val="1"/>
    <w:qFormat/>
    <w:rsid w:val="00BB701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Admin_dir_isak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Admin_dir_isak</Template>
  <TotalTime>106</TotalTime>
  <Pages>1</Pages>
  <Words>3167</Words>
  <Characters>1806</Characters>
  <Application>Microsoft Office Word</Application>
  <DocSecurity>0</DocSecurity>
  <Lines>15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Antraštės</vt:lpstr>
      </vt:variant>
      <vt:variant>
        <vt:i4>3</vt:i4>
      </vt:variant>
    </vt:vector>
  </HeadingPairs>
  <TitlesOfParts>
    <vt:vector size="4" baseType="lpstr">
      <vt:lpstr/>
      <vt:lpstr>(Veiklos programos finansinei paramai iš Marijampolės savivaldybės biudžeto gaut</vt:lpstr>
      <vt:lpstr/>
      <vt:lpstr>VEIKLOS PROGRAMA FINANSINEI PARAMAI IŠ MARIJAMPOLĖS SAVIVALDYBĖS BIUDŽETO GAUTI</vt:lpstr>
    </vt:vector>
  </TitlesOfParts>
  <Company>mas</Company>
  <LinksUpToDate>false</LinksUpToDate>
  <CharactersWithSpaces>4964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vzn</dc:creator>
  <cp:lastModifiedBy>Aistė</cp:lastModifiedBy>
  <cp:revision>19</cp:revision>
  <dcterms:created xsi:type="dcterms:W3CDTF">2020-06-18T10:59:00Z</dcterms:created>
  <dcterms:modified xsi:type="dcterms:W3CDTF">2020-06-22T10:59:00Z</dcterms:modified>
</cp:coreProperties>
</file>