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85BDB" w14:textId="77777777" w:rsidR="00CD5FDD" w:rsidRPr="00BE5C35" w:rsidRDefault="00CD5FDD" w:rsidP="000E1795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p w14:paraId="46FB9E61" w14:textId="77777777" w:rsidR="00CD5FDD" w:rsidRPr="00CD5FDD" w:rsidRDefault="00CD5FDD" w:rsidP="00CD5FD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  <w:bCs/>
        </w:rPr>
      </w:pPr>
      <w:bookmarkStart w:id="0" w:name="_Hlk146120144"/>
      <w:bookmarkStart w:id="1" w:name="_Hlk146119654"/>
      <w:bookmarkStart w:id="2" w:name="_Hlk146120083"/>
      <w:r w:rsidRPr="00CD5FDD">
        <w:rPr>
          <w:rFonts w:ascii="Verdana" w:hAnsi="Verdana"/>
          <w:b/>
        </w:rPr>
        <w:t>PASLAUGOS TEIKIMO APRAŠYMAS</w:t>
      </w:r>
      <w:r w:rsidRPr="00CD5FDD">
        <w:rPr>
          <w:rFonts w:ascii="Verdana" w:hAnsi="Verdana"/>
          <w:b/>
          <w:bCs/>
        </w:rPr>
        <w:t xml:space="preserve"> </w:t>
      </w:r>
    </w:p>
    <w:p w14:paraId="3DF7BC91" w14:textId="77777777" w:rsidR="00CD5FDD" w:rsidRDefault="00CD5FDD" w:rsidP="00CD5FD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  <w:bCs/>
        </w:rPr>
      </w:pPr>
      <w:r w:rsidRPr="00CD5FDD">
        <w:rPr>
          <w:rFonts w:ascii="Verdana" w:hAnsi="Verdana"/>
          <w:b/>
          <w:bCs/>
        </w:rPr>
        <w:t xml:space="preserve">DĖL PRAŠYMO SKIRTI NEMOKAMĄ BASEINO PASLAUGĄ ASMENIMS SU NEGALIA PRIĖMIMO, PASLAUGOS SKYRIMO </w:t>
      </w:r>
    </w:p>
    <w:p w14:paraId="4FDC6D2C" w14:textId="77777777" w:rsidR="00CD5FDD" w:rsidRPr="00CD5FDD" w:rsidRDefault="00CD5FDD" w:rsidP="00CD5FDD">
      <w:pPr>
        <w:jc w:val="center"/>
        <w:rPr>
          <w:rFonts w:ascii="Verdana" w:hAnsi="Verdana"/>
          <w:b/>
        </w:rPr>
      </w:pPr>
    </w:p>
    <w:tbl>
      <w:tblPr>
        <w:tblW w:w="974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627"/>
      </w:tblGrid>
      <w:tr w:rsidR="00CD5FDD" w:rsidRPr="00CD5FDD" w14:paraId="231A0568" w14:textId="77777777" w:rsidTr="004D38B4">
        <w:trPr>
          <w:trHeight w:val="675"/>
        </w:trPr>
        <w:tc>
          <w:tcPr>
            <w:tcW w:w="3119" w:type="dxa"/>
          </w:tcPr>
          <w:bookmarkEnd w:id="0"/>
          <w:bookmarkEnd w:id="1"/>
          <w:bookmarkEnd w:id="2"/>
          <w:p w14:paraId="66D21DD6" w14:textId="77777777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>Paslaugos pavadinimas</w:t>
            </w:r>
          </w:p>
        </w:tc>
        <w:tc>
          <w:tcPr>
            <w:tcW w:w="6627" w:type="dxa"/>
          </w:tcPr>
          <w:p w14:paraId="25CF7721" w14:textId="77777777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  <w:color w:val="000000"/>
                <w:shd w:val="clear" w:color="auto" w:fill="FFFFFF"/>
              </w:rPr>
              <w:t xml:space="preserve">Prašymo skirti nemokamą baseino paslaugą asmenims su negalia priėmimas, paslaugos skyrimas </w:t>
            </w:r>
          </w:p>
        </w:tc>
      </w:tr>
      <w:tr w:rsidR="00CD5FDD" w:rsidRPr="00CD5FDD" w14:paraId="2D1709E4" w14:textId="77777777" w:rsidTr="004D38B4">
        <w:trPr>
          <w:trHeight w:val="557"/>
        </w:trPr>
        <w:tc>
          <w:tcPr>
            <w:tcW w:w="3119" w:type="dxa"/>
          </w:tcPr>
          <w:p w14:paraId="384E2725" w14:textId="77777777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>Paslaugos kodas</w:t>
            </w:r>
          </w:p>
        </w:tc>
        <w:tc>
          <w:tcPr>
            <w:tcW w:w="6627" w:type="dxa"/>
            <w:vAlign w:val="center"/>
          </w:tcPr>
          <w:p w14:paraId="29409168" w14:textId="77777777" w:rsidR="00CD5FDD" w:rsidRPr="00CD5FDD" w:rsidRDefault="00CD5FDD" w:rsidP="00CD5FDD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</w:rPr>
              <w:t>12-44</w:t>
            </w:r>
          </w:p>
        </w:tc>
      </w:tr>
      <w:tr w:rsidR="00CD5FDD" w:rsidRPr="00CD5FDD" w14:paraId="0F045343" w14:textId="77777777" w:rsidTr="004D38B4">
        <w:tc>
          <w:tcPr>
            <w:tcW w:w="3119" w:type="dxa"/>
          </w:tcPr>
          <w:p w14:paraId="67E331C3" w14:textId="77777777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627" w:type="dxa"/>
            <w:vAlign w:val="center"/>
          </w:tcPr>
          <w:p w14:paraId="11F9000D" w14:textId="77777777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 xml:space="preserve">5 versija </w:t>
            </w:r>
          </w:p>
          <w:p w14:paraId="1883B004" w14:textId="77777777" w:rsidR="00CD5FDD" w:rsidRPr="00CD5FDD" w:rsidRDefault="00CD5FDD" w:rsidP="00CD5FDD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</w:rPr>
              <w:t>2025-07-16</w:t>
            </w:r>
          </w:p>
        </w:tc>
      </w:tr>
      <w:tr w:rsidR="00CD5FDD" w:rsidRPr="00CD5FDD" w14:paraId="27DBB8AD" w14:textId="77777777" w:rsidTr="004D38B4">
        <w:trPr>
          <w:trHeight w:val="2222"/>
        </w:trPr>
        <w:tc>
          <w:tcPr>
            <w:tcW w:w="3119" w:type="dxa"/>
            <w:vMerge w:val="restart"/>
          </w:tcPr>
          <w:p w14:paraId="33FAE198" w14:textId="77777777" w:rsidR="00CD5FDD" w:rsidRPr="00CD5FDD" w:rsidRDefault="00CD5FDD" w:rsidP="00CD5FDD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627" w:type="dxa"/>
            <w:vAlign w:val="center"/>
          </w:tcPr>
          <w:p w14:paraId="3AAD5D29" w14:textId="77777777" w:rsidR="00CD5FDD" w:rsidRPr="00CD5FDD" w:rsidRDefault="00CD5FDD" w:rsidP="00CD5FDD">
            <w:pPr>
              <w:tabs>
                <w:tab w:val="left" w:pos="5557"/>
                <w:tab w:val="left" w:pos="6840"/>
                <w:tab w:val="left" w:pos="7020"/>
              </w:tabs>
              <w:rPr>
                <w:b/>
                <w:bCs/>
                <w:color w:val="000000"/>
              </w:rPr>
            </w:pPr>
            <w:r w:rsidRPr="00CD5FDD">
              <w:rPr>
                <w:rFonts w:ascii="Verdana" w:hAnsi="Verdana"/>
                <w:color w:val="000000"/>
                <w:lang w:eastAsia="ar-SA"/>
              </w:rPr>
              <w:t>Nemokamos baseino paslaugos teikimo asmenims su negalia Marijampolės savivaldybėje tvarkos aprašas, patvirtintas Marijampolės savivaldybės mero 2023 m. liepos 5 d. potvarkiu Nr. MV-279 „</w:t>
            </w:r>
            <w:r w:rsidRPr="00CD5FDD">
              <w:rPr>
                <w:rFonts w:ascii="Verdana" w:hAnsi="Verdana"/>
                <w:color w:val="000000"/>
              </w:rPr>
              <w:t>Dėl nemokamos baseino paslaugos teikimo asmenims su negalia Marijampolės savivaldybėje tvarkos aprašo patvirtinimo“</w:t>
            </w:r>
          </w:p>
        </w:tc>
      </w:tr>
      <w:tr w:rsidR="00CD5FDD" w:rsidRPr="00CD5FDD" w14:paraId="2A8C0985" w14:textId="77777777" w:rsidTr="004D38B4">
        <w:trPr>
          <w:trHeight w:val="563"/>
        </w:trPr>
        <w:tc>
          <w:tcPr>
            <w:tcW w:w="3119" w:type="dxa"/>
            <w:vMerge/>
          </w:tcPr>
          <w:p w14:paraId="334882F7" w14:textId="77777777" w:rsidR="00CD5FDD" w:rsidRPr="00CD5FDD" w:rsidRDefault="00CD5FDD" w:rsidP="00CD5FDD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6627" w:type="dxa"/>
            <w:vAlign w:val="center"/>
          </w:tcPr>
          <w:p w14:paraId="7FD50775" w14:textId="210B58ED" w:rsidR="00CD5FDD" w:rsidRPr="00CD5FDD" w:rsidRDefault="00937904" w:rsidP="00CD5FDD">
            <w:pPr>
              <w:spacing w:before="100" w:beforeAutospacing="1"/>
              <w:jc w:val="both"/>
              <w:rPr>
                <w:rFonts w:ascii="Verdana" w:hAnsi="Verdana"/>
              </w:rPr>
            </w:pPr>
            <w:hyperlink r:id="rId7" w:history="1">
              <w:r w:rsidRPr="005326B6">
                <w:rPr>
                  <w:rStyle w:val="Hipersaitas"/>
                  <w:rFonts w:ascii="Verdana" w:hAnsi="Verdana"/>
                </w:rPr>
                <w:t>https://teisesaktai.marijampole.lt/document/64362</w:t>
              </w:r>
            </w:hyperlink>
            <w:r>
              <w:rPr>
                <w:rFonts w:ascii="Verdana" w:hAnsi="Verdana"/>
              </w:rPr>
              <w:t xml:space="preserve"> </w:t>
            </w:r>
          </w:p>
        </w:tc>
      </w:tr>
      <w:tr w:rsidR="00CD5FDD" w:rsidRPr="00CD5FDD" w14:paraId="01ED49D4" w14:textId="77777777" w:rsidTr="004D38B4">
        <w:tc>
          <w:tcPr>
            <w:tcW w:w="3119" w:type="dxa"/>
          </w:tcPr>
          <w:p w14:paraId="5955EA16" w14:textId="77777777" w:rsidR="00CD5FDD" w:rsidRPr="00CD5FDD" w:rsidRDefault="00CD5FDD" w:rsidP="00CD5FDD">
            <w:pPr>
              <w:spacing w:after="100" w:afterAutospacing="1"/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</w:rPr>
              <w:t>Informacija ir dokumentai, kuriuos turi pateikti asmuo</w:t>
            </w:r>
          </w:p>
        </w:tc>
        <w:tc>
          <w:tcPr>
            <w:tcW w:w="6627" w:type="dxa"/>
            <w:vAlign w:val="center"/>
          </w:tcPr>
          <w:p w14:paraId="500245BA" w14:textId="77777777" w:rsidR="00CD5FDD" w:rsidRPr="00CD5FDD" w:rsidRDefault="00CD5FDD" w:rsidP="00CD5FDD">
            <w:pPr>
              <w:tabs>
                <w:tab w:val="left" w:pos="0"/>
                <w:tab w:val="left" w:pos="709"/>
                <w:tab w:val="left" w:pos="851"/>
                <w:tab w:val="left" w:pos="1122"/>
                <w:tab w:val="left" w:pos="2618"/>
              </w:tabs>
              <w:jc w:val="both"/>
              <w:rPr>
                <w:rFonts w:ascii="Verdana" w:hAnsi="Verdana"/>
                <w:color w:val="000000"/>
                <w:lang w:eastAsia="en-US"/>
              </w:rPr>
            </w:pPr>
            <w:r w:rsidRPr="00CD5FDD">
              <w:rPr>
                <w:rFonts w:ascii="Verdana" w:hAnsi="Verdana"/>
                <w:color w:val="000000"/>
                <w:lang w:eastAsia="en-US"/>
              </w:rPr>
              <w:t>1. Prašymas.</w:t>
            </w:r>
          </w:p>
          <w:p w14:paraId="0239D474" w14:textId="77777777" w:rsidR="00CD5FDD" w:rsidRPr="00CD5FDD" w:rsidRDefault="00CD5FDD" w:rsidP="00CD5FDD">
            <w:pPr>
              <w:tabs>
                <w:tab w:val="left" w:pos="0"/>
                <w:tab w:val="left" w:pos="709"/>
                <w:tab w:val="left" w:pos="851"/>
              </w:tabs>
              <w:rPr>
                <w:rFonts w:ascii="Verdana" w:hAnsi="Verdana"/>
                <w:color w:val="000000"/>
                <w:lang w:eastAsia="en-US"/>
              </w:rPr>
            </w:pPr>
            <w:r w:rsidRPr="00CD5FDD">
              <w:rPr>
                <w:rFonts w:ascii="Verdana" w:hAnsi="Verdana"/>
                <w:color w:val="000000"/>
                <w:lang w:eastAsia="en-US"/>
              </w:rPr>
              <w:t>2.</w:t>
            </w:r>
            <w:r w:rsidRPr="00CD5FDD">
              <w:rPr>
                <w:rFonts w:ascii="Verdana" w:hAnsi="Verdana"/>
                <w:color w:val="000000"/>
                <w:shd w:val="clear" w:color="auto" w:fill="FFFFFF"/>
                <w:lang w:eastAsia="en-US"/>
              </w:rPr>
              <w:t xml:space="preserve"> </w:t>
            </w:r>
            <w:r w:rsidRPr="00CD5FDD">
              <w:rPr>
                <w:rFonts w:ascii="Verdana" w:eastAsia="Calibri" w:hAnsi="Verdana"/>
                <w:iCs/>
                <w:color w:val="000000"/>
                <w:szCs w:val="20"/>
                <w:lang w:eastAsia="en-US"/>
              </w:rPr>
              <w:t xml:space="preserve">Asmens tapatybę patvirtinantis dokumentas (pasas, asmens tapatybės kortelė; </w:t>
            </w:r>
            <w:r w:rsidRPr="00CD5FDD">
              <w:rPr>
                <w:rFonts w:ascii="Verdana" w:eastAsia="Calibri" w:hAnsi="Verdana"/>
                <w:color w:val="000000"/>
                <w:szCs w:val="20"/>
                <w:shd w:val="clear" w:color="auto" w:fill="FFFFFF"/>
                <w:lang w:eastAsia="en-US"/>
              </w:rPr>
              <w:t>leidimas nuolat ar laikinai gyventi Lietuvos Respublikoje)</w:t>
            </w:r>
            <w:r w:rsidRPr="00CD5FDD">
              <w:rPr>
                <w:rFonts w:ascii="Verdana" w:hAnsi="Verdana"/>
                <w:szCs w:val="20"/>
                <w:lang w:eastAsia="en-US"/>
              </w:rPr>
              <w:t>.</w:t>
            </w:r>
          </w:p>
          <w:p w14:paraId="7F981E7C" w14:textId="77777777" w:rsidR="00CD5FDD" w:rsidRPr="00CD5FDD" w:rsidRDefault="00CD5FDD" w:rsidP="00CD5FDD">
            <w:pPr>
              <w:tabs>
                <w:tab w:val="left" w:pos="0"/>
                <w:tab w:val="left" w:pos="284"/>
                <w:tab w:val="left" w:pos="426"/>
                <w:tab w:val="left" w:pos="709"/>
                <w:tab w:val="left" w:pos="851"/>
                <w:tab w:val="left" w:pos="993"/>
              </w:tabs>
              <w:contextualSpacing/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</w:rPr>
              <w:t xml:space="preserve">3. Asmens su negalia (neįgaliojo) pažymėjimas </w:t>
            </w:r>
          </w:p>
          <w:p w14:paraId="09D66BAC" w14:textId="77777777" w:rsidR="00CD5FDD" w:rsidRPr="00CD5FDD" w:rsidRDefault="00CD5FDD" w:rsidP="00CD5FDD">
            <w:pPr>
              <w:tabs>
                <w:tab w:val="left" w:pos="0"/>
                <w:tab w:val="left" w:pos="284"/>
                <w:tab w:val="left" w:pos="426"/>
                <w:tab w:val="left" w:pos="709"/>
                <w:tab w:val="left" w:pos="851"/>
                <w:tab w:val="left" w:pos="993"/>
              </w:tabs>
              <w:contextualSpacing/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</w:rPr>
              <w:t>(jei nėra galimybės gauti informaciją iš turimos duomenų bazės).</w:t>
            </w:r>
          </w:p>
        </w:tc>
      </w:tr>
      <w:tr w:rsidR="00CD5FDD" w:rsidRPr="00CD5FDD" w14:paraId="76585D0B" w14:textId="77777777" w:rsidTr="004D38B4">
        <w:trPr>
          <w:trHeight w:val="5508"/>
        </w:trPr>
        <w:tc>
          <w:tcPr>
            <w:tcW w:w="3119" w:type="dxa"/>
          </w:tcPr>
          <w:p w14:paraId="0736012B" w14:textId="77777777" w:rsidR="00CD5FDD" w:rsidRPr="00CD5FDD" w:rsidRDefault="00CD5FDD" w:rsidP="00CD5FDD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</w:rPr>
              <w:t>Paslaugos teikėjas</w:t>
            </w:r>
          </w:p>
        </w:tc>
        <w:tc>
          <w:tcPr>
            <w:tcW w:w="6627" w:type="dxa"/>
            <w:vAlign w:val="center"/>
          </w:tcPr>
          <w:p w14:paraId="3DD7761C" w14:textId="77777777" w:rsidR="00CD5FDD" w:rsidRPr="00770C5C" w:rsidRDefault="00CD5FDD" w:rsidP="00CD5FDD">
            <w:pPr>
              <w:rPr>
                <w:rFonts w:ascii="Verdana" w:hAnsi="Verdana"/>
              </w:rPr>
            </w:pPr>
            <w:bookmarkStart w:id="3" w:name="_Hlk153199936"/>
            <w:r w:rsidRPr="00CD5FDD">
              <w:rPr>
                <w:rFonts w:ascii="Verdana" w:hAnsi="Verdana"/>
                <w:b/>
                <w:bCs/>
                <w:bdr w:val="none" w:sz="0" w:space="0" w:color="auto" w:frame="1"/>
                <w:shd w:val="clear" w:color="auto" w:fill="FFFFFF"/>
              </w:rPr>
              <w:t>Marijampolės miesto seniūnijos specialistės</w:t>
            </w:r>
            <w:bookmarkEnd w:id="3"/>
            <w:r w:rsidRPr="00CD5FDD">
              <w:rPr>
                <w:rFonts w:ascii="Verdana" w:hAnsi="Verdana"/>
                <w:b/>
                <w:bCs/>
                <w:bdr w:val="none" w:sz="0" w:space="0" w:color="auto" w:frame="1"/>
                <w:shd w:val="clear" w:color="auto" w:fill="FFFFFF"/>
              </w:rPr>
              <w:t xml:space="preserve"> (</w:t>
            </w:r>
            <w:r w:rsidRPr="00CD5FDD">
              <w:rPr>
                <w:rFonts w:ascii="Verdana" w:hAnsi="Verdana"/>
                <w:b/>
                <w:bCs/>
                <w:bdr w:val="none" w:sz="0" w:space="0" w:color="auto" w:frame="1"/>
              </w:rPr>
              <w:t>Marijampolė, Laisvės g. 18-6)</w:t>
            </w:r>
            <w:r w:rsidRPr="00770C5C">
              <w:rPr>
                <w:rFonts w:ascii="Verdana" w:hAnsi="Verdana"/>
                <w:bdr w:val="none" w:sz="0" w:space="0" w:color="auto" w:frame="1"/>
              </w:rPr>
              <w:t>:</w:t>
            </w:r>
          </w:p>
          <w:p w14:paraId="0DDAF671" w14:textId="77777777" w:rsidR="00CD5FDD" w:rsidRPr="00CD5FDD" w:rsidRDefault="00CD5FDD" w:rsidP="00CD5FDD">
            <w:pPr>
              <w:shd w:val="clear" w:color="auto" w:fill="FFFFFF"/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 xml:space="preserve">Inga </w:t>
            </w:r>
            <w:proofErr w:type="spellStart"/>
            <w:r w:rsidRPr="00CD5FDD">
              <w:rPr>
                <w:rFonts w:ascii="Verdana" w:hAnsi="Verdana"/>
              </w:rPr>
              <w:t>Naujokaitienė</w:t>
            </w:r>
            <w:proofErr w:type="spellEnd"/>
            <w:r w:rsidRPr="00CD5FDD">
              <w:rPr>
                <w:rFonts w:ascii="Verdana" w:hAnsi="Verdana"/>
              </w:rPr>
              <w:t>, tel. +370 618 42 879</w:t>
            </w:r>
          </w:p>
          <w:p w14:paraId="242D1549" w14:textId="77777777" w:rsidR="00CD5FDD" w:rsidRPr="00CD5FDD" w:rsidRDefault="00CD5FDD" w:rsidP="00CD5FDD">
            <w:pPr>
              <w:shd w:val="clear" w:color="auto" w:fill="FFFFFF"/>
              <w:rPr>
                <w:rFonts w:ascii="Verdana" w:hAnsi="Verdana"/>
                <w:color w:val="0563C1"/>
                <w:u w:val="single"/>
              </w:rPr>
            </w:pPr>
            <w:hyperlink r:id="rId8" w:history="1">
              <w:r w:rsidRPr="00CD5FDD">
                <w:rPr>
                  <w:rFonts w:ascii="Verdana" w:hAnsi="Verdana"/>
                  <w:color w:val="0563C1"/>
                  <w:u w:val="single"/>
                </w:rPr>
                <w:t>inga.naujokaitiene@marijampole.lt</w:t>
              </w:r>
            </w:hyperlink>
          </w:p>
          <w:p w14:paraId="709648E4" w14:textId="77777777" w:rsidR="00CD5FDD" w:rsidRPr="00CD5FDD" w:rsidRDefault="00CD5FDD" w:rsidP="00CD5FDD">
            <w:pPr>
              <w:shd w:val="clear" w:color="auto" w:fill="FFFFFF"/>
              <w:rPr>
                <w:rFonts w:ascii="Verdana" w:hAnsi="Verdana"/>
                <w:color w:val="0563C1"/>
                <w:u w:val="single"/>
              </w:rPr>
            </w:pPr>
            <w:r w:rsidRPr="00CD5FDD">
              <w:rPr>
                <w:rFonts w:ascii="Verdana" w:hAnsi="Verdana"/>
              </w:rPr>
              <w:t xml:space="preserve">Kristina </w:t>
            </w:r>
            <w:proofErr w:type="spellStart"/>
            <w:r w:rsidRPr="00CD5FDD">
              <w:rPr>
                <w:rFonts w:ascii="Verdana" w:hAnsi="Verdana"/>
              </w:rPr>
              <w:t>Dailydienė</w:t>
            </w:r>
            <w:proofErr w:type="spellEnd"/>
            <w:r w:rsidRPr="00CD5FDD">
              <w:rPr>
                <w:rFonts w:ascii="Verdana" w:hAnsi="Verdana"/>
              </w:rPr>
              <w:t xml:space="preserve">, tel. +370 620 56 717 </w:t>
            </w:r>
            <w:r w:rsidRPr="00CD5FDD">
              <w:rPr>
                <w:rFonts w:ascii="Verdana" w:hAnsi="Verdana"/>
                <w:color w:val="333333"/>
                <w:u w:val="single"/>
              </w:rPr>
              <w:t xml:space="preserve"> </w:t>
            </w:r>
            <w:hyperlink r:id="rId9" w:history="1">
              <w:r w:rsidRPr="00CD5FDD">
                <w:rPr>
                  <w:rFonts w:ascii="Verdana" w:hAnsi="Verdana"/>
                  <w:color w:val="0563C1"/>
                  <w:u w:val="single"/>
                </w:rPr>
                <w:t>kristina.dailydiene@marijampole.lt</w:t>
              </w:r>
            </w:hyperlink>
          </w:p>
          <w:p w14:paraId="50773595" w14:textId="77777777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 xml:space="preserve">Aušrinė </w:t>
            </w:r>
            <w:proofErr w:type="spellStart"/>
            <w:r w:rsidRPr="00CD5FDD">
              <w:rPr>
                <w:rFonts w:ascii="Verdana" w:hAnsi="Verdana"/>
              </w:rPr>
              <w:t>Galinienė</w:t>
            </w:r>
            <w:proofErr w:type="spellEnd"/>
            <w:r w:rsidRPr="00CD5FDD">
              <w:rPr>
                <w:rFonts w:ascii="Verdana" w:hAnsi="Verdana"/>
              </w:rPr>
              <w:t>, tel. +370 614 53 657</w:t>
            </w:r>
          </w:p>
          <w:p w14:paraId="084F7E8F" w14:textId="77777777" w:rsidR="00CD5FDD" w:rsidRPr="00CD5FDD" w:rsidRDefault="00CD5FDD" w:rsidP="00CD5FDD">
            <w:pPr>
              <w:rPr>
                <w:rFonts w:ascii="Verdana" w:hAnsi="Verdana"/>
              </w:rPr>
            </w:pPr>
            <w:hyperlink r:id="rId10" w:history="1">
              <w:r w:rsidRPr="00CD5FDD">
                <w:rPr>
                  <w:rFonts w:ascii="Verdana" w:hAnsi="Verdana"/>
                  <w:color w:val="0563C1"/>
                  <w:u w:val="single"/>
                </w:rPr>
                <w:t>ausrine.galiniene@marijampole.lt</w:t>
              </w:r>
            </w:hyperlink>
          </w:p>
          <w:p w14:paraId="52D550B2" w14:textId="77777777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 xml:space="preserve">Jurgita </w:t>
            </w:r>
            <w:proofErr w:type="spellStart"/>
            <w:r w:rsidRPr="00CD5FDD">
              <w:rPr>
                <w:rFonts w:ascii="Verdana" w:hAnsi="Verdana"/>
              </w:rPr>
              <w:t>Vilkelienė</w:t>
            </w:r>
            <w:proofErr w:type="spellEnd"/>
            <w:r w:rsidRPr="00CD5FDD">
              <w:rPr>
                <w:rFonts w:ascii="Verdana" w:hAnsi="Verdana"/>
              </w:rPr>
              <w:t>, tel.</w:t>
            </w:r>
            <w:r w:rsidRPr="00CD5FDD">
              <w:t xml:space="preserve"> </w:t>
            </w:r>
            <w:r w:rsidRPr="00CD5FDD">
              <w:rPr>
                <w:rFonts w:ascii="Verdana" w:hAnsi="Verdana"/>
              </w:rPr>
              <w:t>+370 618 88 942</w:t>
            </w:r>
          </w:p>
          <w:p w14:paraId="5C858BC9" w14:textId="77777777" w:rsidR="00CD5FDD" w:rsidRPr="00CD5FDD" w:rsidRDefault="00CD5FDD" w:rsidP="00CD5FDD">
            <w:pPr>
              <w:rPr>
                <w:rFonts w:ascii="Verdana" w:hAnsi="Verdana"/>
                <w:color w:val="0563C1"/>
                <w:u w:val="single"/>
              </w:rPr>
            </w:pPr>
            <w:hyperlink r:id="rId11" w:history="1">
              <w:r w:rsidRPr="00CD5FDD">
                <w:rPr>
                  <w:rFonts w:ascii="Verdana" w:hAnsi="Verdana"/>
                  <w:color w:val="0563C1"/>
                  <w:u w:val="single"/>
                </w:rPr>
                <w:t>jurgita.vilkeliene@marijampole.lt</w:t>
              </w:r>
            </w:hyperlink>
          </w:p>
          <w:p w14:paraId="0A509708" w14:textId="77777777" w:rsidR="00CD5FDD" w:rsidRPr="00CD5FDD" w:rsidRDefault="00CD5FDD" w:rsidP="00CD5FDD">
            <w:pPr>
              <w:rPr>
                <w:rFonts w:ascii="Verdana" w:hAnsi="Verdana"/>
                <w:b/>
                <w:bCs/>
                <w:bdr w:val="none" w:sz="0" w:space="0" w:color="auto" w:frame="1"/>
                <w:shd w:val="clear" w:color="auto" w:fill="FFFFFF"/>
              </w:rPr>
            </w:pPr>
          </w:p>
          <w:p w14:paraId="50BECECB" w14:textId="77777777" w:rsidR="00CD5FDD" w:rsidRPr="00CD5FDD" w:rsidRDefault="00CD5FDD" w:rsidP="00CD5FDD">
            <w:pPr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b/>
                <w:bCs/>
                <w:bdr w:val="none" w:sz="0" w:space="0" w:color="auto" w:frame="1"/>
                <w:shd w:val="clear" w:color="auto" w:fill="FFFFFF"/>
              </w:rPr>
              <w:t>Igliaukos seniūnijos specialistė</w:t>
            </w:r>
          </w:p>
          <w:p w14:paraId="43102720" w14:textId="77777777" w:rsidR="00CD5FDD" w:rsidRPr="00770C5C" w:rsidRDefault="00CD5FDD" w:rsidP="00CD5FDD">
            <w:pPr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>(Marijampolės sav., Igliauka, Vytauto g. 19)</w:t>
            </w:r>
            <w:r w:rsidRPr="00770C5C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>:</w:t>
            </w:r>
          </w:p>
          <w:p w14:paraId="5DB9C73F" w14:textId="36465AAA" w:rsidR="00CD5FDD" w:rsidRPr="00CD5FDD" w:rsidRDefault="00CD5FDD" w:rsidP="00CD5FDD">
            <w:pPr>
              <w:rPr>
                <w:rFonts w:ascii="Verdana" w:hAnsi="Verdana"/>
                <w:color w:val="333333"/>
              </w:rPr>
            </w:pPr>
            <w:r w:rsidRPr="00CD5FDD">
              <w:rPr>
                <w:rFonts w:ascii="Verdana" w:hAnsi="Verdana"/>
                <w:bdr w:val="none" w:sz="0" w:space="0" w:color="auto" w:frame="1"/>
                <w:shd w:val="clear" w:color="auto" w:fill="FFFFFF"/>
              </w:rPr>
              <w:t xml:space="preserve">Lina </w:t>
            </w:r>
            <w:proofErr w:type="spellStart"/>
            <w:r w:rsidRPr="00CD5FDD">
              <w:rPr>
                <w:rFonts w:ascii="Verdana" w:hAnsi="Verdana"/>
                <w:bdr w:val="none" w:sz="0" w:space="0" w:color="auto" w:frame="1"/>
                <w:shd w:val="clear" w:color="auto" w:fill="FFFFFF"/>
              </w:rPr>
              <w:t>Prajarienė</w:t>
            </w:r>
            <w:proofErr w:type="spellEnd"/>
            <w:r w:rsidRPr="00CD5FDD">
              <w:rPr>
                <w:rFonts w:ascii="Verdana" w:hAnsi="Verdana"/>
                <w:bdr w:val="none" w:sz="0" w:space="0" w:color="auto" w:frame="1"/>
                <w:shd w:val="clear" w:color="auto" w:fill="FFFFFF"/>
              </w:rPr>
              <w:t xml:space="preserve">, </w:t>
            </w:r>
            <w:r w:rsidR="002C7CD1">
              <w:rPr>
                <w:rFonts w:ascii="Verdana" w:hAnsi="Verdana"/>
                <w:bdr w:val="none" w:sz="0" w:space="0" w:color="auto" w:frame="1"/>
                <w:shd w:val="clear" w:color="auto" w:fill="FFFFFF"/>
              </w:rPr>
              <w:br/>
            </w:r>
            <w:r w:rsidRPr="00CD5FDD">
              <w:rPr>
                <w:rFonts w:ascii="Verdana" w:hAnsi="Verdana"/>
                <w:bdr w:val="none" w:sz="0" w:space="0" w:color="auto" w:frame="1"/>
                <w:shd w:val="clear" w:color="auto" w:fill="FFFFFF"/>
              </w:rPr>
              <w:t xml:space="preserve">tel. </w:t>
            </w:r>
            <w:hyperlink r:id="rId12" w:history="1">
              <w:r w:rsidRPr="00CD5FDD">
                <w:rPr>
                  <w:rFonts w:ascii="Verdana" w:hAnsi="Verdana"/>
                  <w:bdr w:val="none" w:sz="0" w:space="0" w:color="auto" w:frame="1"/>
                  <w:shd w:val="clear" w:color="auto" w:fill="FFFFFF"/>
                </w:rPr>
                <w:t>+370 343 24 525</w:t>
              </w:r>
            </w:hyperlink>
            <w:r w:rsidRPr="00CD5FDD">
              <w:rPr>
                <w:rFonts w:ascii="Verdana" w:hAnsi="Verdana"/>
                <w:bdr w:val="none" w:sz="0" w:space="0" w:color="auto" w:frame="1"/>
                <w:shd w:val="clear" w:color="auto" w:fill="FFFFFF"/>
              </w:rPr>
              <w:t xml:space="preserve">; </w:t>
            </w:r>
            <w:hyperlink r:id="rId13" w:history="1">
              <w:r w:rsidRPr="00CD5FDD">
                <w:rPr>
                  <w:rFonts w:ascii="Verdana" w:hAnsi="Verdana"/>
                  <w:bdr w:val="none" w:sz="0" w:space="0" w:color="auto" w:frame="1"/>
                  <w:shd w:val="clear" w:color="auto" w:fill="FFFFFF"/>
                </w:rPr>
                <w:t>+370 686 96 985</w:t>
              </w:r>
            </w:hyperlink>
          </w:p>
          <w:p w14:paraId="7B9534C1" w14:textId="362E78D2" w:rsidR="00CD5FDD" w:rsidRPr="00BA65BD" w:rsidRDefault="00CD5FDD" w:rsidP="00CD5FDD">
            <w:pPr>
              <w:shd w:val="clear" w:color="auto" w:fill="FFFFFF"/>
            </w:pPr>
            <w:hyperlink r:id="rId14" w:history="1">
              <w:r w:rsidRPr="00CD5FDD">
                <w:rPr>
                  <w:rFonts w:ascii="Verdana" w:hAnsi="Verdana"/>
                  <w:color w:val="0563C1"/>
                  <w:u w:val="single"/>
                </w:rPr>
                <w:t>lina.prajariene@marijampole.lt</w:t>
              </w:r>
            </w:hyperlink>
            <w:r w:rsidR="00BA65BD">
              <w:br/>
            </w:r>
          </w:p>
          <w:p w14:paraId="2615BCFC" w14:textId="77777777" w:rsidR="00CD5FDD" w:rsidRPr="00CD5FDD" w:rsidRDefault="00CD5FDD" w:rsidP="00CD5FDD">
            <w:pPr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>Liudvinavo seniūnijos specialistė</w:t>
            </w:r>
          </w:p>
          <w:p w14:paraId="2AFFE68A" w14:textId="77777777" w:rsidR="00CD5FDD" w:rsidRPr="00CD5FDD" w:rsidRDefault="00CD5FDD" w:rsidP="00CD5FDD">
            <w:pPr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>(Marijampolės sav., Liudvinavas, Vytauto g. 6)</w:t>
            </w:r>
            <w:r w:rsidRPr="00770C5C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>:</w:t>
            </w:r>
          </w:p>
          <w:p w14:paraId="363C118D" w14:textId="67543410" w:rsidR="00CD5FDD" w:rsidRPr="00CD5FDD" w:rsidRDefault="00CD5FDD" w:rsidP="00CD5FDD">
            <w:pPr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lastRenderedPageBreak/>
              <w:t>Lina Juškevičiene, tel.</w:t>
            </w:r>
            <w:r w:rsidRPr="00CD5FDD">
              <w:rPr>
                <w:rFonts w:ascii="Verdana" w:hAnsi="Verdana"/>
                <w:bdr w:val="none" w:sz="0" w:space="0" w:color="auto" w:frame="1"/>
                <w:shd w:val="clear" w:color="auto" w:fill="FFFFFF"/>
              </w:rPr>
              <w:t xml:space="preserve"> </w:t>
            </w:r>
            <w:hyperlink r:id="rId15" w:history="1">
              <w:r w:rsidRPr="00CD5FDD">
                <w:rPr>
                  <w:rFonts w:ascii="Verdana" w:hAnsi="Verdana"/>
                  <w:color w:val="333333"/>
                  <w:bdr w:val="none" w:sz="0" w:space="0" w:color="auto" w:frame="1"/>
                  <w:shd w:val="clear" w:color="auto" w:fill="FFFFFF"/>
                </w:rPr>
                <w:t>+370 343 20 540</w:t>
              </w:r>
            </w:hyperlink>
            <w:r w:rsidRPr="00CD5FDD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>,</w:t>
            </w:r>
          </w:p>
          <w:p w14:paraId="397A2AC3" w14:textId="77777777" w:rsidR="00CD5FDD" w:rsidRPr="00CD5FDD" w:rsidRDefault="00CD5FDD" w:rsidP="00CD5FDD">
            <w:pPr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</w:pPr>
            <w:hyperlink r:id="rId16" w:history="1">
              <w:r w:rsidRPr="00CD5FDD">
                <w:rPr>
                  <w:rFonts w:ascii="Verdana" w:hAnsi="Verdana"/>
                  <w:color w:val="333333"/>
                  <w:bdr w:val="none" w:sz="0" w:space="0" w:color="auto" w:frame="1"/>
                  <w:shd w:val="clear" w:color="auto" w:fill="FFFFFF"/>
                </w:rPr>
                <w:t>+370 614 78 952</w:t>
              </w:r>
            </w:hyperlink>
            <w:r w:rsidRPr="00CD5FDD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1EC73AD5" w14:textId="77777777" w:rsidR="00CD5FDD" w:rsidRPr="00CD5FDD" w:rsidRDefault="00CD5FDD" w:rsidP="00CD5FDD">
            <w:pPr>
              <w:rPr>
                <w:rFonts w:ascii="Verdana" w:hAnsi="Verdana"/>
              </w:rPr>
            </w:pPr>
            <w:hyperlink r:id="rId17" w:history="1">
              <w:r w:rsidRPr="00CD5FDD">
                <w:rPr>
                  <w:rFonts w:ascii="Verdana" w:hAnsi="Verdana"/>
                  <w:color w:val="0563C1"/>
                  <w:u w:val="single"/>
                </w:rPr>
                <w:t>lina.juskeviciene@marijampole.lt</w:t>
              </w:r>
            </w:hyperlink>
          </w:p>
          <w:p w14:paraId="5C28B580" w14:textId="77777777" w:rsidR="00CD5FDD" w:rsidRPr="00CD5FDD" w:rsidRDefault="00CD5FDD" w:rsidP="00CD5FDD">
            <w:pPr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</w:pPr>
          </w:p>
          <w:p w14:paraId="20C7CB37" w14:textId="235D4504" w:rsidR="00CD5FDD" w:rsidRPr="00770C5C" w:rsidRDefault="00CD5FDD" w:rsidP="00CD5FDD">
            <w:pPr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>Mokolų seniūnijos specialistės</w:t>
            </w:r>
            <w:r w:rsidR="00770C5C" w:rsidRPr="00770C5C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>:</w:t>
            </w:r>
            <w:r w:rsidRPr="00770C5C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2BCBBD0C" w14:textId="77777777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>(</w:t>
            </w:r>
            <w:r w:rsidRPr="00CD5FDD">
              <w:rPr>
                <w:rFonts w:ascii="Verdana" w:hAnsi="Verdana"/>
                <w:b/>
                <w:bCs/>
                <w:bdr w:val="none" w:sz="0" w:space="0" w:color="auto" w:frame="1"/>
              </w:rPr>
              <w:t xml:space="preserve">Marijampolė, </w:t>
            </w:r>
            <w:r w:rsidRPr="00CD5FDD">
              <w:rPr>
                <w:rFonts w:ascii="Verdana" w:hAnsi="Verdana"/>
                <w:b/>
                <w:bCs/>
                <w:color w:val="333333"/>
                <w:shd w:val="clear" w:color="auto" w:fill="FFFFFF"/>
              </w:rPr>
              <w:t>Lietuvininkų g. 18</w:t>
            </w:r>
            <w:r w:rsidRPr="00CD5FDD">
              <w:rPr>
                <w:rFonts w:ascii="Verdana" w:hAnsi="Verdana"/>
                <w:b/>
                <w:bCs/>
                <w:bdr w:val="none" w:sz="0" w:space="0" w:color="auto" w:frame="1"/>
              </w:rPr>
              <w:t>)</w:t>
            </w:r>
            <w:r w:rsidRPr="00770C5C">
              <w:rPr>
                <w:rFonts w:ascii="Verdana" w:hAnsi="Verdana"/>
                <w:bdr w:val="none" w:sz="0" w:space="0" w:color="auto" w:frame="1"/>
              </w:rPr>
              <w:t>:</w:t>
            </w:r>
          </w:p>
          <w:p w14:paraId="42203473" w14:textId="6F85A47E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 xml:space="preserve">Daiva Matulevičienė, tel. +370 343 50 708, </w:t>
            </w:r>
          </w:p>
          <w:p w14:paraId="6888F75E" w14:textId="77777777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>+370 686 43 903</w:t>
            </w:r>
          </w:p>
          <w:p w14:paraId="6986B7F3" w14:textId="77777777" w:rsidR="00CD5FDD" w:rsidRPr="00CD5FDD" w:rsidRDefault="00CD5FDD" w:rsidP="00CD5FDD">
            <w:pPr>
              <w:rPr>
                <w:rFonts w:ascii="Verdana" w:hAnsi="Verdana"/>
                <w:color w:val="0563C1"/>
                <w:u w:val="single"/>
              </w:rPr>
            </w:pPr>
            <w:hyperlink r:id="rId18" w:history="1">
              <w:r w:rsidRPr="00CD5FDD">
                <w:rPr>
                  <w:rFonts w:ascii="Verdana" w:hAnsi="Verdana"/>
                  <w:color w:val="0563C1"/>
                  <w:u w:val="single"/>
                </w:rPr>
                <w:t>daiva.matuleviciene@marijampole.lt</w:t>
              </w:r>
            </w:hyperlink>
          </w:p>
          <w:p w14:paraId="704BC735" w14:textId="77777777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 xml:space="preserve">Jurgita </w:t>
            </w:r>
            <w:proofErr w:type="spellStart"/>
            <w:r w:rsidRPr="00CD5FDD">
              <w:rPr>
                <w:rFonts w:ascii="Verdana" w:hAnsi="Verdana"/>
              </w:rPr>
              <w:t>Šamburskienė</w:t>
            </w:r>
            <w:proofErr w:type="spellEnd"/>
            <w:r w:rsidRPr="00CD5FDD">
              <w:rPr>
                <w:rFonts w:ascii="Verdana" w:hAnsi="Verdana"/>
              </w:rPr>
              <w:t xml:space="preserve">, tel. +370 343 28 174, </w:t>
            </w:r>
          </w:p>
          <w:p w14:paraId="2626259B" w14:textId="77777777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>+370 615 38 094</w:t>
            </w:r>
          </w:p>
          <w:p w14:paraId="207D6DC6" w14:textId="77777777" w:rsidR="00CD5FDD" w:rsidRPr="00CD5FDD" w:rsidRDefault="00CD5FDD" w:rsidP="00CD5FDD">
            <w:pPr>
              <w:shd w:val="clear" w:color="auto" w:fill="FFFFFF"/>
              <w:rPr>
                <w:rFonts w:ascii="Verdana" w:hAnsi="Verdana"/>
                <w:color w:val="0563C1"/>
                <w:u w:val="single"/>
              </w:rPr>
            </w:pPr>
            <w:hyperlink r:id="rId19" w:history="1">
              <w:r w:rsidRPr="00CD5FDD">
                <w:rPr>
                  <w:rFonts w:ascii="Verdana" w:hAnsi="Verdana"/>
                  <w:color w:val="0563C1"/>
                  <w:u w:val="single"/>
                </w:rPr>
                <w:t>jurgita.samburskiene@marijampole.lt</w:t>
              </w:r>
            </w:hyperlink>
            <w:r w:rsidRPr="00CD5FDD">
              <w:rPr>
                <w:rFonts w:ascii="Verdana" w:hAnsi="Verdana"/>
                <w:color w:val="0563C1"/>
                <w:u w:val="single"/>
              </w:rPr>
              <w:t xml:space="preserve"> </w:t>
            </w:r>
          </w:p>
          <w:p w14:paraId="06E8FCD4" w14:textId="77777777" w:rsidR="00CD5FDD" w:rsidRPr="00CD5FDD" w:rsidRDefault="00CD5FDD" w:rsidP="00CD5FDD">
            <w:pPr>
              <w:shd w:val="clear" w:color="auto" w:fill="FFFFFF"/>
              <w:rPr>
                <w:rFonts w:ascii="Verdana" w:hAnsi="Verdana"/>
                <w:color w:val="0563C1"/>
                <w:u w:val="single"/>
              </w:rPr>
            </w:pPr>
          </w:p>
          <w:p w14:paraId="333817D3" w14:textId="77777777" w:rsidR="00CD5FDD" w:rsidRPr="00770C5C" w:rsidRDefault="00CD5FDD" w:rsidP="00CD5FDD">
            <w:pPr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>Patašinės seniūnijos specialistė</w:t>
            </w:r>
            <w:r w:rsidRPr="00770C5C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>:</w:t>
            </w:r>
          </w:p>
          <w:p w14:paraId="09F6C615" w14:textId="77777777" w:rsidR="00CD5FDD" w:rsidRPr="00CD5FDD" w:rsidRDefault="00CD5FDD" w:rsidP="00CD5FDD">
            <w:pPr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>(Marijampolė ,Lietuvininkų g. 18)</w:t>
            </w:r>
            <w:r w:rsidRPr="00770C5C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>:</w:t>
            </w:r>
          </w:p>
          <w:p w14:paraId="5B19D198" w14:textId="77777777" w:rsidR="00CD5FDD" w:rsidRPr="00CD5FDD" w:rsidRDefault="00CD5FDD" w:rsidP="00CD5FDD">
            <w:pPr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 xml:space="preserve">Rima </w:t>
            </w:r>
            <w:proofErr w:type="spellStart"/>
            <w:r w:rsidRPr="00CD5FDD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>Mikalauskienė</w:t>
            </w:r>
            <w:proofErr w:type="spellEnd"/>
            <w:r w:rsidRPr="00CD5FDD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 xml:space="preserve"> tel. +370 343 50 708, </w:t>
            </w:r>
          </w:p>
          <w:p w14:paraId="088A9661" w14:textId="77777777" w:rsidR="00CD5FDD" w:rsidRPr="00CD5FDD" w:rsidRDefault="00CD5FDD" w:rsidP="00CD5FDD">
            <w:pPr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>+370 620 79 594</w:t>
            </w:r>
          </w:p>
          <w:p w14:paraId="47B7B8C4" w14:textId="77777777" w:rsidR="00CD5FDD" w:rsidRPr="00CD5FDD" w:rsidRDefault="00CD5FDD" w:rsidP="00CD5FDD">
            <w:pPr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</w:pPr>
            <w:hyperlink r:id="rId20" w:history="1">
              <w:r w:rsidRPr="00CD5FDD">
                <w:rPr>
                  <w:rFonts w:ascii="Verdana" w:hAnsi="Verdana"/>
                  <w:color w:val="0563C1"/>
                  <w:u w:val="single"/>
                  <w:bdr w:val="none" w:sz="0" w:space="0" w:color="auto" w:frame="1"/>
                  <w:shd w:val="clear" w:color="auto" w:fill="FFFFFF"/>
                </w:rPr>
                <w:t>rima.mikalauskiene@marijampole.lt</w:t>
              </w:r>
            </w:hyperlink>
            <w:r w:rsidRPr="00CD5FDD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6E381383" w14:textId="77777777" w:rsidR="00CD5FDD" w:rsidRPr="00CD5FDD" w:rsidRDefault="00CD5FDD" w:rsidP="00CD5FDD">
            <w:pPr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</w:pPr>
          </w:p>
          <w:p w14:paraId="78518066" w14:textId="33974A8C" w:rsidR="00CD5FDD" w:rsidRPr="00CD5FDD" w:rsidRDefault="00CD5FDD" w:rsidP="00CD5FDD">
            <w:pPr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>Sasnavos seniūnijos specialistė</w:t>
            </w:r>
          </w:p>
          <w:p w14:paraId="69B7B3FA" w14:textId="77777777" w:rsidR="00CD5FDD" w:rsidRPr="00770C5C" w:rsidRDefault="00CD5FDD" w:rsidP="00CD5FDD">
            <w:pPr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b/>
                <w:bCs/>
                <w:bdr w:val="none" w:sz="0" w:space="0" w:color="auto" w:frame="1"/>
              </w:rPr>
              <w:t>Marijampolės sav., Sasnava, Sūduvos g. 27</w:t>
            </w:r>
            <w:r w:rsidRPr="00770C5C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</w:rPr>
              <w:t>)</w:t>
            </w:r>
            <w:r w:rsidRPr="00770C5C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>:</w:t>
            </w:r>
          </w:p>
          <w:p w14:paraId="47805F74" w14:textId="77777777" w:rsidR="00CD5FDD" w:rsidRPr="00CD5FDD" w:rsidRDefault="00CD5FDD" w:rsidP="00CD5FDD">
            <w:pPr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</w:pPr>
            <w:r w:rsidRPr="00CD5FDD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 xml:space="preserve">Rūta Burkšaitienė, tel. </w:t>
            </w:r>
            <w:hyperlink r:id="rId21" w:history="1">
              <w:r w:rsidRPr="00CD5FDD">
                <w:rPr>
                  <w:rFonts w:ascii="Verdana" w:hAnsi="Verdana"/>
                  <w:color w:val="333333"/>
                  <w:bdr w:val="none" w:sz="0" w:space="0" w:color="auto" w:frame="1"/>
                  <w:shd w:val="clear" w:color="auto" w:fill="FFFFFF"/>
                </w:rPr>
                <w:t>+370 343 28 766</w:t>
              </w:r>
            </w:hyperlink>
            <w:r w:rsidRPr="00CD5FDD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  <w:t>,</w:t>
            </w:r>
          </w:p>
          <w:p w14:paraId="22DAB29E" w14:textId="77777777" w:rsidR="00CD5FDD" w:rsidRPr="00CD5FDD" w:rsidRDefault="00CD5FDD" w:rsidP="00CD5FDD">
            <w:pPr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</w:rPr>
            </w:pPr>
            <w:hyperlink r:id="rId22" w:history="1">
              <w:r w:rsidRPr="00CD5FDD">
                <w:rPr>
                  <w:rFonts w:ascii="Verdana" w:hAnsi="Verdana"/>
                  <w:color w:val="333333"/>
                  <w:bdr w:val="none" w:sz="0" w:space="0" w:color="auto" w:frame="1"/>
                  <w:shd w:val="clear" w:color="auto" w:fill="FFFFFF"/>
                </w:rPr>
                <w:t>+370 615 39 082</w:t>
              </w:r>
            </w:hyperlink>
          </w:p>
          <w:p w14:paraId="3B032A32" w14:textId="77777777" w:rsidR="00CD5FDD" w:rsidRPr="00CD5FDD" w:rsidRDefault="00CD5FDD" w:rsidP="00CD5FDD">
            <w:pPr>
              <w:shd w:val="clear" w:color="auto" w:fill="FFFFFF"/>
            </w:pPr>
            <w:hyperlink r:id="rId23" w:history="1">
              <w:r w:rsidRPr="00CD5FDD">
                <w:rPr>
                  <w:rFonts w:ascii="Verdana" w:hAnsi="Verdana"/>
                  <w:color w:val="0563C1"/>
                  <w:u w:val="single"/>
                </w:rPr>
                <w:t>ruta.burksaitiene@marijampole.lt</w:t>
              </w:r>
            </w:hyperlink>
          </w:p>
          <w:p w14:paraId="03768EFE" w14:textId="77777777" w:rsidR="00CD5FDD" w:rsidRPr="00CD5FDD" w:rsidRDefault="00CD5FDD" w:rsidP="00CD5FDD">
            <w:pPr>
              <w:shd w:val="clear" w:color="auto" w:fill="FFFFFF"/>
              <w:rPr>
                <w:rFonts w:ascii="Verdana" w:hAnsi="Verdana"/>
              </w:rPr>
            </w:pPr>
          </w:p>
        </w:tc>
      </w:tr>
      <w:tr w:rsidR="00CD5FDD" w:rsidRPr="00CD5FDD" w14:paraId="36688504" w14:textId="77777777" w:rsidTr="004D38B4">
        <w:trPr>
          <w:trHeight w:val="553"/>
        </w:trPr>
        <w:tc>
          <w:tcPr>
            <w:tcW w:w="3119" w:type="dxa"/>
          </w:tcPr>
          <w:p w14:paraId="36F666BB" w14:textId="77777777" w:rsidR="00CD5FDD" w:rsidRPr="00CD5FDD" w:rsidRDefault="00CD5FDD" w:rsidP="00CD5FDD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</w:rPr>
              <w:lastRenderedPageBreak/>
              <w:t>Paslaugos suteikimo trukmė</w:t>
            </w:r>
          </w:p>
        </w:tc>
        <w:tc>
          <w:tcPr>
            <w:tcW w:w="6627" w:type="dxa"/>
            <w:vAlign w:val="center"/>
          </w:tcPr>
          <w:p w14:paraId="25CFF7F7" w14:textId="77777777" w:rsidR="00CD5FDD" w:rsidRPr="00CD5FDD" w:rsidRDefault="00CD5FDD" w:rsidP="00CD5FDD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>3 darbo dienos</w:t>
            </w:r>
          </w:p>
        </w:tc>
      </w:tr>
      <w:tr w:rsidR="00CD5FDD" w:rsidRPr="00CD5FDD" w14:paraId="58F28187" w14:textId="77777777" w:rsidTr="004D38B4">
        <w:tc>
          <w:tcPr>
            <w:tcW w:w="3119" w:type="dxa"/>
          </w:tcPr>
          <w:p w14:paraId="62C3AC77" w14:textId="77777777" w:rsidR="00CD5FDD" w:rsidRPr="00CD5FDD" w:rsidRDefault="00CD5FDD" w:rsidP="00CD5FDD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</w:rPr>
              <w:t>Paslaugos suteikimo kaina (jei paslauga teikiama atlygintinai)</w:t>
            </w:r>
          </w:p>
        </w:tc>
        <w:tc>
          <w:tcPr>
            <w:tcW w:w="6627" w:type="dxa"/>
            <w:vAlign w:val="center"/>
          </w:tcPr>
          <w:p w14:paraId="07BC2C0C" w14:textId="77777777" w:rsidR="00CD5FDD" w:rsidRPr="00CD5FDD" w:rsidRDefault="00CD5FDD" w:rsidP="00CD5FDD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</w:rPr>
              <w:t>Paslauga teikiama neatlygintinai</w:t>
            </w:r>
          </w:p>
        </w:tc>
      </w:tr>
      <w:tr w:rsidR="00CD5FDD" w:rsidRPr="00CD5FDD" w14:paraId="17B2A631" w14:textId="77777777" w:rsidTr="004D38B4">
        <w:tc>
          <w:tcPr>
            <w:tcW w:w="3119" w:type="dxa"/>
          </w:tcPr>
          <w:p w14:paraId="6A600895" w14:textId="77777777" w:rsidR="00CD5FDD" w:rsidRPr="00CD5FDD" w:rsidRDefault="00CD5FDD" w:rsidP="00CD5FDD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</w:rPr>
              <w:t>Prašymo forma, pildymo pavyzdys ir prašymo turinys</w:t>
            </w:r>
          </w:p>
        </w:tc>
        <w:tc>
          <w:tcPr>
            <w:tcW w:w="6627" w:type="dxa"/>
            <w:vAlign w:val="center"/>
          </w:tcPr>
          <w:p w14:paraId="01363598" w14:textId="77777777" w:rsidR="00CD5FDD" w:rsidRPr="00CD5FDD" w:rsidRDefault="00CD5FDD" w:rsidP="00CD5FDD">
            <w:pPr>
              <w:keepNext/>
              <w:outlineLvl w:val="0"/>
              <w:rPr>
                <w:rFonts w:ascii="Verdana" w:hAnsi="Verdana"/>
                <w:bCs/>
                <w:lang w:eastAsia="en-US"/>
              </w:rPr>
            </w:pPr>
            <w:r w:rsidRPr="00CD5FDD">
              <w:rPr>
                <w:rFonts w:ascii="Verdana" w:hAnsi="Verdana"/>
                <w:lang w:eastAsia="en-US"/>
              </w:rPr>
              <w:t>Prašymas</w:t>
            </w:r>
          </w:p>
        </w:tc>
      </w:tr>
      <w:tr w:rsidR="00871ABB" w:rsidRPr="00CD5FDD" w14:paraId="4A2F47FE" w14:textId="77777777" w:rsidTr="00671135">
        <w:tc>
          <w:tcPr>
            <w:tcW w:w="3119" w:type="dxa"/>
          </w:tcPr>
          <w:p w14:paraId="3B9E7274" w14:textId="77777777" w:rsidR="00871ABB" w:rsidRPr="00CD5FDD" w:rsidRDefault="00871ABB" w:rsidP="00871ABB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bCs/>
                <w:color w:val="000000"/>
              </w:rPr>
              <w:t>Paslaugos teikėjo veiksmų (neveikimo) apskundimo tvarka</w:t>
            </w:r>
          </w:p>
        </w:tc>
        <w:tc>
          <w:tcPr>
            <w:tcW w:w="6627" w:type="dxa"/>
          </w:tcPr>
          <w:p w14:paraId="4899AA83" w14:textId="4DED9824" w:rsidR="00871ABB" w:rsidRPr="00CD5FDD" w:rsidRDefault="00871ABB" w:rsidP="00871ABB">
            <w:pPr>
              <w:keepNext/>
              <w:jc w:val="both"/>
              <w:outlineLvl w:val="0"/>
              <w:rPr>
                <w:rFonts w:ascii="Verdana" w:hAnsi="Verdana"/>
                <w:bCs/>
                <w:lang w:eastAsia="en-US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 xml:space="preserve">Respublikos g. 62, Panevėžys), arba per Lietuvos teismų elektroninių paslaugų portalą (https://e.teismas.lt) Lietuvos Respublikos </w:t>
            </w:r>
            <w:r w:rsidRPr="00BB781B">
              <w:rPr>
                <w:rFonts w:ascii="Verdana" w:hAnsi="Verdana"/>
              </w:rPr>
              <w:lastRenderedPageBreak/>
              <w:t>administracinių bylų teisenos įstatymu nustatyta tvarka.</w:t>
            </w:r>
          </w:p>
        </w:tc>
      </w:tr>
      <w:tr w:rsidR="00871ABB" w:rsidRPr="00CD5FDD" w14:paraId="53EAECD2" w14:textId="77777777" w:rsidTr="004D38B4">
        <w:tc>
          <w:tcPr>
            <w:tcW w:w="3119" w:type="dxa"/>
          </w:tcPr>
          <w:p w14:paraId="12E9C467" w14:textId="77777777" w:rsidR="00871ABB" w:rsidRPr="00CD5FDD" w:rsidRDefault="00871ABB" w:rsidP="00871ABB">
            <w:pPr>
              <w:spacing w:after="100" w:afterAutospacing="1"/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</w:rPr>
              <w:lastRenderedPageBreak/>
              <w:t>Prašymo priėmimo vieta</w:t>
            </w:r>
          </w:p>
        </w:tc>
        <w:tc>
          <w:tcPr>
            <w:tcW w:w="6627" w:type="dxa"/>
            <w:vAlign w:val="center"/>
          </w:tcPr>
          <w:p w14:paraId="2D2050D3" w14:textId="77777777" w:rsidR="00871ABB" w:rsidRPr="00CD5FDD" w:rsidRDefault="00871ABB" w:rsidP="00871ABB">
            <w:pPr>
              <w:rPr>
                <w:rFonts w:ascii="Verdana" w:hAnsi="Verdana"/>
              </w:rPr>
            </w:pPr>
            <w:r w:rsidRPr="00CD5FDD">
              <w:rPr>
                <w:rFonts w:ascii="Verdana" w:hAnsi="Verdana"/>
              </w:rPr>
              <w:t>Prašymai priimami pareiškėjo nuolatinės gyvenamosios vietos seniūnijose, adresu:</w:t>
            </w:r>
          </w:p>
          <w:p w14:paraId="4BC98B57" w14:textId="77777777" w:rsidR="00871ABB" w:rsidRPr="00CD5FDD" w:rsidRDefault="00871ABB" w:rsidP="00871ABB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  <w:bdr w:val="none" w:sz="0" w:space="0" w:color="auto" w:frame="1"/>
              </w:rPr>
              <w:t>Marijampolė, Laisvės g. 18-6;</w:t>
            </w:r>
          </w:p>
          <w:p w14:paraId="0DF35689" w14:textId="77777777" w:rsidR="00871ABB" w:rsidRPr="00CD5FDD" w:rsidRDefault="00871ABB" w:rsidP="00871ABB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  <w:bdr w:val="none" w:sz="0" w:space="0" w:color="auto" w:frame="1"/>
              </w:rPr>
              <w:t>Marijampolė, Lietuvininkų g. 18;</w:t>
            </w:r>
          </w:p>
          <w:p w14:paraId="4B4B75A6" w14:textId="77777777" w:rsidR="00871ABB" w:rsidRPr="00CD5FDD" w:rsidRDefault="00871ABB" w:rsidP="00871ABB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  <w:bdr w:val="none" w:sz="0" w:space="0" w:color="auto" w:frame="1"/>
              </w:rPr>
              <w:t>Marijampolės sav., Igliauka, Vytauto g. 19;</w:t>
            </w:r>
          </w:p>
          <w:p w14:paraId="28ED3DC5" w14:textId="77777777" w:rsidR="00871ABB" w:rsidRPr="00CD5FDD" w:rsidRDefault="00871ABB" w:rsidP="00871ABB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  <w:bdr w:val="none" w:sz="0" w:space="0" w:color="auto" w:frame="1"/>
              </w:rPr>
              <w:t>Marijampolės sav., Gudeliai, Vytauto g. 8;</w:t>
            </w:r>
          </w:p>
          <w:p w14:paraId="30676797" w14:textId="77777777" w:rsidR="00871ABB" w:rsidRPr="00CD5FDD" w:rsidRDefault="00871ABB" w:rsidP="00871ABB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  <w:bdr w:val="none" w:sz="0" w:space="0" w:color="auto" w:frame="1"/>
              </w:rPr>
              <w:t>Marijampolės sav., Liudvinavas, Vytauto g. 6;</w:t>
            </w:r>
          </w:p>
          <w:p w14:paraId="09FDC81A" w14:textId="77777777" w:rsidR="00871ABB" w:rsidRPr="00CD5FDD" w:rsidRDefault="00871ABB" w:rsidP="00871ABB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  <w:bdr w:val="none" w:sz="0" w:space="0" w:color="auto" w:frame="1"/>
              </w:rPr>
              <w:t>Marijampolės sav., Sasnava, Sūduvos g. 27;</w:t>
            </w:r>
          </w:p>
          <w:p w14:paraId="67F2426B" w14:textId="77777777" w:rsidR="00871ABB" w:rsidRPr="00CD5FDD" w:rsidRDefault="00871ABB" w:rsidP="00871ABB">
            <w:pPr>
              <w:rPr>
                <w:rFonts w:ascii="Verdana" w:hAnsi="Verdana"/>
                <w:color w:val="000000"/>
              </w:rPr>
            </w:pPr>
            <w:r w:rsidRPr="00CD5FDD">
              <w:rPr>
                <w:rFonts w:ascii="Verdana" w:hAnsi="Verdana"/>
                <w:color w:val="000000"/>
                <w:bdr w:val="none" w:sz="0" w:space="0" w:color="auto" w:frame="1"/>
              </w:rPr>
              <w:t xml:space="preserve">Marijampolės sav., </w:t>
            </w:r>
            <w:proofErr w:type="spellStart"/>
            <w:r w:rsidRPr="00CD5FDD">
              <w:rPr>
                <w:rFonts w:ascii="Verdana" w:hAnsi="Verdana"/>
                <w:color w:val="000000"/>
                <w:bdr w:val="none" w:sz="0" w:space="0" w:color="auto" w:frame="1"/>
              </w:rPr>
              <w:t>Šunskai</w:t>
            </w:r>
            <w:proofErr w:type="spellEnd"/>
            <w:r w:rsidRPr="00CD5FDD">
              <w:rPr>
                <w:rFonts w:ascii="Verdana" w:hAnsi="Verdana"/>
                <w:color w:val="000000"/>
                <w:bdr w:val="none" w:sz="0" w:space="0" w:color="auto" w:frame="1"/>
              </w:rPr>
              <w:t>, Varpo g. 32.</w:t>
            </w:r>
          </w:p>
        </w:tc>
      </w:tr>
    </w:tbl>
    <w:p w14:paraId="768C07FB" w14:textId="77777777" w:rsidR="00CD5FDD" w:rsidRPr="00CD5FDD" w:rsidRDefault="00CD5FDD" w:rsidP="00CD5FDD">
      <w:pPr>
        <w:rPr>
          <w:rFonts w:ascii="Verdana" w:hAnsi="Verdana"/>
        </w:rPr>
      </w:pPr>
    </w:p>
    <w:sectPr w:rsidR="00CD5FDD" w:rsidRPr="00CD5FDD" w:rsidSect="00E908E6">
      <w:headerReference w:type="default" r:id="rId24"/>
      <w:footerReference w:type="default" r:id="rId25"/>
      <w:headerReference w:type="first" r:id="rId26"/>
      <w:footerReference w:type="first" r:id="rId27"/>
      <w:type w:val="continuous"/>
      <w:pgSz w:w="11906" w:h="16838"/>
      <w:pgMar w:top="1134" w:right="567" w:bottom="1134" w:left="1701" w:header="567" w:footer="284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F89D3" w14:textId="77777777" w:rsidR="007A5B98" w:rsidRDefault="007A5B98">
      <w:r>
        <w:separator/>
      </w:r>
    </w:p>
  </w:endnote>
  <w:endnote w:type="continuationSeparator" w:id="0">
    <w:p w14:paraId="49DC7F1B" w14:textId="77777777" w:rsidR="007A5B98" w:rsidRDefault="007A5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C0563" w14:textId="77777777" w:rsidR="00924B49" w:rsidRPr="00C709B3" w:rsidRDefault="00924B49" w:rsidP="00C709B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2268"/>
      <w:gridCol w:w="3799"/>
      <w:gridCol w:w="3685"/>
    </w:tblGrid>
    <w:tr w:rsidR="00924B49" w:rsidRPr="00211782" w14:paraId="1F2325D3" w14:textId="77777777" w:rsidTr="00211782">
      <w:tc>
        <w:tcPr>
          <w:tcW w:w="2268" w:type="dxa"/>
        </w:tcPr>
        <w:p w14:paraId="1E5FD811" w14:textId="77777777" w:rsidR="00924B49" w:rsidRPr="00211782" w:rsidRDefault="00924B49">
          <w:pPr>
            <w:pStyle w:val="Porat"/>
            <w:rPr>
              <w:szCs w:val="20"/>
            </w:rPr>
          </w:pPr>
        </w:p>
      </w:tc>
      <w:tc>
        <w:tcPr>
          <w:tcW w:w="3799" w:type="dxa"/>
        </w:tcPr>
        <w:p w14:paraId="5DF0D5EC" w14:textId="7C46FDD5" w:rsidR="00924B49" w:rsidRPr="00211782" w:rsidRDefault="00CD5FDD" w:rsidP="00211782">
          <w:pPr>
            <w:pStyle w:val="Porat"/>
            <w:jc w:val="center"/>
            <w:rPr>
              <w:szCs w:val="20"/>
            </w:rPr>
          </w:pPr>
          <w:r w:rsidRPr="00211782">
            <w:rPr>
              <w:noProof/>
              <w:szCs w:val="20"/>
            </w:rPr>
            <w:drawing>
              <wp:inline distT="0" distB="0" distL="0" distR="0" wp14:anchorId="2B5B3629" wp14:editId="2869C212">
                <wp:extent cx="1800225" cy="666750"/>
                <wp:effectExtent l="0" t="0" r="0" b="0"/>
                <wp:docPr id="2" name="Paveikslėl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5" w:type="dxa"/>
        </w:tcPr>
        <w:p w14:paraId="7B4B9F17" w14:textId="77777777" w:rsidR="00924B49" w:rsidRPr="00211782" w:rsidRDefault="00924B49" w:rsidP="00211782">
          <w:pPr>
            <w:pStyle w:val="Porat"/>
            <w:jc w:val="right"/>
            <w:rPr>
              <w:szCs w:val="20"/>
            </w:rPr>
          </w:pPr>
        </w:p>
      </w:tc>
    </w:tr>
  </w:tbl>
  <w:p w14:paraId="226EDBDB" w14:textId="77777777" w:rsidR="00924B49" w:rsidRPr="00006EF9" w:rsidRDefault="00924B49" w:rsidP="00006EF9">
    <w:pPr>
      <w:pStyle w:val="Por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06425" w14:textId="77777777" w:rsidR="007A5B98" w:rsidRDefault="007A5B98">
      <w:r>
        <w:separator/>
      </w:r>
    </w:p>
  </w:footnote>
  <w:footnote w:type="continuationSeparator" w:id="0">
    <w:p w14:paraId="6A7706BD" w14:textId="77777777" w:rsidR="007A5B98" w:rsidRDefault="007A5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7F7F5" w14:textId="77777777" w:rsidR="00924B49" w:rsidRPr="003D493F" w:rsidRDefault="00924B49" w:rsidP="00024D31">
    <w:pPr>
      <w:pStyle w:val="Antrats"/>
      <w:jc w:val="center"/>
      <w:rPr>
        <w:rFonts w:ascii="Verdana" w:hAnsi="Verdana"/>
        <w:sz w:val="20"/>
        <w:szCs w:val="20"/>
      </w:rPr>
    </w:pPr>
    <w:r w:rsidRPr="003D493F">
      <w:rPr>
        <w:rStyle w:val="Puslapionumeris"/>
        <w:rFonts w:ascii="Verdana" w:hAnsi="Verdana"/>
        <w:sz w:val="20"/>
        <w:szCs w:val="20"/>
      </w:rPr>
      <w:fldChar w:fldCharType="begin"/>
    </w:r>
    <w:r w:rsidRPr="003D493F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3D493F">
      <w:rPr>
        <w:rStyle w:val="Puslapionumeris"/>
        <w:rFonts w:ascii="Verdana" w:hAnsi="Verdana"/>
        <w:sz w:val="20"/>
        <w:szCs w:val="20"/>
      </w:rPr>
      <w:fldChar w:fldCharType="separate"/>
    </w:r>
    <w:r w:rsidRPr="003D493F">
      <w:rPr>
        <w:rStyle w:val="Puslapionumeris"/>
        <w:rFonts w:ascii="Verdana" w:hAnsi="Verdana"/>
        <w:noProof/>
        <w:sz w:val="20"/>
        <w:szCs w:val="20"/>
      </w:rPr>
      <w:t>2</w:t>
    </w:r>
    <w:r w:rsidRPr="003D493F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193F2" w14:textId="77777777" w:rsidR="00924B49" w:rsidRPr="00CD5366" w:rsidRDefault="00924B49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8867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FDD"/>
    <w:rsid w:val="00001412"/>
    <w:rsid w:val="00006EF9"/>
    <w:rsid w:val="00024D31"/>
    <w:rsid w:val="0002515D"/>
    <w:rsid w:val="00042A3D"/>
    <w:rsid w:val="00072CD5"/>
    <w:rsid w:val="0007488C"/>
    <w:rsid w:val="000801B8"/>
    <w:rsid w:val="0009673D"/>
    <w:rsid w:val="000A1E95"/>
    <w:rsid w:val="000B1DF1"/>
    <w:rsid w:val="000B4D7A"/>
    <w:rsid w:val="000C71C3"/>
    <w:rsid w:val="000E1795"/>
    <w:rsid w:val="001371FE"/>
    <w:rsid w:val="001758D2"/>
    <w:rsid w:val="001942DC"/>
    <w:rsid w:val="001A4C09"/>
    <w:rsid w:val="00211782"/>
    <w:rsid w:val="00221375"/>
    <w:rsid w:val="00260A67"/>
    <w:rsid w:val="0029149E"/>
    <w:rsid w:val="002A2A0B"/>
    <w:rsid w:val="002B28B0"/>
    <w:rsid w:val="002C0923"/>
    <w:rsid w:val="002C7CD1"/>
    <w:rsid w:val="002D7FCE"/>
    <w:rsid w:val="002E1470"/>
    <w:rsid w:val="00331505"/>
    <w:rsid w:val="003A1554"/>
    <w:rsid w:val="003C03BB"/>
    <w:rsid w:val="003D493F"/>
    <w:rsid w:val="003D567C"/>
    <w:rsid w:val="003D615E"/>
    <w:rsid w:val="004230D0"/>
    <w:rsid w:val="00474441"/>
    <w:rsid w:val="004E09F2"/>
    <w:rsid w:val="004E435B"/>
    <w:rsid w:val="004E4E23"/>
    <w:rsid w:val="00517083"/>
    <w:rsid w:val="00574842"/>
    <w:rsid w:val="00575357"/>
    <w:rsid w:val="005A5DDC"/>
    <w:rsid w:val="005B2A55"/>
    <w:rsid w:val="005C5783"/>
    <w:rsid w:val="005E1F05"/>
    <w:rsid w:val="005F3650"/>
    <w:rsid w:val="00621DAF"/>
    <w:rsid w:val="00636074"/>
    <w:rsid w:val="00655692"/>
    <w:rsid w:val="0066024C"/>
    <w:rsid w:val="006B4C57"/>
    <w:rsid w:val="006B6101"/>
    <w:rsid w:val="00706BE9"/>
    <w:rsid w:val="007107CD"/>
    <w:rsid w:val="00723E97"/>
    <w:rsid w:val="00733C5D"/>
    <w:rsid w:val="0074364F"/>
    <w:rsid w:val="00770C5C"/>
    <w:rsid w:val="007A5B98"/>
    <w:rsid w:val="007B7BFB"/>
    <w:rsid w:val="007C3C4F"/>
    <w:rsid w:val="007F00BE"/>
    <w:rsid w:val="00803646"/>
    <w:rsid w:val="008333DA"/>
    <w:rsid w:val="00834417"/>
    <w:rsid w:val="00871ABB"/>
    <w:rsid w:val="0089622E"/>
    <w:rsid w:val="008B289B"/>
    <w:rsid w:val="008C4A50"/>
    <w:rsid w:val="008E0E9E"/>
    <w:rsid w:val="009136D6"/>
    <w:rsid w:val="00924B49"/>
    <w:rsid w:val="00931666"/>
    <w:rsid w:val="009349E4"/>
    <w:rsid w:val="00937904"/>
    <w:rsid w:val="00937FB7"/>
    <w:rsid w:val="009514F7"/>
    <w:rsid w:val="00954CCF"/>
    <w:rsid w:val="009575E7"/>
    <w:rsid w:val="0097018D"/>
    <w:rsid w:val="009C157E"/>
    <w:rsid w:val="009C5801"/>
    <w:rsid w:val="009D5F3F"/>
    <w:rsid w:val="009E7965"/>
    <w:rsid w:val="00A207D3"/>
    <w:rsid w:val="00A84F4E"/>
    <w:rsid w:val="00A85F41"/>
    <w:rsid w:val="00A96494"/>
    <w:rsid w:val="00AB3609"/>
    <w:rsid w:val="00AC5DC4"/>
    <w:rsid w:val="00AE3448"/>
    <w:rsid w:val="00B0674A"/>
    <w:rsid w:val="00B155FC"/>
    <w:rsid w:val="00B1725A"/>
    <w:rsid w:val="00B2549B"/>
    <w:rsid w:val="00B34096"/>
    <w:rsid w:val="00B6310B"/>
    <w:rsid w:val="00B84A4D"/>
    <w:rsid w:val="00BA074E"/>
    <w:rsid w:val="00BA65BD"/>
    <w:rsid w:val="00BA6F0C"/>
    <w:rsid w:val="00BD073C"/>
    <w:rsid w:val="00BE5C35"/>
    <w:rsid w:val="00BF31C6"/>
    <w:rsid w:val="00C02CA3"/>
    <w:rsid w:val="00C2658D"/>
    <w:rsid w:val="00C709B3"/>
    <w:rsid w:val="00C77513"/>
    <w:rsid w:val="00C86F3C"/>
    <w:rsid w:val="00C94F21"/>
    <w:rsid w:val="00C954BF"/>
    <w:rsid w:val="00CA19BA"/>
    <w:rsid w:val="00CA76A0"/>
    <w:rsid w:val="00CB2D9D"/>
    <w:rsid w:val="00CC0FD5"/>
    <w:rsid w:val="00CC49AD"/>
    <w:rsid w:val="00CC5865"/>
    <w:rsid w:val="00CD5366"/>
    <w:rsid w:val="00CD5FDD"/>
    <w:rsid w:val="00D10605"/>
    <w:rsid w:val="00D10E6F"/>
    <w:rsid w:val="00D11B56"/>
    <w:rsid w:val="00D258FA"/>
    <w:rsid w:val="00D4625D"/>
    <w:rsid w:val="00D60F29"/>
    <w:rsid w:val="00D908A1"/>
    <w:rsid w:val="00DB5000"/>
    <w:rsid w:val="00E56FE1"/>
    <w:rsid w:val="00E73C58"/>
    <w:rsid w:val="00E872CC"/>
    <w:rsid w:val="00E908E6"/>
    <w:rsid w:val="00E94E17"/>
    <w:rsid w:val="00EA12A7"/>
    <w:rsid w:val="00ED331E"/>
    <w:rsid w:val="00EE0844"/>
    <w:rsid w:val="00EF7156"/>
    <w:rsid w:val="00F0163B"/>
    <w:rsid w:val="00F10E21"/>
    <w:rsid w:val="00F319F3"/>
    <w:rsid w:val="00F44A15"/>
    <w:rsid w:val="00F575F6"/>
    <w:rsid w:val="00F63E76"/>
    <w:rsid w:val="00FB3E9F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7315AE"/>
  <w15:chartTrackingRefBased/>
  <w15:docId w15:val="{C35E3CD2-CAF1-49E9-899A-8393D9103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C26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D908A1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37904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rsid w:val="0093790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2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69%6e%67%61%2e%6e%61%75%6a%6f%6b%61%69%74%69%65%6e%65%40%6d%61%72%69%6a%61%6d%70%6f%6c%65%2e%6c%74" TargetMode="External"/><Relationship Id="rId13" Type="http://schemas.openxmlformats.org/officeDocument/2006/relationships/hyperlink" Target="javascript:void(0)" TargetMode="External"/><Relationship Id="rId18" Type="http://schemas.openxmlformats.org/officeDocument/2006/relationships/hyperlink" Target="mailto:daiva.matuleviciene@marijampole.lt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javascript:void(0)" TargetMode="External"/><Relationship Id="rId7" Type="http://schemas.openxmlformats.org/officeDocument/2006/relationships/hyperlink" Target="https://teisesaktai.marijampole.lt/document/64362" TargetMode="External"/><Relationship Id="rId12" Type="http://schemas.openxmlformats.org/officeDocument/2006/relationships/hyperlink" Target="javascript:void(0)" TargetMode="External"/><Relationship Id="rId17" Type="http://schemas.openxmlformats.org/officeDocument/2006/relationships/hyperlink" Target="mailto:lina.juskeviciene@marijampole.lt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javascript:void(0)" TargetMode="External"/><Relationship Id="rId20" Type="http://schemas.openxmlformats.org/officeDocument/2006/relationships/hyperlink" Target="mailto:rima.mikalauskiene@marijampole.lt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jurgita.vilkeliene@marijampole.lt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javascript:void(0)" TargetMode="External"/><Relationship Id="rId23" Type="http://schemas.openxmlformats.org/officeDocument/2006/relationships/hyperlink" Target="mailto:ruta.burksaitiene@marijampole.lt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ausrine.galiniene@marijampole.lt" TargetMode="External"/><Relationship Id="rId19" Type="http://schemas.openxmlformats.org/officeDocument/2006/relationships/hyperlink" Target="mailto:jurgita.samburskiene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ristina.dailydiene@marijampole.lt" TargetMode="External"/><Relationship Id="rId14" Type="http://schemas.openxmlformats.org/officeDocument/2006/relationships/hyperlink" Target="mailto:lina.prajariene@marijampole.lt" TargetMode="External"/><Relationship Id="rId22" Type="http://schemas.openxmlformats.org/officeDocument/2006/relationships/hyperlink" Target="javascript:void(0)" TargetMode="External"/><Relationship Id="rId27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Socialiniu_paslaugu_siunciam_1f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Socialiniu_paslaugu_siunciam_1f.dot</Template>
  <TotalTime>69</TotalTime>
  <Pages>3</Pages>
  <Words>455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Diana Jurgaitienė</dc:creator>
  <cp:keywords/>
  <dc:description/>
  <cp:lastModifiedBy>Jurgita Jurkonienė</cp:lastModifiedBy>
  <cp:revision>15</cp:revision>
  <cp:lastPrinted>1899-12-31T22:00:00Z</cp:lastPrinted>
  <dcterms:created xsi:type="dcterms:W3CDTF">2025-07-16T08:46:00Z</dcterms:created>
  <dcterms:modified xsi:type="dcterms:W3CDTF">2025-12-11T13:12:00Z</dcterms:modified>
</cp:coreProperties>
</file>