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7E5B8" w14:textId="7CCD0915" w:rsidR="004E0929" w:rsidRDefault="004E0929" w:rsidP="00EF7156"/>
    <w:p w14:paraId="60E26AAE" w14:textId="69237F62" w:rsidR="00C825C1" w:rsidRDefault="00C825C1" w:rsidP="00EF7156"/>
    <w:p w14:paraId="11DABB34" w14:textId="2D4BDC40" w:rsidR="00C825C1" w:rsidRDefault="001A03E2" w:rsidP="001A03E2">
      <w:pPr>
        <w:jc w:val="center"/>
        <w:rPr>
          <w:b/>
          <w:bCs/>
        </w:rPr>
      </w:pPr>
      <w:r w:rsidRPr="001A03E2">
        <w:rPr>
          <w:b/>
          <w:bCs/>
        </w:rPr>
        <w:t>LĖŠOS, SKIRTOS MARIJAMPOLĖS SAVIVALDYBĖS VISUOMENĖS SVEIKATOS RĖMIMO SPECIALIOSIOS PROGRAMOS PROJEKTAMS FINANSUOTI</w:t>
      </w:r>
    </w:p>
    <w:p w14:paraId="524D5D75" w14:textId="661FD114" w:rsidR="00987722" w:rsidRDefault="00987722" w:rsidP="001A03E2">
      <w:pPr>
        <w:jc w:val="center"/>
        <w:rPr>
          <w:b/>
          <w:bCs/>
        </w:rPr>
      </w:pPr>
    </w:p>
    <w:p w14:paraId="19F0BFCB" w14:textId="62599511" w:rsidR="00987722" w:rsidRDefault="00987722" w:rsidP="001A03E2">
      <w:pPr>
        <w:jc w:val="center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5"/>
        <w:gridCol w:w="5879"/>
        <w:gridCol w:w="1874"/>
      </w:tblGrid>
      <w:tr w:rsidR="005B328D" w:rsidRPr="001533A1" w14:paraId="1CDC94AD" w14:textId="77777777" w:rsidTr="00AC5936">
        <w:trPr>
          <w:cantSplit/>
          <w:trHeight w:val="383"/>
        </w:trPr>
        <w:tc>
          <w:tcPr>
            <w:tcW w:w="974" w:type="pct"/>
          </w:tcPr>
          <w:p w14:paraId="0C99E4CD" w14:textId="77777777" w:rsidR="005B328D" w:rsidRPr="001533A1" w:rsidRDefault="005B328D" w:rsidP="00AC5936">
            <w:pPr>
              <w:jc w:val="center"/>
              <w:rPr>
                <w:b/>
                <w:bCs/>
              </w:rPr>
            </w:pPr>
            <w:r w:rsidRPr="001533A1">
              <w:rPr>
                <w:b/>
                <w:bCs/>
              </w:rPr>
              <w:t>Eil. Nr.</w:t>
            </w:r>
          </w:p>
        </w:tc>
        <w:tc>
          <w:tcPr>
            <w:tcW w:w="3053" w:type="pct"/>
          </w:tcPr>
          <w:p w14:paraId="06EB4E57" w14:textId="77777777" w:rsidR="005B328D" w:rsidRPr="001533A1" w:rsidRDefault="005B328D" w:rsidP="00AC5936">
            <w:pPr>
              <w:jc w:val="center"/>
              <w:rPr>
                <w:b/>
                <w:bCs/>
              </w:rPr>
            </w:pPr>
            <w:r w:rsidRPr="001533A1">
              <w:rPr>
                <w:b/>
                <w:bCs/>
              </w:rPr>
              <w:t>Paraiškos teikėjas</w:t>
            </w:r>
          </w:p>
        </w:tc>
        <w:tc>
          <w:tcPr>
            <w:tcW w:w="973" w:type="pct"/>
          </w:tcPr>
          <w:p w14:paraId="0C29061F" w14:textId="77777777" w:rsidR="005B328D" w:rsidRPr="001533A1" w:rsidRDefault="005B328D" w:rsidP="00AC5936">
            <w:pPr>
              <w:jc w:val="center"/>
              <w:rPr>
                <w:b/>
                <w:bCs/>
              </w:rPr>
            </w:pPr>
            <w:r w:rsidRPr="001533A1">
              <w:rPr>
                <w:b/>
                <w:bCs/>
              </w:rPr>
              <w:t>Suma Eur</w:t>
            </w:r>
          </w:p>
        </w:tc>
      </w:tr>
      <w:tr w:rsidR="005B328D" w:rsidRPr="001533A1" w14:paraId="2990D4A2" w14:textId="77777777" w:rsidTr="00AC5936">
        <w:tc>
          <w:tcPr>
            <w:tcW w:w="974" w:type="pct"/>
            <w:vAlign w:val="center"/>
          </w:tcPr>
          <w:p w14:paraId="55407A47" w14:textId="77777777" w:rsidR="005B328D" w:rsidRPr="001533A1" w:rsidRDefault="005B328D" w:rsidP="00AC5936">
            <w:pPr>
              <w:jc w:val="center"/>
            </w:pPr>
            <w:r w:rsidRPr="001533A1">
              <w:t>1</w:t>
            </w:r>
          </w:p>
        </w:tc>
        <w:tc>
          <w:tcPr>
            <w:tcW w:w="3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CFEF" w14:textId="77777777" w:rsidR="005B328D" w:rsidRPr="001533A1" w:rsidRDefault="005B328D" w:rsidP="00AC5936">
            <w:pPr>
              <w:rPr>
                <w:color w:val="000000"/>
              </w:rPr>
            </w:pPr>
            <w:r w:rsidRPr="001533A1">
              <w:rPr>
                <w:color w:val="000000"/>
              </w:rPr>
              <w:t>Marijampolės sveikuolių klubas „</w:t>
            </w:r>
            <w:proofErr w:type="spellStart"/>
            <w:r w:rsidRPr="001533A1">
              <w:rPr>
                <w:color w:val="000000"/>
              </w:rPr>
              <w:t>Prana</w:t>
            </w:r>
            <w:proofErr w:type="spellEnd"/>
            <w:r w:rsidRPr="001533A1">
              <w:rPr>
                <w:color w:val="000000"/>
              </w:rPr>
              <w:t>“</w:t>
            </w:r>
          </w:p>
        </w:tc>
        <w:tc>
          <w:tcPr>
            <w:tcW w:w="973" w:type="pct"/>
            <w:vAlign w:val="center"/>
          </w:tcPr>
          <w:p w14:paraId="7EF8CB01" w14:textId="77777777" w:rsidR="005B328D" w:rsidRPr="001533A1" w:rsidRDefault="005B328D" w:rsidP="00AC5936">
            <w:pPr>
              <w:jc w:val="center"/>
            </w:pPr>
            <w:r w:rsidRPr="001533A1">
              <w:t>800</w:t>
            </w:r>
          </w:p>
        </w:tc>
      </w:tr>
      <w:tr w:rsidR="005B328D" w:rsidRPr="001533A1" w14:paraId="17EB3FE4" w14:textId="77777777" w:rsidTr="00AC5936">
        <w:tc>
          <w:tcPr>
            <w:tcW w:w="974" w:type="pct"/>
            <w:vAlign w:val="center"/>
          </w:tcPr>
          <w:p w14:paraId="343A1AA7" w14:textId="77777777" w:rsidR="005B328D" w:rsidRPr="001533A1" w:rsidRDefault="005B328D" w:rsidP="00AC5936">
            <w:pPr>
              <w:jc w:val="center"/>
            </w:pPr>
            <w:r w:rsidRPr="001533A1">
              <w:t>2</w:t>
            </w:r>
          </w:p>
        </w:tc>
        <w:tc>
          <w:tcPr>
            <w:tcW w:w="3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D3D4E" w14:textId="77777777" w:rsidR="005B328D" w:rsidRPr="001533A1" w:rsidRDefault="005B328D" w:rsidP="00AC5936">
            <w:r w:rsidRPr="001533A1">
              <w:rPr>
                <w:color w:val="000000"/>
              </w:rPr>
              <w:t> VšĮ „Rainos svajonės“</w:t>
            </w:r>
          </w:p>
        </w:tc>
        <w:tc>
          <w:tcPr>
            <w:tcW w:w="973" w:type="pct"/>
            <w:vAlign w:val="center"/>
          </w:tcPr>
          <w:p w14:paraId="60C59B7F" w14:textId="77777777" w:rsidR="005B328D" w:rsidRPr="001533A1" w:rsidRDefault="005B328D" w:rsidP="00AC5936">
            <w:pPr>
              <w:jc w:val="center"/>
            </w:pPr>
            <w:r w:rsidRPr="001533A1">
              <w:t>6500</w:t>
            </w:r>
          </w:p>
        </w:tc>
      </w:tr>
      <w:tr w:rsidR="005B328D" w:rsidRPr="001533A1" w14:paraId="7B534B3A" w14:textId="77777777" w:rsidTr="00AC5936">
        <w:tc>
          <w:tcPr>
            <w:tcW w:w="974" w:type="pct"/>
            <w:vAlign w:val="center"/>
          </w:tcPr>
          <w:p w14:paraId="36FEBEC2" w14:textId="77777777" w:rsidR="005B328D" w:rsidRPr="001533A1" w:rsidRDefault="005B328D" w:rsidP="00AC5936">
            <w:pPr>
              <w:jc w:val="center"/>
            </w:pPr>
            <w:r w:rsidRPr="001533A1">
              <w:t>3</w:t>
            </w:r>
          </w:p>
        </w:tc>
        <w:tc>
          <w:tcPr>
            <w:tcW w:w="3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E367" w14:textId="77777777" w:rsidR="005B328D" w:rsidRPr="001533A1" w:rsidRDefault="005B328D" w:rsidP="00AC5936">
            <w:proofErr w:type="spellStart"/>
            <w:r w:rsidRPr="001533A1">
              <w:rPr>
                <w:color w:val="000000"/>
              </w:rPr>
              <w:t>Želsvos</w:t>
            </w:r>
            <w:proofErr w:type="spellEnd"/>
            <w:r w:rsidRPr="001533A1">
              <w:rPr>
                <w:color w:val="000000"/>
              </w:rPr>
              <w:t xml:space="preserve"> kaimo bendruomenė</w:t>
            </w:r>
          </w:p>
        </w:tc>
        <w:tc>
          <w:tcPr>
            <w:tcW w:w="973" w:type="pct"/>
            <w:vAlign w:val="center"/>
          </w:tcPr>
          <w:p w14:paraId="3268D8D6" w14:textId="77777777" w:rsidR="005B328D" w:rsidRPr="001533A1" w:rsidRDefault="005B328D" w:rsidP="00AC5936">
            <w:pPr>
              <w:jc w:val="center"/>
            </w:pPr>
            <w:r w:rsidRPr="001533A1">
              <w:t>750</w:t>
            </w:r>
          </w:p>
        </w:tc>
      </w:tr>
      <w:tr w:rsidR="005B328D" w:rsidRPr="001533A1" w14:paraId="15AE8D50" w14:textId="77777777" w:rsidTr="00AC5936">
        <w:tc>
          <w:tcPr>
            <w:tcW w:w="974" w:type="pct"/>
            <w:vAlign w:val="center"/>
          </w:tcPr>
          <w:p w14:paraId="4579E6D5" w14:textId="77777777" w:rsidR="005B328D" w:rsidRPr="001533A1" w:rsidRDefault="005B328D" w:rsidP="00AC5936">
            <w:pPr>
              <w:jc w:val="center"/>
            </w:pPr>
            <w:r w:rsidRPr="001533A1">
              <w:t>4</w:t>
            </w:r>
          </w:p>
        </w:tc>
        <w:tc>
          <w:tcPr>
            <w:tcW w:w="3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4F78" w14:textId="77777777" w:rsidR="005B328D" w:rsidRPr="001533A1" w:rsidRDefault="005B328D" w:rsidP="00AC5936">
            <w:r w:rsidRPr="001533A1">
              <w:rPr>
                <w:color w:val="000000"/>
              </w:rPr>
              <w:t>Marijampolės sporto centras</w:t>
            </w:r>
          </w:p>
        </w:tc>
        <w:tc>
          <w:tcPr>
            <w:tcW w:w="973" w:type="pct"/>
            <w:vAlign w:val="center"/>
          </w:tcPr>
          <w:p w14:paraId="448AA37B" w14:textId="77777777" w:rsidR="005B328D" w:rsidRPr="001533A1" w:rsidRDefault="005B328D" w:rsidP="00AC5936">
            <w:pPr>
              <w:jc w:val="center"/>
            </w:pPr>
            <w:r w:rsidRPr="001533A1">
              <w:t>8200</w:t>
            </w:r>
          </w:p>
        </w:tc>
      </w:tr>
      <w:tr w:rsidR="005B328D" w:rsidRPr="001533A1" w14:paraId="107420FF" w14:textId="77777777" w:rsidTr="00AC5936">
        <w:tc>
          <w:tcPr>
            <w:tcW w:w="974" w:type="pct"/>
            <w:vAlign w:val="center"/>
          </w:tcPr>
          <w:p w14:paraId="646FF18E" w14:textId="77777777" w:rsidR="005B328D" w:rsidRPr="001533A1" w:rsidRDefault="005B328D" w:rsidP="00AC5936">
            <w:pPr>
              <w:jc w:val="center"/>
            </w:pPr>
            <w:r w:rsidRPr="001533A1">
              <w:t>5</w:t>
            </w:r>
          </w:p>
        </w:tc>
        <w:tc>
          <w:tcPr>
            <w:tcW w:w="3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B6F8" w14:textId="77777777" w:rsidR="005B328D" w:rsidRPr="001533A1" w:rsidRDefault="005B328D" w:rsidP="00AC5936">
            <w:r w:rsidRPr="001533A1">
              <w:rPr>
                <w:color w:val="000000"/>
              </w:rPr>
              <w:t>Viešoji įstaiga Marijampolės pirminės sveikatos priežiūros centras</w:t>
            </w:r>
          </w:p>
        </w:tc>
        <w:tc>
          <w:tcPr>
            <w:tcW w:w="973" w:type="pct"/>
            <w:vAlign w:val="center"/>
          </w:tcPr>
          <w:p w14:paraId="58820E86" w14:textId="77777777" w:rsidR="005B328D" w:rsidRPr="001533A1" w:rsidRDefault="005B328D" w:rsidP="00AC5936">
            <w:pPr>
              <w:jc w:val="center"/>
            </w:pPr>
            <w:r w:rsidRPr="001533A1">
              <w:t>1818</w:t>
            </w:r>
          </w:p>
        </w:tc>
      </w:tr>
      <w:tr w:rsidR="005B328D" w:rsidRPr="001533A1" w14:paraId="5EBD327F" w14:textId="77777777" w:rsidTr="00AC5936">
        <w:tc>
          <w:tcPr>
            <w:tcW w:w="974" w:type="pct"/>
            <w:vAlign w:val="center"/>
          </w:tcPr>
          <w:p w14:paraId="522282D8" w14:textId="77777777" w:rsidR="005B328D" w:rsidRPr="001533A1" w:rsidRDefault="005B328D" w:rsidP="00AC5936">
            <w:pPr>
              <w:jc w:val="center"/>
            </w:pPr>
            <w:r w:rsidRPr="001533A1">
              <w:t>6</w:t>
            </w:r>
          </w:p>
        </w:tc>
        <w:tc>
          <w:tcPr>
            <w:tcW w:w="3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78C1" w14:textId="77777777" w:rsidR="005B328D" w:rsidRPr="001533A1" w:rsidRDefault="005B328D" w:rsidP="00AC5936">
            <w:r w:rsidRPr="001533A1">
              <w:rPr>
                <w:color w:val="000000"/>
              </w:rPr>
              <w:t>Marijampolės savivaldybės pedagoginė psichologinė tarnyba</w:t>
            </w:r>
          </w:p>
        </w:tc>
        <w:tc>
          <w:tcPr>
            <w:tcW w:w="973" w:type="pct"/>
            <w:vAlign w:val="center"/>
          </w:tcPr>
          <w:p w14:paraId="26DF4740" w14:textId="77777777" w:rsidR="005B328D" w:rsidRPr="001533A1" w:rsidRDefault="005B328D" w:rsidP="00AC5936">
            <w:pPr>
              <w:jc w:val="center"/>
            </w:pPr>
            <w:r w:rsidRPr="001533A1">
              <w:t>1230</w:t>
            </w:r>
          </w:p>
        </w:tc>
      </w:tr>
      <w:tr w:rsidR="005B328D" w:rsidRPr="001533A1" w14:paraId="01F3EF3F" w14:textId="77777777" w:rsidTr="00AC5936">
        <w:tc>
          <w:tcPr>
            <w:tcW w:w="974" w:type="pct"/>
            <w:vAlign w:val="center"/>
          </w:tcPr>
          <w:p w14:paraId="1B472095" w14:textId="77777777" w:rsidR="005B328D" w:rsidRPr="001533A1" w:rsidRDefault="005B328D" w:rsidP="00AC5936">
            <w:pPr>
              <w:jc w:val="center"/>
            </w:pPr>
            <w:r w:rsidRPr="001533A1">
              <w:t>7</w:t>
            </w:r>
          </w:p>
        </w:tc>
        <w:tc>
          <w:tcPr>
            <w:tcW w:w="3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C3EE" w14:textId="77777777" w:rsidR="005B328D" w:rsidRPr="001533A1" w:rsidRDefault="005B328D" w:rsidP="00AC5936">
            <w:r w:rsidRPr="001533A1">
              <w:rPr>
                <w:color w:val="000000"/>
              </w:rPr>
              <w:t>Marijampolės krašto žmonių su negalia sporto klubas „Siekis“</w:t>
            </w:r>
          </w:p>
        </w:tc>
        <w:tc>
          <w:tcPr>
            <w:tcW w:w="973" w:type="pct"/>
            <w:vAlign w:val="center"/>
          </w:tcPr>
          <w:p w14:paraId="7B9E4618" w14:textId="77777777" w:rsidR="005B328D" w:rsidRPr="001533A1" w:rsidRDefault="005B328D" w:rsidP="00AC5936">
            <w:pPr>
              <w:jc w:val="center"/>
            </w:pPr>
            <w:r w:rsidRPr="001533A1">
              <w:t>1389</w:t>
            </w:r>
          </w:p>
        </w:tc>
      </w:tr>
      <w:tr w:rsidR="005B328D" w:rsidRPr="001533A1" w14:paraId="330B7D4B" w14:textId="77777777" w:rsidTr="00AC5936">
        <w:tc>
          <w:tcPr>
            <w:tcW w:w="974" w:type="pct"/>
            <w:vAlign w:val="center"/>
          </w:tcPr>
          <w:p w14:paraId="062E065A" w14:textId="77777777" w:rsidR="005B328D" w:rsidRPr="001533A1" w:rsidRDefault="005B328D" w:rsidP="00AC5936">
            <w:pPr>
              <w:jc w:val="center"/>
            </w:pPr>
            <w:r w:rsidRPr="001533A1">
              <w:t>8</w:t>
            </w:r>
          </w:p>
        </w:tc>
        <w:tc>
          <w:tcPr>
            <w:tcW w:w="3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66298" w14:textId="77777777" w:rsidR="005B328D" w:rsidRPr="001533A1" w:rsidRDefault="005B328D" w:rsidP="00AC5936">
            <w:r w:rsidRPr="001533A1">
              <w:rPr>
                <w:color w:val="000000"/>
              </w:rPr>
              <w:t>Marijampolės sav. Sasnavos pagrindinė mokykla</w:t>
            </w:r>
          </w:p>
        </w:tc>
        <w:tc>
          <w:tcPr>
            <w:tcW w:w="973" w:type="pct"/>
            <w:vAlign w:val="center"/>
          </w:tcPr>
          <w:p w14:paraId="25F13F06" w14:textId="77777777" w:rsidR="005B328D" w:rsidRPr="001533A1" w:rsidRDefault="005B328D" w:rsidP="00AC5936">
            <w:pPr>
              <w:jc w:val="center"/>
            </w:pPr>
            <w:r w:rsidRPr="001533A1">
              <w:t>800</w:t>
            </w:r>
          </w:p>
        </w:tc>
      </w:tr>
      <w:tr w:rsidR="005B328D" w:rsidRPr="001533A1" w14:paraId="4D32628E" w14:textId="77777777" w:rsidTr="00AC5936">
        <w:tc>
          <w:tcPr>
            <w:tcW w:w="974" w:type="pct"/>
            <w:vAlign w:val="center"/>
          </w:tcPr>
          <w:p w14:paraId="5AD2799A" w14:textId="77777777" w:rsidR="005B328D" w:rsidRPr="001533A1" w:rsidRDefault="005B328D" w:rsidP="00AC5936">
            <w:pPr>
              <w:jc w:val="center"/>
            </w:pPr>
            <w:r w:rsidRPr="001533A1">
              <w:t>9</w:t>
            </w:r>
          </w:p>
        </w:tc>
        <w:tc>
          <w:tcPr>
            <w:tcW w:w="3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FF8D9" w14:textId="77777777" w:rsidR="005B328D" w:rsidRPr="001533A1" w:rsidRDefault="005B328D" w:rsidP="00AC5936">
            <w:r w:rsidRPr="001533A1">
              <w:rPr>
                <w:color w:val="000000"/>
              </w:rPr>
              <w:t xml:space="preserve">Marijampolės vaikų lopšelis-darželis </w:t>
            </w:r>
            <w:r>
              <w:rPr>
                <w:color w:val="000000"/>
              </w:rPr>
              <w:t>„</w:t>
            </w:r>
            <w:r w:rsidRPr="001533A1">
              <w:rPr>
                <w:color w:val="000000"/>
              </w:rPr>
              <w:t>Vaivorykštė</w:t>
            </w:r>
            <w:r>
              <w:rPr>
                <w:color w:val="000000"/>
              </w:rPr>
              <w:t>“</w:t>
            </w:r>
          </w:p>
        </w:tc>
        <w:tc>
          <w:tcPr>
            <w:tcW w:w="973" w:type="pct"/>
            <w:vAlign w:val="center"/>
          </w:tcPr>
          <w:p w14:paraId="494A9491" w14:textId="77777777" w:rsidR="005B328D" w:rsidRPr="001533A1" w:rsidRDefault="005B328D" w:rsidP="00AC5936">
            <w:pPr>
              <w:jc w:val="center"/>
            </w:pPr>
            <w:r w:rsidRPr="001533A1">
              <w:t>950</w:t>
            </w:r>
          </w:p>
        </w:tc>
      </w:tr>
      <w:tr w:rsidR="005B328D" w:rsidRPr="001533A1" w14:paraId="12BC6A10" w14:textId="77777777" w:rsidTr="00AC5936">
        <w:tc>
          <w:tcPr>
            <w:tcW w:w="974" w:type="pct"/>
            <w:vAlign w:val="center"/>
          </w:tcPr>
          <w:p w14:paraId="20FBC04C" w14:textId="77777777" w:rsidR="005B328D" w:rsidRPr="001533A1" w:rsidRDefault="005B328D" w:rsidP="00AC5936">
            <w:pPr>
              <w:jc w:val="center"/>
            </w:pPr>
            <w:r w:rsidRPr="001533A1">
              <w:t>10</w:t>
            </w:r>
          </w:p>
        </w:tc>
        <w:tc>
          <w:tcPr>
            <w:tcW w:w="3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EDDC" w14:textId="77777777" w:rsidR="005B328D" w:rsidRPr="001533A1" w:rsidRDefault="005B328D" w:rsidP="00AC5936">
            <w:r w:rsidRPr="001533A1">
              <w:rPr>
                <w:color w:val="000000"/>
              </w:rPr>
              <w:t>Marijampolės „Žiburėlio“ mokykla-daugiafunkcis centras</w:t>
            </w:r>
          </w:p>
        </w:tc>
        <w:tc>
          <w:tcPr>
            <w:tcW w:w="973" w:type="pct"/>
            <w:vAlign w:val="center"/>
          </w:tcPr>
          <w:p w14:paraId="0C0E115A" w14:textId="77777777" w:rsidR="005B328D" w:rsidRPr="001533A1" w:rsidRDefault="005B328D" w:rsidP="00AC5936">
            <w:pPr>
              <w:jc w:val="center"/>
            </w:pPr>
            <w:r w:rsidRPr="001533A1">
              <w:t>4000</w:t>
            </w:r>
          </w:p>
        </w:tc>
      </w:tr>
      <w:tr w:rsidR="005B328D" w:rsidRPr="001533A1" w14:paraId="6F2F5055" w14:textId="77777777" w:rsidTr="00AC5936">
        <w:tc>
          <w:tcPr>
            <w:tcW w:w="4027" w:type="pct"/>
            <w:gridSpan w:val="2"/>
            <w:vAlign w:val="center"/>
          </w:tcPr>
          <w:p w14:paraId="613D9C69" w14:textId="77777777" w:rsidR="005B328D" w:rsidRPr="001533A1" w:rsidRDefault="005B328D" w:rsidP="00AC5936">
            <w:pPr>
              <w:jc w:val="right"/>
              <w:rPr>
                <w:b/>
                <w:bCs/>
              </w:rPr>
            </w:pPr>
            <w:r w:rsidRPr="001533A1">
              <w:rPr>
                <w:b/>
                <w:bCs/>
              </w:rPr>
              <w:t>Viso:</w:t>
            </w:r>
          </w:p>
        </w:tc>
        <w:tc>
          <w:tcPr>
            <w:tcW w:w="973" w:type="pct"/>
            <w:vAlign w:val="center"/>
          </w:tcPr>
          <w:p w14:paraId="13A6559E" w14:textId="77777777" w:rsidR="005B328D" w:rsidRPr="001533A1" w:rsidRDefault="005B328D" w:rsidP="00AC5936">
            <w:pPr>
              <w:jc w:val="center"/>
              <w:rPr>
                <w:b/>
                <w:bCs/>
              </w:rPr>
            </w:pPr>
            <w:r w:rsidRPr="001533A1">
              <w:rPr>
                <w:b/>
                <w:bCs/>
              </w:rPr>
              <w:fldChar w:fldCharType="begin"/>
            </w:r>
            <w:r w:rsidRPr="001533A1">
              <w:rPr>
                <w:b/>
                <w:bCs/>
              </w:rPr>
              <w:instrText xml:space="preserve"> =SUM(ABOVE) </w:instrText>
            </w:r>
            <w:r w:rsidRPr="001533A1">
              <w:rPr>
                <w:b/>
                <w:bCs/>
              </w:rPr>
              <w:fldChar w:fldCharType="separate"/>
            </w:r>
            <w:r w:rsidRPr="001533A1">
              <w:rPr>
                <w:b/>
                <w:bCs/>
                <w:noProof/>
              </w:rPr>
              <w:t>26 437</w:t>
            </w:r>
            <w:r w:rsidRPr="001533A1">
              <w:rPr>
                <w:b/>
                <w:bCs/>
              </w:rPr>
              <w:fldChar w:fldCharType="end"/>
            </w:r>
          </w:p>
        </w:tc>
      </w:tr>
    </w:tbl>
    <w:p w14:paraId="21B8951A" w14:textId="413CDDD0" w:rsidR="005B328D" w:rsidRDefault="005B328D" w:rsidP="001A03E2">
      <w:pPr>
        <w:jc w:val="center"/>
        <w:rPr>
          <w:b/>
          <w:bCs/>
        </w:rPr>
      </w:pPr>
    </w:p>
    <w:p w14:paraId="57164675" w14:textId="77777777" w:rsidR="005B328D" w:rsidRDefault="005B328D" w:rsidP="001A03E2">
      <w:pPr>
        <w:jc w:val="center"/>
        <w:rPr>
          <w:b/>
          <w:bCs/>
        </w:rPr>
      </w:pPr>
    </w:p>
    <w:p w14:paraId="0EB70E8A" w14:textId="77777777" w:rsidR="00F55F39" w:rsidRPr="00187C75" w:rsidRDefault="00F55F39" w:rsidP="00F55F39">
      <w:pPr>
        <w:jc w:val="center"/>
        <w:rPr>
          <w:u w:val="single"/>
        </w:rPr>
      </w:pPr>
      <w:r w:rsidRPr="00187C75">
        <w:rPr>
          <w:u w:val="single"/>
        </w:rPr>
        <w:t>______________________</w:t>
      </w:r>
    </w:p>
    <w:p w14:paraId="05A7BAD4" w14:textId="77777777" w:rsidR="00F55F39" w:rsidRPr="001A03E2" w:rsidRDefault="00F55F39" w:rsidP="001A03E2">
      <w:pPr>
        <w:jc w:val="center"/>
        <w:rPr>
          <w:b/>
          <w:bCs/>
        </w:rPr>
      </w:pPr>
    </w:p>
    <w:sectPr w:rsidR="00F55F39" w:rsidRPr="001A03E2" w:rsidSect="00C825C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E5292" w14:textId="77777777" w:rsidR="0085350D" w:rsidRDefault="0085350D">
      <w:r>
        <w:separator/>
      </w:r>
    </w:p>
  </w:endnote>
  <w:endnote w:type="continuationSeparator" w:id="0">
    <w:p w14:paraId="520EE73D" w14:textId="77777777" w:rsidR="0085350D" w:rsidRDefault="00853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4D9B9" w14:textId="77777777"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E42A7" w14:textId="77777777"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28F55" w14:textId="77777777" w:rsidR="0085350D" w:rsidRDefault="0085350D">
      <w:r>
        <w:separator/>
      </w:r>
    </w:p>
  </w:footnote>
  <w:footnote w:type="continuationSeparator" w:id="0">
    <w:p w14:paraId="43BC3B29" w14:textId="77777777" w:rsidR="0085350D" w:rsidRDefault="00853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6656A" w14:textId="77777777" w:rsidR="003E57AB" w:rsidRPr="00140C7C" w:rsidRDefault="003E57AB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FB3D" w14:textId="77777777"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318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898"/>
    <w:rsid w:val="00001412"/>
    <w:rsid w:val="00024D31"/>
    <w:rsid w:val="00034ACF"/>
    <w:rsid w:val="0007488C"/>
    <w:rsid w:val="0009673D"/>
    <w:rsid w:val="000A7DCA"/>
    <w:rsid w:val="000B1DF1"/>
    <w:rsid w:val="000B4D7A"/>
    <w:rsid w:val="000C0062"/>
    <w:rsid w:val="000E1795"/>
    <w:rsid w:val="00107696"/>
    <w:rsid w:val="001315D3"/>
    <w:rsid w:val="00140C7C"/>
    <w:rsid w:val="001620E7"/>
    <w:rsid w:val="001A03E2"/>
    <w:rsid w:val="001B2D37"/>
    <w:rsid w:val="001D6E9F"/>
    <w:rsid w:val="001E7173"/>
    <w:rsid w:val="00216FF9"/>
    <w:rsid w:val="00221375"/>
    <w:rsid w:val="00226EE4"/>
    <w:rsid w:val="00267FBC"/>
    <w:rsid w:val="0029149E"/>
    <w:rsid w:val="002B39F0"/>
    <w:rsid w:val="00305B1B"/>
    <w:rsid w:val="00335DFE"/>
    <w:rsid w:val="00347773"/>
    <w:rsid w:val="003C03BB"/>
    <w:rsid w:val="003D2B2C"/>
    <w:rsid w:val="003E57AB"/>
    <w:rsid w:val="003F3FE5"/>
    <w:rsid w:val="00427FF4"/>
    <w:rsid w:val="004511F0"/>
    <w:rsid w:val="0045224C"/>
    <w:rsid w:val="004919AD"/>
    <w:rsid w:val="004A27BF"/>
    <w:rsid w:val="004B1167"/>
    <w:rsid w:val="004E0929"/>
    <w:rsid w:val="004E435B"/>
    <w:rsid w:val="00502A4B"/>
    <w:rsid w:val="00512330"/>
    <w:rsid w:val="00516B0E"/>
    <w:rsid w:val="00541D06"/>
    <w:rsid w:val="00574842"/>
    <w:rsid w:val="00575004"/>
    <w:rsid w:val="005A403D"/>
    <w:rsid w:val="005B328D"/>
    <w:rsid w:val="005C5783"/>
    <w:rsid w:val="005C6F67"/>
    <w:rsid w:val="005D0128"/>
    <w:rsid w:val="005D0A19"/>
    <w:rsid w:val="005D63C8"/>
    <w:rsid w:val="005F3650"/>
    <w:rsid w:val="005F3A4B"/>
    <w:rsid w:val="006326AE"/>
    <w:rsid w:val="00636074"/>
    <w:rsid w:val="00676F46"/>
    <w:rsid w:val="006866C6"/>
    <w:rsid w:val="00694839"/>
    <w:rsid w:val="006E0A9A"/>
    <w:rsid w:val="006F0107"/>
    <w:rsid w:val="006F1765"/>
    <w:rsid w:val="00716A16"/>
    <w:rsid w:val="00723F6C"/>
    <w:rsid w:val="007455B5"/>
    <w:rsid w:val="00784176"/>
    <w:rsid w:val="007A098F"/>
    <w:rsid w:val="007E06FD"/>
    <w:rsid w:val="0081168B"/>
    <w:rsid w:val="0084235D"/>
    <w:rsid w:val="00844DAD"/>
    <w:rsid w:val="00847CA1"/>
    <w:rsid w:val="008519C0"/>
    <w:rsid w:val="0085350D"/>
    <w:rsid w:val="0086652B"/>
    <w:rsid w:val="00867E01"/>
    <w:rsid w:val="008F3779"/>
    <w:rsid w:val="00902FB3"/>
    <w:rsid w:val="00907B26"/>
    <w:rsid w:val="00931666"/>
    <w:rsid w:val="00937FB7"/>
    <w:rsid w:val="009575E7"/>
    <w:rsid w:val="00973FFD"/>
    <w:rsid w:val="00975A94"/>
    <w:rsid w:val="00984CDE"/>
    <w:rsid w:val="00987722"/>
    <w:rsid w:val="00990B5F"/>
    <w:rsid w:val="009C6FCC"/>
    <w:rsid w:val="009D5F3F"/>
    <w:rsid w:val="009E2655"/>
    <w:rsid w:val="00A06E5D"/>
    <w:rsid w:val="00A5592A"/>
    <w:rsid w:val="00A81B16"/>
    <w:rsid w:val="00AA10ED"/>
    <w:rsid w:val="00AA6D98"/>
    <w:rsid w:val="00AB3609"/>
    <w:rsid w:val="00AB7E41"/>
    <w:rsid w:val="00B079FA"/>
    <w:rsid w:val="00B15AE0"/>
    <w:rsid w:val="00B2079F"/>
    <w:rsid w:val="00B26D7E"/>
    <w:rsid w:val="00B31898"/>
    <w:rsid w:val="00B33C9E"/>
    <w:rsid w:val="00B4049E"/>
    <w:rsid w:val="00B57478"/>
    <w:rsid w:val="00B7368A"/>
    <w:rsid w:val="00B807ED"/>
    <w:rsid w:val="00B935B4"/>
    <w:rsid w:val="00BE5762"/>
    <w:rsid w:val="00C54D7E"/>
    <w:rsid w:val="00C825C1"/>
    <w:rsid w:val="00C877B8"/>
    <w:rsid w:val="00CA19BA"/>
    <w:rsid w:val="00CB2D9D"/>
    <w:rsid w:val="00CC0D5F"/>
    <w:rsid w:val="00CC0F42"/>
    <w:rsid w:val="00CC1325"/>
    <w:rsid w:val="00CC5865"/>
    <w:rsid w:val="00CD7C4F"/>
    <w:rsid w:val="00D07022"/>
    <w:rsid w:val="00D20AD8"/>
    <w:rsid w:val="00D32076"/>
    <w:rsid w:val="00D4625D"/>
    <w:rsid w:val="00D52938"/>
    <w:rsid w:val="00DB1987"/>
    <w:rsid w:val="00DB5B14"/>
    <w:rsid w:val="00DD7BFF"/>
    <w:rsid w:val="00DE3689"/>
    <w:rsid w:val="00E42A1D"/>
    <w:rsid w:val="00E7633B"/>
    <w:rsid w:val="00E7755E"/>
    <w:rsid w:val="00E93F81"/>
    <w:rsid w:val="00E977DE"/>
    <w:rsid w:val="00EE0844"/>
    <w:rsid w:val="00EE40B9"/>
    <w:rsid w:val="00EF7156"/>
    <w:rsid w:val="00F24382"/>
    <w:rsid w:val="00F55F39"/>
    <w:rsid w:val="00F63A16"/>
    <w:rsid w:val="00F70611"/>
    <w:rsid w:val="00FB2BF0"/>
    <w:rsid w:val="00FC2DD6"/>
    <w:rsid w:val="00FD5B1C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6F7A5F"/>
  <w15:chartTrackingRefBased/>
  <w15:docId w15:val="{8B5C0366-EC1C-4A8C-B353-F133E9107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784176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B1987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rsid w:val="00B33C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Admin_dir_isak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Admin_dir_isak</Template>
  <TotalTime>1</TotalTime>
  <Pages>1</Pages>
  <Words>473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Reda Blaškevičienė</dc:creator>
  <cp:keywords/>
  <dc:description/>
  <cp:lastModifiedBy>Ineta Kavaliauskaitė</cp:lastModifiedBy>
  <cp:revision>4</cp:revision>
  <cp:lastPrinted>1899-12-31T22:00:00Z</cp:lastPrinted>
  <dcterms:created xsi:type="dcterms:W3CDTF">2022-10-25T06:48:00Z</dcterms:created>
  <dcterms:modified xsi:type="dcterms:W3CDTF">2022-10-27T06:13:00Z</dcterms:modified>
</cp:coreProperties>
</file>