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5280" w14:textId="77777777" w:rsidR="009275DE" w:rsidRDefault="009275DE" w:rsidP="00B837E1">
      <w:pPr>
        <w:pStyle w:val="Betarp"/>
        <w:rPr>
          <w:rFonts w:ascii="Verdana" w:hAnsi="Verdana"/>
        </w:rPr>
      </w:pPr>
    </w:p>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9B4E5A1" w14:textId="7E63C9FC" w:rsidR="009275DE" w:rsidRDefault="009275DE" w:rsidP="00F8316A">
      <w:pPr>
        <w:pStyle w:val="Betarp"/>
        <w:jc w:val="center"/>
        <w:rPr>
          <w:rFonts w:ascii="Verdana" w:hAnsi="Verdana"/>
          <w:b/>
        </w:rPr>
      </w:pPr>
      <w:r w:rsidRPr="009275DE">
        <w:rPr>
          <w:rFonts w:ascii="Verdana" w:hAnsi="Verdana"/>
          <w:b/>
        </w:rPr>
        <w:fldChar w:fldCharType="begin">
          <w:ffData>
            <w:name w:val="Tekstas6"/>
            <w:enabled/>
            <w:calcOnExit w:val="0"/>
            <w:textInput>
              <w:default w:val="DĖL"/>
              <w:format w:val="Didžiosios raidės"/>
            </w:textInput>
          </w:ffData>
        </w:fldChar>
      </w:r>
      <w:r w:rsidRPr="009275DE">
        <w:rPr>
          <w:rFonts w:ascii="Verdana" w:hAnsi="Verdana"/>
          <w:b/>
        </w:rPr>
        <w:instrText xml:space="preserve"> FORMTEXT </w:instrText>
      </w:r>
      <w:r w:rsidRPr="009275DE">
        <w:rPr>
          <w:rFonts w:ascii="Verdana" w:hAnsi="Verdana"/>
          <w:b/>
        </w:rPr>
      </w:r>
      <w:r w:rsidRPr="009275DE">
        <w:rPr>
          <w:rFonts w:ascii="Verdana" w:hAnsi="Verdana"/>
          <w:b/>
        </w:rPr>
        <w:fldChar w:fldCharType="separate"/>
      </w:r>
      <w:r w:rsidRPr="009275DE">
        <w:rPr>
          <w:rFonts w:ascii="Verdana" w:hAnsi="Verdana"/>
          <w:b/>
        </w:rPr>
        <w:t>DĖL</w:t>
      </w:r>
      <w:r w:rsidRPr="009275DE">
        <w:rPr>
          <w:rFonts w:ascii="Verdana" w:hAnsi="Verdana"/>
          <w:b/>
        </w:rPr>
        <w:fldChar w:fldCharType="end"/>
      </w:r>
      <w:bookmarkEnd w:id="0"/>
      <w:r w:rsidRPr="009275DE">
        <w:rPr>
          <w:rFonts w:ascii="Verdana" w:hAnsi="Verdana"/>
          <w:b/>
        </w:rPr>
        <w:t xml:space="preserve"> </w:t>
      </w:r>
      <w:r w:rsidR="004E5F79">
        <w:rPr>
          <w:rFonts w:ascii="Verdana" w:hAnsi="Verdana"/>
          <w:b/>
        </w:rPr>
        <w:t>TĖVYSTĖS PRIPAŽINIMO REGISTRAVIMO</w:t>
      </w:r>
    </w:p>
    <w:p w14:paraId="48276A24" w14:textId="77777777" w:rsidR="008A396E" w:rsidRPr="009275DE" w:rsidRDefault="008A396E" w:rsidP="00F8316A">
      <w:pPr>
        <w:pStyle w:val="Betarp"/>
        <w:jc w:val="center"/>
        <w:rPr>
          <w:rFonts w:ascii="Verdana" w:hAnsi="Verdana"/>
          <w:b/>
        </w:rPr>
      </w:pPr>
    </w:p>
    <w:p w14:paraId="4BDA148C" w14:textId="42DF25D3" w:rsidR="009275DE" w:rsidRDefault="008A396E" w:rsidP="009275DE">
      <w:pPr>
        <w:pStyle w:val="Betarp"/>
        <w:rPr>
          <w:rFonts w:ascii="Verdana" w:hAnsi="Verdana"/>
          <w:bCs/>
        </w:rPr>
      </w:pP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Marijampolė</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627"/>
      </w:tblGrid>
      <w:tr w:rsidR="009275DE" w:rsidRPr="009275DE" w14:paraId="7EE67699" w14:textId="77777777" w:rsidTr="00615FF7">
        <w:trPr>
          <w:trHeight w:val="675"/>
        </w:trPr>
        <w:tc>
          <w:tcPr>
            <w:tcW w:w="3119"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A2BD710" w14:textId="7C99F769" w:rsidR="009275DE" w:rsidRPr="009275DE" w:rsidRDefault="004E5F79" w:rsidP="009275DE">
            <w:pPr>
              <w:pStyle w:val="Betarp"/>
              <w:rPr>
                <w:rFonts w:ascii="Verdana" w:hAnsi="Verdana"/>
                <w:bCs/>
              </w:rPr>
            </w:pPr>
            <w:r>
              <w:rPr>
                <w:rFonts w:ascii="Verdana" w:hAnsi="Verdana"/>
                <w:bCs/>
              </w:rPr>
              <w:t>Tėvystės pripažinimo registravimas</w:t>
            </w:r>
          </w:p>
        </w:tc>
      </w:tr>
      <w:tr w:rsidR="009275DE" w:rsidRPr="009275DE" w14:paraId="2158345E" w14:textId="77777777" w:rsidTr="00615FF7">
        <w:trPr>
          <w:trHeight w:val="557"/>
        </w:trPr>
        <w:tc>
          <w:tcPr>
            <w:tcW w:w="3119"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5163A188" w14:textId="77777777" w:rsidR="009275DE" w:rsidRDefault="009275DE" w:rsidP="009275DE">
            <w:pPr>
              <w:pStyle w:val="Betarp"/>
              <w:rPr>
                <w:rFonts w:ascii="Verdana" w:hAnsi="Verdana"/>
                <w:bCs/>
              </w:rPr>
            </w:pPr>
            <w:r w:rsidRPr="009275DE">
              <w:rPr>
                <w:rFonts w:ascii="Verdana" w:hAnsi="Verdana"/>
                <w:bCs/>
              </w:rPr>
              <w:t>03-0</w:t>
            </w:r>
            <w:r w:rsidR="004E5F79">
              <w:rPr>
                <w:rFonts w:ascii="Verdana" w:hAnsi="Verdana"/>
                <w:bCs/>
              </w:rPr>
              <w:t>4</w:t>
            </w:r>
          </w:p>
          <w:p w14:paraId="1BD04E4A" w14:textId="0A0E34A9" w:rsidR="0035225C" w:rsidRPr="009275DE" w:rsidRDefault="0035225C" w:rsidP="009275DE">
            <w:pPr>
              <w:pStyle w:val="Betarp"/>
              <w:rPr>
                <w:rFonts w:ascii="Verdana" w:hAnsi="Verdana"/>
                <w:bCs/>
              </w:rPr>
            </w:pPr>
            <w:r>
              <w:rPr>
                <w:rFonts w:ascii="Verdana" w:hAnsi="Verdana"/>
                <w:bCs/>
              </w:rPr>
              <w:t>PASA00052</w:t>
            </w:r>
          </w:p>
        </w:tc>
      </w:tr>
      <w:tr w:rsidR="009275DE" w:rsidRPr="009275DE" w14:paraId="118C5D55"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5EE4F057"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A32209">
              <w:rPr>
                <w:rFonts w:ascii="Verdana" w:hAnsi="Verdana"/>
                <w:bCs/>
              </w:rPr>
              <w:t>6</w:t>
            </w:r>
            <w:r w:rsidRPr="009275DE">
              <w:rPr>
                <w:rFonts w:ascii="Verdana" w:hAnsi="Verdana"/>
                <w:bCs/>
              </w:rPr>
              <w:t>-</w:t>
            </w:r>
            <w:r w:rsidR="00DB18A8">
              <w:rPr>
                <w:rFonts w:ascii="Verdana" w:hAnsi="Verdana"/>
                <w:bCs/>
              </w:rPr>
              <w:t>0</w:t>
            </w:r>
            <w:r w:rsidR="00A32209">
              <w:rPr>
                <w:rFonts w:ascii="Verdana" w:hAnsi="Verdana"/>
                <w:bCs/>
              </w:rPr>
              <w:t>3</w:t>
            </w:r>
            <w:r w:rsidRPr="009275DE">
              <w:rPr>
                <w:rFonts w:ascii="Verdana" w:hAnsi="Verdana"/>
                <w:bCs/>
              </w:rPr>
              <w:t xml:space="preserve"> </w:t>
            </w:r>
          </w:p>
        </w:tc>
      </w:tr>
      <w:tr w:rsidR="009275DE" w:rsidRPr="009275DE" w14:paraId="0EA46A4F" w14:textId="77777777" w:rsidTr="00615FF7">
        <w:trPr>
          <w:trHeight w:val="1270"/>
        </w:trPr>
        <w:tc>
          <w:tcPr>
            <w:tcW w:w="3119"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627"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627"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19C34C34" w14:textId="17A3E56D" w:rsidR="009275DE" w:rsidRPr="000903E7" w:rsidRDefault="009275DE" w:rsidP="009275DE">
            <w:pPr>
              <w:pStyle w:val="Betarp"/>
              <w:rPr>
                <w:rFonts w:ascii="Verdana" w:hAnsi="Verdana"/>
                <w:bCs/>
              </w:rPr>
            </w:pPr>
            <w:r w:rsidRPr="000903E7">
              <w:rPr>
                <w:rFonts w:ascii="Verdana" w:hAnsi="Verdana"/>
                <w:bCs/>
              </w:rPr>
              <w:t>Administracinės paslaugos ap</w:t>
            </w:r>
            <w:r w:rsidR="005616BE" w:rsidRPr="000903E7">
              <w:rPr>
                <w:rFonts w:ascii="Verdana" w:hAnsi="Verdana"/>
                <w:bCs/>
              </w:rPr>
              <w:t>ibūdinimas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18796E2D" w14:textId="2178F713" w:rsidR="0035225C" w:rsidRDefault="0035225C" w:rsidP="0035225C">
            <w:pPr>
              <w:pStyle w:val="Betarp"/>
              <w:jc w:val="both"/>
              <w:rPr>
                <w:rFonts w:ascii="Verdana" w:hAnsi="Verdana"/>
                <w:bCs/>
              </w:rPr>
            </w:pPr>
            <w:r w:rsidRPr="0035225C">
              <w:rPr>
                <w:rFonts w:ascii="Verdana" w:hAnsi="Verdana"/>
                <w:bCs/>
              </w:rPr>
              <w:t>Tėvystės pripažinimą Teisės ir civilinės metrikacijos skyrius (toliau - TCM skyrius) registruoja savo iniciatyva, remdamasis notariškai ar teismo patvirtintu pareiškimu dėl tėvystės pripažinimo. Tėvystės pripažinimą TCM skyrius taip pat registruoja remdamasis vyro, laikančio save tėvu, kartu su vaiko motina pateiktu prašymu įregistruoti tėvystės pripažinimą.</w:t>
            </w:r>
            <w:r w:rsidR="00C36214">
              <w:rPr>
                <w:rFonts w:ascii="Verdana" w:hAnsi="Verdana"/>
                <w:bCs/>
              </w:rPr>
              <w:t xml:space="preserve"> </w:t>
            </w:r>
            <w:r w:rsidRPr="0035225C">
              <w:rPr>
                <w:rFonts w:ascii="Verdana" w:hAnsi="Verdana"/>
                <w:bCs/>
              </w:rPr>
              <w:t>Jeigu vaiko gimimas neįregistruotas, TCM skyrius, gavęs pareiškimą dėl tėvystės pripažinimo, jį saugo iki pareiškimo registruoti vaiko gimimą pateikimo. TCM skyriui gavus pareiškimą registruoti vaiko gimimą ir vaiko gimimo pažymėjimą, tėvystės pripažinimas registruojamas kartu su vaiko gimimu, sudarant gimimo įrašą.</w:t>
            </w:r>
            <w:r w:rsidR="00C36214">
              <w:rPr>
                <w:rFonts w:ascii="Verdana" w:hAnsi="Verdana"/>
                <w:bCs/>
              </w:rPr>
              <w:t xml:space="preserve"> </w:t>
            </w:r>
            <w:r w:rsidRPr="0035225C">
              <w:rPr>
                <w:rFonts w:ascii="Verdana" w:hAnsi="Verdana"/>
                <w:bCs/>
              </w:rPr>
              <w:t>Registruojant tėvystės pripažinimą, kai vaiko gimimas buvo įregistruotas, gimimo įraše paliekama vaiko turima pavardė ir tautybė, jei notaro ar teismo patvirtintame pareiškime dėl tėvystės pripažinimo nenurodyta kitaip.</w:t>
            </w:r>
            <w:r w:rsidR="00C36214">
              <w:rPr>
                <w:rFonts w:ascii="Verdana" w:hAnsi="Verdana"/>
                <w:bCs/>
              </w:rPr>
              <w:t xml:space="preserve"> </w:t>
            </w:r>
            <w:r w:rsidRPr="0035225C">
              <w:rPr>
                <w:rFonts w:ascii="Verdana" w:hAnsi="Verdana"/>
                <w:bCs/>
              </w:rPr>
              <w:t>Jeigu T</w:t>
            </w:r>
            <w:r w:rsidR="000903E7">
              <w:rPr>
                <w:rFonts w:ascii="Verdana" w:hAnsi="Verdana"/>
                <w:bCs/>
              </w:rPr>
              <w:t>C</w:t>
            </w:r>
            <w:r w:rsidRPr="0035225C">
              <w:rPr>
                <w:rFonts w:ascii="Verdana" w:hAnsi="Verdana"/>
                <w:bCs/>
              </w:rPr>
              <w:t>M skyrius iš notaro gauna informaciją, kad vaiko motina arba vyras, laikantis save vaiko tėvu, atšaukė pareiškimą dėl tėvystės pripažinimo, kol vaiko gimimas nebuvo įregistruotas TCM skyriuje, vaiko kilmė iš tėvo, remiantis pareiškimu dėl tėvystės pripažinimo, neregistruojama.</w:t>
            </w:r>
            <w:r w:rsidR="00C36214">
              <w:rPr>
                <w:rFonts w:ascii="Verdana" w:hAnsi="Verdana"/>
                <w:bCs/>
              </w:rPr>
              <w:t xml:space="preserve"> </w:t>
            </w:r>
            <w:r w:rsidRPr="0035225C">
              <w:rPr>
                <w:rFonts w:ascii="Verdana" w:hAnsi="Verdana"/>
                <w:bCs/>
              </w:rPr>
              <w:t xml:space="preserve">Jei vaiko tėvai pateikia TCM skyriui užsienio valstybėje sudarytus tėvystės pripažinimą, šie civilinės būklės aktai registruojami remiantis šiais dokumentais, tėvų ar vieno iš jų prašymu ir pateiktais tėvų asmens tapatybės dokumentais, jei duomenų apie tėvus nėra Gyventojų registre. Užsienio teismų sprendimai turi būti pripažinti Lietuvos Respublikos civilinio proceso </w:t>
            </w:r>
            <w:r w:rsidRPr="0035225C">
              <w:rPr>
                <w:rFonts w:ascii="Verdana" w:hAnsi="Verdana"/>
                <w:bCs/>
              </w:rPr>
              <w:lastRenderedPageBreak/>
              <w:t>kodekso nustatyta tvarka.</w:t>
            </w:r>
            <w:r w:rsidR="00C36214">
              <w:rPr>
                <w:rFonts w:ascii="Verdana" w:hAnsi="Verdana"/>
                <w:bCs/>
              </w:rPr>
              <w:t xml:space="preserve"> </w:t>
            </w:r>
            <w:r w:rsidRPr="0035225C">
              <w:rPr>
                <w:rFonts w:ascii="Verdana" w:hAnsi="Verdana"/>
                <w:bCs/>
              </w:rPr>
              <w:t>Registruojant tėvystės pripažinimą, kai vaiko gimimas buvo įregistruotas sudaromas civilinės būklės akto įrašo pakeitimo ar papildymo įrašas, kuriuo atitinkamai gimimo įraše koreguojami duomenys apie vaiko tėvus.</w:t>
            </w:r>
          </w:p>
          <w:p w14:paraId="42F5B958" w14:textId="462F7B7B" w:rsidR="009275DE" w:rsidRPr="00435DD9" w:rsidRDefault="00D07275" w:rsidP="00435DD9">
            <w:pPr>
              <w:pStyle w:val="Betarp"/>
              <w:jc w:val="both"/>
              <w:rPr>
                <w:rFonts w:ascii="Verdana" w:hAnsi="Verdana"/>
              </w:rPr>
            </w:pPr>
            <w:r w:rsidRPr="009275DE">
              <w:rPr>
                <w:rFonts w:ascii="Verdana" w:hAnsi="Verdana"/>
                <w:bCs/>
              </w:rPr>
              <w:t>Vaiko gimimo įrašo išrašą galima atsiimti</w:t>
            </w:r>
            <w:r>
              <w:rPr>
                <w:rFonts w:ascii="Verdana" w:hAnsi="Verdana"/>
                <w:bCs/>
              </w:rPr>
              <w:t xml:space="preserve"> Teisės ir </w:t>
            </w:r>
            <w:r w:rsidRPr="009275DE">
              <w:rPr>
                <w:rFonts w:ascii="Verdana" w:hAnsi="Verdana"/>
                <w:bCs/>
              </w:rPr>
              <w:t xml:space="preserve"> </w:t>
            </w:r>
            <w:r>
              <w:rPr>
                <w:rFonts w:ascii="Verdana" w:hAnsi="Verdana"/>
                <w:bCs/>
              </w:rPr>
              <w:t>c</w:t>
            </w:r>
            <w:r w:rsidRPr="009275DE">
              <w:rPr>
                <w:rFonts w:ascii="Verdana" w:hAnsi="Verdana"/>
                <w:bCs/>
              </w:rPr>
              <w:t xml:space="preserve">ivilinės metrikacijos skyriuje. Elektroniniai išrašai pareiškėjo prašymu jam išsiunčiami </w:t>
            </w:r>
            <w:r w:rsidRPr="00A940EC">
              <w:rPr>
                <w:rFonts w:ascii="Verdana" w:hAnsi="Verdana"/>
                <w:bCs/>
              </w:rPr>
              <w:t>elektroniniu būdu</w:t>
            </w:r>
            <w:r>
              <w:rPr>
                <w:rFonts w:ascii="Verdana" w:hAnsi="Verdana"/>
                <w:bCs/>
              </w:rPr>
              <w:t xml:space="preserve"> per </w:t>
            </w:r>
            <w:r w:rsidR="00296D10" w:rsidRPr="00845C70">
              <w:rPr>
                <w:rFonts w:ascii="Verdana" w:hAnsi="Verdana"/>
                <w:bCs/>
              </w:rPr>
              <w:t>VĮ „Registrų centras“ Savitarną</w:t>
            </w:r>
            <w:r w:rsidR="00296D10" w:rsidRPr="00045DF9">
              <w:rPr>
                <w:rFonts w:ascii="Verdana" w:hAnsi="Verdana"/>
                <w:bCs/>
              </w:rPr>
              <w:t xml:space="preserve"> </w:t>
            </w:r>
            <w:hyperlink r:id="rId7" w:history="1">
              <w:r w:rsidR="00296D10" w:rsidRPr="00075254">
                <w:rPr>
                  <w:rStyle w:val="Hipersaitas"/>
                  <w:rFonts w:ascii="Verdana" w:hAnsi="Verdana"/>
                  <w:bCs/>
                </w:rPr>
                <w:t>https://www.registrucentras.lt/paslaugos</w:t>
              </w:r>
            </w:hyperlink>
          </w:p>
        </w:tc>
      </w:tr>
      <w:tr w:rsidR="009275DE" w:rsidRPr="009275DE" w14:paraId="76C8EA6A"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rezultatas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189DBF84" w14:textId="5DDE2727" w:rsidR="009275DE" w:rsidRPr="009275DE" w:rsidRDefault="009275DE" w:rsidP="009275DE">
            <w:pPr>
              <w:pStyle w:val="Betarp"/>
              <w:rPr>
                <w:rFonts w:ascii="Verdana" w:hAnsi="Verdana"/>
                <w:bCs/>
              </w:rPr>
            </w:pPr>
            <w:r w:rsidRPr="009275DE">
              <w:rPr>
                <w:rFonts w:ascii="Verdana" w:hAnsi="Verdana"/>
                <w:bCs/>
              </w:rPr>
              <w:t>Užregistruotas gimimas</w:t>
            </w:r>
            <w:r w:rsidR="007C49AA">
              <w:rPr>
                <w:rFonts w:ascii="Verdana" w:hAnsi="Verdana"/>
                <w:bCs/>
              </w:rPr>
              <w:t xml:space="preserve"> kartu su tėvystės pripažinimu</w:t>
            </w:r>
            <w:r w:rsidRPr="009275DE">
              <w:rPr>
                <w:rFonts w:ascii="Verdana" w:hAnsi="Verdana"/>
                <w:bCs/>
              </w:rPr>
              <w:t>. Išduotas gimimo įrašą liudijantis išrašas</w:t>
            </w:r>
          </w:p>
        </w:tc>
      </w:tr>
      <w:tr w:rsidR="004F3495" w:rsidRPr="009275DE" w14:paraId="61C9EC2F"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627" w:type="dxa"/>
            <w:tcBorders>
              <w:top w:val="single" w:sz="4" w:space="0" w:color="auto"/>
              <w:left w:val="single" w:sz="4" w:space="0" w:color="auto"/>
              <w:bottom w:val="single" w:sz="4" w:space="0" w:color="auto"/>
              <w:right w:val="single" w:sz="4" w:space="0" w:color="auto"/>
            </w:tcBorders>
            <w:hideMark/>
          </w:tcPr>
          <w:p w14:paraId="32CA8000" w14:textId="56303CE1" w:rsidR="0035225C" w:rsidRPr="006B554E" w:rsidRDefault="0035225C" w:rsidP="0035225C">
            <w:pPr>
              <w:pStyle w:val="Sraopastraipa"/>
              <w:numPr>
                <w:ilvl w:val="0"/>
                <w:numId w:val="2"/>
              </w:numPr>
              <w:shd w:val="clear" w:color="auto" w:fill="FFFFFF"/>
              <w:spacing w:before="100" w:beforeAutospacing="1" w:after="100" w:afterAutospacing="1"/>
              <w:rPr>
                <w:rFonts w:ascii="Verdana" w:hAnsi="Verdana" w:cs="Helvetica"/>
                <w:color w:val="333333"/>
              </w:rPr>
            </w:pPr>
            <w:hyperlink r:id="rId8" w:history="1">
              <w:r w:rsidRPr="006B554E">
                <w:rPr>
                  <w:rStyle w:val="Hipersaitas"/>
                  <w:rFonts w:ascii="Verdana" w:hAnsi="Verdana" w:cs="Helvetica"/>
                  <w:color w:val="006B94"/>
                </w:rPr>
                <w:t>Lietuvos Respublikos Vyriausybės 2000 m. gruodžio 15 d. nutarimas Nr. 1458 „Dėl konkrečių valstybės rinkliavos dydžių sąrašo ir valstybės rinkliavos mokėjimo ir grąžinimo taisyklių patvirtinimo“;</w:t>
              </w:r>
            </w:hyperlink>
          </w:p>
          <w:p w14:paraId="1D9D50A0" w14:textId="77777777" w:rsidR="0035225C" w:rsidRPr="006B554E" w:rsidRDefault="0035225C" w:rsidP="0035225C">
            <w:pPr>
              <w:numPr>
                <w:ilvl w:val="0"/>
                <w:numId w:val="2"/>
              </w:numPr>
              <w:shd w:val="clear" w:color="auto" w:fill="FFFFFF"/>
              <w:spacing w:before="100" w:beforeAutospacing="1" w:after="100" w:afterAutospacing="1"/>
              <w:rPr>
                <w:rFonts w:ascii="Verdana" w:hAnsi="Verdana" w:cs="Helvetica"/>
                <w:color w:val="333333"/>
              </w:rPr>
            </w:pPr>
            <w:hyperlink r:id="rId9" w:history="1">
              <w:r w:rsidRPr="006B554E">
                <w:rPr>
                  <w:rStyle w:val="Hipersaitas"/>
                  <w:rFonts w:ascii="Verdana" w:hAnsi="Verdana" w:cs="Helvetica"/>
                  <w:color w:val="006B94"/>
                </w:rPr>
                <w:t>Valstybinės lietuvių kalbos komisijos 2003 m. birželio 26 d. nutarimas Nr. N-2(87) „Dėl moterų pavardžių sudarymo";</w:t>
              </w:r>
            </w:hyperlink>
          </w:p>
          <w:p w14:paraId="372ACEAF" w14:textId="77777777" w:rsidR="0035225C" w:rsidRPr="006B554E" w:rsidRDefault="0035225C" w:rsidP="0035225C">
            <w:pPr>
              <w:numPr>
                <w:ilvl w:val="0"/>
                <w:numId w:val="2"/>
              </w:numPr>
              <w:shd w:val="clear" w:color="auto" w:fill="FFFFFF"/>
              <w:spacing w:before="100" w:beforeAutospacing="1" w:after="100" w:afterAutospacing="1"/>
              <w:rPr>
                <w:rFonts w:ascii="Verdana" w:hAnsi="Verdana" w:cs="Helvetica"/>
                <w:color w:val="333333"/>
              </w:rPr>
            </w:pPr>
            <w:hyperlink r:id="rId10" w:history="1">
              <w:r w:rsidRPr="006B554E">
                <w:rPr>
                  <w:rStyle w:val="Hipersaitas"/>
                  <w:rFonts w:ascii="Verdana" w:hAnsi="Verdana" w:cs="Helvetica"/>
                  <w:color w:val="006B94"/>
                </w:rPr>
                <w:t>Lietuvos Respublikos civilinis kodeksas ;</w:t>
              </w:r>
            </w:hyperlink>
          </w:p>
          <w:p w14:paraId="0047F123" w14:textId="77777777" w:rsidR="0035225C" w:rsidRPr="006B554E" w:rsidRDefault="0035225C" w:rsidP="0035225C">
            <w:pPr>
              <w:numPr>
                <w:ilvl w:val="0"/>
                <w:numId w:val="2"/>
              </w:numPr>
              <w:shd w:val="clear" w:color="auto" w:fill="FFFFFF"/>
              <w:spacing w:before="100" w:beforeAutospacing="1" w:after="100" w:afterAutospacing="1"/>
              <w:rPr>
                <w:rFonts w:ascii="Verdana" w:hAnsi="Verdana" w:cs="Helvetica"/>
                <w:color w:val="333333"/>
              </w:rPr>
            </w:pPr>
            <w:hyperlink r:id="rId11" w:history="1">
              <w:r w:rsidRPr="006B554E">
                <w:rPr>
                  <w:rStyle w:val="Hipersaitas"/>
                  <w:rFonts w:ascii="Verdana" w:hAnsi="Verdana" w:cs="Helvetica"/>
                  <w:color w:val="006B94"/>
                </w:rPr>
                <w:t>Konvencija dėl išrašų iš civilinės būklės aktų įrašų išdavimo įvairiomis kalbomis ;</w:t>
              </w:r>
            </w:hyperlink>
          </w:p>
          <w:p w14:paraId="62FA6BDB" w14:textId="77777777" w:rsidR="0035225C" w:rsidRPr="006B554E" w:rsidRDefault="0035225C" w:rsidP="0035225C">
            <w:pPr>
              <w:numPr>
                <w:ilvl w:val="0"/>
                <w:numId w:val="2"/>
              </w:numPr>
              <w:shd w:val="clear" w:color="auto" w:fill="FFFFFF"/>
              <w:spacing w:before="100" w:beforeAutospacing="1" w:after="100" w:afterAutospacing="1"/>
              <w:rPr>
                <w:rFonts w:ascii="Verdana" w:hAnsi="Verdana" w:cs="Helvetica"/>
                <w:color w:val="333333"/>
              </w:rPr>
            </w:pPr>
            <w:hyperlink r:id="rId12" w:history="1">
              <w:r w:rsidRPr="006B554E">
                <w:rPr>
                  <w:rStyle w:val="Hipersaitas"/>
                  <w:rFonts w:ascii="Verdana" w:hAnsi="Verdana" w:cs="Helvetica"/>
                  <w:color w:val="006B94"/>
                </w:rPr>
                <w:t>Civilinės būklės aktų registravimo taisyklės, patvirtintos Lietuvos Respublikos teisingumo ministro 2016-12-28 įsakymu Nr. 1R-334 „Dėl civilinės būklės aktų registravimo taisyklių ir civilinės būklės aktų įrašų ir kitų dokumentų formų patvirtinimo“ ;</w:t>
              </w:r>
            </w:hyperlink>
          </w:p>
          <w:p w14:paraId="3C08ADD7" w14:textId="77777777" w:rsidR="0035225C" w:rsidRPr="006B554E" w:rsidRDefault="0035225C" w:rsidP="0035225C">
            <w:pPr>
              <w:numPr>
                <w:ilvl w:val="0"/>
                <w:numId w:val="2"/>
              </w:numPr>
              <w:shd w:val="clear" w:color="auto" w:fill="FFFFFF"/>
              <w:spacing w:before="100" w:beforeAutospacing="1" w:after="100" w:afterAutospacing="1"/>
              <w:rPr>
                <w:rFonts w:ascii="Verdana" w:hAnsi="Verdana" w:cs="Helvetica"/>
                <w:color w:val="333333"/>
              </w:rPr>
            </w:pPr>
            <w:hyperlink r:id="rId13" w:history="1">
              <w:r w:rsidRPr="006B554E">
                <w:rPr>
                  <w:rStyle w:val="Hipersaitas"/>
                  <w:rFonts w:ascii="Verdana" w:hAnsi="Verdana" w:cs="Helvetica"/>
                  <w:color w:val="006B94"/>
                </w:rPr>
                <w:t>Lietuvos Respublikos pilietybės įstatymas ;</w:t>
              </w:r>
            </w:hyperlink>
          </w:p>
          <w:p w14:paraId="01C4464F" w14:textId="52C6006B" w:rsidR="004F3495" w:rsidRPr="006B554E" w:rsidRDefault="0035225C" w:rsidP="0035225C">
            <w:pPr>
              <w:numPr>
                <w:ilvl w:val="0"/>
                <w:numId w:val="2"/>
              </w:numPr>
              <w:shd w:val="clear" w:color="auto" w:fill="FFFFFF"/>
              <w:spacing w:before="100" w:beforeAutospacing="1" w:after="100" w:afterAutospacing="1"/>
              <w:rPr>
                <w:rFonts w:ascii="Verdana" w:hAnsi="Verdana" w:cs="Helvetica"/>
                <w:color w:val="333333"/>
              </w:rPr>
            </w:pPr>
            <w:hyperlink r:id="rId14" w:history="1">
              <w:r w:rsidRPr="006B554E">
                <w:rPr>
                  <w:rStyle w:val="Hipersaitas"/>
                  <w:rFonts w:ascii="Verdana" w:hAnsi="Verdana" w:cs="Helvetica"/>
                  <w:color w:val="006B94"/>
                </w:rPr>
                <w:t xml:space="preserve">Lietuvos Respublikos civilinės būklės aktų registravimo įstatymas </w:t>
              </w:r>
            </w:hyperlink>
          </w:p>
        </w:tc>
      </w:tr>
      <w:tr w:rsidR="009275DE" w:rsidRPr="009275DE" w14:paraId="271C67D5"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t>Informacija ir dokumentai, kuriuos turi pateikti asmuo</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97B61BA" w14:textId="53C94733" w:rsidR="00776DBE" w:rsidRDefault="00DB18A8" w:rsidP="003C6D1A">
            <w:pPr>
              <w:pStyle w:val="Betarp"/>
              <w:rPr>
                <w:rFonts w:ascii="Verdana" w:hAnsi="Verdana"/>
                <w:bCs/>
              </w:rPr>
            </w:pPr>
            <w:r>
              <w:rPr>
                <w:rFonts w:ascii="Verdana" w:hAnsi="Verdana"/>
                <w:bCs/>
              </w:rPr>
              <w:t xml:space="preserve">1. </w:t>
            </w:r>
            <w:r w:rsidR="0035225C" w:rsidRPr="0035225C">
              <w:rPr>
                <w:rFonts w:ascii="Verdana" w:hAnsi="Verdana"/>
                <w:bCs/>
              </w:rPr>
              <w:t xml:space="preserve">Vyro, laikančio save vaiko tėvu, ir motinos </w:t>
            </w:r>
            <w:r w:rsidR="004F3CC6">
              <w:rPr>
                <w:rFonts w:ascii="Verdana" w:hAnsi="Verdana"/>
                <w:bCs/>
              </w:rPr>
              <w:t>prašymas</w:t>
            </w:r>
            <w:r w:rsidR="0035225C" w:rsidRPr="0035225C">
              <w:rPr>
                <w:rFonts w:ascii="Verdana" w:hAnsi="Verdana"/>
                <w:bCs/>
              </w:rPr>
              <w:t xml:space="preserve"> dėl tėvystės pripažinimo</w:t>
            </w:r>
            <w:r w:rsidR="0035225C">
              <w:rPr>
                <w:rFonts w:ascii="Verdana" w:hAnsi="Verdana"/>
                <w:bCs/>
              </w:rPr>
              <w:t>;</w:t>
            </w:r>
            <w:r w:rsidR="00776DBE">
              <w:rPr>
                <w:rFonts w:ascii="Verdana" w:hAnsi="Verdana"/>
                <w:bCs/>
              </w:rPr>
              <w:t xml:space="preserve"> </w:t>
            </w:r>
          </w:p>
          <w:p w14:paraId="32D17AC0" w14:textId="56DE790F" w:rsidR="009275DE" w:rsidRDefault="00DB18A8" w:rsidP="00547BCF">
            <w:pPr>
              <w:pStyle w:val="Betarp"/>
              <w:jc w:val="both"/>
              <w:rPr>
                <w:rFonts w:ascii="Verdana" w:hAnsi="Verdana"/>
                <w:bCs/>
              </w:rPr>
            </w:pPr>
            <w:r>
              <w:rPr>
                <w:rFonts w:ascii="Verdana" w:hAnsi="Verdana"/>
                <w:bCs/>
              </w:rPr>
              <w:t>2.</w:t>
            </w:r>
            <w:r w:rsidR="00780B04">
              <w:rPr>
                <w:rFonts w:ascii="Verdana" w:hAnsi="Verdana"/>
                <w:bCs/>
              </w:rPr>
              <w:t xml:space="preserve"> </w:t>
            </w:r>
            <w:r w:rsidR="009275DE" w:rsidRPr="009275DE">
              <w:rPr>
                <w:rFonts w:ascii="Verdana" w:hAnsi="Verdana"/>
                <w:bCs/>
              </w:rPr>
              <w:t>Tėvų asmens tapatybę patvirtinantys dokumentai</w:t>
            </w:r>
            <w:r w:rsidR="0035225C">
              <w:rPr>
                <w:rFonts w:ascii="Verdana" w:hAnsi="Verdana"/>
                <w:bCs/>
              </w:rPr>
              <w:t>;</w:t>
            </w:r>
          </w:p>
          <w:p w14:paraId="25D99456" w14:textId="4AF2093C" w:rsidR="0035225C" w:rsidRPr="009275DE" w:rsidRDefault="0035225C" w:rsidP="00547BCF">
            <w:pPr>
              <w:pStyle w:val="Betarp"/>
              <w:jc w:val="both"/>
              <w:rPr>
                <w:rFonts w:ascii="Verdana" w:hAnsi="Verdana"/>
                <w:bCs/>
              </w:rPr>
            </w:pPr>
            <w:r>
              <w:rPr>
                <w:rFonts w:ascii="Verdana" w:hAnsi="Verdana"/>
                <w:bCs/>
              </w:rPr>
              <w:t>3. Gimimo liudijimas arba gimimo įrašo išrašas</w:t>
            </w:r>
          </w:p>
        </w:tc>
      </w:tr>
      <w:tr w:rsidR="009275DE" w:rsidRPr="009275DE" w14:paraId="71EDA07D"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07C81FE3" w14:textId="77C63F44" w:rsidR="009275DE" w:rsidRPr="009275DE" w:rsidRDefault="009275DE" w:rsidP="009275DE">
            <w:pPr>
              <w:pStyle w:val="Betarp"/>
              <w:rPr>
                <w:rFonts w:ascii="Verdana" w:hAnsi="Verdana"/>
                <w:bCs/>
              </w:rPr>
            </w:pPr>
            <w:r w:rsidRPr="009275DE">
              <w:rPr>
                <w:rFonts w:ascii="Verdana" w:hAnsi="Verdana"/>
                <w:bCs/>
              </w:rPr>
              <w:t>Informacija ir dokumentai, kuriuos gau</w:t>
            </w:r>
            <w:r w:rsidR="003C2301">
              <w:rPr>
                <w:rFonts w:ascii="Verdana" w:hAnsi="Verdana"/>
                <w:bCs/>
              </w:rPr>
              <w:t>na pats paslaugos teikėjas</w:t>
            </w:r>
            <w:r w:rsidRPr="009275DE">
              <w:rPr>
                <w:rFonts w:ascii="Verdana" w:hAnsi="Verdana"/>
                <w:bCs/>
              </w:rPr>
              <w:t xml:space="preserve"> </w:t>
            </w:r>
          </w:p>
        </w:tc>
        <w:tc>
          <w:tcPr>
            <w:tcW w:w="6627" w:type="dxa"/>
            <w:tcBorders>
              <w:top w:val="single" w:sz="4" w:space="0" w:color="auto"/>
              <w:left w:val="single" w:sz="4" w:space="0" w:color="auto"/>
              <w:bottom w:val="single" w:sz="4" w:space="0" w:color="auto"/>
              <w:right w:val="single" w:sz="4" w:space="0" w:color="auto"/>
            </w:tcBorders>
            <w:vAlign w:val="center"/>
          </w:tcPr>
          <w:p w14:paraId="697C5783" w14:textId="57BDE89A" w:rsidR="0035225C" w:rsidRPr="00AA0710" w:rsidRDefault="0035225C" w:rsidP="0035225C">
            <w:pPr>
              <w:pStyle w:val="Betarp"/>
              <w:rPr>
                <w:rFonts w:ascii="Verdana" w:hAnsi="Verdana"/>
                <w:bCs/>
              </w:rPr>
            </w:pPr>
            <w:r w:rsidRPr="00AA0710">
              <w:rPr>
                <w:rFonts w:ascii="Verdana" w:hAnsi="Verdana"/>
                <w:bCs/>
              </w:rPr>
              <w:t>Informacija (tėvų vardai, pavardės, asmens kodai, tautybė, pilietybė, jų šeiminė padėtis</w:t>
            </w:r>
            <w:r>
              <w:rPr>
                <w:rFonts w:ascii="Verdana" w:hAnsi="Verdana"/>
                <w:bCs/>
              </w:rPr>
              <w:t>,</w:t>
            </w:r>
            <w:r w:rsidRPr="003D58C5">
              <w:rPr>
                <w:rFonts w:ascii="Verdana" w:hAnsi="Verdana"/>
                <w:bCs/>
              </w:rPr>
              <w:t xml:space="preserve"> vaiko gimimo pažymėjim</w:t>
            </w:r>
            <w:r>
              <w:rPr>
                <w:rFonts w:ascii="Verdana" w:hAnsi="Verdana"/>
                <w:bCs/>
              </w:rPr>
              <w:t>as</w:t>
            </w:r>
            <w:r w:rsidRPr="00AA0710">
              <w:rPr>
                <w:rFonts w:ascii="Verdana" w:hAnsi="Verdana"/>
                <w:bCs/>
              </w:rPr>
              <w:t>) iš Gyventojų registro MGVDIS sistemos– VĮ "</w:t>
            </w:r>
            <w:r>
              <w:rPr>
                <w:rFonts w:ascii="Verdana" w:hAnsi="Verdana"/>
                <w:bCs/>
              </w:rPr>
              <w:t>R</w:t>
            </w:r>
            <w:r w:rsidRPr="00AA0710">
              <w:rPr>
                <w:rFonts w:ascii="Verdana" w:hAnsi="Verdana"/>
                <w:bCs/>
              </w:rPr>
              <w:t>egistrų centras"</w:t>
            </w:r>
          </w:p>
          <w:p w14:paraId="2B24B745" w14:textId="334CFAEC" w:rsidR="009275DE" w:rsidRDefault="0035225C" w:rsidP="0035225C">
            <w:pPr>
              <w:pStyle w:val="Betarp"/>
              <w:rPr>
                <w:rFonts w:ascii="Verdana" w:hAnsi="Verdana"/>
                <w:bCs/>
              </w:rPr>
            </w:pPr>
            <w:r>
              <w:rPr>
                <w:rFonts w:ascii="Verdana" w:hAnsi="Verdana"/>
                <w:bCs/>
              </w:rPr>
              <w:t>Studentų</w:t>
            </w:r>
            <w:r w:rsidRPr="009275DE">
              <w:rPr>
                <w:rFonts w:ascii="Verdana" w:hAnsi="Verdana"/>
                <w:bCs/>
              </w:rPr>
              <w:t xml:space="preserve"> g.</w:t>
            </w:r>
            <w:r>
              <w:rPr>
                <w:rFonts w:ascii="Verdana" w:hAnsi="Verdana"/>
                <w:bCs/>
              </w:rPr>
              <w:t xml:space="preserve"> 39</w:t>
            </w:r>
            <w:r w:rsidRPr="009275DE">
              <w:rPr>
                <w:rFonts w:ascii="Verdana" w:hAnsi="Verdana"/>
                <w:bCs/>
              </w:rPr>
              <w:t>, LT-</w:t>
            </w:r>
            <w:r>
              <w:rPr>
                <w:rFonts w:ascii="Verdana" w:hAnsi="Verdana"/>
                <w:bCs/>
              </w:rPr>
              <w:t>08106</w:t>
            </w:r>
            <w:r w:rsidRPr="009275DE">
              <w:rPr>
                <w:rFonts w:ascii="Verdana" w:hAnsi="Verdana"/>
                <w:bCs/>
              </w:rPr>
              <w:t xml:space="preserve"> Vilnius, </w:t>
            </w:r>
            <w:hyperlink r:id="rId15" w:history="1">
              <w:r w:rsidRPr="009275DE">
                <w:rPr>
                  <w:rStyle w:val="Hipersaitas"/>
                  <w:rFonts w:ascii="Verdana" w:hAnsi="Verdana"/>
                  <w:bCs/>
                </w:rPr>
                <w:t>www.registrucentras.lt/</w:t>
              </w:r>
            </w:hyperlink>
          </w:p>
          <w:p w14:paraId="5321CDB6" w14:textId="77777777" w:rsidR="00D33DC2" w:rsidRDefault="00D33DC2" w:rsidP="009275DE">
            <w:pPr>
              <w:pStyle w:val="Betarp"/>
              <w:rPr>
                <w:rFonts w:ascii="Verdana" w:hAnsi="Verdana"/>
                <w:bCs/>
              </w:rPr>
            </w:pPr>
            <w:r>
              <w:rPr>
                <w:rFonts w:ascii="Verdana" w:hAnsi="Verdana"/>
                <w:bCs/>
              </w:rPr>
              <w:t>Notarų patvirtintas pareiškimas dėl tėvystės pripažinimo</w:t>
            </w:r>
            <w:r w:rsidR="004F3CC6">
              <w:rPr>
                <w:rFonts w:ascii="Verdana" w:hAnsi="Verdana"/>
                <w:bCs/>
              </w:rPr>
              <w:t xml:space="preserve"> </w:t>
            </w:r>
          </w:p>
          <w:p w14:paraId="676D94AD" w14:textId="6B9C7F8A" w:rsidR="004F3CC6" w:rsidRPr="009275DE" w:rsidRDefault="004F3CC6" w:rsidP="009275DE">
            <w:pPr>
              <w:pStyle w:val="Betarp"/>
              <w:rPr>
                <w:rFonts w:ascii="Verdana" w:hAnsi="Verdana"/>
                <w:bCs/>
              </w:rPr>
            </w:pPr>
            <w:r>
              <w:rPr>
                <w:rFonts w:ascii="Verdana" w:hAnsi="Verdana"/>
                <w:bCs/>
              </w:rPr>
              <w:t xml:space="preserve">Gaunamas per </w:t>
            </w:r>
            <w:r w:rsidR="00780B04">
              <w:rPr>
                <w:rFonts w:ascii="Verdana" w:hAnsi="Verdana"/>
                <w:bCs/>
              </w:rPr>
              <w:t>Dokumentų valdymo sistemą „</w:t>
            </w:r>
            <w:r>
              <w:rPr>
                <w:rFonts w:ascii="Verdana" w:hAnsi="Verdana"/>
                <w:bCs/>
              </w:rPr>
              <w:t>Kontor</w:t>
            </w:r>
            <w:r w:rsidR="00780B04">
              <w:rPr>
                <w:rFonts w:ascii="Verdana" w:hAnsi="Verdana"/>
                <w:bCs/>
              </w:rPr>
              <w:t>a“</w:t>
            </w:r>
          </w:p>
        </w:tc>
      </w:tr>
      <w:tr w:rsidR="009275DE" w:rsidRPr="009275DE" w14:paraId="5B2A92A7"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627"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275DE" w:rsidRPr="009275DE" w:rsidRDefault="009275DE" w:rsidP="009275DE">
            <w:pPr>
              <w:pStyle w:val="Betarp"/>
              <w:rPr>
                <w:rFonts w:ascii="Verdana" w:hAnsi="Verdana"/>
                <w:bCs/>
              </w:rPr>
            </w:pPr>
            <w:r w:rsidRPr="009275DE">
              <w:rPr>
                <w:rFonts w:ascii="Verdana" w:hAnsi="Verdana"/>
                <w:bCs/>
              </w:rPr>
              <w:t>Elektroninė</w:t>
            </w:r>
            <w:r w:rsidR="00A2335F">
              <w:rPr>
                <w:rFonts w:ascii="Verdana" w:hAnsi="Verdana"/>
                <w:bCs/>
              </w:rPr>
              <w:t xml:space="preserve"> paslauga</w:t>
            </w:r>
            <w:r w:rsidRPr="009275DE">
              <w:rPr>
                <w:rFonts w:ascii="Verdana" w:hAnsi="Verdana"/>
                <w:bCs/>
              </w:rPr>
              <w:t xml:space="preserve"> </w:t>
            </w:r>
          </w:p>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615FF7">
        <w:tc>
          <w:tcPr>
            <w:tcW w:w="3119" w:type="dxa"/>
            <w:tcBorders>
              <w:top w:val="single" w:sz="4" w:space="0" w:color="auto"/>
              <w:left w:val="single" w:sz="4" w:space="0" w:color="auto"/>
              <w:bottom w:val="single" w:sz="4" w:space="0" w:color="auto"/>
              <w:right w:val="single" w:sz="4" w:space="0" w:color="auto"/>
            </w:tcBorders>
          </w:tcPr>
          <w:p w14:paraId="0B48F7FF" w14:textId="77777777" w:rsidR="009275DE" w:rsidRPr="009275DE" w:rsidRDefault="009275DE" w:rsidP="009275DE">
            <w:pPr>
              <w:pStyle w:val="Betarp"/>
              <w:rPr>
                <w:rFonts w:ascii="Verdana" w:hAnsi="Verdana"/>
                <w:bCs/>
              </w:rPr>
            </w:pPr>
            <w:r w:rsidRPr="009275DE">
              <w:rPr>
                <w:rFonts w:ascii="Verdana" w:hAnsi="Verdana"/>
                <w:bCs/>
              </w:rPr>
              <w:lastRenderedPageBreak/>
              <w:t>Duomenys apie elektroninės administracinės paslaugos teikimą</w:t>
            </w:r>
          </w:p>
          <w:p w14:paraId="095EB7A0" w14:textId="77777777" w:rsidR="009275DE" w:rsidRPr="009275DE" w:rsidRDefault="009275DE" w:rsidP="009275DE">
            <w:pPr>
              <w:pStyle w:val="Betarp"/>
              <w:rPr>
                <w:rFonts w:ascii="Verdana" w:hAnsi="Verdana"/>
                <w:bCs/>
              </w:rPr>
            </w:pPr>
          </w:p>
          <w:p w14:paraId="11B71B44" w14:textId="77777777" w:rsidR="009275DE" w:rsidRPr="009275DE" w:rsidRDefault="009275DE" w:rsidP="009275DE">
            <w:pPr>
              <w:pStyle w:val="Betarp"/>
              <w:rPr>
                <w:rFonts w:ascii="Verdana" w:hAnsi="Verdana"/>
                <w:bCs/>
              </w:rPr>
            </w:pPr>
          </w:p>
          <w:p w14:paraId="389DC4A3" w14:textId="77777777" w:rsidR="009275DE" w:rsidRPr="009275DE" w:rsidRDefault="009275DE" w:rsidP="009275DE">
            <w:pPr>
              <w:pStyle w:val="Betarp"/>
              <w:rPr>
                <w:rFonts w:ascii="Verdana" w:hAnsi="Verdana"/>
                <w:bCs/>
              </w:rPr>
            </w:pPr>
          </w:p>
        </w:tc>
        <w:tc>
          <w:tcPr>
            <w:tcW w:w="6627" w:type="dxa"/>
            <w:tcBorders>
              <w:top w:val="single" w:sz="4" w:space="0" w:color="auto"/>
              <w:left w:val="single" w:sz="4" w:space="0" w:color="auto"/>
              <w:bottom w:val="single" w:sz="4" w:space="0" w:color="auto"/>
              <w:right w:val="single" w:sz="4" w:space="0" w:color="auto"/>
            </w:tcBorders>
            <w:vAlign w:val="center"/>
            <w:hideMark/>
          </w:tcPr>
          <w:p w14:paraId="178D7F41" w14:textId="514B521F" w:rsidR="009275DE" w:rsidRDefault="009275DE" w:rsidP="009275DE">
            <w:pPr>
              <w:pStyle w:val="Betarp"/>
              <w:rPr>
                <w:rFonts w:ascii="Verdana" w:hAnsi="Verdana"/>
                <w:bCs/>
              </w:rPr>
            </w:pPr>
            <w:r w:rsidRPr="009275DE">
              <w:rPr>
                <w:rFonts w:ascii="Verdana" w:hAnsi="Verdana"/>
                <w:bCs/>
              </w:rPr>
              <w:t xml:space="preserve">Nuoroda: </w:t>
            </w:r>
            <w:hyperlink r:id="rId16" w:history="1">
              <w:r w:rsidR="00296D10" w:rsidRPr="00075254">
                <w:rPr>
                  <w:rStyle w:val="Hipersaitas"/>
                  <w:rFonts w:ascii="Verdana" w:hAnsi="Verdana"/>
                  <w:bCs/>
                </w:rPr>
                <w:t>https://www.epaslaugos.lt/portal/service/138454/23640?searchId=89acd4c3-2ddc-4b26-bd85-e907c853ea20</w:t>
              </w:r>
            </w:hyperlink>
          </w:p>
          <w:p w14:paraId="7C9CAABD" w14:textId="75D93F5D" w:rsidR="009275DE" w:rsidRPr="009275DE" w:rsidRDefault="009275DE" w:rsidP="009275DE">
            <w:pPr>
              <w:pStyle w:val="Betarp"/>
              <w:rPr>
                <w:rFonts w:ascii="Verdana" w:hAnsi="Verdana"/>
                <w:bCs/>
              </w:rPr>
            </w:pPr>
            <w:r w:rsidRPr="009275DE">
              <w:rPr>
                <w:rFonts w:ascii="Verdana" w:hAnsi="Verdana"/>
                <w:bCs/>
              </w:rPr>
              <w:t xml:space="preserve">Brandos lygis: 4, </w:t>
            </w:r>
          </w:p>
          <w:p w14:paraId="214F1E3B" w14:textId="77777777" w:rsidR="009275DE" w:rsidRPr="009275DE" w:rsidRDefault="009275DE" w:rsidP="009275DE">
            <w:pPr>
              <w:pStyle w:val="Betarp"/>
              <w:rPr>
                <w:rFonts w:ascii="Verdana" w:hAnsi="Verdana"/>
                <w:bCs/>
              </w:rPr>
            </w:pPr>
            <w:r w:rsidRPr="009275DE">
              <w:rPr>
                <w:rFonts w:ascii="Verdana" w:hAnsi="Verdana"/>
                <w:bCs/>
              </w:rPr>
              <w:t>Tapatybės nustatymas: reikalingas</w:t>
            </w:r>
          </w:p>
          <w:p w14:paraId="734783CA" w14:textId="77777777" w:rsidR="009275DE" w:rsidRPr="009275DE" w:rsidRDefault="009275DE" w:rsidP="009275DE">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275DE" w:rsidRPr="009275DE" w14:paraId="1AF7B65D" w14:textId="77777777" w:rsidTr="00A940EC">
              <w:trPr>
                <w:trHeight w:val="1499"/>
              </w:trPr>
              <w:tc>
                <w:tcPr>
                  <w:tcW w:w="3313" w:type="dxa"/>
                  <w:hideMark/>
                </w:tcPr>
                <w:p w14:paraId="1997CBBB" w14:textId="77777777" w:rsidR="009275DE" w:rsidRPr="009275DE" w:rsidRDefault="009275DE" w:rsidP="009275DE">
                  <w:pPr>
                    <w:pStyle w:val="Betarp"/>
                    <w:rPr>
                      <w:rFonts w:ascii="Verdana" w:hAnsi="Verdana"/>
                      <w:bCs/>
                      <w:u w:val="single"/>
                    </w:rPr>
                  </w:pPr>
                  <w:r w:rsidRPr="009275DE">
                    <w:rPr>
                      <w:rFonts w:ascii="Verdana" w:hAnsi="Verdana"/>
                      <w:bCs/>
                      <w:u w:val="single"/>
                    </w:rPr>
                    <w:t>Gyventojams:</w:t>
                  </w:r>
                </w:p>
                <w:p w14:paraId="6F6F7569"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21F82AFE"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275DE" w:rsidRPr="009275DE" w:rsidRDefault="009275DE" w:rsidP="009275DE">
                  <w:pPr>
                    <w:pStyle w:val="Betarp"/>
                    <w:rPr>
                      <w:rFonts w:ascii="Verdana" w:hAnsi="Verdana"/>
                      <w:bCs/>
                      <w:u w:val="single"/>
                    </w:rPr>
                  </w:pPr>
                  <w:r w:rsidRPr="009275DE">
                    <w:rPr>
                      <w:rFonts w:ascii="Verdana" w:hAnsi="Verdana"/>
                      <w:bCs/>
                      <w:u w:val="single"/>
                    </w:rPr>
                    <w:t>Užsieniečiams:</w:t>
                  </w:r>
                </w:p>
                <w:p w14:paraId="4010D548"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60D30871" w14:textId="6DDAC82B" w:rsidR="00DB18A8" w:rsidRPr="009275DE" w:rsidRDefault="009275DE" w:rsidP="009275DE">
                  <w:pPr>
                    <w:pStyle w:val="Betarp"/>
                    <w:rPr>
                      <w:rFonts w:ascii="Verdana" w:hAnsi="Verdana"/>
                      <w:bCs/>
                    </w:rPr>
                  </w:pPr>
                  <w:r w:rsidRPr="009275DE">
                    <w:rPr>
                      <w:rFonts w:ascii="Verdana" w:hAnsi="Verdana"/>
                      <w:bCs/>
                    </w:rPr>
                    <w:t>-asmens tapatybės kortelė</w:t>
                  </w:r>
                </w:p>
              </w:tc>
            </w:tr>
          </w:tbl>
          <w:p w14:paraId="2C1BC310" w14:textId="77777777" w:rsidR="009275DE" w:rsidRPr="009275DE" w:rsidRDefault="009275DE" w:rsidP="009275DE">
            <w:pPr>
              <w:pStyle w:val="Betarp"/>
              <w:rPr>
                <w:rFonts w:ascii="Verdana" w:hAnsi="Verdana"/>
                <w:bCs/>
              </w:rPr>
            </w:pPr>
          </w:p>
        </w:tc>
      </w:tr>
      <w:tr w:rsidR="009275DE" w:rsidRPr="009275DE" w14:paraId="3D1B59C9"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4BE4AEDB" w14:textId="77777777" w:rsidR="009275DE" w:rsidRPr="00A940EC" w:rsidRDefault="009275DE" w:rsidP="009275DE">
            <w:pPr>
              <w:pStyle w:val="Betarp"/>
              <w:rPr>
                <w:rFonts w:ascii="Verdana" w:hAnsi="Verdana"/>
                <w:bCs/>
              </w:rPr>
            </w:pPr>
            <w:r w:rsidRPr="00A940EC">
              <w:rPr>
                <w:rFonts w:ascii="Verdana" w:hAnsi="Verdana"/>
                <w:bCs/>
              </w:rPr>
              <w:t>Administracinės paslaugos teikimo būtinų veiksmų seka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4F3CC6" w:rsidRDefault="00F108AE" w:rsidP="007527AA">
            <w:pPr>
              <w:pStyle w:val="Betarp"/>
              <w:jc w:val="both"/>
              <w:rPr>
                <w:rFonts w:ascii="Verdana" w:hAnsi="Verdana"/>
                <w:b/>
              </w:rPr>
            </w:pPr>
            <w:r w:rsidRPr="004F3CC6">
              <w:rPr>
                <w:rFonts w:ascii="Verdana" w:hAnsi="Verdana"/>
                <w:b/>
              </w:rPr>
              <w:t>„Prašymo pateikimas“</w:t>
            </w:r>
          </w:p>
          <w:p w14:paraId="56E27E54" w14:textId="0E4F2A12" w:rsidR="009275DE" w:rsidRDefault="008807F5" w:rsidP="008807F5">
            <w:pPr>
              <w:pStyle w:val="Betarp"/>
              <w:jc w:val="both"/>
              <w:rPr>
                <w:rFonts w:ascii="Verdana" w:hAnsi="Verdana"/>
                <w:bCs/>
              </w:rPr>
            </w:pPr>
            <w:r w:rsidRPr="008807F5">
              <w:rPr>
                <w:rFonts w:ascii="Verdana" w:hAnsi="Verdana"/>
                <w:bCs/>
              </w:rPr>
              <w:t>1.</w:t>
            </w:r>
            <w:r>
              <w:rPr>
                <w:rFonts w:ascii="Verdana" w:hAnsi="Verdana"/>
                <w:bCs/>
              </w:rPr>
              <w:t xml:space="preserve"> </w:t>
            </w:r>
            <w:r w:rsidR="00F108AE">
              <w:rPr>
                <w:rFonts w:ascii="Verdana" w:hAnsi="Verdana"/>
                <w:bCs/>
              </w:rPr>
              <w:t xml:space="preserve">Paslaugos gavėjas </w:t>
            </w:r>
            <w:r w:rsidR="00F108AE" w:rsidRPr="009275DE">
              <w:rPr>
                <w:rFonts w:ascii="Verdana" w:hAnsi="Verdana"/>
                <w:bCs/>
              </w:rPr>
              <w:t xml:space="preserve">į civilinės metrikacijos įstaigą gali kreiptis tiesiogiai arba per </w:t>
            </w:r>
            <w:r w:rsidR="00296D10" w:rsidRPr="00845C70">
              <w:rPr>
                <w:rFonts w:ascii="Verdana" w:hAnsi="Verdana"/>
                <w:bCs/>
              </w:rPr>
              <w:t>VĮ „Registrų centras“ Savitarną</w:t>
            </w:r>
            <w:r w:rsidR="00296D10">
              <w:rPr>
                <w:rFonts w:ascii="Verdana" w:hAnsi="Verdana"/>
                <w:bCs/>
              </w:rPr>
              <w:t>.</w:t>
            </w:r>
          </w:p>
          <w:p w14:paraId="0BE9D436" w14:textId="77777777" w:rsidR="00F108AE" w:rsidRPr="004F3CC6" w:rsidRDefault="00F108AE" w:rsidP="007527AA">
            <w:pPr>
              <w:pStyle w:val="Betarp"/>
              <w:jc w:val="both"/>
              <w:rPr>
                <w:rFonts w:ascii="Verdana" w:hAnsi="Verdana"/>
                <w:b/>
              </w:rPr>
            </w:pPr>
            <w:r w:rsidRPr="004F3CC6">
              <w:rPr>
                <w:rFonts w:ascii="Verdana" w:hAnsi="Verdana"/>
                <w:b/>
              </w:rPr>
              <w:t>„Prašymo nagrinėjimas“</w:t>
            </w:r>
          </w:p>
          <w:p w14:paraId="217CA302" w14:textId="283BEE97" w:rsidR="00F108AE" w:rsidRDefault="00F108AE" w:rsidP="007527AA">
            <w:pPr>
              <w:pStyle w:val="Betarp"/>
              <w:jc w:val="both"/>
              <w:rPr>
                <w:rFonts w:ascii="Verdana" w:hAnsi="Verdana"/>
                <w:bCs/>
              </w:rPr>
            </w:pPr>
            <w:r>
              <w:rPr>
                <w:rFonts w:ascii="Verdana" w:hAnsi="Verdana"/>
                <w:bCs/>
              </w:rPr>
              <w:t>2.</w:t>
            </w:r>
            <w:r w:rsidR="008807F5">
              <w:rPr>
                <w:rFonts w:ascii="Verdana" w:hAnsi="Verdana"/>
                <w:bCs/>
              </w:rPr>
              <w:t xml:space="preserve"> </w:t>
            </w:r>
            <w:r w:rsidR="004E076F">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r w:rsidR="006B554E">
              <w:rPr>
                <w:rFonts w:ascii="Verdana" w:hAnsi="Verdana"/>
                <w:bCs/>
              </w:rPr>
              <w:t>.</w:t>
            </w:r>
          </w:p>
          <w:p w14:paraId="61785D3C" w14:textId="77777777" w:rsidR="004E076F" w:rsidRDefault="004E076F" w:rsidP="007527AA">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p>
          <w:p w14:paraId="204A8118" w14:textId="18FFDF84" w:rsidR="003C5C4C" w:rsidRDefault="004F3CC6" w:rsidP="003C5C4C">
            <w:pPr>
              <w:pStyle w:val="Betarp"/>
              <w:jc w:val="both"/>
              <w:rPr>
                <w:rFonts w:ascii="Verdana" w:hAnsi="Verdana"/>
                <w:bCs/>
              </w:rPr>
            </w:pPr>
            <w:r>
              <w:rPr>
                <w:rFonts w:ascii="Verdana" w:hAnsi="Verdana"/>
                <w:bCs/>
              </w:rPr>
              <w:t xml:space="preserve">4. </w:t>
            </w:r>
            <w:r w:rsidR="003C5C4C" w:rsidRPr="00AA0710">
              <w:rPr>
                <w:rFonts w:ascii="Verdana" w:hAnsi="Verdana"/>
                <w:bCs/>
              </w:rPr>
              <w:t>Paslaugos teikėjas sudaro gimimo įrašą</w:t>
            </w:r>
            <w:r w:rsidR="003C5C4C">
              <w:rPr>
                <w:rFonts w:ascii="Verdana" w:hAnsi="Verdana"/>
                <w:bCs/>
              </w:rPr>
              <w:t xml:space="preserve"> arba papildymo, pakeitimo įrašą</w:t>
            </w:r>
            <w:r w:rsidR="003C5C4C" w:rsidRPr="00AA0710">
              <w:rPr>
                <w:rFonts w:ascii="Verdana" w:hAnsi="Verdana"/>
                <w:bCs/>
              </w:rPr>
              <w:t xml:space="preserve"> ir duomenis perduoda Gyventojų registrui</w:t>
            </w:r>
            <w:r w:rsidR="006B554E">
              <w:rPr>
                <w:rFonts w:ascii="Verdana" w:hAnsi="Verdana"/>
                <w:bCs/>
              </w:rPr>
              <w:t>.</w:t>
            </w:r>
          </w:p>
          <w:p w14:paraId="44997B65" w14:textId="77777777" w:rsidR="004E076F" w:rsidRPr="004F3CC6" w:rsidRDefault="004E076F" w:rsidP="007527AA">
            <w:pPr>
              <w:pStyle w:val="Betarp"/>
              <w:jc w:val="both"/>
              <w:rPr>
                <w:rFonts w:ascii="Verdana" w:hAnsi="Verdana"/>
                <w:b/>
              </w:rPr>
            </w:pPr>
            <w:r w:rsidRPr="004F3CC6">
              <w:rPr>
                <w:rFonts w:ascii="Verdana" w:hAnsi="Verdana"/>
                <w:b/>
              </w:rPr>
              <w:t>„Atsakymo pateikimas“</w:t>
            </w:r>
          </w:p>
          <w:p w14:paraId="7EB33C40" w14:textId="3D1A784C" w:rsidR="004E076F" w:rsidRPr="009275DE" w:rsidRDefault="00C6261D" w:rsidP="007527AA">
            <w:pPr>
              <w:pStyle w:val="Betarp"/>
              <w:jc w:val="both"/>
              <w:rPr>
                <w:rFonts w:ascii="Verdana" w:hAnsi="Verdana"/>
                <w:bCs/>
              </w:rPr>
            </w:pPr>
            <w:r>
              <w:rPr>
                <w:rFonts w:ascii="Verdana" w:hAnsi="Verdana"/>
                <w:bCs/>
              </w:rPr>
              <w:t xml:space="preserve">5. </w:t>
            </w:r>
            <w:r w:rsidR="004E076F" w:rsidRPr="009275DE">
              <w:rPr>
                <w:rFonts w:ascii="Verdana" w:hAnsi="Verdana"/>
                <w:bCs/>
              </w:rPr>
              <w:t>Vaiko gimimo įrašo išrašą galima atsiimti</w:t>
            </w:r>
            <w:r w:rsidR="004E076F">
              <w:rPr>
                <w:rFonts w:ascii="Verdana" w:hAnsi="Verdana"/>
                <w:bCs/>
              </w:rPr>
              <w:t xml:space="preserve"> Teisės ir </w:t>
            </w:r>
            <w:r w:rsidR="004E076F" w:rsidRPr="009275DE">
              <w:rPr>
                <w:rFonts w:ascii="Verdana" w:hAnsi="Verdana"/>
                <w:bCs/>
              </w:rPr>
              <w:t xml:space="preserve"> </w:t>
            </w:r>
            <w:r w:rsidR="00547BCF">
              <w:rPr>
                <w:rFonts w:ascii="Verdana" w:hAnsi="Verdana"/>
                <w:bCs/>
              </w:rPr>
              <w:t>c</w:t>
            </w:r>
            <w:r w:rsidR="004E076F" w:rsidRPr="009275DE">
              <w:rPr>
                <w:rFonts w:ascii="Verdana" w:hAnsi="Verdana"/>
                <w:bCs/>
              </w:rPr>
              <w:t xml:space="preserve">ivilinės metrikacijos skyriuje. Elektroniniai išrašai pareiškėjo prašymu jam išsiunčiami </w:t>
            </w:r>
            <w:r w:rsidR="004E076F" w:rsidRPr="00A940EC">
              <w:rPr>
                <w:rFonts w:ascii="Verdana" w:hAnsi="Verdana"/>
                <w:bCs/>
              </w:rPr>
              <w:t>elektroniniu būdu</w:t>
            </w:r>
            <w:r w:rsidR="00A940EC">
              <w:rPr>
                <w:rFonts w:ascii="Verdana" w:hAnsi="Verdana"/>
                <w:bCs/>
              </w:rPr>
              <w:t xml:space="preserve"> per </w:t>
            </w:r>
            <w:r w:rsidR="00296D10" w:rsidRPr="00845C70">
              <w:rPr>
                <w:rFonts w:ascii="Verdana" w:hAnsi="Verdana"/>
                <w:bCs/>
              </w:rPr>
              <w:t>VĮ „Registrų centras“ Savitarną</w:t>
            </w:r>
            <w:r w:rsidR="00296D10">
              <w:rPr>
                <w:rFonts w:ascii="Verdana" w:hAnsi="Verdana"/>
                <w:bCs/>
              </w:rPr>
              <w:t>.</w:t>
            </w:r>
          </w:p>
        </w:tc>
      </w:tr>
      <w:tr w:rsidR="009275DE" w:rsidRPr="009275DE" w14:paraId="456FCF5A"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t>Administracinės paslaugos teikėjas</w:t>
            </w:r>
          </w:p>
        </w:tc>
        <w:tc>
          <w:tcPr>
            <w:tcW w:w="6627" w:type="dxa"/>
            <w:tcBorders>
              <w:top w:val="single" w:sz="4" w:space="0" w:color="auto"/>
              <w:left w:val="single" w:sz="4" w:space="0" w:color="auto"/>
              <w:bottom w:val="single" w:sz="4" w:space="0" w:color="auto"/>
              <w:right w:val="single" w:sz="4" w:space="0" w:color="auto"/>
            </w:tcBorders>
            <w:vAlign w:val="center"/>
          </w:tcPr>
          <w:p w14:paraId="76DCBF94" w14:textId="77777777" w:rsidR="00DB18A8" w:rsidRPr="009275DE" w:rsidRDefault="00DB18A8" w:rsidP="00DB18A8">
            <w:pPr>
              <w:pStyle w:val="Betarp"/>
              <w:rPr>
                <w:rFonts w:ascii="Verdana" w:hAnsi="Verdana"/>
                <w:bCs/>
              </w:rPr>
            </w:pPr>
            <w:r w:rsidRPr="009275DE">
              <w:rPr>
                <w:rFonts w:ascii="Verdana" w:hAnsi="Verdana"/>
                <w:bCs/>
              </w:rPr>
              <w:t xml:space="preserve">Zita Deltuvienė, </w:t>
            </w:r>
            <w:r>
              <w:rPr>
                <w:rFonts w:ascii="Verdana" w:hAnsi="Verdana"/>
                <w:bCs/>
              </w:rPr>
              <w:t>Teisės ir c</w:t>
            </w:r>
            <w:r w:rsidRPr="009275DE">
              <w:rPr>
                <w:rFonts w:ascii="Verdana" w:hAnsi="Verdana"/>
                <w:bCs/>
              </w:rPr>
              <w:t xml:space="preserve">ivilinės metrikacijos skyriaus vyriausioji specialistė </w:t>
            </w:r>
          </w:p>
          <w:p w14:paraId="466B9B4C" w14:textId="59863DCB" w:rsidR="00DB18A8" w:rsidRDefault="00DB18A8" w:rsidP="00DB18A8">
            <w:pPr>
              <w:pStyle w:val="Betarp"/>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w:t>
            </w:r>
            <w:r w:rsidR="004D513E">
              <w:rPr>
                <w:rFonts w:ascii="Verdana" w:hAnsi="Verdana"/>
                <w:bCs/>
              </w:rPr>
              <w:br/>
            </w:r>
            <w:r w:rsidRPr="009275DE">
              <w:rPr>
                <w:rFonts w:ascii="Verdana" w:hAnsi="Verdana"/>
                <w:bCs/>
              </w:rPr>
              <w:t xml:space="preserve">el. p. </w:t>
            </w:r>
            <w:hyperlink r:id="rId17" w:history="1">
              <w:r w:rsidRPr="00655479">
                <w:rPr>
                  <w:rStyle w:val="Hipersaitas"/>
                  <w:rFonts w:ascii="Verdana" w:hAnsi="Verdana"/>
                  <w:bCs/>
                </w:rPr>
                <w:t>zita.deltuviene@marijampole.lt</w:t>
              </w:r>
            </w:hyperlink>
          </w:p>
          <w:p w14:paraId="2CC9D156" w14:textId="77777777" w:rsidR="00C86A9F" w:rsidRDefault="00C86A9F" w:rsidP="00DB18A8">
            <w:pPr>
              <w:pStyle w:val="Betarp"/>
            </w:pPr>
          </w:p>
          <w:p w14:paraId="3586FC89" w14:textId="77777777" w:rsidR="00C86A9F" w:rsidRPr="009275DE" w:rsidRDefault="00C86A9F" w:rsidP="00C86A9F">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1A0655A3" w14:textId="4FAA951A" w:rsidR="00C86A9F" w:rsidRDefault="00C86A9F" w:rsidP="00C86A9F">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w:t>
            </w:r>
            <w:r w:rsidR="004D513E">
              <w:rPr>
                <w:rFonts w:ascii="Verdana" w:hAnsi="Verdana"/>
                <w:bCs/>
              </w:rPr>
              <w:br/>
            </w:r>
            <w:r w:rsidRPr="009275DE">
              <w:rPr>
                <w:rFonts w:ascii="Verdana" w:hAnsi="Verdana"/>
                <w:bCs/>
              </w:rPr>
              <w:t xml:space="preserve">el. p. </w:t>
            </w:r>
            <w:hyperlink r:id="rId18" w:history="1">
              <w:r w:rsidRPr="008D1A52">
                <w:rPr>
                  <w:rStyle w:val="Hipersaitas"/>
                  <w:rFonts w:ascii="Verdana" w:hAnsi="Verdana"/>
                  <w:bCs/>
                </w:rPr>
                <w:t>metrikacija@marijampole.lt</w:t>
              </w:r>
            </w:hyperlink>
          </w:p>
          <w:p w14:paraId="0991B2DA" w14:textId="77777777" w:rsidR="00C86A9F" w:rsidRDefault="00C86A9F" w:rsidP="00DB18A8">
            <w:pPr>
              <w:pStyle w:val="Betarp"/>
              <w:rPr>
                <w:rFonts w:ascii="Verdana" w:hAnsi="Verdana"/>
                <w:bCs/>
              </w:rPr>
            </w:pPr>
          </w:p>
          <w:p w14:paraId="6ED8AACC" w14:textId="73B6C9E0" w:rsidR="009275DE" w:rsidRPr="009275DE" w:rsidRDefault="009275DE" w:rsidP="00DB18A8">
            <w:pPr>
              <w:pStyle w:val="Betarp"/>
              <w:rPr>
                <w:rFonts w:ascii="Verdana" w:hAnsi="Verdana"/>
                <w:bCs/>
              </w:rPr>
            </w:pPr>
            <w:r w:rsidRPr="009275DE">
              <w:rPr>
                <w:rFonts w:ascii="Verdana" w:hAnsi="Verdana"/>
                <w:bCs/>
              </w:rPr>
              <w:t xml:space="preserve">Raimonda Luckuvienė, </w:t>
            </w:r>
            <w:r w:rsidR="004E076F">
              <w:rPr>
                <w:rFonts w:ascii="Verdana" w:hAnsi="Verdana"/>
                <w:bCs/>
              </w:rPr>
              <w:t xml:space="preserve">Teisės ir </w:t>
            </w:r>
            <w:r w:rsidR="0011422E">
              <w:rPr>
                <w:rFonts w:ascii="Verdana" w:hAnsi="Verdana"/>
                <w:bCs/>
              </w:rPr>
              <w:t>c</w:t>
            </w:r>
            <w:r w:rsidRPr="009275DE">
              <w:rPr>
                <w:rFonts w:ascii="Verdana" w:hAnsi="Verdana"/>
                <w:bCs/>
              </w:rPr>
              <w:t>ivilinės metrikacijos skyriaus vyriausioji specialistė</w:t>
            </w:r>
          </w:p>
          <w:p w14:paraId="79301A59" w14:textId="15433903" w:rsidR="009275DE" w:rsidRPr="009275DE" w:rsidRDefault="009275DE" w:rsidP="009275DE">
            <w:pPr>
              <w:pStyle w:val="Betarp"/>
              <w:rPr>
                <w:rFonts w:ascii="Verdana" w:hAnsi="Verdana"/>
                <w:bCs/>
              </w:rPr>
            </w:pPr>
            <w:r w:rsidRPr="009275DE">
              <w:rPr>
                <w:rFonts w:ascii="Verdana" w:hAnsi="Verdana"/>
                <w:bCs/>
              </w:rPr>
              <w:t xml:space="preserve">tel. </w:t>
            </w:r>
            <w:r w:rsidR="00615FF7">
              <w:rPr>
                <w:rFonts w:ascii="Verdana" w:hAnsi="Verdana"/>
                <w:bCs/>
              </w:rPr>
              <w:t>+370</w:t>
            </w:r>
            <w:r w:rsidRPr="009275DE">
              <w:rPr>
                <w:rFonts w:ascii="Verdana" w:hAnsi="Verdana"/>
                <w:bCs/>
              </w:rPr>
              <w:t xml:space="preserve"> 343 51 809, </w:t>
            </w:r>
            <w:r w:rsidR="004D513E">
              <w:rPr>
                <w:rFonts w:ascii="Verdana" w:hAnsi="Verdana"/>
                <w:bCs/>
              </w:rPr>
              <w:br/>
            </w:r>
            <w:r w:rsidRPr="009275DE">
              <w:rPr>
                <w:rFonts w:ascii="Verdana" w:hAnsi="Verdana"/>
                <w:bCs/>
              </w:rPr>
              <w:t xml:space="preserve">el. p. </w:t>
            </w:r>
            <w:hyperlink r:id="rId19" w:history="1">
              <w:r w:rsidRPr="009275DE">
                <w:rPr>
                  <w:rStyle w:val="Hipersaitas"/>
                  <w:rFonts w:ascii="Verdana" w:hAnsi="Verdana"/>
                  <w:bCs/>
                </w:rPr>
                <w:t>raimonda.luckuviene@marijampole.lt</w:t>
              </w:r>
            </w:hyperlink>
          </w:p>
        </w:tc>
      </w:tr>
      <w:tr w:rsidR="00615FF7" w:rsidRPr="009275DE" w14:paraId="606F72AE" w14:textId="77777777" w:rsidTr="00E94ECF">
        <w:tc>
          <w:tcPr>
            <w:tcW w:w="3119" w:type="dxa"/>
            <w:tcBorders>
              <w:top w:val="single" w:sz="4" w:space="0" w:color="auto"/>
              <w:left w:val="single" w:sz="4" w:space="0" w:color="auto"/>
              <w:bottom w:val="single" w:sz="4" w:space="0" w:color="auto"/>
              <w:right w:val="single" w:sz="4" w:space="0" w:color="auto"/>
            </w:tcBorders>
            <w:hideMark/>
          </w:tcPr>
          <w:p w14:paraId="799F61E5" w14:textId="77777777" w:rsidR="00615FF7" w:rsidRPr="009275DE" w:rsidRDefault="00615FF7" w:rsidP="009275DE">
            <w:pPr>
              <w:pStyle w:val="Betarp"/>
              <w:rPr>
                <w:rFonts w:ascii="Verdana" w:hAnsi="Verdana"/>
                <w:bCs/>
              </w:rPr>
            </w:pPr>
            <w:r w:rsidRPr="009275DE">
              <w:rPr>
                <w:rFonts w:ascii="Verdana" w:hAnsi="Verdana"/>
                <w:bCs/>
              </w:rPr>
              <w:t>Administracinės paslaugos suteikimo trukmė</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91E09ED" w14:textId="7CC480FA" w:rsidR="00615FF7" w:rsidRPr="009275DE" w:rsidRDefault="00CE1FF1" w:rsidP="009275DE">
            <w:pPr>
              <w:pStyle w:val="Betarp"/>
              <w:rPr>
                <w:rFonts w:ascii="Verdana" w:hAnsi="Verdana"/>
                <w:bCs/>
              </w:rPr>
            </w:pPr>
            <w:r>
              <w:rPr>
                <w:rFonts w:ascii="Verdana" w:hAnsi="Verdana"/>
                <w:bCs/>
              </w:rPr>
              <w:t>20</w:t>
            </w:r>
            <w:r w:rsidR="00615FF7" w:rsidRPr="009275DE">
              <w:rPr>
                <w:rFonts w:ascii="Verdana" w:hAnsi="Verdana"/>
                <w:bCs/>
              </w:rPr>
              <w:t xml:space="preserve"> d. d.</w:t>
            </w:r>
          </w:p>
        </w:tc>
      </w:tr>
      <w:tr w:rsidR="009275DE" w:rsidRPr="009275DE" w14:paraId="2F7D27B5" w14:textId="77777777" w:rsidTr="00A940EC">
        <w:trPr>
          <w:trHeight w:val="3850"/>
        </w:trPr>
        <w:tc>
          <w:tcPr>
            <w:tcW w:w="3119" w:type="dxa"/>
            <w:tcBorders>
              <w:top w:val="single" w:sz="4" w:space="0" w:color="auto"/>
              <w:left w:val="single" w:sz="4" w:space="0" w:color="auto"/>
              <w:bottom w:val="single" w:sz="4" w:space="0" w:color="auto"/>
              <w:right w:val="single" w:sz="4" w:space="0" w:color="auto"/>
            </w:tcBorders>
            <w:hideMark/>
          </w:tcPr>
          <w:p w14:paraId="2E8F7626" w14:textId="77777777" w:rsidR="009275DE" w:rsidRPr="009275DE" w:rsidRDefault="009275DE" w:rsidP="009275DE">
            <w:pPr>
              <w:pStyle w:val="Betarp"/>
              <w:rPr>
                <w:rFonts w:ascii="Verdana" w:hAnsi="Verdana"/>
                <w:bCs/>
              </w:rPr>
            </w:pPr>
            <w:r w:rsidRPr="00A940EC">
              <w:rPr>
                <w:rFonts w:ascii="Verdana" w:hAnsi="Verdana"/>
                <w:bCs/>
              </w:rPr>
              <w:lastRenderedPageBreak/>
              <w:t>Administracinės paslaugos suteikimo kaina (jei administracinė paslauga teikiama atlygintinai)</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7288084" w14:textId="77777777" w:rsidR="009275DE" w:rsidRDefault="00C86A9F" w:rsidP="009275DE">
            <w:pPr>
              <w:pStyle w:val="Betarp"/>
              <w:rPr>
                <w:rFonts w:ascii="Verdana" w:hAnsi="Verdana"/>
                <w:bCs/>
              </w:rPr>
            </w:pPr>
            <w:r w:rsidRPr="00C86A9F">
              <w:rPr>
                <w:rFonts w:ascii="Verdana" w:hAnsi="Verdana"/>
                <w:bCs/>
              </w:rPr>
              <w:t>Mokama registruojant tėvystės pripažinimą, kai vaiko gimimas buvo įregistruotas anksčiau ir yra sudaromas civilinės būklės akto įrašo pakeitimo ar papildymo įrašas</w:t>
            </w:r>
          </w:p>
          <w:p w14:paraId="50B449B9" w14:textId="624973A6" w:rsidR="00C86A9F" w:rsidRPr="00CE1FF1" w:rsidRDefault="00C86A9F" w:rsidP="00CE1FF1">
            <w:pPr>
              <w:pStyle w:val="prastasiniatinklio"/>
              <w:rPr>
                <w:rFonts w:ascii="Verdana" w:hAnsi="Verdana"/>
                <w:lang w:eastAsia="lt-LT"/>
              </w:rPr>
            </w:pPr>
            <w:r w:rsidRPr="00653965">
              <w:rPr>
                <w:rFonts w:ascii="Verdana" w:hAnsi="Verdana"/>
              </w:rPr>
              <w:t xml:space="preserve">Valstybės rinkliava – </w:t>
            </w:r>
            <w:r>
              <w:rPr>
                <w:rFonts w:ascii="Verdana" w:hAnsi="Verdana"/>
              </w:rPr>
              <w:t>10</w:t>
            </w:r>
            <w:r w:rsidRPr="00653965">
              <w:rPr>
                <w:rFonts w:ascii="Verdana" w:hAnsi="Verdana"/>
              </w:rPr>
              <w:t xml:space="preserve"> Eur  ir </w:t>
            </w:r>
            <w:r>
              <w:rPr>
                <w:rFonts w:ascii="Verdana" w:hAnsi="Verdana"/>
              </w:rPr>
              <w:t>6</w:t>
            </w:r>
            <w:r w:rsidRPr="00653965">
              <w:rPr>
                <w:rFonts w:ascii="Verdana" w:hAnsi="Verdana"/>
              </w:rPr>
              <w:t>,</w:t>
            </w:r>
            <w:r>
              <w:rPr>
                <w:rFonts w:ascii="Verdana" w:hAnsi="Verdana"/>
              </w:rPr>
              <w:t>20</w:t>
            </w:r>
            <w:r w:rsidRPr="00653965">
              <w:rPr>
                <w:rFonts w:ascii="Verdana" w:hAnsi="Verdana"/>
              </w:rPr>
              <w:t xml:space="preserve"> Eur (jei pageidauja išrašo)</w:t>
            </w:r>
            <w:r w:rsidRPr="00653965">
              <w:rPr>
                <w:rFonts w:ascii="Verdana" w:hAnsi="Verdana"/>
              </w:rPr>
              <w:br/>
            </w:r>
            <w:r w:rsidRPr="00C86A9F">
              <w:rPr>
                <w:rStyle w:val="Grietas"/>
                <w:sz w:val="24"/>
                <w:szCs w:val="24"/>
              </w:rPr>
              <w:t>Mokėjimo rekvizitai:</w:t>
            </w:r>
            <w:r w:rsidRPr="00653965">
              <w:rPr>
                <w:rFonts w:ascii="Verdana" w:hAnsi="Verdana"/>
              </w:rPr>
              <w:br/>
              <w:t xml:space="preserve">Valstybinė mokesčių inspekcija prie Lietuvos Respublikos finansų ministerijos </w:t>
            </w:r>
            <w:r w:rsidRPr="00653965">
              <w:rPr>
                <w:rFonts w:ascii="Verdana" w:hAnsi="Verdana"/>
              </w:rPr>
              <w:br/>
              <w:t>Kodas  188659752</w:t>
            </w:r>
            <w:r w:rsidRPr="00653965">
              <w:rPr>
                <w:rFonts w:ascii="Verdana" w:hAnsi="Verdana"/>
              </w:rPr>
              <w:br/>
            </w:r>
            <w:r w:rsidR="00A940EC">
              <w:rPr>
                <w:rFonts w:ascii="Verdana" w:hAnsi="Verdana"/>
              </w:rPr>
              <w:t>SEB banko s</w:t>
            </w:r>
            <w:r w:rsidRPr="00653965">
              <w:rPr>
                <w:rFonts w:ascii="Verdana" w:hAnsi="Verdana"/>
              </w:rPr>
              <w:t>ąsk. Nr. LT247300010112394300</w:t>
            </w:r>
            <w:r w:rsidRPr="00653965">
              <w:rPr>
                <w:rFonts w:ascii="Verdana" w:hAnsi="Verdana"/>
              </w:rPr>
              <w:br/>
              <w:t>Įmokos kodas 52818</w:t>
            </w:r>
          </w:p>
        </w:tc>
      </w:tr>
      <w:tr w:rsidR="009275DE" w:rsidRPr="009275DE" w14:paraId="11998E5E"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6F691B00" w14:textId="3945B77F" w:rsidR="009275DE" w:rsidRPr="009275DE" w:rsidRDefault="007527AA" w:rsidP="009275DE">
            <w:pPr>
              <w:pStyle w:val="Betarp"/>
              <w:rPr>
                <w:rFonts w:ascii="Verdana" w:hAnsi="Verdana"/>
                <w:bCs/>
              </w:rPr>
            </w:pPr>
            <w:r w:rsidRPr="00A940EC">
              <w:rPr>
                <w:rFonts w:ascii="Verdana" w:hAnsi="Verdana"/>
                <w:bCs/>
              </w:rPr>
              <w:t>Paslaugos inicijavimo dokumento forma, pildymo pavyzdys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E3DBD72" w14:textId="4A8593BC" w:rsidR="009275DE" w:rsidRPr="009275DE" w:rsidRDefault="00A940EC" w:rsidP="009275DE">
            <w:pPr>
              <w:pStyle w:val="Betarp"/>
              <w:rPr>
                <w:rFonts w:ascii="Verdana" w:hAnsi="Verdana"/>
                <w:bCs/>
              </w:rPr>
            </w:pPr>
            <w:r>
              <w:rPr>
                <w:rFonts w:ascii="Verdana" w:hAnsi="Verdana"/>
                <w:bCs/>
              </w:rPr>
              <w:t>Prašymo forma</w:t>
            </w:r>
          </w:p>
        </w:tc>
      </w:tr>
      <w:tr w:rsidR="004D513E" w:rsidRPr="009275DE" w14:paraId="35A0BC99" w14:textId="77777777" w:rsidTr="00DA132B">
        <w:tc>
          <w:tcPr>
            <w:tcW w:w="3119" w:type="dxa"/>
            <w:tcBorders>
              <w:top w:val="single" w:sz="4" w:space="0" w:color="auto"/>
              <w:left w:val="single" w:sz="4" w:space="0" w:color="auto"/>
              <w:bottom w:val="single" w:sz="4" w:space="0" w:color="auto"/>
              <w:right w:val="single" w:sz="4" w:space="0" w:color="auto"/>
            </w:tcBorders>
          </w:tcPr>
          <w:p w14:paraId="2B207FBE" w14:textId="70B316FE" w:rsidR="004D513E" w:rsidRDefault="004D513E" w:rsidP="004D513E">
            <w:pPr>
              <w:pStyle w:val="Betarp"/>
              <w:rPr>
                <w:rFonts w:ascii="Verdana" w:hAnsi="Verdana"/>
                <w:bCs/>
              </w:rPr>
            </w:pPr>
            <w:r>
              <w:rPr>
                <w:rFonts w:ascii="Verdana" w:hAnsi="Verdana"/>
                <w:bCs/>
              </w:rPr>
              <w:t>Administracinės paslaugos teikėjo veiksmų (neveikimo) apskundimo tvarka</w:t>
            </w:r>
          </w:p>
        </w:tc>
        <w:tc>
          <w:tcPr>
            <w:tcW w:w="6627" w:type="dxa"/>
            <w:tcBorders>
              <w:top w:val="single" w:sz="4" w:space="0" w:color="auto"/>
              <w:left w:val="single" w:sz="4" w:space="0" w:color="auto"/>
              <w:bottom w:val="single" w:sz="4" w:space="0" w:color="auto"/>
              <w:right w:val="single" w:sz="4" w:space="0" w:color="auto"/>
            </w:tcBorders>
          </w:tcPr>
          <w:p w14:paraId="18D16F1F" w14:textId="09BFF388" w:rsidR="004D513E" w:rsidRPr="009275DE" w:rsidRDefault="004D513E" w:rsidP="004D513E">
            <w:pPr>
              <w:pStyle w:val="Betarp"/>
              <w:jc w:val="both"/>
              <w:rPr>
                <w:rFonts w:ascii="Verdana" w:hAnsi="Verdana"/>
                <w:b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9275DE" w:rsidRPr="009275DE" w14:paraId="1CD12588" w14:textId="77777777" w:rsidTr="00615FF7">
        <w:tc>
          <w:tcPr>
            <w:tcW w:w="3119" w:type="dxa"/>
            <w:tcBorders>
              <w:top w:val="single" w:sz="4" w:space="0" w:color="auto"/>
              <w:left w:val="single" w:sz="4" w:space="0" w:color="auto"/>
              <w:bottom w:val="single" w:sz="4" w:space="0" w:color="auto"/>
              <w:right w:val="single" w:sz="4" w:space="0" w:color="auto"/>
            </w:tcBorders>
            <w:hideMark/>
          </w:tcPr>
          <w:p w14:paraId="4AF7585B" w14:textId="77777777" w:rsidR="009275DE" w:rsidRPr="009275DE" w:rsidRDefault="009275DE" w:rsidP="009275DE">
            <w:pPr>
              <w:pStyle w:val="Betarp"/>
              <w:rPr>
                <w:rFonts w:ascii="Verdana" w:hAnsi="Verdana"/>
                <w:bCs/>
              </w:rPr>
            </w:pPr>
            <w:r w:rsidRPr="009275DE">
              <w:rPr>
                <w:rFonts w:ascii="Verdana" w:hAnsi="Verdana"/>
                <w:bCs/>
              </w:rPr>
              <w:t>Prašymo priėmimo vieta</w:t>
            </w:r>
          </w:p>
        </w:tc>
        <w:tc>
          <w:tcPr>
            <w:tcW w:w="6627" w:type="dxa"/>
            <w:tcBorders>
              <w:top w:val="single" w:sz="4" w:space="0" w:color="auto"/>
              <w:left w:val="single" w:sz="4" w:space="0" w:color="auto"/>
              <w:bottom w:val="single" w:sz="4" w:space="0" w:color="auto"/>
              <w:right w:val="single" w:sz="4" w:space="0" w:color="auto"/>
            </w:tcBorders>
            <w:vAlign w:val="center"/>
          </w:tcPr>
          <w:p w14:paraId="0E057B58" w14:textId="1968AF5A" w:rsidR="009275DE" w:rsidRPr="00296D10" w:rsidRDefault="00D971F9" w:rsidP="009275DE">
            <w:pPr>
              <w:pStyle w:val="Betarp"/>
              <w:rPr>
                <w:rFonts w:ascii="Verdana" w:hAnsi="Verdana"/>
                <w:bCs/>
              </w:rPr>
            </w:pPr>
            <w:r w:rsidRPr="00296D10">
              <w:rPr>
                <w:rFonts w:ascii="Verdana" w:hAnsi="Verdana"/>
                <w:bCs/>
              </w:rPr>
              <w:t>Teisės ir c</w:t>
            </w:r>
            <w:r w:rsidR="009275DE" w:rsidRPr="00296D10">
              <w:rPr>
                <w:rFonts w:ascii="Verdana" w:hAnsi="Verdana"/>
                <w:bCs/>
              </w:rPr>
              <w:t>ivilinės metrikacijos skyrius</w:t>
            </w:r>
            <w:r w:rsidR="009275DE" w:rsidRPr="00296D10">
              <w:rPr>
                <w:rFonts w:ascii="Verdana" w:hAnsi="Verdana"/>
                <w:bCs/>
              </w:rPr>
              <w:br/>
              <w:t>Marijampolė, Vilkaviškio g. 2, kab. 315</w:t>
            </w:r>
          </w:p>
          <w:p w14:paraId="0C6D6A42" w14:textId="77777777" w:rsidR="00DB18A8" w:rsidRPr="00296D10" w:rsidRDefault="00DB18A8" w:rsidP="009275DE">
            <w:pPr>
              <w:pStyle w:val="Betarp"/>
              <w:rPr>
                <w:rFonts w:ascii="Verdana" w:hAnsi="Verdana"/>
                <w:bCs/>
              </w:rPr>
            </w:pPr>
          </w:p>
          <w:p w14:paraId="401FDAE6" w14:textId="15179E11" w:rsidR="009275DE" w:rsidRDefault="009275DE" w:rsidP="009275DE">
            <w:pPr>
              <w:pStyle w:val="Betarp"/>
              <w:rPr>
                <w:rFonts w:ascii="Verdana" w:hAnsi="Verdana"/>
                <w:bCs/>
              </w:rPr>
            </w:pPr>
            <w:r w:rsidRPr="00296D10">
              <w:rPr>
                <w:rFonts w:ascii="Verdana" w:hAnsi="Verdana"/>
                <w:bCs/>
              </w:rPr>
              <w:t xml:space="preserve">Paslaugą galima užsakyti ir internetu </w:t>
            </w:r>
            <w:hyperlink r:id="rId20" w:history="1">
              <w:r w:rsidR="004D513E" w:rsidRPr="004D513E">
                <w:rPr>
                  <w:rStyle w:val="Hipersaitas"/>
                  <w:rFonts w:ascii="Verdana" w:hAnsi="Verdana"/>
                  <w:bCs/>
                </w:rPr>
                <w:t>ipasas.lt</w:t>
              </w:r>
            </w:hyperlink>
          </w:p>
          <w:p w14:paraId="20ACB60F" w14:textId="7B265AE2" w:rsidR="00296D10" w:rsidRPr="00296D10" w:rsidRDefault="00296D10" w:rsidP="00296D10">
            <w:pPr>
              <w:pStyle w:val="Betarp"/>
              <w:rPr>
                <w:rFonts w:ascii="Verdana" w:hAnsi="Verdana"/>
                <w:color w:val="0000FF"/>
                <w:u w:val="single"/>
              </w:rPr>
            </w:pPr>
          </w:p>
        </w:tc>
      </w:tr>
    </w:tbl>
    <w:p w14:paraId="1E99A235" w14:textId="77777777" w:rsidR="009275DE" w:rsidRPr="009275DE" w:rsidRDefault="009275DE" w:rsidP="009275DE">
      <w:pPr>
        <w:pStyle w:val="Betarp"/>
        <w:rPr>
          <w:rFonts w:ascii="Verdana" w:hAnsi="Verdana"/>
          <w:bCs/>
        </w:rPr>
      </w:pPr>
    </w:p>
    <w:p w14:paraId="06F08FE4" w14:textId="77777777" w:rsidR="009275DE" w:rsidRPr="009275DE" w:rsidRDefault="009275DE" w:rsidP="009275DE">
      <w:pPr>
        <w:pStyle w:val="Betarp"/>
        <w:rPr>
          <w:rFonts w:ascii="Verdana" w:hAnsi="Verdana"/>
          <w:bCs/>
        </w:rPr>
        <w:sectPr w:rsidR="009275DE" w:rsidRPr="009275DE" w:rsidSect="00CE1FF1">
          <w:type w:val="continuous"/>
          <w:pgSz w:w="11906" w:h="16838"/>
          <w:pgMar w:top="426" w:right="567" w:bottom="1134" w:left="1701" w:header="567" w:footer="567" w:gutter="0"/>
          <w:cols w:space="1296"/>
        </w:sectPr>
      </w:pPr>
    </w:p>
    <w:p w14:paraId="39E6D63C" w14:textId="131B5647" w:rsidR="00C86A9F" w:rsidRPr="00F65C32" w:rsidRDefault="00C86A9F" w:rsidP="004D513E">
      <w:pPr>
        <w:pStyle w:val="Betarp"/>
        <w:rPr>
          <w:rFonts w:ascii="Verdana" w:hAnsi="Verdana"/>
        </w:rPr>
      </w:pPr>
    </w:p>
    <w:sectPr w:rsidR="00C86A9F" w:rsidRPr="00F65C32" w:rsidSect="00A940EC">
      <w:headerReference w:type="default" r:id="rId21"/>
      <w:headerReference w:type="first" r:id="rId22"/>
      <w:footerReference w:type="first" r:id="rId23"/>
      <w:type w:val="continuous"/>
      <w:pgSz w:w="11906" w:h="16838"/>
      <w:pgMar w:top="709"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DAD28" w14:textId="77777777" w:rsidR="001C36CF" w:rsidRDefault="001C36CF">
      <w:r>
        <w:separator/>
      </w:r>
    </w:p>
  </w:endnote>
  <w:endnote w:type="continuationSeparator" w:id="0">
    <w:p w14:paraId="6A693193" w14:textId="77777777" w:rsidR="001C36CF" w:rsidRDefault="001C3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183882197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7F6A4" w14:textId="77777777" w:rsidR="001C36CF" w:rsidRDefault="001C36CF">
      <w:r>
        <w:separator/>
      </w:r>
    </w:p>
  </w:footnote>
  <w:footnote w:type="continuationSeparator" w:id="0">
    <w:p w14:paraId="09A09AA3" w14:textId="77777777" w:rsidR="001C36CF" w:rsidRDefault="001C3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3ADF3308"/>
    <w:multiLevelType w:val="multilevel"/>
    <w:tmpl w:val="EB188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7C8E1EF0"/>
    <w:multiLevelType w:val="multilevel"/>
    <w:tmpl w:val="69FC848C"/>
    <w:lvl w:ilvl="0">
      <w:start w:val="1"/>
      <w:numFmt w:val="decimal"/>
      <w:lvlText w:val="%1."/>
      <w:lvlJc w:val="left"/>
      <w:pPr>
        <w:tabs>
          <w:tab w:val="num" w:pos="720"/>
        </w:tabs>
        <w:ind w:left="720" w:hanging="360"/>
      </w:pPr>
      <w:rPr>
        <w:rFonts w:ascii="Verdana" w:eastAsia="Times New Roman" w:hAnsi="Verdana" w:cs="Helvetica" w:hint="default"/>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4"/>
  </w:num>
  <w:num w:numId="2" w16cid:durableId="1312441152">
    <w:abstractNumId w:val="5"/>
  </w:num>
  <w:num w:numId="3" w16cid:durableId="19359001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0"/>
  </w:num>
  <w:num w:numId="5" w16cid:durableId="10111771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52405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24D31"/>
    <w:rsid w:val="0002515D"/>
    <w:rsid w:val="000251EC"/>
    <w:rsid w:val="000361F0"/>
    <w:rsid w:val="00037860"/>
    <w:rsid w:val="0007488C"/>
    <w:rsid w:val="000801B8"/>
    <w:rsid w:val="000903E7"/>
    <w:rsid w:val="0009673D"/>
    <w:rsid w:val="00096C5D"/>
    <w:rsid w:val="000A0E48"/>
    <w:rsid w:val="000A1E95"/>
    <w:rsid w:val="000B1DF1"/>
    <w:rsid w:val="000B4D7A"/>
    <w:rsid w:val="000E1795"/>
    <w:rsid w:val="0011422E"/>
    <w:rsid w:val="001222C3"/>
    <w:rsid w:val="00166CFE"/>
    <w:rsid w:val="001942DC"/>
    <w:rsid w:val="001B75E4"/>
    <w:rsid w:val="001C12A0"/>
    <w:rsid w:val="001C36CF"/>
    <w:rsid w:val="001D6DD1"/>
    <w:rsid w:val="001F0C8B"/>
    <w:rsid w:val="00203B0F"/>
    <w:rsid w:val="00210194"/>
    <w:rsid w:val="00216655"/>
    <w:rsid w:val="00221375"/>
    <w:rsid w:val="002273E5"/>
    <w:rsid w:val="00234DAA"/>
    <w:rsid w:val="0026267E"/>
    <w:rsid w:val="0029149E"/>
    <w:rsid w:val="00294EE5"/>
    <w:rsid w:val="00296D10"/>
    <w:rsid w:val="00314638"/>
    <w:rsid w:val="0035225C"/>
    <w:rsid w:val="003564D9"/>
    <w:rsid w:val="00362CF3"/>
    <w:rsid w:val="00374635"/>
    <w:rsid w:val="00387D68"/>
    <w:rsid w:val="00391FC8"/>
    <w:rsid w:val="003920E0"/>
    <w:rsid w:val="003C03BB"/>
    <w:rsid w:val="003C2301"/>
    <w:rsid w:val="003C24A4"/>
    <w:rsid w:val="003C590B"/>
    <w:rsid w:val="003C5C4C"/>
    <w:rsid w:val="003C6D1A"/>
    <w:rsid w:val="003D4717"/>
    <w:rsid w:val="003D567C"/>
    <w:rsid w:val="003D58C5"/>
    <w:rsid w:val="003D615E"/>
    <w:rsid w:val="003E6772"/>
    <w:rsid w:val="00417C42"/>
    <w:rsid w:val="004230D0"/>
    <w:rsid w:val="00435DD9"/>
    <w:rsid w:val="004413B7"/>
    <w:rsid w:val="004504AA"/>
    <w:rsid w:val="00450918"/>
    <w:rsid w:val="0047235A"/>
    <w:rsid w:val="00474441"/>
    <w:rsid w:val="0049355A"/>
    <w:rsid w:val="0049448C"/>
    <w:rsid w:val="004A348B"/>
    <w:rsid w:val="004D513E"/>
    <w:rsid w:val="004E076F"/>
    <w:rsid w:val="004E435B"/>
    <w:rsid w:val="004E5F79"/>
    <w:rsid w:val="004F3495"/>
    <w:rsid w:val="004F3CC6"/>
    <w:rsid w:val="004F7CEB"/>
    <w:rsid w:val="00514CED"/>
    <w:rsid w:val="00544170"/>
    <w:rsid w:val="00544BED"/>
    <w:rsid w:val="00544F23"/>
    <w:rsid w:val="00547BCF"/>
    <w:rsid w:val="005616BE"/>
    <w:rsid w:val="0056693C"/>
    <w:rsid w:val="00574842"/>
    <w:rsid w:val="005A5A91"/>
    <w:rsid w:val="005B2A55"/>
    <w:rsid w:val="005B384A"/>
    <w:rsid w:val="005C5783"/>
    <w:rsid w:val="005C7D36"/>
    <w:rsid w:val="005D28A2"/>
    <w:rsid w:val="005D34B6"/>
    <w:rsid w:val="005F07AB"/>
    <w:rsid w:val="005F0A74"/>
    <w:rsid w:val="005F351B"/>
    <w:rsid w:val="005F3650"/>
    <w:rsid w:val="00614CA6"/>
    <w:rsid w:val="00615FF7"/>
    <w:rsid w:val="00636074"/>
    <w:rsid w:val="006557E6"/>
    <w:rsid w:val="0066024C"/>
    <w:rsid w:val="00666B18"/>
    <w:rsid w:val="00695A9B"/>
    <w:rsid w:val="006B554E"/>
    <w:rsid w:val="006F4294"/>
    <w:rsid w:val="007031D2"/>
    <w:rsid w:val="007107CD"/>
    <w:rsid w:val="007527AA"/>
    <w:rsid w:val="00753D8A"/>
    <w:rsid w:val="00776DBE"/>
    <w:rsid w:val="00780B04"/>
    <w:rsid w:val="007A75D8"/>
    <w:rsid w:val="007B6269"/>
    <w:rsid w:val="007B7BFB"/>
    <w:rsid w:val="007C3C4F"/>
    <w:rsid w:val="007C49AA"/>
    <w:rsid w:val="00834417"/>
    <w:rsid w:val="008807F5"/>
    <w:rsid w:val="00883BE2"/>
    <w:rsid w:val="0089622E"/>
    <w:rsid w:val="00896A09"/>
    <w:rsid w:val="008A396E"/>
    <w:rsid w:val="008C1EFE"/>
    <w:rsid w:val="008F1ED0"/>
    <w:rsid w:val="008F69F3"/>
    <w:rsid w:val="0092388F"/>
    <w:rsid w:val="009275DE"/>
    <w:rsid w:val="00931666"/>
    <w:rsid w:val="00935DAF"/>
    <w:rsid w:val="009376BD"/>
    <w:rsid w:val="00937FB7"/>
    <w:rsid w:val="009514F7"/>
    <w:rsid w:val="009575E7"/>
    <w:rsid w:val="0096792B"/>
    <w:rsid w:val="00993592"/>
    <w:rsid w:val="009C5801"/>
    <w:rsid w:val="009D5F3F"/>
    <w:rsid w:val="009D5FFA"/>
    <w:rsid w:val="009E7965"/>
    <w:rsid w:val="009E7E91"/>
    <w:rsid w:val="00A15A21"/>
    <w:rsid w:val="00A21E85"/>
    <w:rsid w:val="00A2335F"/>
    <w:rsid w:val="00A26135"/>
    <w:rsid w:val="00A32209"/>
    <w:rsid w:val="00A940EC"/>
    <w:rsid w:val="00A96494"/>
    <w:rsid w:val="00AB3609"/>
    <w:rsid w:val="00AB5026"/>
    <w:rsid w:val="00AB75DD"/>
    <w:rsid w:val="00AC5B1C"/>
    <w:rsid w:val="00AC5DC4"/>
    <w:rsid w:val="00B0674A"/>
    <w:rsid w:val="00B155B9"/>
    <w:rsid w:val="00B257A8"/>
    <w:rsid w:val="00B51EC7"/>
    <w:rsid w:val="00B54B7D"/>
    <w:rsid w:val="00B6310B"/>
    <w:rsid w:val="00B65B10"/>
    <w:rsid w:val="00B666E7"/>
    <w:rsid w:val="00B837E1"/>
    <w:rsid w:val="00B84A4D"/>
    <w:rsid w:val="00B92D81"/>
    <w:rsid w:val="00BD073C"/>
    <w:rsid w:val="00BD184C"/>
    <w:rsid w:val="00BD1CEF"/>
    <w:rsid w:val="00BD5BC0"/>
    <w:rsid w:val="00C2658D"/>
    <w:rsid w:val="00C36214"/>
    <w:rsid w:val="00C52136"/>
    <w:rsid w:val="00C606F0"/>
    <w:rsid w:val="00C6261D"/>
    <w:rsid w:val="00C668D7"/>
    <w:rsid w:val="00C709B3"/>
    <w:rsid w:val="00C77513"/>
    <w:rsid w:val="00C85B40"/>
    <w:rsid w:val="00C86A9F"/>
    <w:rsid w:val="00C87D92"/>
    <w:rsid w:val="00CA19BA"/>
    <w:rsid w:val="00CA66D7"/>
    <w:rsid w:val="00CB2D9D"/>
    <w:rsid w:val="00CC5865"/>
    <w:rsid w:val="00CC6AE2"/>
    <w:rsid w:val="00CD03A3"/>
    <w:rsid w:val="00CE04C0"/>
    <w:rsid w:val="00CE1FF1"/>
    <w:rsid w:val="00CE5C44"/>
    <w:rsid w:val="00D07275"/>
    <w:rsid w:val="00D10605"/>
    <w:rsid w:val="00D33DC2"/>
    <w:rsid w:val="00D449EA"/>
    <w:rsid w:val="00D4625D"/>
    <w:rsid w:val="00D908A1"/>
    <w:rsid w:val="00D971F9"/>
    <w:rsid w:val="00DB18A8"/>
    <w:rsid w:val="00DF6A57"/>
    <w:rsid w:val="00E15931"/>
    <w:rsid w:val="00E547A0"/>
    <w:rsid w:val="00EB02B6"/>
    <w:rsid w:val="00EC0701"/>
    <w:rsid w:val="00ED060A"/>
    <w:rsid w:val="00ED331E"/>
    <w:rsid w:val="00EE0844"/>
    <w:rsid w:val="00EF7156"/>
    <w:rsid w:val="00EF7A95"/>
    <w:rsid w:val="00F01D85"/>
    <w:rsid w:val="00F108AE"/>
    <w:rsid w:val="00F10E21"/>
    <w:rsid w:val="00F205C5"/>
    <w:rsid w:val="00F44A15"/>
    <w:rsid w:val="00F6171F"/>
    <w:rsid w:val="00F8316A"/>
    <w:rsid w:val="00F860FB"/>
    <w:rsid w:val="00F974A3"/>
    <w:rsid w:val="00FB3E9F"/>
    <w:rsid w:val="00FC2322"/>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Sraopastraipa">
    <w:name w:val="List Paragraph"/>
    <w:basedOn w:val="prastasis"/>
    <w:uiPriority w:val="34"/>
    <w:qFormat/>
    <w:rsid w:val="0035225C"/>
    <w:pPr>
      <w:ind w:left="720"/>
      <w:contextualSpacing/>
    </w:pPr>
  </w:style>
  <w:style w:type="paragraph" w:styleId="prastasiniatinklio">
    <w:name w:val="Normal (Web)"/>
    <w:basedOn w:val="prastasis"/>
    <w:uiPriority w:val="99"/>
    <w:rsid w:val="00C86A9F"/>
    <w:pPr>
      <w:spacing w:after="200" w:line="276" w:lineRule="auto"/>
    </w:pPr>
    <w:rPr>
      <w:rFonts w:eastAsia="Calibri"/>
      <w:lang w:eastAsia="en-US"/>
    </w:rPr>
  </w:style>
  <w:style w:type="character" w:styleId="Grietas">
    <w:name w:val="Strong"/>
    <w:basedOn w:val="Numatytasispastraiposriftas"/>
    <w:uiPriority w:val="99"/>
    <w:qFormat/>
    <w:rsid w:val="00C86A9F"/>
    <w:rPr>
      <w:rFonts w:ascii="Verdana" w:hAnsi="Verdana" w:cs="Times New Roman"/>
      <w:b/>
      <w:bCs/>
      <w:color w:val="434343"/>
      <w:sz w:val="17"/>
      <w:szCs w:val="17"/>
    </w:rPr>
  </w:style>
  <w:style w:type="character" w:styleId="Komentaronuoroda">
    <w:name w:val="annotation reference"/>
    <w:basedOn w:val="Numatytasispastraiposriftas"/>
    <w:rsid w:val="00C6261D"/>
    <w:rPr>
      <w:sz w:val="16"/>
      <w:szCs w:val="16"/>
    </w:rPr>
  </w:style>
  <w:style w:type="paragraph" w:styleId="Komentarotekstas">
    <w:name w:val="annotation text"/>
    <w:basedOn w:val="prastasis"/>
    <w:link w:val="KomentarotekstasDiagrama"/>
    <w:rsid w:val="00C6261D"/>
    <w:rPr>
      <w:sz w:val="20"/>
      <w:szCs w:val="20"/>
    </w:rPr>
  </w:style>
  <w:style w:type="character" w:customStyle="1" w:styleId="KomentarotekstasDiagrama">
    <w:name w:val="Komentaro tekstas Diagrama"/>
    <w:basedOn w:val="Numatytasispastraiposriftas"/>
    <w:link w:val="Komentarotekstas"/>
    <w:rsid w:val="00C6261D"/>
  </w:style>
  <w:style w:type="paragraph" w:styleId="Komentarotema">
    <w:name w:val="annotation subject"/>
    <w:basedOn w:val="Komentarotekstas"/>
    <w:next w:val="Komentarotekstas"/>
    <w:link w:val="KomentarotemaDiagrama"/>
    <w:rsid w:val="00C6261D"/>
    <w:rPr>
      <w:b/>
      <w:bCs/>
    </w:rPr>
  </w:style>
  <w:style w:type="character" w:customStyle="1" w:styleId="KomentarotemaDiagrama">
    <w:name w:val="Komentaro tema Diagrama"/>
    <w:basedOn w:val="KomentarotekstasDiagrama"/>
    <w:link w:val="Komentarotema"/>
    <w:rsid w:val="00C6261D"/>
    <w:rPr>
      <w:b/>
      <w:bCs/>
    </w:rPr>
  </w:style>
  <w:style w:type="character" w:styleId="Perirtashipersaitas">
    <w:name w:val="FollowedHyperlink"/>
    <w:basedOn w:val="Numatytasispastraiposriftas"/>
    <w:rsid w:val="00296D1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288434781">
      <w:bodyDiv w:val="1"/>
      <w:marLeft w:val="0"/>
      <w:marRight w:val="0"/>
      <w:marTop w:val="0"/>
      <w:marBottom w:val="0"/>
      <w:divBdr>
        <w:top w:val="none" w:sz="0" w:space="0" w:color="auto"/>
        <w:left w:val="none" w:sz="0" w:space="0" w:color="auto"/>
        <w:bottom w:val="none" w:sz="0" w:space="0" w:color="auto"/>
        <w:right w:val="none" w:sz="0" w:space="0" w:color="auto"/>
      </w:divBdr>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857890747">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724408777">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E3A145C8DD49" TargetMode="External"/><Relationship Id="rId13" Type="http://schemas.openxmlformats.org/officeDocument/2006/relationships/hyperlink" Target="https://e-seimas.lrs.lt/portal/legalActEditions/lt/TAD/TAIS.387811" TargetMode="External"/><Relationship Id="rId18" Type="http://schemas.openxmlformats.org/officeDocument/2006/relationships/hyperlink" Target="mailto:metrikacija@marijampole.lt"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registrucentras.lt/paslaugos" TargetMode="External"/><Relationship Id="rId12" Type="http://schemas.openxmlformats.org/officeDocument/2006/relationships/hyperlink" Target="https://e-seimas.lrs.lt/portal/legalActEditions/lt/TAD/65a5ecc0cd4111e69185e773229ab2b2" TargetMode="External"/><Relationship Id="rId17" Type="http://schemas.openxmlformats.org/officeDocument/2006/relationships/hyperlink" Target="mailto:zita.deltuviene@marijampole.l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paslaugos.lt/portal/service/138454/23640?searchId=89acd4c3-2ddc-4b26-bd85-e907c853ea20" TargetMode="External"/><Relationship Id="rId20" Type="http://schemas.openxmlformats.org/officeDocument/2006/relationships/hyperlink" Target="https://www.ipasas.lt/index.php?app=savitarna&amp;s=1&amp;SAMLRequest=nZJBj9MwEIX%2FSuQDNydp2hLVNEVlK0SkBVXdLgcuq2ky3VoktvFMtuXf4yQL7F4qxM2y38z75o2XBG3j1Lrjk9nhjw6Jo0vbGFLDQyE6b5QF0qQMtEiKK3W3%2FnyrsjhVzlu2lW3EWHJdDEToWVsjXhj8c8n69%2FHGGupa9Hfon3SF97vbQpyYHakkIbISL4zeQBN7fNTEvqvQsAeKG048QtNSQkiyC%2B0oOXj7HX3SkzxoBwSUoKmd1YaDJbPXh45xtNTm8dmzNDVeCpGKaBPi0gZ6rr8U5%2FM5LodmvafuxbE7uffgXEHwpBkC3xto3TsqJiL6aH2FQ%2F6FOEJDKKJyU4hy8zA5HvIa8lpOF5NczhaQysV8CnKazerJDPLZcRHqS6IuIBGD4UJkaTaX6VuZZvs0V9NMzdN4kubfRLR9XtaHQBRmuZ78YRSR%2BrTfb%2BUOa%2B2xCpl8DakNwwaRWC374NQA4Ff%2FvYRl8rLNcvyQXwJSudnaRlc%2Fo3XT2PNNKGT8k1GIrQW%2BPkV%2Fo2t5HKTK9ezEgUQkq9H09cdf%2FQI%3D&amp;RelayState=_uCsxZj-iWEVzykWnETP80_ltCNHMGCx1eLspK03cDQ.YyR45BZFDjA._9yVhwEBSIe27ABarffeR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eimas.lrs.lt/portal/legalAct/lt/TAD/TAIS.36402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registrucentras.lt/" TargetMode="External"/><Relationship Id="rId23" Type="http://schemas.openxmlformats.org/officeDocument/2006/relationships/footer" Target="footer1.xml"/><Relationship Id="rId10" Type="http://schemas.openxmlformats.org/officeDocument/2006/relationships/hyperlink" Target="https://www.e-tar.lt/portal/lt/legalActEditions/TAR.8A39C83848CB?faces-redirect=true" TargetMode="External"/><Relationship Id="rId19" Type="http://schemas.openxmlformats.org/officeDocument/2006/relationships/hyperlink" Target="mailto:raimonda.luckuviene@marijampole.lt" TargetMode="External"/><Relationship Id="rId4" Type="http://schemas.openxmlformats.org/officeDocument/2006/relationships/webSettings" Target="webSettings.xml"/><Relationship Id="rId9" Type="http://schemas.openxmlformats.org/officeDocument/2006/relationships/hyperlink" Target="https://e-seimas.lrs.lt/portal/legalActEditions/lt/TAD/TAIS.214783" TargetMode="External"/><Relationship Id="rId14" Type="http://schemas.openxmlformats.org/officeDocument/2006/relationships/hyperlink" Target="https://e-seimas.lrs.lt/portal/legalActEditions/lt/TAD/cab232019db711e591078486468c1c39"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Teises_CMS_siunciam_1f.dot</Template>
  <TotalTime>33</TotalTime>
  <Pages>4</Pages>
  <Words>920</Words>
  <Characters>8594</Characters>
  <Application>Microsoft Office Word</Application>
  <DocSecurity>0</DocSecurity>
  <Lines>71</Lines>
  <Paragraphs>18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15</cp:revision>
  <cp:lastPrinted>1899-12-31T22:00:00Z</cp:lastPrinted>
  <dcterms:created xsi:type="dcterms:W3CDTF">2025-06-02T07:38:00Z</dcterms:created>
  <dcterms:modified xsi:type="dcterms:W3CDTF">2025-09-17T13:28:00Z</dcterms:modified>
</cp:coreProperties>
</file>