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F4188" w14:textId="77777777" w:rsidR="0037617F" w:rsidRPr="006930C7" w:rsidRDefault="0037617F" w:rsidP="0037617F">
      <w:pPr>
        <w:ind w:left="4962"/>
        <w:rPr>
          <w:rFonts w:ascii="Verdana" w:hAnsi="Verdana"/>
        </w:rPr>
      </w:pPr>
      <w:r w:rsidRPr="006930C7">
        <w:rPr>
          <w:rFonts w:ascii="Verdana" w:hAnsi="Verdana"/>
        </w:rPr>
        <w:t>Projekto „Socialinių paslaugų teikimas</w:t>
      </w:r>
    </w:p>
    <w:p w14:paraId="5421C211" w14:textId="77777777" w:rsidR="0037617F" w:rsidRPr="006930C7" w:rsidRDefault="0037617F" w:rsidP="0037617F">
      <w:pPr>
        <w:ind w:left="4962"/>
        <w:rPr>
          <w:rFonts w:ascii="Verdana" w:hAnsi="Verdana"/>
        </w:rPr>
      </w:pPr>
      <w:r w:rsidRPr="006930C7">
        <w:rPr>
          <w:rFonts w:ascii="Verdana" w:hAnsi="Verdana"/>
        </w:rPr>
        <w:t>asmenims, turintiems proto ir (arba)</w:t>
      </w:r>
    </w:p>
    <w:p w14:paraId="2E1EE0D7" w14:textId="77777777" w:rsidR="0037617F" w:rsidRPr="006930C7" w:rsidRDefault="0037617F" w:rsidP="0037617F">
      <w:pPr>
        <w:ind w:left="4962"/>
        <w:rPr>
          <w:rFonts w:ascii="Verdana" w:hAnsi="Verdana"/>
        </w:rPr>
      </w:pPr>
      <w:r w:rsidRPr="006930C7">
        <w:rPr>
          <w:rFonts w:ascii="Verdana" w:hAnsi="Verdana"/>
        </w:rPr>
        <w:t>psichikos negalią“ partnerių</w:t>
      </w:r>
    </w:p>
    <w:p w14:paraId="71A469B3" w14:textId="77777777" w:rsidR="0037617F" w:rsidRPr="006930C7" w:rsidRDefault="0037617F" w:rsidP="0037617F">
      <w:pPr>
        <w:ind w:left="4962"/>
        <w:rPr>
          <w:rFonts w:ascii="Verdana" w:hAnsi="Verdana"/>
        </w:rPr>
      </w:pPr>
      <w:r w:rsidRPr="006930C7">
        <w:rPr>
          <w:rFonts w:ascii="Verdana" w:hAnsi="Verdana"/>
        </w:rPr>
        <w:t>socialinėms paslaugoms organizuoti ir</w:t>
      </w:r>
    </w:p>
    <w:p w14:paraId="4B77F0D0" w14:textId="77777777" w:rsidR="0037617F" w:rsidRPr="006930C7" w:rsidRDefault="0037617F" w:rsidP="0037617F">
      <w:pPr>
        <w:ind w:left="4962"/>
        <w:rPr>
          <w:rFonts w:ascii="Verdana" w:hAnsi="Verdana"/>
        </w:rPr>
      </w:pPr>
      <w:r w:rsidRPr="006930C7">
        <w:rPr>
          <w:rFonts w:ascii="Verdana" w:hAnsi="Verdana"/>
        </w:rPr>
        <w:t>teikti atrankos tvarkos aprašo</w:t>
      </w:r>
    </w:p>
    <w:p w14:paraId="535E2DE8" w14:textId="77777777" w:rsidR="0037617F" w:rsidRPr="008D6772" w:rsidRDefault="0037617F" w:rsidP="0037617F">
      <w:pPr>
        <w:ind w:left="4962"/>
        <w:rPr>
          <w:rFonts w:ascii="Verdana" w:hAnsi="Verdana"/>
          <w:bCs/>
          <w:color w:val="EE0000"/>
        </w:rPr>
      </w:pPr>
      <w:r w:rsidRPr="006930C7">
        <w:rPr>
          <w:rFonts w:ascii="Verdana" w:hAnsi="Verdana"/>
          <w:bCs/>
        </w:rPr>
        <w:t>1 priedas</w:t>
      </w:r>
    </w:p>
    <w:p w14:paraId="5F140F05" w14:textId="77777777" w:rsidR="0037617F" w:rsidRPr="008D6772" w:rsidRDefault="0037617F" w:rsidP="0037617F">
      <w:pPr>
        <w:jc w:val="both"/>
        <w:rPr>
          <w:rFonts w:ascii="Verdana" w:hAnsi="Verdana"/>
        </w:rPr>
      </w:pPr>
    </w:p>
    <w:p w14:paraId="1F9128AE" w14:textId="77777777" w:rsidR="0037617F" w:rsidRPr="00EA1A1D" w:rsidRDefault="0037617F" w:rsidP="0037617F">
      <w:pPr>
        <w:jc w:val="both"/>
        <w:rPr>
          <w:rFonts w:ascii="Verdana" w:hAnsi="Verdana"/>
        </w:rPr>
      </w:pPr>
    </w:p>
    <w:p w14:paraId="1ED26A56" w14:textId="4499816E" w:rsidR="0037617F" w:rsidRDefault="0037617F" w:rsidP="00920C68">
      <w:pPr>
        <w:jc w:val="center"/>
        <w:rPr>
          <w:rFonts w:ascii="Verdana" w:hAnsi="Verdana"/>
          <w:b/>
          <w:iCs/>
          <w:color w:val="EE0000"/>
        </w:rPr>
      </w:pPr>
      <w:r w:rsidRPr="006930C7">
        <w:rPr>
          <w:rFonts w:ascii="Verdana" w:hAnsi="Verdana"/>
          <w:b/>
          <w:iCs/>
        </w:rPr>
        <w:t>(Paraiškos dėl dalyvavimo projekto „Socialinių paslaugų teikimas asmenims, turintiems proto ir (arba) psichikos negalią“ partnerių socialinėms paslaugoms organizuoti ir teikti atrankos konkurse forma)</w:t>
      </w:r>
    </w:p>
    <w:p w14:paraId="729D8B51" w14:textId="77777777" w:rsidR="00391507" w:rsidRPr="008D6772" w:rsidRDefault="00391507" w:rsidP="00920C68">
      <w:pPr>
        <w:jc w:val="center"/>
        <w:rPr>
          <w:rFonts w:ascii="Verdana" w:hAnsi="Verdana"/>
          <w:b/>
          <w:iCs/>
        </w:rPr>
      </w:pPr>
    </w:p>
    <w:p w14:paraId="094637E4" w14:textId="77777777" w:rsidR="0037617F" w:rsidRPr="00EA1A1D" w:rsidRDefault="0037617F" w:rsidP="0037617F">
      <w:pPr>
        <w:jc w:val="both"/>
        <w:rPr>
          <w:rFonts w:ascii="Verdana" w:hAnsi="Verdana"/>
          <w:i/>
        </w:rPr>
      </w:pPr>
    </w:p>
    <w:p w14:paraId="65DAE6B7" w14:textId="77777777" w:rsidR="0037617F" w:rsidRPr="00EA1A1D" w:rsidRDefault="0037617F" w:rsidP="0037617F">
      <w:pPr>
        <w:jc w:val="both"/>
        <w:rPr>
          <w:rFonts w:ascii="Verdana" w:hAnsi="Verdana"/>
          <w:b/>
        </w:rPr>
      </w:pPr>
      <w:r w:rsidRPr="00EA1A1D">
        <w:rPr>
          <w:rFonts w:ascii="Verdana" w:hAnsi="Verdana"/>
          <w:b/>
        </w:rPr>
        <w:t>_______________________________________________________</w:t>
      </w:r>
    </w:p>
    <w:p w14:paraId="19D1DFDC" w14:textId="77777777" w:rsidR="0037617F" w:rsidRPr="00EA1A1D" w:rsidRDefault="0037617F" w:rsidP="0037617F">
      <w:pPr>
        <w:jc w:val="center"/>
        <w:rPr>
          <w:rFonts w:ascii="Verdana" w:hAnsi="Verdana"/>
        </w:rPr>
      </w:pPr>
      <w:r w:rsidRPr="00EA1A1D">
        <w:rPr>
          <w:rFonts w:ascii="Verdana" w:hAnsi="Verdana"/>
        </w:rPr>
        <w:t>(paraiškos teikėjo pavadinimas)</w:t>
      </w:r>
    </w:p>
    <w:p w14:paraId="2385CB8C" w14:textId="77777777" w:rsidR="0037617F" w:rsidRPr="00EA1A1D" w:rsidRDefault="0037617F" w:rsidP="0037617F">
      <w:pPr>
        <w:jc w:val="both"/>
        <w:rPr>
          <w:rFonts w:ascii="Verdana" w:hAnsi="Verdana"/>
        </w:rPr>
      </w:pPr>
    </w:p>
    <w:p w14:paraId="5EDE7E6B" w14:textId="77777777" w:rsidR="0037617F" w:rsidRPr="00EA1A1D" w:rsidRDefault="0037617F" w:rsidP="0037617F">
      <w:pPr>
        <w:jc w:val="both"/>
        <w:rPr>
          <w:rFonts w:ascii="Verdana" w:hAnsi="Verdana"/>
        </w:rPr>
      </w:pPr>
    </w:p>
    <w:p w14:paraId="18A4B06E" w14:textId="77777777" w:rsidR="0037617F" w:rsidRPr="00EA1A1D" w:rsidRDefault="0037617F" w:rsidP="0037617F">
      <w:pPr>
        <w:jc w:val="both"/>
        <w:rPr>
          <w:rFonts w:ascii="Verdana" w:hAnsi="Verdana"/>
        </w:rPr>
      </w:pPr>
      <w:r w:rsidRPr="00EA1A1D">
        <w:rPr>
          <w:rFonts w:ascii="Verdana" w:hAnsi="Verdana"/>
        </w:rPr>
        <w:t>Marijampolės savivaldybės administracijai</w:t>
      </w:r>
    </w:p>
    <w:p w14:paraId="01113279" w14:textId="77777777" w:rsidR="0037617F" w:rsidRPr="00EA1A1D" w:rsidRDefault="0037617F" w:rsidP="0037617F">
      <w:pPr>
        <w:jc w:val="both"/>
        <w:rPr>
          <w:rFonts w:ascii="Verdana" w:hAnsi="Verdana"/>
        </w:rPr>
      </w:pPr>
    </w:p>
    <w:p w14:paraId="0BC9FC84" w14:textId="77777777" w:rsidR="0037617F" w:rsidRPr="00EA1A1D" w:rsidRDefault="0037617F" w:rsidP="0037617F">
      <w:pPr>
        <w:jc w:val="both"/>
        <w:rPr>
          <w:rFonts w:ascii="Verdana" w:hAnsi="Verdana"/>
        </w:rPr>
      </w:pPr>
    </w:p>
    <w:p w14:paraId="5EE8FC0A" w14:textId="77777777" w:rsidR="0037617F" w:rsidRPr="00EA1A1D" w:rsidRDefault="0037617F" w:rsidP="0037617F">
      <w:pPr>
        <w:jc w:val="center"/>
        <w:rPr>
          <w:rFonts w:ascii="Verdana" w:hAnsi="Verdana"/>
          <w:b/>
        </w:rPr>
      </w:pPr>
      <w:r w:rsidRPr="00EA1A1D">
        <w:rPr>
          <w:rFonts w:ascii="Verdana" w:hAnsi="Verdana"/>
          <w:b/>
        </w:rPr>
        <w:t>PARAIŠKA</w:t>
      </w:r>
    </w:p>
    <w:p w14:paraId="2B19F7CB" w14:textId="77777777" w:rsidR="0037617F" w:rsidRPr="00EA1A1D" w:rsidRDefault="0037617F" w:rsidP="0037617F">
      <w:pPr>
        <w:jc w:val="center"/>
        <w:rPr>
          <w:rFonts w:ascii="Verdana" w:hAnsi="Verdana"/>
          <w:b/>
        </w:rPr>
      </w:pPr>
      <w:r w:rsidRPr="00EA1A1D">
        <w:rPr>
          <w:rFonts w:ascii="Verdana" w:hAnsi="Verdana"/>
          <w:b/>
        </w:rPr>
        <w:t xml:space="preserve">DĖL DALYVAVIMO PROJEKTO „SOCIALINIŲ PASLAUGŲ </w:t>
      </w:r>
      <w:r>
        <w:rPr>
          <w:rFonts w:ascii="Verdana" w:hAnsi="Verdana"/>
          <w:b/>
        </w:rPr>
        <w:t xml:space="preserve">TEIKIMAS </w:t>
      </w:r>
      <w:r w:rsidRPr="00EA1A1D">
        <w:rPr>
          <w:rFonts w:ascii="Verdana" w:hAnsi="Verdana"/>
          <w:b/>
        </w:rPr>
        <w:t>ASMENIMS, TURINTIEMS PROTO IR (ARBA) PSICHIKOS NEGALIĄ“ PARTNERIŲ SOCIALINĖMS PASLAUGOMS ORGANIZUOTI IR TEIKTI</w:t>
      </w:r>
      <w:r w:rsidRPr="00EA1A1D">
        <w:rPr>
          <w:rFonts w:ascii="Verdana" w:hAnsi="Verdana"/>
        </w:rPr>
        <w:t xml:space="preserve"> </w:t>
      </w:r>
      <w:r w:rsidRPr="00EA1A1D">
        <w:rPr>
          <w:rFonts w:ascii="Verdana" w:hAnsi="Verdana"/>
          <w:b/>
        </w:rPr>
        <w:t>ATRANKOS KONKURSE</w:t>
      </w:r>
    </w:p>
    <w:p w14:paraId="1E43F4F9" w14:textId="77777777" w:rsidR="0037617F" w:rsidRPr="00EA1A1D" w:rsidRDefault="0037617F" w:rsidP="0037617F">
      <w:pPr>
        <w:jc w:val="both"/>
        <w:rPr>
          <w:rFonts w:ascii="Verdana" w:hAnsi="Verdana"/>
          <w:b/>
        </w:rPr>
      </w:pPr>
    </w:p>
    <w:p w14:paraId="3019C036" w14:textId="77777777" w:rsidR="0037617F" w:rsidRPr="00EA1A1D" w:rsidRDefault="0037617F" w:rsidP="0037617F">
      <w:pPr>
        <w:jc w:val="center"/>
        <w:rPr>
          <w:rFonts w:ascii="Verdana" w:hAnsi="Verdana"/>
        </w:rPr>
      </w:pPr>
      <w:r w:rsidRPr="00EA1A1D">
        <w:rPr>
          <w:rFonts w:ascii="Verdana" w:hAnsi="Verdana"/>
        </w:rPr>
        <w:t>_________________</w:t>
      </w:r>
    </w:p>
    <w:p w14:paraId="66EFA398" w14:textId="77777777" w:rsidR="0037617F" w:rsidRPr="00EA1A1D" w:rsidRDefault="0037617F" w:rsidP="0037617F">
      <w:pPr>
        <w:jc w:val="center"/>
        <w:rPr>
          <w:rFonts w:ascii="Verdana" w:hAnsi="Verdana"/>
        </w:rPr>
      </w:pPr>
      <w:r w:rsidRPr="00EA1A1D">
        <w:rPr>
          <w:rFonts w:ascii="Verdana" w:hAnsi="Verdana"/>
        </w:rPr>
        <w:t>data</w:t>
      </w:r>
    </w:p>
    <w:p w14:paraId="1263DF1B" w14:textId="77777777" w:rsidR="0037617F" w:rsidRPr="00EA1A1D" w:rsidRDefault="0037617F" w:rsidP="0037617F">
      <w:pPr>
        <w:jc w:val="both"/>
        <w:rPr>
          <w:rFonts w:ascii="Verdana" w:hAnsi="Verdana"/>
        </w:rPr>
      </w:pPr>
    </w:p>
    <w:p w14:paraId="1C72BCF8" w14:textId="77777777" w:rsidR="0037617F" w:rsidRPr="00EA1A1D" w:rsidRDefault="0037617F" w:rsidP="0037617F">
      <w:pPr>
        <w:jc w:val="both"/>
        <w:rPr>
          <w:rFonts w:ascii="Verdana" w:hAnsi="Verdana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5925"/>
      </w:tblGrid>
      <w:tr w:rsidR="0037617F" w:rsidRPr="00EA1A1D" w14:paraId="314E9EF4" w14:textId="77777777" w:rsidTr="00CA0056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8255F" w14:textId="77777777" w:rsidR="0037617F" w:rsidRPr="00EA1A1D" w:rsidRDefault="0037617F" w:rsidP="00CA0056">
            <w:pPr>
              <w:jc w:val="both"/>
              <w:rPr>
                <w:rFonts w:ascii="Verdana" w:hAnsi="Verdana"/>
                <w:b/>
              </w:rPr>
            </w:pPr>
            <w:r w:rsidRPr="00EA1A1D">
              <w:rPr>
                <w:rFonts w:ascii="Verdana" w:hAnsi="Verdana"/>
                <w:b/>
              </w:rPr>
              <w:t>I. INFORMACIJA APIE ĮSTAIGĄ/ORGANIZACIJĄ:</w:t>
            </w:r>
          </w:p>
        </w:tc>
      </w:tr>
      <w:tr w:rsidR="0037617F" w:rsidRPr="00EA1A1D" w14:paraId="5915B402" w14:textId="77777777" w:rsidTr="002957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4D0C8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  <w:r w:rsidRPr="00EA1A1D">
              <w:rPr>
                <w:rFonts w:ascii="Verdana" w:hAnsi="Verdana"/>
              </w:rPr>
              <w:t>Adresas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4FD6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</w:p>
        </w:tc>
      </w:tr>
      <w:tr w:rsidR="0037617F" w:rsidRPr="00EA1A1D" w14:paraId="45D4C064" w14:textId="77777777" w:rsidTr="002957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7A6E4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  <w:r w:rsidRPr="00EA1A1D">
              <w:rPr>
                <w:rFonts w:ascii="Verdana" w:hAnsi="Verdana"/>
              </w:rPr>
              <w:t>Kodas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3D77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</w:p>
        </w:tc>
      </w:tr>
      <w:tr w:rsidR="0037617F" w:rsidRPr="00EA1A1D" w14:paraId="58C683E0" w14:textId="77777777" w:rsidTr="002957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5A515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  <w:r w:rsidRPr="00EA1A1D">
              <w:rPr>
                <w:rFonts w:ascii="Verdana" w:hAnsi="Verdana"/>
              </w:rPr>
              <w:t>Telefono numeris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C78F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</w:p>
        </w:tc>
      </w:tr>
      <w:tr w:rsidR="0037617F" w:rsidRPr="00EA1A1D" w14:paraId="18E79133" w14:textId="77777777" w:rsidTr="002957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E1ACA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  <w:r w:rsidRPr="00EA1A1D">
              <w:rPr>
                <w:rFonts w:ascii="Verdana" w:hAnsi="Verdana"/>
              </w:rPr>
              <w:t>Elektroninis pašto adresas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9F3B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</w:p>
        </w:tc>
      </w:tr>
      <w:tr w:rsidR="0037617F" w:rsidRPr="00EA1A1D" w14:paraId="3C4C1F3C" w14:textId="77777777" w:rsidTr="002957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A0130" w14:textId="52A0D585" w:rsidR="0037617F" w:rsidRPr="00EA1A1D" w:rsidRDefault="0037617F" w:rsidP="00081226">
            <w:pPr>
              <w:rPr>
                <w:rFonts w:ascii="Verdana" w:hAnsi="Verdana"/>
              </w:rPr>
            </w:pPr>
            <w:r w:rsidRPr="00EA1A1D">
              <w:rPr>
                <w:rFonts w:ascii="Verdana" w:hAnsi="Verdana"/>
              </w:rPr>
              <w:t xml:space="preserve">Banko rekvizitai (sąskaitos numeris, banko </w:t>
            </w:r>
            <w:r w:rsidR="00204E49">
              <w:rPr>
                <w:rFonts w:ascii="Verdana" w:hAnsi="Verdana"/>
              </w:rPr>
              <w:t>p</w:t>
            </w:r>
            <w:r w:rsidRPr="00EA1A1D">
              <w:rPr>
                <w:rFonts w:ascii="Verdana" w:hAnsi="Verdana"/>
              </w:rPr>
              <w:t>avadinimas, kodas)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2FA2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</w:p>
        </w:tc>
      </w:tr>
      <w:tr w:rsidR="0037617F" w:rsidRPr="00EA1A1D" w14:paraId="6E8DFEB3" w14:textId="77777777" w:rsidTr="002957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72247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  <w:r w:rsidRPr="00EA1A1D">
              <w:rPr>
                <w:rFonts w:ascii="Verdana" w:hAnsi="Verdana"/>
              </w:rPr>
              <w:t xml:space="preserve">Vadovo vardas, pavardė 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E3B2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</w:p>
        </w:tc>
      </w:tr>
      <w:tr w:rsidR="0037617F" w:rsidRPr="00EA1A1D" w14:paraId="1F1DBA1C" w14:textId="77777777" w:rsidTr="002957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10D77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  <w:r w:rsidRPr="00EA1A1D">
              <w:rPr>
                <w:rFonts w:ascii="Verdana" w:hAnsi="Verdana"/>
              </w:rPr>
              <w:t>Kontaktinio asmens vardas, pavardė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7290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</w:p>
        </w:tc>
      </w:tr>
      <w:tr w:rsidR="0037617F" w:rsidRPr="00EA1A1D" w14:paraId="143C4B0E" w14:textId="77777777" w:rsidTr="002957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975B3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  <w:r w:rsidRPr="00EA1A1D">
              <w:rPr>
                <w:rFonts w:ascii="Verdana" w:hAnsi="Verdana"/>
              </w:rPr>
              <w:t>Kontaktinio asmens telefono numeris, elektroninio pašto adresas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3057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</w:p>
        </w:tc>
      </w:tr>
      <w:tr w:rsidR="00875918" w:rsidRPr="00EA1A1D" w14:paraId="12380871" w14:textId="77777777" w:rsidTr="008672D6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E92C" w14:textId="69D1274B" w:rsidR="00875918" w:rsidRPr="00EA1A1D" w:rsidRDefault="0003582F" w:rsidP="00CA0056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II.</w:t>
            </w:r>
            <w:r w:rsidR="00FF453D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PROJEKTO TIKSLAS</w:t>
            </w:r>
            <w:r w:rsidR="004B504B">
              <w:rPr>
                <w:rFonts w:ascii="Verdana" w:hAnsi="Verdana"/>
                <w:b/>
              </w:rPr>
              <w:t xml:space="preserve"> </w:t>
            </w:r>
            <w:r w:rsidR="004B504B" w:rsidRPr="009E26EF">
              <w:rPr>
                <w:rFonts w:ascii="Verdana" w:hAnsi="Verdana"/>
                <w:b/>
              </w:rPr>
              <w:t>(1-2 sakiniai):</w:t>
            </w:r>
          </w:p>
        </w:tc>
      </w:tr>
      <w:tr w:rsidR="008672D6" w:rsidRPr="00EA1A1D" w14:paraId="7E55D488" w14:textId="31323F5F" w:rsidTr="002957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8729" w14:textId="30ADA014" w:rsidR="008672D6" w:rsidRPr="00EA1A1D" w:rsidRDefault="008672D6" w:rsidP="008672D6">
            <w:pPr>
              <w:tabs>
                <w:tab w:val="left" w:pos="3645"/>
                <w:tab w:val="left" w:pos="3780"/>
              </w:tabs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Tikslas -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E8B7" w14:textId="77777777" w:rsidR="008672D6" w:rsidRPr="00EA1A1D" w:rsidRDefault="008672D6" w:rsidP="008672D6">
            <w:pPr>
              <w:tabs>
                <w:tab w:val="left" w:pos="3645"/>
                <w:tab w:val="left" w:pos="3780"/>
              </w:tabs>
              <w:jc w:val="both"/>
              <w:rPr>
                <w:rFonts w:ascii="Verdana" w:hAnsi="Verdana"/>
                <w:b/>
              </w:rPr>
            </w:pPr>
          </w:p>
        </w:tc>
      </w:tr>
      <w:tr w:rsidR="008672D6" w:rsidRPr="00EA1A1D" w14:paraId="2EF99D92" w14:textId="7A65FDAB" w:rsidTr="002957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FE46" w14:textId="17DD52DF" w:rsidR="008672D6" w:rsidRPr="00EA1A1D" w:rsidRDefault="008672D6" w:rsidP="00CA0056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III. PROJEKTO UŽDAVINIAI </w:t>
            </w:r>
            <w:r w:rsidRPr="009E26EF">
              <w:rPr>
                <w:rFonts w:ascii="Verdana" w:hAnsi="Verdana"/>
                <w:b/>
              </w:rPr>
              <w:t>(aiškūs, konkretūs, sunumeruoti):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79AA" w14:textId="77777777" w:rsidR="008672D6" w:rsidRPr="00EA1A1D" w:rsidRDefault="008672D6" w:rsidP="00CA0056">
            <w:pPr>
              <w:jc w:val="both"/>
              <w:rPr>
                <w:rFonts w:ascii="Verdana" w:hAnsi="Verdana"/>
                <w:b/>
              </w:rPr>
            </w:pPr>
          </w:p>
        </w:tc>
      </w:tr>
      <w:tr w:rsidR="008672D6" w:rsidRPr="00EA1A1D" w14:paraId="44426529" w14:textId="3E8715B4" w:rsidTr="002957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977C" w14:textId="5A654200" w:rsidR="008672D6" w:rsidRDefault="008672D6" w:rsidP="008672D6">
            <w:pPr>
              <w:tabs>
                <w:tab w:val="left" w:pos="3675"/>
              </w:tabs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lastRenderedPageBreak/>
              <w:t>Uždaviniai:</w:t>
            </w:r>
            <w:r>
              <w:rPr>
                <w:rFonts w:ascii="Verdana" w:hAnsi="Verdana"/>
                <w:b/>
              </w:rPr>
              <w:tab/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860F9" w14:textId="77777777" w:rsidR="008672D6" w:rsidRDefault="008672D6" w:rsidP="008672D6">
            <w:pPr>
              <w:tabs>
                <w:tab w:val="left" w:pos="3675"/>
              </w:tabs>
              <w:jc w:val="both"/>
              <w:rPr>
                <w:rFonts w:ascii="Verdana" w:hAnsi="Verdana"/>
                <w:b/>
              </w:rPr>
            </w:pPr>
          </w:p>
        </w:tc>
      </w:tr>
      <w:tr w:rsidR="008672D6" w:rsidRPr="00EA1A1D" w14:paraId="000CE7A2" w14:textId="0F72D74F" w:rsidTr="002957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81C91" w14:textId="39EB972D" w:rsidR="008672D6" w:rsidRPr="00EA1A1D" w:rsidRDefault="008672D6" w:rsidP="00CA0056">
            <w:pPr>
              <w:jc w:val="both"/>
              <w:rPr>
                <w:rFonts w:ascii="Verdana" w:hAnsi="Verdana"/>
                <w:b/>
              </w:rPr>
            </w:pPr>
            <w:r w:rsidRPr="00EA1A1D">
              <w:rPr>
                <w:rFonts w:ascii="Verdana" w:hAnsi="Verdana"/>
                <w:b/>
              </w:rPr>
              <w:t>I</w:t>
            </w:r>
            <w:r>
              <w:rPr>
                <w:rFonts w:ascii="Verdana" w:hAnsi="Verdana"/>
                <w:b/>
              </w:rPr>
              <w:t>V</w:t>
            </w:r>
            <w:r w:rsidRPr="00EA1A1D">
              <w:rPr>
                <w:rFonts w:ascii="Verdana" w:hAnsi="Verdana"/>
                <w:b/>
              </w:rPr>
              <w:t>. INFORMACIJA APIE PASLAUGŲ TEIKIMĄ: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9D75" w14:textId="77777777" w:rsidR="008672D6" w:rsidRPr="00EA1A1D" w:rsidRDefault="008672D6" w:rsidP="00CA0056">
            <w:pPr>
              <w:jc w:val="both"/>
              <w:rPr>
                <w:rFonts w:ascii="Verdana" w:hAnsi="Verdana"/>
                <w:b/>
              </w:rPr>
            </w:pPr>
          </w:p>
        </w:tc>
      </w:tr>
      <w:tr w:rsidR="0037617F" w:rsidRPr="00EA1A1D" w14:paraId="13E3643F" w14:textId="77777777" w:rsidTr="002957D9">
        <w:trPr>
          <w:trHeight w:val="41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59D7F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  <w:r w:rsidRPr="00EA1A1D">
              <w:rPr>
                <w:rFonts w:ascii="Verdana" w:hAnsi="Verdana"/>
              </w:rPr>
              <w:t xml:space="preserve">Tikslinės grupės ir paslaugų aprašymas 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7B6FA" w14:textId="2F88B203" w:rsidR="0037617F" w:rsidRPr="00EA1A1D" w:rsidRDefault="00FB5657" w:rsidP="00CA0056">
            <w:pPr>
              <w:jc w:val="both"/>
              <w:rPr>
                <w:rFonts w:ascii="Verdana" w:hAnsi="Verdana"/>
              </w:rPr>
            </w:pPr>
            <w:r w:rsidRPr="00FB5657">
              <w:rPr>
                <w:rFonts w:ascii="Verdana" w:hAnsi="Verdana"/>
              </w:rPr>
              <w:t>Įvardinama tikslinė grupė, kuriai bus teikiamos paslaugos, pateikiamas paslaugas gausiančių asmenų skaičius, teritorinė paslaugų gavėjų aprėptis, aprašoma kokios paslaugos bus teikiamos, jų teikimo trukmė</w:t>
            </w:r>
            <w:r>
              <w:rPr>
                <w:rFonts w:ascii="Verdana" w:hAnsi="Verdana"/>
              </w:rPr>
              <w:t>.</w:t>
            </w:r>
          </w:p>
        </w:tc>
      </w:tr>
      <w:tr w:rsidR="0037617F" w:rsidRPr="00EA1A1D" w14:paraId="3EEDE0B7" w14:textId="77777777" w:rsidTr="002957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98D0C" w14:textId="77777777" w:rsidR="0037617F" w:rsidRPr="00EA1A1D" w:rsidRDefault="0037617F" w:rsidP="00CA0056">
            <w:pPr>
              <w:rPr>
                <w:rFonts w:ascii="Verdana" w:hAnsi="Verdana"/>
              </w:rPr>
            </w:pPr>
            <w:r w:rsidRPr="00EA1A1D">
              <w:rPr>
                <w:rFonts w:ascii="Verdana" w:hAnsi="Verdana"/>
              </w:rPr>
              <w:t>Žmogiškųjų išteklių aprašymas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4B5C3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  <w:r w:rsidRPr="00EA1A1D">
              <w:rPr>
                <w:rFonts w:ascii="Verdana" w:hAnsi="Verdana"/>
              </w:rPr>
              <w:t>Nurodomas specialistų, teiksiančių socialines paslaugas, kvalifikacija, skaičius, jiems numatomas darbo krūvis, savanorių skaičius.</w:t>
            </w:r>
          </w:p>
        </w:tc>
      </w:tr>
      <w:tr w:rsidR="0037617F" w:rsidRPr="00EA1A1D" w14:paraId="3C7AD148" w14:textId="77777777" w:rsidTr="002957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2B561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  <w:r w:rsidRPr="00EA1A1D">
              <w:rPr>
                <w:rFonts w:ascii="Verdana" w:hAnsi="Verdana"/>
              </w:rPr>
              <w:t>Veiklos tęstinumas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52F78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  <w:r w:rsidRPr="00EA1A1D">
              <w:rPr>
                <w:rFonts w:ascii="Verdana" w:hAnsi="Verdana"/>
              </w:rPr>
              <w:t>Nurodomas veiklos tęstinumas, ar numatoma tęsti veiklą pasibaigus projekto įgyvendinimo laikotarpiui, paslaugų teikimo vizija</w:t>
            </w:r>
          </w:p>
        </w:tc>
      </w:tr>
      <w:tr w:rsidR="0037617F" w:rsidRPr="00EA1A1D" w14:paraId="0AC22ED1" w14:textId="77777777" w:rsidTr="00CA0056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B83F5" w14:textId="432B2A9E" w:rsidR="0037617F" w:rsidRPr="00EA1A1D" w:rsidRDefault="00292C5E" w:rsidP="00CA0056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V</w:t>
            </w:r>
            <w:r w:rsidR="0037617F" w:rsidRPr="00EA1A1D">
              <w:rPr>
                <w:rFonts w:ascii="Verdana" w:hAnsi="Verdana"/>
                <w:b/>
              </w:rPr>
              <w:t>. TURIMI IŠTEKLIAI:</w:t>
            </w:r>
          </w:p>
        </w:tc>
      </w:tr>
      <w:tr w:rsidR="0037617F" w:rsidRPr="00EA1A1D" w14:paraId="64D9E5AD" w14:textId="77777777" w:rsidTr="002957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AAF1D" w14:textId="77777777" w:rsidR="0037617F" w:rsidRPr="00EA1A1D" w:rsidRDefault="0037617F" w:rsidP="00BC3D9D">
            <w:pPr>
              <w:jc w:val="both"/>
              <w:rPr>
                <w:rFonts w:ascii="Verdana" w:hAnsi="Verdana"/>
              </w:rPr>
            </w:pPr>
            <w:r w:rsidRPr="00EA1A1D">
              <w:rPr>
                <w:rFonts w:ascii="Verdana" w:hAnsi="Verdana"/>
              </w:rPr>
              <w:t xml:space="preserve">Trumpas organizacijos aprašymas 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CC54D" w14:textId="7AF874B2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  <w:r w:rsidRPr="00EA1A1D">
              <w:rPr>
                <w:rFonts w:ascii="Verdana" w:hAnsi="Verdana"/>
              </w:rPr>
              <w:t xml:space="preserve">Svarbiausi vykdyti projektai, teikiamos </w:t>
            </w:r>
            <w:r w:rsidR="00E81271">
              <w:rPr>
                <w:rFonts w:ascii="Verdana" w:hAnsi="Verdana"/>
              </w:rPr>
              <w:t xml:space="preserve">socialinės </w:t>
            </w:r>
            <w:r w:rsidRPr="00EA1A1D">
              <w:rPr>
                <w:rFonts w:ascii="Verdana" w:hAnsi="Verdana"/>
              </w:rPr>
              <w:t>paslaugos,</w:t>
            </w:r>
            <w:r w:rsidR="007D779D">
              <w:rPr>
                <w:rFonts w:ascii="Verdana" w:hAnsi="Verdana"/>
              </w:rPr>
              <w:t xml:space="preserve"> esamų </w:t>
            </w:r>
            <w:r w:rsidR="00883FB8">
              <w:rPr>
                <w:rFonts w:ascii="Verdana" w:hAnsi="Verdana"/>
              </w:rPr>
              <w:t xml:space="preserve">paslaugų </w:t>
            </w:r>
            <w:r w:rsidR="007D779D">
              <w:rPr>
                <w:rFonts w:ascii="Verdana" w:hAnsi="Verdana"/>
              </w:rPr>
              <w:t>gavėjų skaičius,</w:t>
            </w:r>
            <w:r w:rsidRPr="00EA1A1D">
              <w:rPr>
                <w:rFonts w:ascii="Verdana" w:hAnsi="Verdana"/>
              </w:rPr>
              <w:t xml:space="preserve"> darbo </w:t>
            </w:r>
            <w:r w:rsidR="00B969BA">
              <w:rPr>
                <w:rFonts w:ascii="Verdana" w:hAnsi="Verdana"/>
              </w:rPr>
              <w:t xml:space="preserve">patirtis </w:t>
            </w:r>
            <w:r w:rsidRPr="00EA1A1D">
              <w:rPr>
                <w:rFonts w:ascii="Verdana" w:hAnsi="Verdana"/>
              </w:rPr>
              <w:t>su proto ir (ar) psichikos negalią turinčiais asmenimis,</w:t>
            </w:r>
            <w:r w:rsidR="007D779D">
              <w:rPr>
                <w:rFonts w:ascii="Verdana" w:hAnsi="Verdana"/>
              </w:rPr>
              <w:t xml:space="preserve"> </w:t>
            </w:r>
            <w:r w:rsidRPr="00EA1A1D">
              <w:rPr>
                <w:rFonts w:ascii="Verdana" w:hAnsi="Verdana"/>
              </w:rPr>
              <w:t>pasiekti rezultatai, licencija veiklai</w:t>
            </w:r>
          </w:p>
        </w:tc>
      </w:tr>
      <w:tr w:rsidR="0037617F" w:rsidRPr="00EA1A1D" w14:paraId="02EA3AB5" w14:textId="77777777" w:rsidTr="002957D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FB5C" w14:textId="77777777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  <w:r w:rsidRPr="00EA1A1D">
              <w:rPr>
                <w:rFonts w:ascii="Verdana" w:hAnsi="Verdana"/>
              </w:rPr>
              <w:t>Kiti ištekliai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3C646" w14:textId="1DC26581" w:rsidR="0037617F" w:rsidRPr="00EA1A1D" w:rsidRDefault="0037617F" w:rsidP="00CA0056">
            <w:pPr>
              <w:jc w:val="both"/>
              <w:rPr>
                <w:rFonts w:ascii="Verdana" w:hAnsi="Verdana"/>
              </w:rPr>
            </w:pPr>
            <w:r w:rsidRPr="00EA1A1D">
              <w:rPr>
                <w:rFonts w:ascii="Verdana" w:hAnsi="Verdana"/>
              </w:rPr>
              <w:t>Nurodoma</w:t>
            </w:r>
            <w:r>
              <w:rPr>
                <w:rFonts w:ascii="Verdana" w:hAnsi="Verdana"/>
              </w:rPr>
              <w:t>,</w:t>
            </w:r>
            <w:r w:rsidRPr="00EA1A1D">
              <w:rPr>
                <w:rFonts w:ascii="Verdana" w:hAnsi="Verdana"/>
              </w:rPr>
              <w:t xml:space="preserve"> ar turimas automobilis, jo pritaikymas </w:t>
            </w:r>
            <w:r w:rsidR="00BA6B35" w:rsidRPr="00BE5DE0">
              <w:rPr>
                <w:rFonts w:ascii="Verdana" w:hAnsi="Verdana"/>
              </w:rPr>
              <w:t>asmenų su negalia</w:t>
            </w:r>
            <w:r w:rsidR="00BE5DE0" w:rsidRPr="00BE5DE0">
              <w:rPr>
                <w:rFonts w:ascii="Verdana" w:hAnsi="Verdana"/>
              </w:rPr>
              <w:t xml:space="preserve"> </w:t>
            </w:r>
            <w:r w:rsidRPr="00EA1A1D">
              <w:rPr>
                <w:rFonts w:ascii="Verdana" w:hAnsi="Verdana"/>
              </w:rPr>
              <w:t>poreikiams ir kita</w:t>
            </w:r>
          </w:p>
        </w:tc>
      </w:tr>
    </w:tbl>
    <w:p w14:paraId="6EDAEBF8" w14:textId="77777777" w:rsidR="0037617F" w:rsidRPr="00EA1A1D" w:rsidRDefault="0037617F" w:rsidP="0037617F">
      <w:pPr>
        <w:jc w:val="both"/>
        <w:rPr>
          <w:rFonts w:ascii="Verdana" w:hAnsi="Verdana"/>
        </w:rPr>
      </w:pPr>
    </w:p>
    <w:p w14:paraId="5F9B8E78" w14:textId="77777777" w:rsidR="0037617F" w:rsidRPr="00EA1A1D" w:rsidRDefault="0037617F" w:rsidP="0037617F">
      <w:pPr>
        <w:jc w:val="both"/>
        <w:rPr>
          <w:rFonts w:ascii="Verdana" w:hAnsi="Verdana"/>
          <w:iCs/>
        </w:rPr>
      </w:pPr>
      <w:r w:rsidRPr="00EA1A1D">
        <w:rPr>
          <w:rFonts w:ascii="Verdana" w:hAnsi="Verdana"/>
          <w:b/>
          <w:iCs/>
        </w:rPr>
        <w:t>PRIDEDAMA:</w:t>
      </w:r>
    </w:p>
    <w:p w14:paraId="6DB5686F" w14:textId="77777777" w:rsidR="0037617F" w:rsidRPr="00EA1A1D" w:rsidRDefault="0037617F" w:rsidP="0037617F">
      <w:pPr>
        <w:jc w:val="both"/>
        <w:rPr>
          <w:rFonts w:ascii="Verdana" w:hAnsi="Verdana"/>
          <w:iCs/>
        </w:rPr>
      </w:pPr>
      <w:r w:rsidRPr="00EA1A1D">
        <w:rPr>
          <w:rFonts w:ascii="Verdana" w:hAnsi="Verdana"/>
          <w:iCs/>
        </w:rPr>
        <w:t>1. Į</w:t>
      </w:r>
      <w:r w:rsidRPr="00EA1A1D">
        <w:rPr>
          <w:rFonts w:ascii="Verdana" w:hAnsi="Verdana"/>
        </w:rPr>
        <w:t>staigos, organizacijos steigimo dokumentų kopija, ______ lapai (-ų);</w:t>
      </w:r>
    </w:p>
    <w:p w14:paraId="6374582B" w14:textId="3A57F2C2" w:rsidR="0037617F" w:rsidRPr="00EA1A1D" w:rsidRDefault="0037617F" w:rsidP="0037617F">
      <w:pPr>
        <w:jc w:val="both"/>
        <w:rPr>
          <w:rFonts w:ascii="Verdana" w:hAnsi="Verdana"/>
        </w:rPr>
      </w:pPr>
      <w:r w:rsidRPr="00EA1A1D">
        <w:rPr>
          <w:rFonts w:ascii="Verdana" w:hAnsi="Verdana"/>
          <w:iCs/>
        </w:rPr>
        <w:t xml:space="preserve">2. </w:t>
      </w:r>
      <w:r w:rsidRPr="00EA1A1D">
        <w:rPr>
          <w:rFonts w:ascii="Verdana" w:hAnsi="Verdana"/>
        </w:rPr>
        <w:t>Pažymos (dokumento), nurodytos Aprašo 1</w:t>
      </w:r>
      <w:r w:rsidR="00DC2033">
        <w:rPr>
          <w:rFonts w:ascii="Verdana" w:hAnsi="Verdana"/>
        </w:rPr>
        <w:t>4</w:t>
      </w:r>
      <w:r w:rsidRPr="00EA1A1D">
        <w:rPr>
          <w:rFonts w:ascii="Verdana" w:hAnsi="Verdana"/>
        </w:rPr>
        <w:t>.2. papunktyje, kopija ______ lapai (-ų);</w:t>
      </w:r>
    </w:p>
    <w:p w14:paraId="01674E8E" w14:textId="77777777" w:rsidR="0037617F" w:rsidRDefault="0037617F" w:rsidP="0037617F">
      <w:pPr>
        <w:jc w:val="both"/>
        <w:rPr>
          <w:rFonts w:ascii="Verdana" w:hAnsi="Verdana"/>
          <w:iCs/>
        </w:rPr>
      </w:pPr>
      <w:r w:rsidRPr="00EA1A1D">
        <w:rPr>
          <w:rFonts w:ascii="Verdana" w:hAnsi="Verdana"/>
          <w:iCs/>
        </w:rPr>
        <w:t>3. Specialistų, kurie teiks numatytas paslaugas, kvalifikaciją patvirtinančių dokumentų kopijos, _____ lapai (-ų);</w:t>
      </w:r>
    </w:p>
    <w:p w14:paraId="4806298B" w14:textId="011C9070" w:rsidR="000E67AC" w:rsidRPr="00EA1A1D" w:rsidRDefault="000E67AC" w:rsidP="0037617F">
      <w:pPr>
        <w:jc w:val="both"/>
        <w:rPr>
          <w:rFonts w:ascii="Verdana" w:hAnsi="Verdana"/>
        </w:rPr>
      </w:pPr>
      <w:r>
        <w:rPr>
          <w:rFonts w:ascii="Verdana" w:hAnsi="Verdana"/>
        </w:rPr>
        <w:t>4. Vadovo aukštąjį išsilavinimą patvirtinantį dokumentą;</w:t>
      </w:r>
    </w:p>
    <w:p w14:paraId="733D4465" w14:textId="38D1D13F" w:rsidR="0037617F" w:rsidRPr="00EA1A1D" w:rsidRDefault="000E67AC" w:rsidP="0037617F">
      <w:pPr>
        <w:jc w:val="both"/>
        <w:rPr>
          <w:rFonts w:ascii="Verdana" w:hAnsi="Verdana"/>
        </w:rPr>
      </w:pPr>
      <w:r>
        <w:rPr>
          <w:rFonts w:ascii="Verdana" w:hAnsi="Verdana"/>
        </w:rPr>
        <w:t>5</w:t>
      </w:r>
      <w:r w:rsidR="0037617F" w:rsidRPr="00EA1A1D">
        <w:rPr>
          <w:rFonts w:ascii="Verdana" w:hAnsi="Verdana"/>
        </w:rPr>
        <w:t>. Pažyma, kurioje pateikiama Aprašo 1</w:t>
      </w:r>
      <w:r w:rsidR="00DC2033">
        <w:rPr>
          <w:rFonts w:ascii="Verdana" w:hAnsi="Verdana"/>
        </w:rPr>
        <w:t>4</w:t>
      </w:r>
      <w:r w:rsidR="0037617F" w:rsidRPr="00EA1A1D">
        <w:rPr>
          <w:rFonts w:ascii="Verdana" w:hAnsi="Verdana"/>
        </w:rPr>
        <w:t>.</w:t>
      </w:r>
      <w:r w:rsidR="00AB2FEC">
        <w:rPr>
          <w:rFonts w:ascii="Verdana" w:hAnsi="Verdana"/>
        </w:rPr>
        <w:t>5</w:t>
      </w:r>
      <w:r w:rsidR="0037617F" w:rsidRPr="00EA1A1D">
        <w:rPr>
          <w:rFonts w:ascii="Verdana" w:hAnsi="Verdana"/>
        </w:rPr>
        <w:t xml:space="preserve"> papunktyje nurodyta informacija, _____ lapai.</w:t>
      </w:r>
    </w:p>
    <w:p w14:paraId="1075DA58" w14:textId="77777777" w:rsidR="0037617F" w:rsidRPr="00EA1A1D" w:rsidRDefault="0037617F" w:rsidP="0037617F">
      <w:pPr>
        <w:jc w:val="both"/>
        <w:rPr>
          <w:rFonts w:ascii="Verdana" w:hAnsi="Verdana"/>
        </w:rPr>
      </w:pPr>
    </w:p>
    <w:p w14:paraId="14462688" w14:textId="77777777" w:rsidR="0037617F" w:rsidRDefault="0037617F" w:rsidP="0037617F">
      <w:pPr>
        <w:jc w:val="both"/>
        <w:rPr>
          <w:rFonts w:ascii="Verdana" w:hAnsi="Verdana"/>
        </w:rPr>
      </w:pPr>
    </w:p>
    <w:p w14:paraId="6240EA99" w14:textId="77777777" w:rsidR="0037617F" w:rsidRPr="00EA1A1D" w:rsidRDefault="0037617F" w:rsidP="0037617F">
      <w:pPr>
        <w:jc w:val="both"/>
        <w:rPr>
          <w:rFonts w:ascii="Verdana" w:hAnsi="Verdana"/>
        </w:rPr>
      </w:pPr>
    </w:p>
    <w:p w14:paraId="6F74DC73" w14:textId="77777777" w:rsidR="0037617F" w:rsidRDefault="0037617F" w:rsidP="0037617F">
      <w:pPr>
        <w:jc w:val="both"/>
        <w:rPr>
          <w:rFonts w:ascii="Verdana" w:hAnsi="Verdana"/>
        </w:rPr>
      </w:pPr>
      <w:r>
        <w:rPr>
          <w:rFonts w:ascii="Verdana" w:hAnsi="Verdana"/>
        </w:rPr>
        <w:t>_______________</w:t>
      </w:r>
      <w:r>
        <w:rPr>
          <w:rFonts w:ascii="Verdana" w:hAnsi="Verdana"/>
        </w:rPr>
        <w:tab/>
        <w:t>________________</w:t>
      </w:r>
      <w:r>
        <w:rPr>
          <w:rFonts w:ascii="Verdana" w:hAnsi="Verdana"/>
        </w:rPr>
        <w:tab/>
        <w:t>_________________________</w:t>
      </w:r>
    </w:p>
    <w:p w14:paraId="713A250E" w14:textId="77777777" w:rsidR="0037617F" w:rsidRDefault="0037617F" w:rsidP="0037617F">
      <w:pPr>
        <w:ind w:left="567"/>
        <w:jc w:val="both"/>
        <w:rPr>
          <w:rFonts w:ascii="Verdana" w:hAnsi="Verdana"/>
        </w:rPr>
      </w:pPr>
      <w:r w:rsidRPr="00EA1A1D">
        <w:rPr>
          <w:rFonts w:ascii="Verdana" w:hAnsi="Verdana"/>
        </w:rPr>
        <w:t>(pareigos)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Pr="00EA1A1D">
        <w:rPr>
          <w:rFonts w:ascii="Verdana" w:hAnsi="Verdana"/>
        </w:rPr>
        <w:t>(parašas)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Pr="00EA1A1D">
        <w:rPr>
          <w:rFonts w:ascii="Verdana" w:hAnsi="Verdana"/>
        </w:rPr>
        <w:t>(vardas, pavardė)</w:t>
      </w:r>
    </w:p>
    <w:p w14:paraId="5EAC7EE6" w14:textId="77777777" w:rsidR="0037617F" w:rsidRPr="00EA1A1D" w:rsidRDefault="0037617F" w:rsidP="0037617F">
      <w:pPr>
        <w:jc w:val="both"/>
        <w:rPr>
          <w:rFonts w:ascii="Verdana" w:hAnsi="Verdana"/>
        </w:rPr>
      </w:pPr>
    </w:p>
    <w:p w14:paraId="1A8D1E4A" w14:textId="39A4E794" w:rsidR="0037617F" w:rsidRPr="00F0619E" w:rsidRDefault="0037617F" w:rsidP="0037617F">
      <w:pPr>
        <w:jc w:val="center"/>
        <w:rPr>
          <w:rFonts w:ascii="Verdana" w:hAnsi="Verdana"/>
        </w:rPr>
      </w:pPr>
      <w:r w:rsidRPr="00F0619E">
        <w:rPr>
          <w:rFonts w:ascii="Verdana" w:hAnsi="Verdana"/>
        </w:rPr>
        <w:t>_________________</w:t>
      </w:r>
    </w:p>
    <w:p w14:paraId="32CFC377" w14:textId="77777777" w:rsidR="0037617F" w:rsidRPr="00EA1A1D" w:rsidRDefault="0037617F" w:rsidP="0037617F">
      <w:pPr>
        <w:jc w:val="both"/>
        <w:rPr>
          <w:rFonts w:ascii="Verdana" w:hAnsi="Verdana"/>
        </w:rPr>
      </w:pPr>
    </w:p>
    <w:p w14:paraId="678A8A1D" w14:textId="77777777" w:rsidR="0037617F" w:rsidRPr="00EA1A1D" w:rsidRDefault="0037617F" w:rsidP="0037617F">
      <w:pPr>
        <w:jc w:val="both"/>
        <w:rPr>
          <w:rFonts w:ascii="Verdana" w:hAnsi="Verdana"/>
        </w:rPr>
      </w:pPr>
    </w:p>
    <w:p w14:paraId="50C56350" w14:textId="77777777" w:rsidR="0037617F" w:rsidRPr="009B5498" w:rsidRDefault="0037617F" w:rsidP="00F70258">
      <w:pPr>
        <w:ind w:left="4962"/>
        <w:rPr>
          <w:rFonts w:ascii="Verdana" w:hAnsi="Verdana"/>
        </w:rPr>
      </w:pPr>
    </w:p>
    <w:sectPr w:rsidR="0037617F" w:rsidRPr="009B5498" w:rsidSect="00DC587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18C95" w14:textId="77777777" w:rsidR="00E17095" w:rsidRDefault="00E17095">
      <w:r>
        <w:separator/>
      </w:r>
    </w:p>
  </w:endnote>
  <w:endnote w:type="continuationSeparator" w:id="0">
    <w:p w14:paraId="5B3B5EE2" w14:textId="77777777" w:rsidR="00E17095" w:rsidRDefault="00E17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EF20D" w14:textId="77777777" w:rsidR="003E57AB" w:rsidRPr="00DD1A79" w:rsidRDefault="003E57AB" w:rsidP="00B079FA">
    <w:pPr>
      <w:pStyle w:val="Porat"/>
      <w:jc w:val="right"/>
      <w:rPr>
        <w:rFonts w:ascii="Verdana" w:hAnsi="Verdana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44287" w14:textId="77777777" w:rsidR="003E57AB" w:rsidRPr="009B5498" w:rsidRDefault="003E57AB" w:rsidP="009E2655">
    <w:pPr>
      <w:pStyle w:val="Porat"/>
      <w:jc w:val="right"/>
      <w:rPr>
        <w:rFonts w:ascii="Verdana" w:hAnsi="Verdan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5BFA4" w14:textId="77777777" w:rsidR="00E17095" w:rsidRDefault="00E17095">
      <w:r>
        <w:separator/>
      </w:r>
    </w:p>
  </w:footnote>
  <w:footnote w:type="continuationSeparator" w:id="0">
    <w:p w14:paraId="429B2625" w14:textId="77777777" w:rsidR="00E17095" w:rsidRDefault="00E17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832CA" w14:textId="77777777" w:rsidR="003E57AB" w:rsidRPr="00DD1A79" w:rsidRDefault="003E57AB" w:rsidP="00024D31">
    <w:pPr>
      <w:pStyle w:val="Antrats"/>
      <w:jc w:val="center"/>
      <w:rPr>
        <w:rFonts w:ascii="Verdana" w:hAnsi="Verdana"/>
        <w:sz w:val="20"/>
        <w:szCs w:val="20"/>
      </w:rPr>
    </w:pPr>
    <w:r w:rsidRPr="00DD1A79">
      <w:rPr>
        <w:rStyle w:val="Puslapionumeris"/>
        <w:rFonts w:ascii="Verdana" w:hAnsi="Verdana"/>
        <w:sz w:val="20"/>
        <w:szCs w:val="20"/>
      </w:rPr>
      <w:fldChar w:fldCharType="begin"/>
    </w:r>
    <w:r w:rsidRPr="00DD1A79">
      <w:rPr>
        <w:rStyle w:val="Puslapionumeris"/>
        <w:rFonts w:ascii="Verdana" w:hAnsi="Verdana"/>
        <w:sz w:val="20"/>
        <w:szCs w:val="20"/>
      </w:rPr>
      <w:instrText xml:space="preserve"> PAGE </w:instrText>
    </w:r>
    <w:r w:rsidRPr="00DD1A79">
      <w:rPr>
        <w:rStyle w:val="Puslapionumeris"/>
        <w:rFonts w:ascii="Verdana" w:hAnsi="Verdana"/>
        <w:sz w:val="20"/>
        <w:szCs w:val="20"/>
      </w:rPr>
      <w:fldChar w:fldCharType="separate"/>
    </w:r>
    <w:r w:rsidRPr="00DD1A79">
      <w:rPr>
        <w:rStyle w:val="Puslapionumeris"/>
        <w:rFonts w:ascii="Verdana" w:hAnsi="Verdana"/>
        <w:noProof/>
        <w:sz w:val="20"/>
        <w:szCs w:val="20"/>
      </w:rPr>
      <w:t>2</w:t>
    </w:r>
    <w:r w:rsidRPr="00DD1A79">
      <w:rPr>
        <w:rStyle w:val="Puslapionumeris"/>
        <w:rFonts w:ascii="Verdana" w:hAnsi="Verdana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DDBEE" w14:textId="77777777" w:rsidR="003E57AB" w:rsidRPr="009B5498" w:rsidRDefault="003E57AB" w:rsidP="00024D31">
    <w:pPr>
      <w:pStyle w:val="Antrats"/>
      <w:jc w:val="center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0468F"/>
    <w:multiLevelType w:val="hybridMultilevel"/>
    <w:tmpl w:val="9FCA98AA"/>
    <w:lvl w:ilvl="0" w:tplc="0972BF54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80C1A"/>
    <w:multiLevelType w:val="hybridMultilevel"/>
    <w:tmpl w:val="CB8A2572"/>
    <w:lvl w:ilvl="0" w:tplc="042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222080"/>
    <w:multiLevelType w:val="hybridMultilevel"/>
    <w:tmpl w:val="A028C952"/>
    <w:lvl w:ilvl="0" w:tplc="9BA8F7F2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1849090">
    <w:abstractNumId w:val="3"/>
  </w:num>
  <w:num w:numId="2" w16cid:durableId="381176474">
    <w:abstractNumId w:val="1"/>
  </w:num>
  <w:num w:numId="3" w16cid:durableId="479538901">
    <w:abstractNumId w:val="2"/>
  </w:num>
  <w:num w:numId="4" w16cid:durableId="919758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C"/>
    <w:rsid w:val="00001412"/>
    <w:rsid w:val="00002EC5"/>
    <w:rsid w:val="000117CD"/>
    <w:rsid w:val="00012757"/>
    <w:rsid w:val="00020E0D"/>
    <w:rsid w:val="00021480"/>
    <w:rsid w:val="00024D31"/>
    <w:rsid w:val="0003345C"/>
    <w:rsid w:val="0003391F"/>
    <w:rsid w:val="0003582F"/>
    <w:rsid w:val="0003652D"/>
    <w:rsid w:val="00041166"/>
    <w:rsid w:val="00041435"/>
    <w:rsid w:val="000418D6"/>
    <w:rsid w:val="00055B4E"/>
    <w:rsid w:val="00061131"/>
    <w:rsid w:val="000667F3"/>
    <w:rsid w:val="00067233"/>
    <w:rsid w:val="0007488C"/>
    <w:rsid w:val="00081226"/>
    <w:rsid w:val="00087297"/>
    <w:rsid w:val="00087D7C"/>
    <w:rsid w:val="00095754"/>
    <w:rsid w:val="0009673D"/>
    <w:rsid w:val="000A256C"/>
    <w:rsid w:val="000A7DCA"/>
    <w:rsid w:val="000B0553"/>
    <w:rsid w:val="000B1DF1"/>
    <w:rsid w:val="000B273E"/>
    <w:rsid w:val="000B4D7A"/>
    <w:rsid w:val="000C0062"/>
    <w:rsid w:val="000C6CAF"/>
    <w:rsid w:val="000D2E91"/>
    <w:rsid w:val="000E1795"/>
    <w:rsid w:val="000E2AE0"/>
    <w:rsid w:val="000E332C"/>
    <w:rsid w:val="000E67AC"/>
    <w:rsid w:val="000F03C3"/>
    <w:rsid w:val="000F3969"/>
    <w:rsid w:val="00107696"/>
    <w:rsid w:val="001204E7"/>
    <w:rsid w:val="00120F1A"/>
    <w:rsid w:val="00130362"/>
    <w:rsid w:val="001315D3"/>
    <w:rsid w:val="00140C7C"/>
    <w:rsid w:val="001536C3"/>
    <w:rsid w:val="00166131"/>
    <w:rsid w:val="00184240"/>
    <w:rsid w:val="0019093F"/>
    <w:rsid w:val="001A0FDB"/>
    <w:rsid w:val="001A1894"/>
    <w:rsid w:val="001A6DAE"/>
    <w:rsid w:val="001A7A64"/>
    <w:rsid w:val="001B0066"/>
    <w:rsid w:val="001B60B9"/>
    <w:rsid w:val="001B69AC"/>
    <w:rsid w:val="001B6F9B"/>
    <w:rsid w:val="001D6E9F"/>
    <w:rsid w:val="001E28B3"/>
    <w:rsid w:val="001E7173"/>
    <w:rsid w:val="001F25B4"/>
    <w:rsid w:val="001F5115"/>
    <w:rsid w:val="00203A8F"/>
    <w:rsid w:val="00204D23"/>
    <w:rsid w:val="00204E49"/>
    <w:rsid w:val="002125CF"/>
    <w:rsid w:val="00216FF9"/>
    <w:rsid w:val="00221375"/>
    <w:rsid w:val="002269E5"/>
    <w:rsid w:val="00226EE4"/>
    <w:rsid w:val="00231A2D"/>
    <w:rsid w:val="00237BDE"/>
    <w:rsid w:val="002446CF"/>
    <w:rsid w:val="0025053E"/>
    <w:rsid w:val="002511F7"/>
    <w:rsid w:val="0025321B"/>
    <w:rsid w:val="00253A21"/>
    <w:rsid w:val="00253D04"/>
    <w:rsid w:val="00255CCC"/>
    <w:rsid w:val="0026023B"/>
    <w:rsid w:val="002653FF"/>
    <w:rsid w:val="0026553B"/>
    <w:rsid w:val="0026667F"/>
    <w:rsid w:val="00267FBC"/>
    <w:rsid w:val="00270F7E"/>
    <w:rsid w:val="002714BF"/>
    <w:rsid w:val="00281DAD"/>
    <w:rsid w:val="00283C47"/>
    <w:rsid w:val="00283E4E"/>
    <w:rsid w:val="00283F6A"/>
    <w:rsid w:val="002879BD"/>
    <w:rsid w:val="0029149E"/>
    <w:rsid w:val="00292C5E"/>
    <w:rsid w:val="002957D9"/>
    <w:rsid w:val="002A26E3"/>
    <w:rsid w:val="002A3938"/>
    <w:rsid w:val="002B39F0"/>
    <w:rsid w:val="002B6975"/>
    <w:rsid w:val="002D1B43"/>
    <w:rsid w:val="002D2A12"/>
    <w:rsid w:val="002E181D"/>
    <w:rsid w:val="002F553D"/>
    <w:rsid w:val="00302E86"/>
    <w:rsid w:val="00305B1B"/>
    <w:rsid w:val="003273F2"/>
    <w:rsid w:val="00335DFE"/>
    <w:rsid w:val="00343D71"/>
    <w:rsid w:val="00347773"/>
    <w:rsid w:val="003556D6"/>
    <w:rsid w:val="00360B86"/>
    <w:rsid w:val="00362656"/>
    <w:rsid w:val="0037617F"/>
    <w:rsid w:val="00381A75"/>
    <w:rsid w:val="00391507"/>
    <w:rsid w:val="00393F9A"/>
    <w:rsid w:val="003A0978"/>
    <w:rsid w:val="003A0DB8"/>
    <w:rsid w:val="003A6227"/>
    <w:rsid w:val="003C03BB"/>
    <w:rsid w:val="003C483D"/>
    <w:rsid w:val="003D2B2C"/>
    <w:rsid w:val="003D7C97"/>
    <w:rsid w:val="003E07E0"/>
    <w:rsid w:val="003E3237"/>
    <w:rsid w:val="003E57AB"/>
    <w:rsid w:val="003E698B"/>
    <w:rsid w:val="003F4EEE"/>
    <w:rsid w:val="00400F66"/>
    <w:rsid w:val="00410D24"/>
    <w:rsid w:val="00412C24"/>
    <w:rsid w:val="004258E4"/>
    <w:rsid w:val="00427FF4"/>
    <w:rsid w:val="004404E9"/>
    <w:rsid w:val="0044333A"/>
    <w:rsid w:val="004511F0"/>
    <w:rsid w:val="0045224C"/>
    <w:rsid w:val="00462AD2"/>
    <w:rsid w:val="004919AD"/>
    <w:rsid w:val="00496273"/>
    <w:rsid w:val="004977BF"/>
    <w:rsid w:val="004A27BF"/>
    <w:rsid w:val="004B05C2"/>
    <w:rsid w:val="004B1167"/>
    <w:rsid w:val="004B504B"/>
    <w:rsid w:val="004C221F"/>
    <w:rsid w:val="004C438C"/>
    <w:rsid w:val="004C46F2"/>
    <w:rsid w:val="004C592B"/>
    <w:rsid w:val="004C7071"/>
    <w:rsid w:val="004C7698"/>
    <w:rsid w:val="004E0929"/>
    <w:rsid w:val="004E435B"/>
    <w:rsid w:val="004E69D5"/>
    <w:rsid w:val="004E7E9F"/>
    <w:rsid w:val="004F1B66"/>
    <w:rsid w:val="00502A4B"/>
    <w:rsid w:val="00511412"/>
    <w:rsid w:val="00512330"/>
    <w:rsid w:val="00513919"/>
    <w:rsid w:val="00516B0E"/>
    <w:rsid w:val="00517AC6"/>
    <w:rsid w:val="0052126B"/>
    <w:rsid w:val="00521D37"/>
    <w:rsid w:val="00522740"/>
    <w:rsid w:val="00526269"/>
    <w:rsid w:val="00540085"/>
    <w:rsid w:val="00542E98"/>
    <w:rsid w:val="005527BA"/>
    <w:rsid w:val="00554963"/>
    <w:rsid w:val="005568C6"/>
    <w:rsid w:val="00574842"/>
    <w:rsid w:val="00583F4B"/>
    <w:rsid w:val="005919D5"/>
    <w:rsid w:val="00593999"/>
    <w:rsid w:val="00597BBE"/>
    <w:rsid w:val="005A403D"/>
    <w:rsid w:val="005B2388"/>
    <w:rsid w:val="005C5783"/>
    <w:rsid w:val="005C5DAF"/>
    <w:rsid w:val="005C6F67"/>
    <w:rsid w:val="005D0128"/>
    <w:rsid w:val="005D63C8"/>
    <w:rsid w:val="005D7A01"/>
    <w:rsid w:val="005F3650"/>
    <w:rsid w:val="005F3A4B"/>
    <w:rsid w:val="006039FE"/>
    <w:rsid w:val="00603C7A"/>
    <w:rsid w:val="00627C0A"/>
    <w:rsid w:val="006340E6"/>
    <w:rsid w:val="00636074"/>
    <w:rsid w:val="00636BDD"/>
    <w:rsid w:val="00654996"/>
    <w:rsid w:val="00667E45"/>
    <w:rsid w:val="00671A90"/>
    <w:rsid w:val="006731F6"/>
    <w:rsid w:val="00676F46"/>
    <w:rsid w:val="0067722A"/>
    <w:rsid w:val="006866C6"/>
    <w:rsid w:val="0068764E"/>
    <w:rsid w:val="006930C7"/>
    <w:rsid w:val="00694839"/>
    <w:rsid w:val="00695266"/>
    <w:rsid w:val="00697974"/>
    <w:rsid w:val="006A108A"/>
    <w:rsid w:val="006A3AD7"/>
    <w:rsid w:val="006A68DF"/>
    <w:rsid w:val="006C044D"/>
    <w:rsid w:val="006C7FD6"/>
    <w:rsid w:val="006D11E5"/>
    <w:rsid w:val="006E0A9A"/>
    <w:rsid w:val="006E3FEC"/>
    <w:rsid w:val="006E48FD"/>
    <w:rsid w:val="006F1765"/>
    <w:rsid w:val="00716A16"/>
    <w:rsid w:val="00722C2E"/>
    <w:rsid w:val="00726DF4"/>
    <w:rsid w:val="007273AA"/>
    <w:rsid w:val="00731198"/>
    <w:rsid w:val="0073271D"/>
    <w:rsid w:val="0073370D"/>
    <w:rsid w:val="007455B5"/>
    <w:rsid w:val="00745E5E"/>
    <w:rsid w:val="007475C2"/>
    <w:rsid w:val="00756957"/>
    <w:rsid w:val="00761686"/>
    <w:rsid w:val="007864D2"/>
    <w:rsid w:val="00795ABB"/>
    <w:rsid w:val="007973B7"/>
    <w:rsid w:val="007A098F"/>
    <w:rsid w:val="007A1F48"/>
    <w:rsid w:val="007A4217"/>
    <w:rsid w:val="007B200A"/>
    <w:rsid w:val="007B2976"/>
    <w:rsid w:val="007B4BAD"/>
    <w:rsid w:val="007C5729"/>
    <w:rsid w:val="007C6044"/>
    <w:rsid w:val="007C6D87"/>
    <w:rsid w:val="007D081D"/>
    <w:rsid w:val="007D779D"/>
    <w:rsid w:val="007E0040"/>
    <w:rsid w:val="007E06FD"/>
    <w:rsid w:val="007E28BC"/>
    <w:rsid w:val="0081168B"/>
    <w:rsid w:val="008133C2"/>
    <w:rsid w:val="00816A9C"/>
    <w:rsid w:val="00827F99"/>
    <w:rsid w:val="0083027D"/>
    <w:rsid w:val="00832B49"/>
    <w:rsid w:val="00844A7F"/>
    <w:rsid w:val="00844DAD"/>
    <w:rsid w:val="0084507D"/>
    <w:rsid w:val="008672D6"/>
    <w:rsid w:val="00867E01"/>
    <w:rsid w:val="0087016A"/>
    <w:rsid w:val="00873C27"/>
    <w:rsid w:val="00875918"/>
    <w:rsid w:val="00883FB8"/>
    <w:rsid w:val="00884EF6"/>
    <w:rsid w:val="008B1A72"/>
    <w:rsid w:val="008B3098"/>
    <w:rsid w:val="008C134D"/>
    <w:rsid w:val="008C1E21"/>
    <w:rsid w:val="008C2F79"/>
    <w:rsid w:val="008C4049"/>
    <w:rsid w:val="008D02B5"/>
    <w:rsid w:val="008D59B7"/>
    <w:rsid w:val="008D68D0"/>
    <w:rsid w:val="008F0CE3"/>
    <w:rsid w:val="008F3779"/>
    <w:rsid w:val="00902B7C"/>
    <w:rsid w:val="00902FB3"/>
    <w:rsid w:val="00907B26"/>
    <w:rsid w:val="00912788"/>
    <w:rsid w:val="00920C68"/>
    <w:rsid w:val="009231ED"/>
    <w:rsid w:val="00931666"/>
    <w:rsid w:val="00932C32"/>
    <w:rsid w:val="00937FB7"/>
    <w:rsid w:val="00942215"/>
    <w:rsid w:val="00945178"/>
    <w:rsid w:val="009529B1"/>
    <w:rsid w:val="009575E7"/>
    <w:rsid w:val="00973FFD"/>
    <w:rsid w:val="00975A94"/>
    <w:rsid w:val="00983475"/>
    <w:rsid w:val="00987298"/>
    <w:rsid w:val="00990B5F"/>
    <w:rsid w:val="009A31D8"/>
    <w:rsid w:val="009A4069"/>
    <w:rsid w:val="009B29FA"/>
    <w:rsid w:val="009B3472"/>
    <w:rsid w:val="009B412B"/>
    <w:rsid w:val="009B5498"/>
    <w:rsid w:val="009B7E9B"/>
    <w:rsid w:val="009C2982"/>
    <w:rsid w:val="009C6744"/>
    <w:rsid w:val="009D4D46"/>
    <w:rsid w:val="009D51FE"/>
    <w:rsid w:val="009D5F3F"/>
    <w:rsid w:val="009E2655"/>
    <w:rsid w:val="009E26EF"/>
    <w:rsid w:val="00A01B45"/>
    <w:rsid w:val="00A06E5D"/>
    <w:rsid w:val="00A1086C"/>
    <w:rsid w:val="00A3784B"/>
    <w:rsid w:val="00A46932"/>
    <w:rsid w:val="00A5592A"/>
    <w:rsid w:val="00A81B16"/>
    <w:rsid w:val="00A81BC6"/>
    <w:rsid w:val="00A83624"/>
    <w:rsid w:val="00A83D57"/>
    <w:rsid w:val="00A91558"/>
    <w:rsid w:val="00A925D2"/>
    <w:rsid w:val="00A967A7"/>
    <w:rsid w:val="00AA7737"/>
    <w:rsid w:val="00AB2FEC"/>
    <w:rsid w:val="00AB3609"/>
    <w:rsid w:val="00AB5483"/>
    <w:rsid w:val="00AB7386"/>
    <w:rsid w:val="00AC2B19"/>
    <w:rsid w:val="00AE25CD"/>
    <w:rsid w:val="00AE6BA9"/>
    <w:rsid w:val="00AF0C0D"/>
    <w:rsid w:val="00AF6331"/>
    <w:rsid w:val="00B01861"/>
    <w:rsid w:val="00B0295D"/>
    <w:rsid w:val="00B05BC2"/>
    <w:rsid w:val="00B079FA"/>
    <w:rsid w:val="00B2079F"/>
    <w:rsid w:val="00B20FFA"/>
    <w:rsid w:val="00B21EBB"/>
    <w:rsid w:val="00B2354A"/>
    <w:rsid w:val="00B26D7E"/>
    <w:rsid w:val="00B359C8"/>
    <w:rsid w:val="00B4049E"/>
    <w:rsid w:val="00B436C2"/>
    <w:rsid w:val="00B5433C"/>
    <w:rsid w:val="00B56D5B"/>
    <w:rsid w:val="00B57478"/>
    <w:rsid w:val="00B6674A"/>
    <w:rsid w:val="00B7368A"/>
    <w:rsid w:val="00B77BE3"/>
    <w:rsid w:val="00B82947"/>
    <w:rsid w:val="00B935B4"/>
    <w:rsid w:val="00B96238"/>
    <w:rsid w:val="00B969BA"/>
    <w:rsid w:val="00BA6B35"/>
    <w:rsid w:val="00BB5609"/>
    <w:rsid w:val="00BB5C3D"/>
    <w:rsid w:val="00BC3A7B"/>
    <w:rsid w:val="00BC3D9D"/>
    <w:rsid w:val="00BD33E6"/>
    <w:rsid w:val="00BD6BEE"/>
    <w:rsid w:val="00BD74AB"/>
    <w:rsid w:val="00BE0FAC"/>
    <w:rsid w:val="00BE22F4"/>
    <w:rsid w:val="00BE5DE0"/>
    <w:rsid w:val="00BF025B"/>
    <w:rsid w:val="00BF10CD"/>
    <w:rsid w:val="00BF1F66"/>
    <w:rsid w:val="00BF3E4D"/>
    <w:rsid w:val="00BF6D22"/>
    <w:rsid w:val="00BF7696"/>
    <w:rsid w:val="00C30166"/>
    <w:rsid w:val="00C42B08"/>
    <w:rsid w:val="00C513A3"/>
    <w:rsid w:val="00C54D7E"/>
    <w:rsid w:val="00C63CF0"/>
    <w:rsid w:val="00C66965"/>
    <w:rsid w:val="00C84741"/>
    <w:rsid w:val="00C84D55"/>
    <w:rsid w:val="00C8580C"/>
    <w:rsid w:val="00CA19BA"/>
    <w:rsid w:val="00CB2D9D"/>
    <w:rsid w:val="00CC0F42"/>
    <w:rsid w:val="00CC1325"/>
    <w:rsid w:val="00CC3980"/>
    <w:rsid w:val="00CC53EC"/>
    <w:rsid w:val="00CC5865"/>
    <w:rsid w:val="00CD5D1B"/>
    <w:rsid w:val="00CD799C"/>
    <w:rsid w:val="00CE17E4"/>
    <w:rsid w:val="00CF559C"/>
    <w:rsid w:val="00D07022"/>
    <w:rsid w:val="00D1148B"/>
    <w:rsid w:val="00D20AD8"/>
    <w:rsid w:val="00D21F17"/>
    <w:rsid w:val="00D22839"/>
    <w:rsid w:val="00D25E6F"/>
    <w:rsid w:val="00D26808"/>
    <w:rsid w:val="00D32076"/>
    <w:rsid w:val="00D33109"/>
    <w:rsid w:val="00D33C3D"/>
    <w:rsid w:val="00D363F6"/>
    <w:rsid w:val="00D43C06"/>
    <w:rsid w:val="00D4625D"/>
    <w:rsid w:val="00D51AD2"/>
    <w:rsid w:val="00D52938"/>
    <w:rsid w:val="00D54CE0"/>
    <w:rsid w:val="00D56F39"/>
    <w:rsid w:val="00D63913"/>
    <w:rsid w:val="00D65E4F"/>
    <w:rsid w:val="00D66BA8"/>
    <w:rsid w:val="00D74F01"/>
    <w:rsid w:val="00D90F8B"/>
    <w:rsid w:val="00D9594F"/>
    <w:rsid w:val="00DB2173"/>
    <w:rsid w:val="00DB5B14"/>
    <w:rsid w:val="00DB78A9"/>
    <w:rsid w:val="00DC2033"/>
    <w:rsid w:val="00DC587C"/>
    <w:rsid w:val="00DD1A79"/>
    <w:rsid w:val="00DD5D6F"/>
    <w:rsid w:val="00DD5FC0"/>
    <w:rsid w:val="00DD7BFF"/>
    <w:rsid w:val="00DE3689"/>
    <w:rsid w:val="00E001B6"/>
    <w:rsid w:val="00E03AD0"/>
    <w:rsid w:val="00E0658E"/>
    <w:rsid w:val="00E11583"/>
    <w:rsid w:val="00E17095"/>
    <w:rsid w:val="00E22181"/>
    <w:rsid w:val="00E3159A"/>
    <w:rsid w:val="00E3270C"/>
    <w:rsid w:val="00E34974"/>
    <w:rsid w:val="00E361D2"/>
    <w:rsid w:val="00E413DD"/>
    <w:rsid w:val="00E76DED"/>
    <w:rsid w:val="00E7755E"/>
    <w:rsid w:val="00E81271"/>
    <w:rsid w:val="00E87277"/>
    <w:rsid w:val="00E87EBA"/>
    <w:rsid w:val="00E977DE"/>
    <w:rsid w:val="00EB2D7C"/>
    <w:rsid w:val="00ED1D09"/>
    <w:rsid w:val="00ED34F8"/>
    <w:rsid w:val="00ED4F70"/>
    <w:rsid w:val="00ED5A86"/>
    <w:rsid w:val="00EE0844"/>
    <w:rsid w:val="00EE40B9"/>
    <w:rsid w:val="00EF7156"/>
    <w:rsid w:val="00F053D4"/>
    <w:rsid w:val="00F0619E"/>
    <w:rsid w:val="00F1126D"/>
    <w:rsid w:val="00F22912"/>
    <w:rsid w:val="00F24382"/>
    <w:rsid w:val="00F26ABB"/>
    <w:rsid w:val="00F30FD6"/>
    <w:rsid w:val="00F31D59"/>
    <w:rsid w:val="00F33209"/>
    <w:rsid w:val="00F41822"/>
    <w:rsid w:val="00F42E18"/>
    <w:rsid w:val="00F43B49"/>
    <w:rsid w:val="00F469ED"/>
    <w:rsid w:val="00F53022"/>
    <w:rsid w:val="00F545CC"/>
    <w:rsid w:val="00F56C78"/>
    <w:rsid w:val="00F70258"/>
    <w:rsid w:val="00F73AB7"/>
    <w:rsid w:val="00F7794E"/>
    <w:rsid w:val="00F82C5D"/>
    <w:rsid w:val="00F90482"/>
    <w:rsid w:val="00F946BE"/>
    <w:rsid w:val="00FA36BC"/>
    <w:rsid w:val="00FA51DD"/>
    <w:rsid w:val="00FB16B2"/>
    <w:rsid w:val="00FB17CC"/>
    <w:rsid w:val="00FB1DF6"/>
    <w:rsid w:val="00FB2BF0"/>
    <w:rsid w:val="00FB5657"/>
    <w:rsid w:val="00FB616F"/>
    <w:rsid w:val="00FC2D96"/>
    <w:rsid w:val="00FC2DD6"/>
    <w:rsid w:val="00FD4118"/>
    <w:rsid w:val="00FD5B1C"/>
    <w:rsid w:val="00FE0541"/>
    <w:rsid w:val="00FE53D5"/>
    <w:rsid w:val="00FF453D"/>
    <w:rsid w:val="00FF5013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70AD65"/>
  <w15:chartTrackingRefBased/>
  <w15:docId w15:val="{DFAFD898-72A1-4AE0-8FD5-090A7F238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DC587C"/>
    <w:rPr>
      <w:color w:val="467886"/>
      <w:u w:val="single"/>
    </w:rPr>
  </w:style>
  <w:style w:type="paragraph" w:styleId="Sraopastraipa">
    <w:name w:val="List Paragraph"/>
    <w:basedOn w:val="prastasis"/>
    <w:uiPriority w:val="34"/>
    <w:qFormat/>
    <w:rsid w:val="006D11E5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F82C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t.kazl\Desktop\Admin_dir_isakym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Admin_dir_isakym</Template>
  <TotalTime>2</TotalTime>
  <Pages>2</Pages>
  <Words>1711</Words>
  <Characters>976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Giedrė Česnavičiūtė</dc:creator>
  <cp:keywords/>
  <dc:description/>
  <cp:lastModifiedBy>Daiva Lieguvienė</cp:lastModifiedBy>
  <cp:revision>3</cp:revision>
  <cp:lastPrinted>1899-12-31T22:00:00Z</cp:lastPrinted>
  <dcterms:created xsi:type="dcterms:W3CDTF">2025-08-05T06:39:00Z</dcterms:created>
  <dcterms:modified xsi:type="dcterms:W3CDTF">2025-08-05T06:40:00Z</dcterms:modified>
</cp:coreProperties>
</file>