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322B1" w14:textId="53C0B1FF" w:rsidR="008D0C13" w:rsidRPr="00525B7F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525B7F">
        <w:rPr>
          <w:rFonts w:ascii="Verdana" w:hAnsi="Verdana"/>
          <w:b/>
        </w:rPr>
        <w:t>PASLAUGOS TEIKIMO APRAŠYMAS</w:t>
      </w:r>
    </w:p>
    <w:p w14:paraId="30C6B81E" w14:textId="77777777" w:rsidR="008D0C13" w:rsidRPr="00525B7F" w:rsidRDefault="00C573AA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525B7F">
        <w:rPr>
          <w:rFonts w:ascii="Verdana" w:hAnsi="Verdana"/>
          <w:b/>
        </w:rPr>
        <w:t>PRAŠYMO SUTEIKTI PARAMĄ BŪSTUI IŠSINUOMOTI (</w:t>
      </w:r>
      <w:r w:rsidR="00864A37" w:rsidRPr="00525B7F">
        <w:rPr>
          <w:rFonts w:ascii="Verdana" w:hAnsi="Verdana"/>
          <w:b/>
        </w:rPr>
        <w:t>GAUTI BŪSTO NUOMOS MOKESČIO DALIES KOMPENSACIJĄ</w:t>
      </w:r>
      <w:r w:rsidRPr="00525B7F">
        <w:rPr>
          <w:rFonts w:ascii="Verdana" w:hAnsi="Verdana"/>
          <w:b/>
        </w:rPr>
        <w:t>) PRIĖMIMAS</w:t>
      </w:r>
    </w:p>
    <w:p w14:paraId="52922C3E" w14:textId="77777777" w:rsidR="008D0C13" w:rsidRPr="00525B7F" w:rsidRDefault="008D0C13" w:rsidP="008D0C13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CB81C17" w14:textId="77777777" w:rsidR="008D0C13" w:rsidRPr="00525B7F" w:rsidRDefault="008D0C13" w:rsidP="008D0C13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p w14:paraId="4E1A88D4" w14:textId="77777777" w:rsidR="008D0C13" w:rsidRPr="00525B7F" w:rsidRDefault="008D0C13" w:rsidP="008D0C13">
      <w:pPr>
        <w:tabs>
          <w:tab w:val="left" w:pos="5557"/>
          <w:tab w:val="left" w:pos="6840"/>
          <w:tab w:val="left" w:pos="7020"/>
        </w:tabs>
        <w:ind w:firstLine="720"/>
        <w:rPr>
          <w:rFonts w:ascii="Verdana" w:hAnsi="Verdana"/>
        </w:rPr>
        <w:sectPr w:rsidR="008D0C13" w:rsidRPr="00525B7F" w:rsidSect="00F20C48">
          <w:headerReference w:type="default" r:id="rId8"/>
          <w:footerReference w:type="default" r:id="rId9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761"/>
      </w:tblGrid>
      <w:tr w:rsidR="008D0C13" w:rsidRPr="00525B7F" w14:paraId="4FFC31AA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00B20" w14:textId="7D769D3A" w:rsidR="008D0C13" w:rsidRPr="00525B7F" w:rsidRDefault="00525B7F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</w:t>
            </w:r>
            <w:r w:rsidR="008D0C13" w:rsidRPr="00525B7F">
              <w:rPr>
                <w:rFonts w:ascii="Verdana" w:hAnsi="Verdana"/>
              </w:rPr>
              <w:t>aslaugos pavadinimas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7A9DB" w14:textId="77777777" w:rsidR="008D0C13" w:rsidRPr="00525B7F" w:rsidRDefault="00864A37" w:rsidP="00C90ADE">
            <w:pPr>
              <w:tabs>
                <w:tab w:val="left" w:pos="5557"/>
                <w:tab w:val="left" w:pos="6840"/>
                <w:tab w:val="left" w:pos="7020"/>
              </w:tabs>
              <w:jc w:val="both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Prašymo suteikti paramą būstui išsinuomoti (gauti būsto nuomos mokesčio dalies kompensaciją) priėmimas</w:t>
            </w:r>
          </w:p>
        </w:tc>
      </w:tr>
      <w:tr w:rsidR="008D0C13" w:rsidRPr="00525B7F" w14:paraId="459CC183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A3162" w14:textId="4003969A" w:rsidR="008D0C13" w:rsidRPr="00525B7F" w:rsidRDefault="00525B7F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</w:t>
            </w:r>
            <w:r w:rsidR="008D0C13" w:rsidRPr="00525B7F">
              <w:rPr>
                <w:rFonts w:ascii="Verdana" w:hAnsi="Verdana"/>
              </w:rPr>
              <w:t>aslaugos kodas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54249" w14:textId="77777777" w:rsidR="008D0C13" w:rsidRPr="00525B7F" w:rsidRDefault="006E7391" w:rsidP="00864A37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11-</w:t>
            </w:r>
            <w:r w:rsidR="00864A37" w:rsidRPr="00525B7F">
              <w:rPr>
                <w:rFonts w:ascii="Verdana" w:hAnsi="Verdana"/>
              </w:rPr>
              <w:t>12</w:t>
            </w:r>
          </w:p>
        </w:tc>
      </w:tr>
      <w:tr w:rsidR="008D0C13" w:rsidRPr="00525B7F" w14:paraId="65F1A9C9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89403" w14:textId="588DFB77" w:rsidR="008D0C13" w:rsidRPr="00525B7F" w:rsidRDefault="00525B7F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</w:t>
            </w:r>
            <w:r w:rsidR="008D0C13" w:rsidRPr="00525B7F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2ED44" w14:textId="210F54B0" w:rsidR="006E7391" w:rsidRPr="00525B7F" w:rsidRDefault="00525B7F" w:rsidP="00C573AA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2</w:t>
            </w:r>
            <w:r w:rsidR="004E7FD7" w:rsidRPr="00525B7F">
              <w:rPr>
                <w:rFonts w:ascii="Verdana" w:hAnsi="Verdana"/>
                <w:color w:val="000000" w:themeColor="text1"/>
              </w:rPr>
              <w:t xml:space="preserve"> versija</w:t>
            </w:r>
          </w:p>
          <w:p w14:paraId="562509B1" w14:textId="40001A74" w:rsidR="004E7FD7" w:rsidRPr="00525B7F" w:rsidRDefault="00525B7F" w:rsidP="00A07DA5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2023-12-04 (</w:t>
            </w:r>
            <w:r w:rsidR="004E7FD7" w:rsidRPr="00525B7F">
              <w:rPr>
                <w:rFonts w:ascii="Verdana" w:hAnsi="Verdana"/>
                <w:color w:val="000000" w:themeColor="text1"/>
              </w:rPr>
              <w:t>2020-05-</w:t>
            </w:r>
            <w:r w:rsidR="00A07DA5" w:rsidRPr="00525B7F">
              <w:rPr>
                <w:rFonts w:ascii="Verdana" w:hAnsi="Verdana"/>
                <w:color w:val="000000" w:themeColor="text1"/>
              </w:rPr>
              <w:t>21</w:t>
            </w:r>
            <w:r w:rsidRPr="00525B7F">
              <w:rPr>
                <w:rFonts w:ascii="Verdana" w:hAnsi="Verdana"/>
                <w:color w:val="000000" w:themeColor="text1"/>
              </w:rPr>
              <w:t>)</w:t>
            </w:r>
          </w:p>
        </w:tc>
      </w:tr>
      <w:tr w:rsidR="008D0C13" w:rsidRPr="00525B7F" w14:paraId="78C27608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1F64F" w14:textId="5F0399E6" w:rsidR="008D0C13" w:rsidRPr="00525B7F" w:rsidRDefault="008D0C13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30B9F" w14:textId="77777777" w:rsidR="006E7391" w:rsidRPr="00525B7F" w:rsidRDefault="006E7391" w:rsidP="008E10E6">
            <w:pPr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 xml:space="preserve">Lietuvos Respublikos </w:t>
            </w:r>
            <w:r w:rsidR="008416E5" w:rsidRPr="00525B7F">
              <w:rPr>
                <w:rFonts w:ascii="Verdana" w:hAnsi="Verdana"/>
                <w:color w:val="000000" w:themeColor="text1"/>
              </w:rPr>
              <w:t>paramos būstui įsigyti ar išsinuomoti įstatymas</w:t>
            </w:r>
          </w:p>
          <w:p w14:paraId="59B191DA" w14:textId="77777777" w:rsidR="005D0837" w:rsidRPr="00525B7F" w:rsidRDefault="00000000" w:rsidP="005D0837">
            <w:pPr>
              <w:rPr>
                <w:rFonts w:ascii="Verdana" w:hAnsi="Verdana"/>
                <w:color w:val="000000" w:themeColor="text1"/>
              </w:rPr>
            </w:pPr>
            <w:hyperlink r:id="rId10" w:history="1">
              <w:r w:rsidR="005D0837" w:rsidRPr="00525B7F">
                <w:rPr>
                  <w:rStyle w:val="Hipersaitas"/>
                  <w:rFonts w:ascii="Verdana" w:hAnsi="Verdana"/>
                </w:rPr>
                <w:t>https://www.e-tar.lt/portal/lt/legalActEditions/e944ee00600111e4bad5c03f56793630</w:t>
              </w:r>
            </w:hyperlink>
          </w:p>
          <w:p w14:paraId="0C352FCA" w14:textId="77777777" w:rsidR="006E7391" w:rsidRPr="00525B7F" w:rsidRDefault="00DC0747" w:rsidP="008E10E6">
            <w:pPr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Gyventojų turto deklaravimo įstatymas</w:t>
            </w:r>
          </w:p>
          <w:p w14:paraId="6F7718D2" w14:textId="77777777" w:rsidR="006C3A91" w:rsidRPr="00525B7F" w:rsidRDefault="00000000" w:rsidP="006C3A91">
            <w:pPr>
              <w:rPr>
                <w:rFonts w:ascii="Verdana" w:hAnsi="Verdana"/>
              </w:rPr>
            </w:pPr>
            <w:hyperlink r:id="rId11" w:history="1">
              <w:r w:rsidR="006C3A91" w:rsidRPr="00525B7F">
                <w:rPr>
                  <w:rStyle w:val="Hipersaitas"/>
                  <w:rFonts w:ascii="Verdana" w:hAnsi="Verdana"/>
                </w:rPr>
                <w:t>https://www.e-tar.lt/portal/lt/legalActEditions/TAR.D4A66ACB9F97</w:t>
              </w:r>
            </w:hyperlink>
          </w:p>
          <w:p w14:paraId="47001238" w14:textId="77777777" w:rsidR="006C3A91" w:rsidRPr="00525B7F" w:rsidRDefault="006C3A91" w:rsidP="006C3A91">
            <w:pPr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Prašymų suteikti paramą būstui įsigyti ar išsinuomoti nagrinėjimo tvarkos aprašas, patvirtintas Lietuvos Respublikos socialinės apsaugos ir darbo ministro 2015 m. balandžio 10 d. įsakymu Nr.A1-195 „Dėl prašymų suteikti paramą būstui įsigyti ar išsinuomoti nagrinėjimo tvarkos aprašo patvirtinimo“.</w:t>
            </w:r>
          </w:p>
          <w:p w14:paraId="68C7D7C4" w14:textId="77777777" w:rsidR="006C3A91" w:rsidRPr="00525B7F" w:rsidRDefault="00000000" w:rsidP="006C3A91">
            <w:pPr>
              <w:rPr>
                <w:rFonts w:ascii="Verdana" w:hAnsi="Verdana"/>
              </w:rPr>
            </w:pPr>
            <w:hyperlink r:id="rId12" w:history="1">
              <w:r w:rsidR="006C3A91" w:rsidRPr="00525B7F">
                <w:rPr>
                  <w:rStyle w:val="Hipersaitas"/>
                  <w:rFonts w:ascii="Verdana" w:hAnsi="Verdana"/>
                </w:rPr>
                <w:t>https://www.e-tar.lt/portal/lt/legalActEditions/9b8be100df5411e48b678a6bad30f55f</w:t>
              </w:r>
            </w:hyperlink>
          </w:p>
          <w:p w14:paraId="55AD69D8" w14:textId="77777777" w:rsidR="006E7391" w:rsidRPr="00525B7F" w:rsidRDefault="006E7391" w:rsidP="005360BC">
            <w:pPr>
              <w:rPr>
                <w:rFonts w:ascii="Verdana" w:hAnsi="Verdana"/>
                <w:i/>
                <w:color w:val="000000" w:themeColor="text1"/>
              </w:rPr>
            </w:pPr>
          </w:p>
        </w:tc>
      </w:tr>
      <w:tr w:rsidR="008D0C13" w:rsidRPr="00525B7F" w14:paraId="412FC993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706B1" w14:textId="77777777" w:rsidR="008D0C13" w:rsidRPr="00525B7F" w:rsidRDefault="008D0C13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8A2D1" w14:textId="77777777" w:rsidR="00C640DA" w:rsidRPr="00525B7F" w:rsidRDefault="00C640DA" w:rsidP="00C640DA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1.</w:t>
            </w:r>
            <w:r w:rsidR="006E7391" w:rsidRPr="00525B7F">
              <w:rPr>
                <w:rFonts w:ascii="Verdana" w:hAnsi="Verdana"/>
                <w:color w:val="000000" w:themeColor="text1"/>
              </w:rPr>
              <w:t>Patvirtintos formos prašymas.</w:t>
            </w:r>
          </w:p>
          <w:p w14:paraId="675B290E" w14:textId="77777777" w:rsidR="00C640DA" w:rsidRPr="00525B7F" w:rsidRDefault="00C640DA" w:rsidP="00C640DA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2.Nuomos sutartis (įregistruota Nekilnojamojo turto registre).</w:t>
            </w:r>
          </w:p>
          <w:p w14:paraId="2F42E51D" w14:textId="77777777" w:rsidR="00BF2168" w:rsidRPr="00525B7F" w:rsidRDefault="00C640DA" w:rsidP="00571894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3</w:t>
            </w:r>
            <w:r w:rsidR="00BF2168" w:rsidRPr="00525B7F">
              <w:rPr>
                <w:rFonts w:ascii="Verdana" w:hAnsi="Verdana"/>
                <w:color w:val="000000" w:themeColor="text1"/>
              </w:rPr>
              <w:t>. Asmens tapatybę patvirtinantis dokumentas.</w:t>
            </w:r>
          </w:p>
          <w:p w14:paraId="345C5A02" w14:textId="77777777" w:rsidR="00DB7645" w:rsidRPr="00525B7F" w:rsidRDefault="00C640DA" w:rsidP="00571894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</w:rPr>
              <w:t>4</w:t>
            </w:r>
            <w:r w:rsidR="00DB7645" w:rsidRPr="00525B7F">
              <w:rPr>
                <w:rFonts w:ascii="Verdana" w:hAnsi="Verdana"/>
              </w:rPr>
              <w:t>.</w:t>
            </w:r>
            <w:r w:rsidR="00DB7645" w:rsidRPr="00525B7F">
              <w:rPr>
                <w:rFonts w:ascii="Verdana" w:hAnsi="Verdana"/>
                <w:color w:val="000000" w:themeColor="text1"/>
              </w:rPr>
              <w:t xml:space="preserve"> Atstovavimą patvirtinantis dokumentas (jeigu prašymą teikia įgaliotas atstovas, jis pateikia atstovavimą patvirtinantį dokumentą ir asmens tapatybę patvirtinantį dokumentą).</w:t>
            </w:r>
          </w:p>
          <w:p w14:paraId="55F5DBB6" w14:textId="77777777" w:rsidR="00DB7645" w:rsidRPr="00525B7F" w:rsidRDefault="00DB7645" w:rsidP="00571894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Priklausomai nuo situacijos:</w:t>
            </w:r>
          </w:p>
          <w:p w14:paraId="53FABEEA" w14:textId="77777777" w:rsidR="006E7391" w:rsidRPr="00525B7F" w:rsidRDefault="00DA56B0" w:rsidP="00571894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4</w:t>
            </w:r>
            <w:r w:rsidR="006E7391" w:rsidRPr="00525B7F">
              <w:rPr>
                <w:rFonts w:ascii="Verdana" w:hAnsi="Verdana"/>
                <w:color w:val="000000" w:themeColor="text1"/>
              </w:rPr>
              <w:t xml:space="preserve">. </w:t>
            </w:r>
            <w:r w:rsidR="00571894" w:rsidRPr="00525B7F">
              <w:rPr>
                <w:rFonts w:ascii="Verdana" w:hAnsi="Verdana"/>
                <w:color w:val="000000" w:themeColor="text1"/>
              </w:rPr>
              <w:t>Įsiteisėjęs teismo sprendimas įvaikinti</w:t>
            </w:r>
            <w:r w:rsidR="00090FDD" w:rsidRPr="00525B7F">
              <w:rPr>
                <w:rFonts w:ascii="Verdana" w:hAnsi="Verdana"/>
                <w:color w:val="000000" w:themeColor="text1"/>
              </w:rPr>
              <w:t>.</w:t>
            </w:r>
          </w:p>
          <w:p w14:paraId="557B0321" w14:textId="77777777" w:rsidR="006E7391" w:rsidRPr="00525B7F" w:rsidRDefault="00DA56B0" w:rsidP="00DA56B0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5</w:t>
            </w:r>
            <w:r w:rsidR="006E7391" w:rsidRPr="00525B7F">
              <w:rPr>
                <w:rFonts w:ascii="Verdana" w:hAnsi="Verdana"/>
                <w:color w:val="000000" w:themeColor="text1"/>
              </w:rPr>
              <w:t xml:space="preserve">. </w:t>
            </w:r>
            <w:r w:rsidR="00571894" w:rsidRPr="00525B7F">
              <w:rPr>
                <w:rFonts w:ascii="Verdana" w:hAnsi="Verdana"/>
                <w:color w:val="000000" w:themeColor="text1"/>
              </w:rPr>
              <w:t>Įsiteisėjęs teismo sprendimas dėl nuolatinės globos (rūpybos) nustatymo</w:t>
            </w:r>
            <w:r w:rsidR="00090FDD" w:rsidRPr="00525B7F">
              <w:rPr>
                <w:rFonts w:ascii="Verdana" w:hAnsi="Verdana"/>
                <w:color w:val="000000" w:themeColor="text1"/>
              </w:rPr>
              <w:t>.</w:t>
            </w:r>
            <w:r w:rsidR="00571894" w:rsidRPr="00525B7F">
              <w:rPr>
                <w:rFonts w:ascii="Verdana" w:hAnsi="Verdana"/>
                <w:color w:val="000000" w:themeColor="text1"/>
              </w:rPr>
              <w:t xml:space="preserve"> </w:t>
            </w:r>
          </w:p>
          <w:p w14:paraId="4E528D34" w14:textId="77777777" w:rsidR="008D0C13" w:rsidRDefault="00DA56B0" w:rsidP="00325383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>6</w:t>
            </w:r>
            <w:r w:rsidR="006E7391" w:rsidRPr="00525B7F">
              <w:rPr>
                <w:rFonts w:ascii="Verdana" w:hAnsi="Verdana"/>
                <w:color w:val="000000" w:themeColor="text1"/>
              </w:rPr>
              <w:t xml:space="preserve">. Kiti dokumentai, įrodantys teisę į </w:t>
            </w:r>
            <w:r w:rsidRPr="00525B7F">
              <w:rPr>
                <w:rFonts w:ascii="Verdana" w:hAnsi="Verdana"/>
                <w:color w:val="000000" w:themeColor="text1"/>
              </w:rPr>
              <w:t xml:space="preserve">paramą </w:t>
            </w:r>
            <w:r w:rsidR="00C640DA" w:rsidRPr="00525B7F">
              <w:rPr>
                <w:rFonts w:ascii="Verdana" w:hAnsi="Verdana"/>
                <w:color w:val="000000" w:themeColor="text1"/>
              </w:rPr>
              <w:t>būsto nuomos mokesčio dalies kompensacijai gauti</w:t>
            </w:r>
            <w:r w:rsidRPr="00525B7F">
              <w:rPr>
                <w:rFonts w:ascii="Verdana" w:hAnsi="Verdana"/>
                <w:color w:val="000000" w:themeColor="text1"/>
              </w:rPr>
              <w:t>.</w:t>
            </w:r>
          </w:p>
          <w:p w14:paraId="6B33E6F2" w14:textId="0CF3842A" w:rsidR="00234ACF" w:rsidRPr="00525B7F" w:rsidRDefault="00234ACF" w:rsidP="00325383">
            <w:pPr>
              <w:pStyle w:val="prastasiniatinklio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>
              <w:rPr>
                <w:rFonts w:ascii="Verdana" w:hAnsi="Verdana"/>
                <w:color w:val="000000" w:themeColor="text1"/>
              </w:rPr>
              <w:t>7.</w:t>
            </w:r>
            <w:r>
              <w:rPr>
                <w:color w:val="000000"/>
              </w:rPr>
              <w:t xml:space="preserve"> </w:t>
            </w:r>
            <w:r w:rsidRPr="00234ACF">
              <w:rPr>
                <w:rFonts w:ascii="Verdana" w:hAnsi="Verdana"/>
                <w:color w:val="000000"/>
              </w:rPr>
              <w:t>Lietuvos Respublikos gyventojų registro tvarkytojos valstybės įmonės Registrų centro išduotą (-</w:t>
            </w:r>
            <w:proofErr w:type="spellStart"/>
            <w:r w:rsidRPr="00234ACF">
              <w:rPr>
                <w:rFonts w:ascii="Verdana" w:hAnsi="Verdana"/>
                <w:color w:val="000000"/>
              </w:rPr>
              <w:t>as</w:t>
            </w:r>
            <w:proofErr w:type="spellEnd"/>
            <w:r w:rsidRPr="00234ACF">
              <w:rPr>
                <w:rFonts w:ascii="Verdana" w:hAnsi="Verdana"/>
                <w:color w:val="000000"/>
              </w:rPr>
              <w:t>) pažymą (-</w:t>
            </w:r>
            <w:proofErr w:type="spellStart"/>
            <w:r w:rsidRPr="00234ACF">
              <w:rPr>
                <w:rFonts w:ascii="Verdana" w:hAnsi="Verdana"/>
                <w:color w:val="000000"/>
              </w:rPr>
              <w:t>as</w:t>
            </w:r>
            <w:proofErr w:type="spellEnd"/>
            <w:r w:rsidRPr="00234ACF">
              <w:rPr>
                <w:rFonts w:ascii="Verdana" w:hAnsi="Verdana"/>
                <w:color w:val="000000"/>
              </w:rPr>
              <w:t>), patvirtinančią (-</w:t>
            </w:r>
            <w:proofErr w:type="spellStart"/>
            <w:r w:rsidRPr="00234ACF">
              <w:rPr>
                <w:rFonts w:ascii="Verdana" w:hAnsi="Verdana"/>
                <w:color w:val="000000"/>
              </w:rPr>
              <w:t>ias</w:t>
            </w:r>
            <w:proofErr w:type="spellEnd"/>
            <w:r w:rsidRPr="00234ACF">
              <w:rPr>
                <w:rFonts w:ascii="Verdana" w:hAnsi="Verdana"/>
                <w:color w:val="000000"/>
              </w:rPr>
              <w:t>), kad būstą nuomojantys asmenys ir jų šeimos nariai nėra susiję artimos giminystės ryšiais su asmeniu, iš kurio nuomojamas būstas</w:t>
            </w:r>
            <w:r w:rsidR="008E2F58">
              <w:rPr>
                <w:color w:val="000000"/>
              </w:rPr>
              <w:t>.</w:t>
            </w:r>
          </w:p>
        </w:tc>
      </w:tr>
      <w:tr w:rsidR="008D0C13" w:rsidRPr="00525B7F" w14:paraId="18F093C2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0F422" w14:textId="4728C329" w:rsidR="008D0C13" w:rsidRPr="00525B7F" w:rsidRDefault="00525B7F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lastRenderedPageBreak/>
              <w:t>P</w:t>
            </w:r>
            <w:r w:rsidR="008D0C13" w:rsidRPr="00525B7F">
              <w:rPr>
                <w:rFonts w:ascii="Verdana" w:hAnsi="Verdana"/>
              </w:rPr>
              <w:t>aslaugos teikėjas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A1D21" w14:textId="77777777" w:rsidR="00525B7F" w:rsidRPr="00525B7F" w:rsidRDefault="00525B7F" w:rsidP="008D0C13">
            <w:pPr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Turto valdymo skyriaus vyriausiosios specialistės:</w:t>
            </w:r>
          </w:p>
          <w:p w14:paraId="12572F45" w14:textId="77777777" w:rsidR="00525B7F" w:rsidRPr="00525B7F" w:rsidRDefault="00525B7F" w:rsidP="00525B7F">
            <w:pPr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 xml:space="preserve">Asta Paškevičienė, Tel. (8 343) 90 057, </w:t>
            </w:r>
          </w:p>
          <w:p w14:paraId="32097BD8" w14:textId="77777777" w:rsidR="00525B7F" w:rsidRPr="00525B7F" w:rsidRDefault="00525B7F" w:rsidP="00525B7F">
            <w:pPr>
              <w:rPr>
                <w:rStyle w:val="Hipersaitas"/>
                <w:rFonts w:ascii="Verdana" w:hAnsi="Verdana"/>
              </w:rPr>
            </w:pPr>
            <w:r w:rsidRPr="00525B7F">
              <w:rPr>
                <w:rFonts w:ascii="Verdana" w:hAnsi="Verdana"/>
              </w:rPr>
              <w:t xml:space="preserve">el. p. </w:t>
            </w:r>
            <w:hyperlink r:id="rId13" w:history="1">
              <w:r w:rsidRPr="00525B7F">
                <w:rPr>
                  <w:rStyle w:val="Hipersaitas"/>
                  <w:rFonts w:ascii="Verdana" w:hAnsi="Verdana"/>
                </w:rPr>
                <w:t>asta.paskeviciene@marijampole.lt</w:t>
              </w:r>
            </w:hyperlink>
          </w:p>
          <w:p w14:paraId="78344B4C" w14:textId="77777777" w:rsidR="00525B7F" w:rsidRPr="00525B7F" w:rsidRDefault="00525B7F" w:rsidP="00A74745">
            <w:pPr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 xml:space="preserve">Ramunė Stanulienė, Tel. (8 343) 90 057, </w:t>
            </w:r>
          </w:p>
          <w:p w14:paraId="4CF97454" w14:textId="0E3A935F" w:rsidR="00A74745" w:rsidRPr="00525B7F" w:rsidRDefault="00525B7F" w:rsidP="00A74745">
            <w:pPr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 xml:space="preserve">el. p. </w:t>
            </w:r>
            <w:hyperlink r:id="rId14" w:history="1">
              <w:r w:rsidRPr="00525B7F">
                <w:rPr>
                  <w:rStyle w:val="Hipersaitas"/>
                  <w:rFonts w:ascii="Verdana" w:hAnsi="Verdana"/>
                </w:rPr>
                <w:t>ramune.stanuliene@marijampole.lt</w:t>
              </w:r>
            </w:hyperlink>
          </w:p>
        </w:tc>
      </w:tr>
      <w:tr w:rsidR="008D0C13" w:rsidRPr="00525B7F" w14:paraId="7040AB45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C73E5" w14:textId="1F3476A7" w:rsidR="008D0C13" w:rsidRPr="00525B7F" w:rsidRDefault="00525B7F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</w:t>
            </w:r>
            <w:r w:rsidR="008D0C13" w:rsidRPr="00525B7F">
              <w:rPr>
                <w:rFonts w:ascii="Verdana" w:hAnsi="Verdana"/>
              </w:rPr>
              <w:t>aslaugos suteikimo trukmė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7067D" w14:textId="77777777" w:rsidR="008D0C13" w:rsidRPr="00525B7F" w:rsidRDefault="00A74745" w:rsidP="00A74745">
            <w:pPr>
              <w:rPr>
                <w:rFonts w:ascii="Verdana" w:hAnsi="Verdana"/>
                <w:color w:val="000000" w:themeColor="text1"/>
              </w:rPr>
            </w:pPr>
            <w:r w:rsidRPr="00525B7F">
              <w:rPr>
                <w:rFonts w:ascii="Verdana" w:hAnsi="Verdana"/>
                <w:color w:val="000000" w:themeColor="text1"/>
              </w:rPr>
              <w:t xml:space="preserve">30 </w:t>
            </w:r>
            <w:proofErr w:type="spellStart"/>
            <w:r w:rsidRPr="00525B7F">
              <w:rPr>
                <w:rFonts w:ascii="Verdana" w:hAnsi="Verdana"/>
                <w:color w:val="000000" w:themeColor="text1"/>
              </w:rPr>
              <w:t>k.d</w:t>
            </w:r>
            <w:proofErr w:type="spellEnd"/>
            <w:r w:rsidRPr="00525B7F">
              <w:rPr>
                <w:rFonts w:ascii="Verdana" w:hAnsi="Verdana"/>
                <w:color w:val="000000" w:themeColor="text1"/>
              </w:rPr>
              <w:t>.</w:t>
            </w:r>
          </w:p>
        </w:tc>
      </w:tr>
      <w:tr w:rsidR="008D0C13" w:rsidRPr="00525B7F" w14:paraId="6E5C8AC7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7694E" w14:textId="766EA4D9" w:rsidR="008D0C13" w:rsidRPr="00525B7F" w:rsidRDefault="00525B7F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</w:t>
            </w:r>
            <w:r w:rsidR="008D0C13" w:rsidRPr="00525B7F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BD43" w14:textId="77777777" w:rsidR="008D0C13" w:rsidRPr="00525B7F" w:rsidRDefault="00850698" w:rsidP="00F27E91">
            <w:pPr>
              <w:rPr>
                <w:rFonts w:ascii="Verdana" w:hAnsi="Verdana"/>
                <w:i/>
              </w:rPr>
            </w:pPr>
            <w:r w:rsidRPr="00525B7F">
              <w:rPr>
                <w:rFonts w:ascii="Verdana" w:hAnsi="Verdana"/>
                <w:color w:val="010101"/>
              </w:rPr>
              <w:t>Paslauga teikiama neatlygintinai</w:t>
            </w:r>
          </w:p>
        </w:tc>
      </w:tr>
      <w:tr w:rsidR="008D0C13" w:rsidRPr="00525B7F" w14:paraId="67ADA6D3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4F385" w14:textId="77777777" w:rsidR="008D0C13" w:rsidRPr="00525B7F" w:rsidRDefault="008D0C13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F1FA4" w14:textId="77777777" w:rsidR="008D0C13" w:rsidRPr="00525B7F" w:rsidRDefault="00850698" w:rsidP="008D0C13">
            <w:pPr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Prašymo forma</w:t>
            </w:r>
            <w:r w:rsidR="00F27E91" w:rsidRPr="00525B7F">
              <w:rPr>
                <w:rFonts w:ascii="Verdana" w:hAnsi="Verdana"/>
              </w:rPr>
              <w:t xml:space="preserve"> </w:t>
            </w:r>
          </w:p>
        </w:tc>
      </w:tr>
      <w:tr w:rsidR="00525B7F" w:rsidRPr="00525B7F" w14:paraId="2F8DF47E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7ADE" w14:textId="72149DB6" w:rsidR="00525B7F" w:rsidRPr="00525B7F" w:rsidRDefault="00525B7F" w:rsidP="00525B7F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62ED" w14:textId="1BF34ADD" w:rsidR="00525B7F" w:rsidRPr="00525B7F" w:rsidRDefault="00525B7F" w:rsidP="00525B7F">
            <w:pPr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8D0C13" w:rsidRPr="00525B7F" w14:paraId="474F680A" w14:textId="77777777" w:rsidTr="00525B7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DB1A" w14:textId="77777777" w:rsidR="008D0C13" w:rsidRPr="00525B7F" w:rsidRDefault="008D0C13" w:rsidP="008D0C13">
            <w:pPr>
              <w:pStyle w:val="bodytext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>Prašymo priėmimo vieta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0B3D3" w14:textId="0430E2D4" w:rsidR="00850698" w:rsidRPr="00525B7F" w:rsidRDefault="00C90ADE" w:rsidP="00DA56B0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525B7F">
              <w:rPr>
                <w:rFonts w:ascii="Verdana" w:hAnsi="Verdana"/>
              </w:rPr>
              <w:t xml:space="preserve">Marijampolė, J. Basanavičiaus a. 1,  </w:t>
            </w:r>
            <w:r w:rsidR="00525B7F" w:rsidRPr="00525B7F">
              <w:rPr>
                <w:rFonts w:ascii="Verdana" w:hAnsi="Verdana"/>
              </w:rPr>
              <w:t>I aukštas, 3</w:t>
            </w:r>
            <w:r w:rsidR="0090219B" w:rsidRPr="00525B7F">
              <w:rPr>
                <w:rFonts w:ascii="Verdana" w:hAnsi="Verdana"/>
              </w:rPr>
              <w:t xml:space="preserve">, </w:t>
            </w:r>
            <w:r w:rsidR="00525B7F" w:rsidRPr="00525B7F">
              <w:rPr>
                <w:rFonts w:ascii="Verdana" w:hAnsi="Verdana"/>
              </w:rPr>
              <w:t>4</w:t>
            </w:r>
            <w:r w:rsidR="00850698" w:rsidRPr="00525B7F">
              <w:rPr>
                <w:rFonts w:ascii="Verdana" w:hAnsi="Verdana"/>
              </w:rPr>
              <w:t xml:space="preserve"> langelis</w:t>
            </w:r>
          </w:p>
        </w:tc>
      </w:tr>
    </w:tbl>
    <w:p w14:paraId="2C2A4045" w14:textId="77777777" w:rsidR="006C3A91" w:rsidRPr="00525B7F" w:rsidRDefault="006C3A91" w:rsidP="00525B7F">
      <w:pPr>
        <w:jc w:val="center"/>
        <w:rPr>
          <w:rFonts w:ascii="Verdana" w:hAnsi="Verdana"/>
        </w:rPr>
      </w:pPr>
    </w:p>
    <w:sectPr w:rsidR="006C3A91" w:rsidRPr="00525B7F" w:rsidSect="00F20C48">
      <w:headerReference w:type="default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22CFB" w14:textId="77777777" w:rsidR="00F20C48" w:rsidRDefault="00F20C48">
      <w:r>
        <w:separator/>
      </w:r>
    </w:p>
  </w:endnote>
  <w:endnote w:type="continuationSeparator" w:id="0">
    <w:p w14:paraId="608E1C56" w14:textId="77777777" w:rsidR="00F20C48" w:rsidRDefault="00F2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913A0" w14:textId="77777777" w:rsidR="00020EE0" w:rsidRPr="00153261" w:rsidRDefault="00020EE0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158E0" w14:textId="77777777" w:rsidR="00020EE0" w:rsidRPr="006C3A91" w:rsidRDefault="00020EE0" w:rsidP="006C3A91">
    <w:pPr>
      <w:pStyle w:val="Pora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D88B9" w14:textId="77777777" w:rsidR="00020EE0" w:rsidRPr="009E2655" w:rsidRDefault="00020EE0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8C76" w14:textId="77777777" w:rsidR="00F20C48" w:rsidRDefault="00F20C48">
      <w:r>
        <w:separator/>
      </w:r>
    </w:p>
  </w:footnote>
  <w:footnote w:type="continuationSeparator" w:id="0">
    <w:p w14:paraId="4D643A0B" w14:textId="77777777" w:rsidR="00F20C48" w:rsidRDefault="00F20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F70EB" w14:textId="77777777" w:rsidR="00020EE0" w:rsidRPr="00153261" w:rsidRDefault="00020EE0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0BF92" w14:textId="77777777" w:rsidR="00020EE0" w:rsidRPr="006C3A91" w:rsidRDefault="00020EE0" w:rsidP="006C3A91">
    <w:pPr>
      <w:pStyle w:val="Antrats"/>
      <w:rPr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AEEDB" w14:textId="77777777" w:rsidR="00020EE0" w:rsidRPr="004C576C" w:rsidRDefault="00020EE0" w:rsidP="004C576C">
    <w:pPr>
      <w:pStyle w:val="Antrats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87C55"/>
    <w:multiLevelType w:val="multilevel"/>
    <w:tmpl w:val="27CA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BA1C8C"/>
    <w:multiLevelType w:val="multilevel"/>
    <w:tmpl w:val="AAA0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4058F"/>
    <w:multiLevelType w:val="hybridMultilevel"/>
    <w:tmpl w:val="FCEEB9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168D1"/>
    <w:multiLevelType w:val="hybridMultilevel"/>
    <w:tmpl w:val="A560F8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19601B"/>
    <w:multiLevelType w:val="multilevel"/>
    <w:tmpl w:val="6452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949243">
    <w:abstractNumId w:val="5"/>
  </w:num>
  <w:num w:numId="2" w16cid:durableId="774709159">
    <w:abstractNumId w:val="0"/>
  </w:num>
  <w:num w:numId="3" w16cid:durableId="920799044">
    <w:abstractNumId w:val="1"/>
  </w:num>
  <w:num w:numId="4" w16cid:durableId="1857041899">
    <w:abstractNumId w:val="4"/>
  </w:num>
  <w:num w:numId="5" w16cid:durableId="1838694448">
    <w:abstractNumId w:val="2"/>
  </w:num>
  <w:num w:numId="6" w16cid:durableId="1026754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46"/>
    <w:rsid w:val="00001412"/>
    <w:rsid w:val="0000544B"/>
    <w:rsid w:val="00020EE0"/>
    <w:rsid w:val="00022A44"/>
    <w:rsid w:val="00024D31"/>
    <w:rsid w:val="00055B14"/>
    <w:rsid w:val="0007488C"/>
    <w:rsid w:val="00090FDD"/>
    <w:rsid w:val="0009673D"/>
    <w:rsid w:val="000A7DCA"/>
    <w:rsid w:val="000B1DF1"/>
    <w:rsid w:val="000B4D7A"/>
    <w:rsid w:val="000C0062"/>
    <w:rsid w:val="000E1795"/>
    <w:rsid w:val="000F3C21"/>
    <w:rsid w:val="001036A3"/>
    <w:rsid w:val="00106463"/>
    <w:rsid w:val="00106CA8"/>
    <w:rsid w:val="00107696"/>
    <w:rsid w:val="00130288"/>
    <w:rsid w:val="001315D3"/>
    <w:rsid w:val="00136E1E"/>
    <w:rsid w:val="00137266"/>
    <w:rsid w:val="00140C7C"/>
    <w:rsid w:val="001713D2"/>
    <w:rsid w:val="00177598"/>
    <w:rsid w:val="001A0C5B"/>
    <w:rsid w:val="001C2F51"/>
    <w:rsid w:val="001D1120"/>
    <w:rsid w:val="001D3949"/>
    <w:rsid w:val="001D6E9F"/>
    <w:rsid w:val="00216FF9"/>
    <w:rsid w:val="00221375"/>
    <w:rsid w:val="00223965"/>
    <w:rsid w:val="00226EE4"/>
    <w:rsid w:val="00230E08"/>
    <w:rsid w:val="00232EF2"/>
    <w:rsid w:val="00234ACF"/>
    <w:rsid w:val="002561C1"/>
    <w:rsid w:val="00257E5B"/>
    <w:rsid w:val="00261F6D"/>
    <w:rsid w:val="00267FBC"/>
    <w:rsid w:val="002743CC"/>
    <w:rsid w:val="002913E9"/>
    <w:rsid w:val="0029149E"/>
    <w:rsid w:val="002B2405"/>
    <w:rsid w:val="002B39F0"/>
    <w:rsid w:val="002D7D6C"/>
    <w:rsid w:val="002E0418"/>
    <w:rsid w:val="00300200"/>
    <w:rsid w:val="00305B1B"/>
    <w:rsid w:val="0031593B"/>
    <w:rsid w:val="00317A99"/>
    <w:rsid w:val="00324CE3"/>
    <w:rsid w:val="00325383"/>
    <w:rsid w:val="00335DFE"/>
    <w:rsid w:val="0034755E"/>
    <w:rsid w:val="00347773"/>
    <w:rsid w:val="00385610"/>
    <w:rsid w:val="003976FD"/>
    <w:rsid w:val="003B3A9A"/>
    <w:rsid w:val="003C03BB"/>
    <w:rsid w:val="003D2B2C"/>
    <w:rsid w:val="003D5AA3"/>
    <w:rsid w:val="003D62E9"/>
    <w:rsid w:val="003E57AB"/>
    <w:rsid w:val="003E6944"/>
    <w:rsid w:val="003E6B5F"/>
    <w:rsid w:val="00401650"/>
    <w:rsid w:val="004040DB"/>
    <w:rsid w:val="004268C2"/>
    <w:rsid w:val="00427FF4"/>
    <w:rsid w:val="0044496E"/>
    <w:rsid w:val="00450025"/>
    <w:rsid w:val="004511F0"/>
    <w:rsid w:val="0045224C"/>
    <w:rsid w:val="00457FE3"/>
    <w:rsid w:val="00467E0D"/>
    <w:rsid w:val="004753D2"/>
    <w:rsid w:val="00475C25"/>
    <w:rsid w:val="004834D5"/>
    <w:rsid w:val="004919AD"/>
    <w:rsid w:val="004970EF"/>
    <w:rsid w:val="004A27BF"/>
    <w:rsid w:val="004B1167"/>
    <w:rsid w:val="004B2C8E"/>
    <w:rsid w:val="004C576C"/>
    <w:rsid w:val="004D4562"/>
    <w:rsid w:val="004E0929"/>
    <w:rsid w:val="004E435B"/>
    <w:rsid w:val="004E7FD7"/>
    <w:rsid w:val="00502A4B"/>
    <w:rsid w:val="00512330"/>
    <w:rsid w:val="00525B7F"/>
    <w:rsid w:val="005320B0"/>
    <w:rsid w:val="005360BC"/>
    <w:rsid w:val="00547DDA"/>
    <w:rsid w:val="00571894"/>
    <w:rsid w:val="005735D2"/>
    <w:rsid w:val="00574842"/>
    <w:rsid w:val="005A403D"/>
    <w:rsid w:val="005A53A9"/>
    <w:rsid w:val="005C40E0"/>
    <w:rsid w:val="005C5783"/>
    <w:rsid w:val="005C6F67"/>
    <w:rsid w:val="005D0128"/>
    <w:rsid w:val="005D0837"/>
    <w:rsid w:val="005D63C8"/>
    <w:rsid w:val="005E36D3"/>
    <w:rsid w:val="005F3650"/>
    <w:rsid w:val="005F3A4B"/>
    <w:rsid w:val="005F79B6"/>
    <w:rsid w:val="00611670"/>
    <w:rsid w:val="00636074"/>
    <w:rsid w:val="00650F6D"/>
    <w:rsid w:val="00666BF7"/>
    <w:rsid w:val="00676F46"/>
    <w:rsid w:val="00685760"/>
    <w:rsid w:val="006866C6"/>
    <w:rsid w:val="006903CC"/>
    <w:rsid w:val="00694839"/>
    <w:rsid w:val="006955C4"/>
    <w:rsid w:val="006B611D"/>
    <w:rsid w:val="006C3A91"/>
    <w:rsid w:val="006E0A9A"/>
    <w:rsid w:val="006E0E7D"/>
    <w:rsid w:val="006E2985"/>
    <w:rsid w:val="006E7391"/>
    <w:rsid w:val="00703B6B"/>
    <w:rsid w:val="00716A9B"/>
    <w:rsid w:val="007371BF"/>
    <w:rsid w:val="007455B5"/>
    <w:rsid w:val="007636A0"/>
    <w:rsid w:val="007A098F"/>
    <w:rsid w:val="007D657C"/>
    <w:rsid w:val="007E06FD"/>
    <w:rsid w:val="007F5710"/>
    <w:rsid w:val="0080604B"/>
    <w:rsid w:val="00806661"/>
    <w:rsid w:val="00807F05"/>
    <w:rsid w:val="00815C15"/>
    <w:rsid w:val="008416E5"/>
    <w:rsid w:val="00844DAD"/>
    <w:rsid w:val="00850698"/>
    <w:rsid w:val="00860A1F"/>
    <w:rsid w:val="00864A37"/>
    <w:rsid w:val="00867E01"/>
    <w:rsid w:val="008A1727"/>
    <w:rsid w:val="008D0C13"/>
    <w:rsid w:val="008E10E6"/>
    <w:rsid w:val="008E2F58"/>
    <w:rsid w:val="008F3779"/>
    <w:rsid w:val="0090219B"/>
    <w:rsid w:val="00902FB3"/>
    <w:rsid w:val="00907B26"/>
    <w:rsid w:val="00924366"/>
    <w:rsid w:val="00930D03"/>
    <w:rsid w:val="00931666"/>
    <w:rsid w:val="00934269"/>
    <w:rsid w:val="00937FB7"/>
    <w:rsid w:val="00952380"/>
    <w:rsid w:val="009575E7"/>
    <w:rsid w:val="00973FFD"/>
    <w:rsid w:val="00975A94"/>
    <w:rsid w:val="00990B5F"/>
    <w:rsid w:val="00992214"/>
    <w:rsid w:val="009B3195"/>
    <w:rsid w:val="009B3C8C"/>
    <w:rsid w:val="009B4CB2"/>
    <w:rsid w:val="009D5F3F"/>
    <w:rsid w:val="009E2655"/>
    <w:rsid w:val="009E300D"/>
    <w:rsid w:val="00A06E5D"/>
    <w:rsid w:val="00A07DA5"/>
    <w:rsid w:val="00A30FF1"/>
    <w:rsid w:val="00A34B35"/>
    <w:rsid w:val="00A5592A"/>
    <w:rsid w:val="00A67183"/>
    <w:rsid w:val="00A74745"/>
    <w:rsid w:val="00A81B16"/>
    <w:rsid w:val="00A90576"/>
    <w:rsid w:val="00AA7AED"/>
    <w:rsid w:val="00AB28EC"/>
    <w:rsid w:val="00AB3609"/>
    <w:rsid w:val="00AB4B4E"/>
    <w:rsid w:val="00AD25E1"/>
    <w:rsid w:val="00AD4546"/>
    <w:rsid w:val="00AE5B49"/>
    <w:rsid w:val="00B079FA"/>
    <w:rsid w:val="00B15686"/>
    <w:rsid w:val="00B2079F"/>
    <w:rsid w:val="00B26D7E"/>
    <w:rsid w:val="00B368E8"/>
    <w:rsid w:val="00B4049E"/>
    <w:rsid w:val="00B47DB6"/>
    <w:rsid w:val="00B57478"/>
    <w:rsid w:val="00B714DB"/>
    <w:rsid w:val="00B935B4"/>
    <w:rsid w:val="00B97AB4"/>
    <w:rsid w:val="00BC5765"/>
    <w:rsid w:val="00BE43FA"/>
    <w:rsid w:val="00BF1952"/>
    <w:rsid w:val="00BF2168"/>
    <w:rsid w:val="00BF3EAE"/>
    <w:rsid w:val="00BF46C1"/>
    <w:rsid w:val="00C0066C"/>
    <w:rsid w:val="00C0115E"/>
    <w:rsid w:val="00C45518"/>
    <w:rsid w:val="00C470C1"/>
    <w:rsid w:val="00C54D7E"/>
    <w:rsid w:val="00C573AA"/>
    <w:rsid w:val="00C60745"/>
    <w:rsid w:val="00C640DA"/>
    <w:rsid w:val="00C80420"/>
    <w:rsid w:val="00C90ADE"/>
    <w:rsid w:val="00C94D35"/>
    <w:rsid w:val="00CA19BA"/>
    <w:rsid w:val="00CA2DD5"/>
    <w:rsid w:val="00CA78DD"/>
    <w:rsid w:val="00CB2D9D"/>
    <w:rsid w:val="00CC0F42"/>
    <w:rsid w:val="00CC1325"/>
    <w:rsid w:val="00CC5865"/>
    <w:rsid w:val="00CF31A9"/>
    <w:rsid w:val="00D01D22"/>
    <w:rsid w:val="00D07022"/>
    <w:rsid w:val="00D07C60"/>
    <w:rsid w:val="00D07E57"/>
    <w:rsid w:val="00D16213"/>
    <w:rsid w:val="00D20AD8"/>
    <w:rsid w:val="00D34A1E"/>
    <w:rsid w:val="00D4625D"/>
    <w:rsid w:val="00D51F0E"/>
    <w:rsid w:val="00D52938"/>
    <w:rsid w:val="00DA2F9F"/>
    <w:rsid w:val="00DA56B0"/>
    <w:rsid w:val="00DB1834"/>
    <w:rsid w:val="00DB5B14"/>
    <w:rsid w:val="00DB7645"/>
    <w:rsid w:val="00DC0747"/>
    <w:rsid w:val="00DC79BE"/>
    <w:rsid w:val="00DD393D"/>
    <w:rsid w:val="00DE3689"/>
    <w:rsid w:val="00E419BA"/>
    <w:rsid w:val="00E66328"/>
    <w:rsid w:val="00E7755E"/>
    <w:rsid w:val="00E83A37"/>
    <w:rsid w:val="00E977DE"/>
    <w:rsid w:val="00E9787C"/>
    <w:rsid w:val="00EA3881"/>
    <w:rsid w:val="00EA6687"/>
    <w:rsid w:val="00EB64B1"/>
    <w:rsid w:val="00EE0844"/>
    <w:rsid w:val="00EE40B9"/>
    <w:rsid w:val="00EF7156"/>
    <w:rsid w:val="00F0410C"/>
    <w:rsid w:val="00F20C48"/>
    <w:rsid w:val="00F222D7"/>
    <w:rsid w:val="00F24382"/>
    <w:rsid w:val="00F27E91"/>
    <w:rsid w:val="00F466EF"/>
    <w:rsid w:val="00F50796"/>
    <w:rsid w:val="00F53B17"/>
    <w:rsid w:val="00FA09F7"/>
    <w:rsid w:val="00FA2952"/>
    <w:rsid w:val="00FA4944"/>
    <w:rsid w:val="00FB2BF0"/>
    <w:rsid w:val="00FC2DD6"/>
    <w:rsid w:val="00FD5B1C"/>
    <w:rsid w:val="00FE4D77"/>
    <w:rsid w:val="00FE53D5"/>
    <w:rsid w:val="00FF1719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E19A9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137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37266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6E7391"/>
    <w:pPr>
      <w:spacing w:before="100" w:beforeAutospacing="1" w:after="100" w:afterAutospacing="1"/>
    </w:pPr>
  </w:style>
  <w:style w:type="character" w:styleId="Emfaz">
    <w:name w:val="Emphasis"/>
    <w:basedOn w:val="Numatytasispastraiposriftas"/>
    <w:uiPriority w:val="20"/>
    <w:qFormat/>
    <w:rsid w:val="006E7391"/>
    <w:rPr>
      <w:i/>
      <w:iCs/>
    </w:rPr>
  </w:style>
  <w:style w:type="character" w:styleId="Hipersaitas">
    <w:name w:val="Hyperlink"/>
    <w:basedOn w:val="Numatytasispastraiposriftas"/>
    <w:rsid w:val="0057189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850698"/>
    <w:rPr>
      <w:b/>
      <w:bCs/>
    </w:rPr>
  </w:style>
  <w:style w:type="character" w:styleId="Perirtashipersaitas">
    <w:name w:val="FollowedHyperlink"/>
    <w:basedOn w:val="Numatytasispastraiposriftas"/>
    <w:rsid w:val="005360BC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25B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4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asta.paskeviciene@marijampole.lt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Editions/9b8be100df5411e48b678a6bad30f55f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TAR.D4A66ACB9F9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e-tar.lt/portal/lt/legalActEditions/e944ee00600111e4bad5c03f5679363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ramune.stanuliene@marijampole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F7732-4061-492C-9B57-FA9BDA24F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5</TotalTime>
  <Pages>2</Pages>
  <Words>2163</Words>
  <Characters>1233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vnl</dc:creator>
  <cp:lastModifiedBy>Ramunė Stanulienė</cp:lastModifiedBy>
  <cp:revision>4</cp:revision>
  <cp:lastPrinted>2020-05-28T17:58:00Z</cp:lastPrinted>
  <dcterms:created xsi:type="dcterms:W3CDTF">2024-01-24T12:24:00Z</dcterms:created>
  <dcterms:modified xsi:type="dcterms:W3CDTF">2024-01-24T12:25:00Z</dcterms:modified>
</cp:coreProperties>
</file>