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7C9CE" w14:textId="77777777" w:rsidR="00A179B4" w:rsidRPr="000E3A31" w:rsidRDefault="00A179B4" w:rsidP="00A179B4">
      <w:pPr>
        <w:pStyle w:val="Betarp"/>
        <w:ind w:left="4536" w:firstLine="1134"/>
        <w:rPr>
          <w:rFonts w:ascii="Verdana" w:hAnsi="Verdana"/>
          <w:lang w:val="lt-LT"/>
        </w:rPr>
      </w:pPr>
      <w:r w:rsidRPr="000E3A31">
        <w:rPr>
          <w:rFonts w:ascii="Verdana" w:hAnsi="Verdana"/>
          <w:lang w:val="lt-LT"/>
        </w:rPr>
        <w:t>Butų apsaugotam būstui pirkimo</w:t>
      </w:r>
    </w:p>
    <w:p w14:paraId="1C55BE34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Marijampolės savivaldybės</w:t>
      </w:r>
    </w:p>
    <w:p w14:paraId="206E869E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nuosavybėn sąlygų aprašo</w:t>
      </w:r>
    </w:p>
    <w:p w14:paraId="4B2F17F1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1 priedas</w:t>
      </w:r>
    </w:p>
    <w:p w14:paraId="68B6496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342AA78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63696E82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  <w:r w:rsidRPr="000E3A31">
        <w:rPr>
          <w:rFonts w:ascii="Verdana" w:hAnsi="Verdana"/>
          <w:b/>
          <w:sz w:val="24"/>
          <w:szCs w:val="24"/>
          <w:lang w:val="lt-LT"/>
        </w:rPr>
        <w:t>(Pasiūlymo forma)</w:t>
      </w:r>
    </w:p>
    <w:p w14:paraId="5EC15F38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3B6EDA0F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26B04ED0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_______________________________________________________________</w:t>
      </w:r>
    </w:p>
    <w:p w14:paraId="54CC417A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(siūlytojo rekvizitai – vardas, pavardė, asmens kodas arba įmonės pavadinimas, kodas)</w:t>
      </w:r>
    </w:p>
    <w:p w14:paraId="3AF8BCD6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73713D93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_______________________________________________________________</w:t>
      </w:r>
    </w:p>
    <w:p w14:paraId="5A541674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(adresas, telefonas, el. paštas )</w:t>
      </w:r>
    </w:p>
    <w:p w14:paraId="66EE4943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5E7D8979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</w:rPr>
        <w:t>_______________________________________________________________</w:t>
      </w:r>
      <w:r w:rsidRPr="000E3A31">
        <w:rPr>
          <w:rFonts w:ascii="Verdana" w:hAnsi="Verdana"/>
          <w:position w:val="6"/>
        </w:rPr>
        <w:t xml:space="preserve"> </w:t>
      </w:r>
      <w:r w:rsidRPr="000E3A31">
        <w:rPr>
          <w:rFonts w:ascii="Verdana" w:hAnsi="Verdana"/>
          <w:position w:val="6"/>
          <w:sz w:val="18"/>
          <w:szCs w:val="18"/>
        </w:rPr>
        <w:t>(banko pavadinimas, kodas ir sąskaita banke)</w:t>
      </w:r>
    </w:p>
    <w:p w14:paraId="110FC3A6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24D15EDE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0F3140E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6F934749" w14:textId="77777777" w:rsidR="00A179B4" w:rsidRPr="000E3A31" w:rsidRDefault="00A179B4" w:rsidP="00A179B4">
      <w:pPr>
        <w:tabs>
          <w:tab w:val="left" w:pos="709"/>
        </w:tabs>
        <w:jc w:val="center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 xml:space="preserve">PASIŪLYMAS </w:t>
      </w:r>
    </w:p>
    <w:p w14:paraId="0022C145" w14:textId="12806176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18"/>
          <w:szCs w:val="18"/>
          <w:lang w:val="lt-LT"/>
        </w:rPr>
      </w:pPr>
      <w:r w:rsidRPr="000E3A31">
        <w:rPr>
          <w:rFonts w:ascii="Verdana" w:hAnsi="Verdana"/>
          <w:b/>
          <w:sz w:val="18"/>
          <w:szCs w:val="18"/>
          <w:lang w:val="lt-LT"/>
        </w:rPr>
        <w:t>(pasiūlymas teikiamas visoms perkamų gyvenamųjų patalpų dalims)</w:t>
      </w:r>
    </w:p>
    <w:p w14:paraId="505D3062" w14:textId="77777777" w:rsidR="00A179B4" w:rsidRPr="000E3A31" w:rsidRDefault="00A179B4" w:rsidP="00A179B4">
      <w:pPr>
        <w:pStyle w:val="Betarp"/>
        <w:rPr>
          <w:rFonts w:ascii="Verdana" w:hAnsi="Verdana"/>
          <w:bCs/>
          <w:sz w:val="18"/>
          <w:szCs w:val="18"/>
          <w:lang w:val="lt-LT"/>
        </w:rPr>
      </w:pPr>
    </w:p>
    <w:p w14:paraId="4154157F" w14:textId="77777777" w:rsidR="00A179B4" w:rsidRPr="0030137E" w:rsidRDefault="00A179B4" w:rsidP="00A179B4">
      <w:pPr>
        <w:pStyle w:val="Betarp"/>
        <w:jc w:val="center"/>
        <w:rPr>
          <w:rFonts w:ascii="Verdana" w:hAnsi="Verdana"/>
          <w:iCs/>
          <w:sz w:val="24"/>
          <w:szCs w:val="24"/>
          <w:lang w:val="lt-LT"/>
        </w:rPr>
      </w:pPr>
    </w:p>
    <w:p w14:paraId="38517F1B" w14:textId="77777777" w:rsidR="005A401F" w:rsidRDefault="00A179B4" w:rsidP="005A401F">
      <w:pPr>
        <w:pStyle w:val="Betarp"/>
        <w:jc w:val="center"/>
        <w:rPr>
          <w:rFonts w:ascii="Verdana" w:hAnsi="Verdana"/>
          <w:sz w:val="24"/>
          <w:szCs w:val="24"/>
          <w:lang w:val="lt-LT"/>
        </w:rPr>
      </w:pPr>
      <w:r w:rsidRPr="000E3A31">
        <w:rPr>
          <w:rFonts w:ascii="Verdana" w:hAnsi="Verdana"/>
          <w:sz w:val="24"/>
          <w:szCs w:val="24"/>
          <w:lang w:val="lt-LT"/>
        </w:rPr>
        <w:t>..........................</w:t>
      </w:r>
    </w:p>
    <w:p w14:paraId="391D34BA" w14:textId="3C418329" w:rsidR="00A179B4" w:rsidRPr="005A401F" w:rsidRDefault="00A179B4" w:rsidP="005A401F">
      <w:pPr>
        <w:pStyle w:val="Betarp"/>
        <w:jc w:val="center"/>
        <w:rPr>
          <w:rFonts w:ascii="Verdana" w:hAnsi="Verdana"/>
          <w:sz w:val="24"/>
          <w:szCs w:val="24"/>
          <w:lang w:val="lt-LT"/>
        </w:rPr>
      </w:pPr>
      <w:r w:rsidRPr="000E3A31">
        <w:rPr>
          <w:rFonts w:ascii="Verdana" w:hAnsi="Verdana"/>
          <w:sz w:val="18"/>
          <w:szCs w:val="18"/>
          <w:lang w:val="lt-LT"/>
        </w:rPr>
        <w:t>(data)</w:t>
      </w:r>
    </w:p>
    <w:p w14:paraId="307CA295" w14:textId="77777777" w:rsidR="00A179B4" w:rsidRPr="000E3A31" w:rsidRDefault="00A179B4" w:rsidP="00A179B4">
      <w:pPr>
        <w:pStyle w:val="Betarp"/>
        <w:ind w:left="3888"/>
        <w:rPr>
          <w:rFonts w:ascii="Verdana" w:hAnsi="Verdana"/>
          <w:sz w:val="24"/>
          <w:szCs w:val="24"/>
          <w:lang w:val="lt-LT"/>
        </w:rPr>
      </w:pPr>
    </w:p>
    <w:p w14:paraId="3875EDE5" w14:textId="77777777" w:rsidR="00A179B4" w:rsidRPr="000E3A31" w:rsidRDefault="00A179B4" w:rsidP="00A179B4">
      <w:pPr>
        <w:pStyle w:val="Betarp"/>
        <w:ind w:left="3888"/>
        <w:rPr>
          <w:rFonts w:ascii="Verdana" w:hAnsi="Verdana"/>
          <w:sz w:val="24"/>
          <w:szCs w:val="24"/>
          <w:lang w:val="lt-LT"/>
        </w:rPr>
      </w:pPr>
    </w:p>
    <w:p w14:paraId="1F3433C6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>Parduodamo buto rekvizitai:</w:t>
      </w:r>
    </w:p>
    <w:p w14:paraId="30B2F4A5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Adresas ..........................................................................., bendrasis (naudingasis) plotas...........................kv. m, kambarių skaičius ........, aukštas …......., statybos metai.............., namo tipas  (plytinis, monolitinis ar kita) ................................ namo aukštų skaičius ..........., rūsys ...................., balkonas .......................</w:t>
      </w:r>
    </w:p>
    <w:p w14:paraId="5C601CE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Perkančioji organizacija</w:t>
      </w:r>
      <w:r w:rsidRPr="000E3A31">
        <w:rPr>
          <w:rFonts w:ascii="Verdana" w:hAnsi="Verdana"/>
        </w:rPr>
        <w:t xml:space="preserve"> – Marijampolės savivaldybės administracija.</w:t>
      </w:r>
    </w:p>
    <w:p w14:paraId="6E40D3C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Toliau pasirašęs kandidatas (jei dalyvauja juridinis asmuo, parašas tvirtinamas įmonės antspaudu) yra suinteresuotas dalyvauti šiose derybose ir sudaryti pirkimo–pardavimo sutartį.</w:t>
      </w:r>
    </w:p>
    <w:p w14:paraId="48088228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  <w:bCs/>
        </w:rPr>
      </w:pPr>
      <w:r w:rsidRPr="000E3A31">
        <w:rPr>
          <w:rFonts w:ascii="Verdana" w:hAnsi="Verdana"/>
        </w:rPr>
        <w:t xml:space="preserve">Parduodamo buto pradinė </w:t>
      </w:r>
      <w:r w:rsidRPr="000E3A31">
        <w:rPr>
          <w:rFonts w:ascii="Verdana" w:hAnsi="Verdana"/>
          <w:b/>
        </w:rPr>
        <w:t xml:space="preserve">kaina </w:t>
      </w:r>
      <w:r w:rsidRPr="000E3A31">
        <w:rPr>
          <w:rFonts w:ascii="Verdana" w:hAnsi="Verdana"/>
          <w:bCs/>
        </w:rPr>
        <w:t>........................................................</w:t>
      </w:r>
    </w:p>
    <w:p w14:paraId="097619DE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  <w:position w:val="6"/>
        </w:rPr>
      </w:pPr>
      <w:r w:rsidRPr="000E3A31">
        <w:rPr>
          <w:rFonts w:ascii="Verdana" w:hAnsi="Verdana"/>
        </w:rPr>
        <w:t>................................................…......................................................Eur,</w:t>
      </w:r>
    </w:p>
    <w:p w14:paraId="12CB0B41" w14:textId="77777777" w:rsidR="00A179B4" w:rsidRPr="000E3A31" w:rsidRDefault="00A179B4" w:rsidP="00A179B4">
      <w:pPr>
        <w:tabs>
          <w:tab w:val="left" w:pos="3544"/>
        </w:tabs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(suma skaičiais ir žodžiais)</w:t>
      </w:r>
    </w:p>
    <w:p w14:paraId="127B7988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įskaitant tarpininkavimo, notaro paslaugų, pažymų iš valstybės įmonės Registro centro gavimo ir pan. išlaidas.</w:t>
      </w:r>
    </w:p>
    <w:p w14:paraId="25F223BC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Terminas</w:t>
      </w:r>
      <w:r w:rsidRPr="000E3A31">
        <w:rPr>
          <w:rFonts w:ascii="Verdana" w:hAnsi="Verdana"/>
          <w:caps/>
        </w:rPr>
        <w:t xml:space="preserve">, </w:t>
      </w:r>
      <w:r w:rsidRPr="000E3A31">
        <w:rPr>
          <w:rFonts w:ascii="Verdana" w:hAnsi="Verdana"/>
        </w:rPr>
        <w:t>kada įsigytu butu faktiškai bus galima pradėti naudotis:</w:t>
      </w:r>
    </w:p>
    <w:p w14:paraId="5551A828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  <w:sectPr w:rsidR="00A179B4" w:rsidRPr="000E3A31" w:rsidSect="00A179B4">
          <w:headerReference w:type="first" r:id="rId8"/>
          <w:pgSz w:w="11906" w:h="16838"/>
          <w:pgMar w:top="851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38ACDD99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  <w:position w:val="6"/>
        </w:rPr>
        <w:lastRenderedPageBreak/>
        <w:t>Laikas</w:t>
      </w:r>
      <w:r w:rsidRPr="000E3A31">
        <w:rPr>
          <w:rFonts w:ascii="Verdana" w:hAnsi="Verdana"/>
          <w:position w:val="6"/>
        </w:rPr>
        <w:t>, kada galima apžiūrėti butą, kandidato įgalioto atstovo, į kurį galima kreiptis dėl buto apžiūrėjimo, vardas, pavardė, telefono numeris, el. paštas:</w:t>
      </w:r>
    </w:p>
    <w:p w14:paraId="5ABE12F8" w14:textId="77777777" w:rsidR="00A179B4" w:rsidRPr="000E3A31" w:rsidRDefault="00A179B4" w:rsidP="00A179B4">
      <w:pPr>
        <w:suppressAutoHyphens/>
        <w:autoSpaceDN w:val="0"/>
        <w:spacing w:after="240" w:line="360" w:lineRule="auto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............................................................................................................................................................................................................................</w:t>
      </w:r>
    </w:p>
    <w:p w14:paraId="48EA8C82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Patvirtinu</w:t>
      </w:r>
      <w:r w:rsidRPr="000E3A31">
        <w:rPr>
          <w:rFonts w:ascii="Verdana" w:hAnsi="Verdana"/>
        </w:rPr>
        <w:t>, kad paraiška atitinka pirkimo dokumentų reikalavimus ir sąlygas.</w:t>
      </w:r>
    </w:p>
    <w:p w14:paraId="691D3DF3" w14:textId="77777777" w:rsidR="00A179B4" w:rsidRPr="000E3A31" w:rsidRDefault="00A179B4" w:rsidP="00A179B4">
      <w:pPr>
        <w:suppressAutoHyphens/>
        <w:autoSpaceDN w:val="0"/>
        <w:ind w:firstLine="709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>Sutinku</w:t>
      </w:r>
      <w:r w:rsidRPr="000E3A31">
        <w:rPr>
          <w:rFonts w:ascii="Verdana" w:hAnsi="Verdana"/>
        </w:rPr>
        <w:t xml:space="preserve"> </w:t>
      </w:r>
      <w:r w:rsidRPr="000E3A31">
        <w:rPr>
          <w:rFonts w:ascii="Verdana" w:hAnsi="Verdana"/>
          <w:b/>
        </w:rPr>
        <w:t>po derybų nepagrįstai atsisakęs sudaryti Nekilnojamojo turto pirkimo sutartį, sumokėti 50 procentų perkančiosios organizacijos patirtų individualaus turto vertinimo išlaidų.</w:t>
      </w:r>
    </w:p>
    <w:p w14:paraId="21DE949B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Nurodau</w:t>
      </w:r>
      <w:r w:rsidRPr="000E3A31">
        <w:rPr>
          <w:rFonts w:ascii="Verdana" w:hAnsi="Verdana"/>
        </w:rPr>
        <w:t>, kad pasiūlyme yra (nėra) pateikta konfidenciali informacija (buto kaina negali būti konfidenciali)</w:t>
      </w:r>
    </w:p>
    <w:p w14:paraId="72F7C56A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265D5BCF" w14:textId="77777777" w:rsidR="00A179B4" w:rsidRPr="000E3A31" w:rsidRDefault="00A179B4" w:rsidP="00A179B4">
      <w:pPr>
        <w:suppressAutoHyphens/>
        <w:autoSpaceDN w:val="0"/>
        <w:ind w:firstLine="731"/>
        <w:jc w:val="center"/>
        <w:textAlignment w:val="baseline"/>
        <w:rPr>
          <w:rFonts w:ascii="Verdana" w:hAnsi="Verdana"/>
          <w:sz w:val="18"/>
          <w:szCs w:val="18"/>
        </w:rPr>
      </w:pPr>
      <w:r w:rsidRPr="000E3A31">
        <w:rPr>
          <w:rFonts w:ascii="Verdana" w:hAnsi="Verdana"/>
          <w:sz w:val="18"/>
          <w:szCs w:val="18"/>
        </w:rPr>
        <w:t>(nurodyti konfidencialią informaciją)</w:t>
      </w:r>
    </w:p>
    <w:p w14:paraId="6697E80B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6CADD1A6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Sutinku</w:t>
      </w:r>
      <w:r w:rsidRPr="000E3A31">
        <w:rPr>
          <w:rFonts w:ascii="Verdana" w:hAnsi="Verdana"/>
        </w:rPr>
        <w:t>, kad būtų atliktas siūlomo parduoti buto individualus turto vertinimas Lietuvos Respublikos turto ir verslo vertinimo pagrindų įstatymo nustatyta tvarka.</w:t>
      </w:r>
    </w:p>
    <w:p w14:paraId="6350BD78" w14:textId="77777777" w:rsidR="00A179B4" w:rsidRPr="000E3A31" w:rsidRDefault="00A179B4" w:rsidP="00A179B4">
      <w:pPr>
        <w:suppressAutoHyphens/>
        <w:autoSpaceDN w:val="0"/>
        <w:spacing w:before="240" w:after="240"/>
        <w:ind w:firstLine="731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 xml:space="preserve">Kitos kandidato siūlomos pirkimo sąlygos </w:t>
      </w:r>
      <w:r w:rsidRPr="000E3A31">
        <w:rPr>
          <w:rFonts w:ascii="Verdana" w:hAnsi="Verdana"/>
          <w:bCs/>
        </w:rPr>
        <w:t>......................................</w:t>
      </w:r>
    </w:p>
    <w:p w14:paraId="2B81A1A7" w14:textId="77777777" w:rsidR="00A179B4" w:rsidRPr="000E3A31" w:rsidRDefault="00A179B4" w:rsidP="00A179B4">
      <w:pPr>
        <w:suppressAutoHyphens/>
        <w:autoSpaceDN w:val="0"/>
        <w:spacing w:before="240" w:after="24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27233D37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0DF02DA4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 xml:space="preserve">PRIDEDAMA: </w:t>
      </w:r>
    </w:p>
    <w:p w14:paraId="5213AB1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1. Nuosavybę patvirtinančių dokumentų kopijos, ..................lapų ( -ai).</w:t>
      </w:r>
    </w:p>
    <w:p w14:paraId="579697BF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2. Kadastro duomenų bylos kopijos, ......................................lapų (-ai).</w:t>
      </w:r>
    </w:p>
    <w:p w14:paraId="47485BCB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3. Savininko įgaliojimas, suteikiantis teisę asmeniui pateikti paraišką ir kitus buto pirkimo dokumentus ir derėtis dėl buto pardavimo, jei paraišką teikia ne pats savininkas, ..............lapų (-ai).</w:t>
      </w:r>
    </w:p>
    <w:p w14:paraId="3DF659AE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4.Kita: ..............................................................................lapų (-ai).</w:t>
      </w:r>
    </w:p>
    <w:p w14:paraId="2EDB475F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2D4DD537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42710488" w14:textId="77777777" w:rsidR="00E305A7" w:rsidRDefault="00E305A7" w:rsidP="00E305A7">
      <w:pPr>
        <w:suppressAutoHyphens/>
        <w:autoSpaceDN w:val="0"/>
        <w:jc w:val="both"/>
        <w:textAlignment w:val="baseline"/>
        <w:rPr>
          <w:rFonts w:ascii="Verdana" w:hAnsi="Verdana"/>
          <w:position w:val="6"/>
          <w:sz w:val="18"/>
          <w:szCs w:val="18"/>
        </w:rPr>
      </w:pPr>
    </w:p>
    <w:tbl>
      <w:tblPr>
        <w:tblW w:w="9642" w:type="dxa"/>
        <w:tblLook w:val="04A0" w:firstRow="1" w:lastRow="0" w:firstColumn="1" w:lastColumn="0" w:noHBand="0" w:noVBand="1"/>
      </w:tblPr>
      <w:tblGrid>
        <w:gridCol w:w="3544"/>
        <w:gridCol w:w="425"/>
        <w:gridCol w:w="1985"/>
        <w:gridCol w:w="283"/>
        <w:gridCol w:w="3405"/>
      </w:tblGrid>
      <w:tr w:rsidR="00E305A7" w:rsidRPr="00E305A7" w14:paraId="21E95AE0" w14:textId="77777777" w:rsidTr="008B367F">
        <w:tc>
          <w:tcPr>
            <w:tcW w:w="3544" w:type="dxa"/>
            <w:tcBorders>
              <w:bottom w:val="single" w:sz="4" w:space="0" w:color="auto"/>
            </w:tcBorders>
          </w:tcPr>
          <w:p w14:paraId="04C7A1E9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425" w:type="dxa"/>
          </w:tcPr>
          <w:p w14:paraId="799B2C93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10A07CD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08DA1BD1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14:paraId="3269DA52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</w:tr>
      <w:tr w:rsidR="00E305A7" w:rsidRPr="00E305A7" w14:paraId="0180BFC9" w14:textId="77777777" w:rsidTr="008B367F">
        <w:tc>
          <w:tcPr>
            <w:tcW w:w="3544" w:type="dxa"/>
            <w:tcBorders>
              <w:top w:val="single" w:sz="4" w:space="0" w:color="auto"/>
            </w:tcBorders>
          </w:tcPr>
          <w:p w14:paraId="10500A1C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(pareigos jei atstovauja juridiniam asmeniui)</w:t>
            </w:r>
          </w:p>
        </w:tc>
        <w:tc>
          <w:tcPr>
            <w:tcW w:w="425" w:type="dxa"/>
          </w:tcPr>
          <w:p w14:paraId="69A099A1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1329DF0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(parašas)</w:t>
            </w:r>
          </w:p>
        </w:tc>
        <w:tc>
          <w:tcPr>
            <w:tcW w:w="283" w:type="dxa"/>
          </w:tcPr>
          <w:p w14:paraId="1DE1E1F9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14:paraId="7DA6C281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(kandidato vardas, pavardė)</w:t>
            </w:r>
          </w:p>
        </w:tc>
      </w:tr>
    </w:tbl>
    <w:p w14:paraId="434A2B4E" w14:textId="77777777" w:rsidR="00E305A7" w:rsidRPr="00E305A7" w:rsidRDefault="00E305A7" w:rsidP="00E305A7">
      <w:pPr>
        <w:suppressAutoHyphens/>
        <w:autoSpaceDN w:val="0"/>
        <w:jc w:val="both"/>
        <w:textAlignment w:val="baseline"/>
        <w:rPr>
          <w:rFonts w:ascii="Verdana" w:hAnsi="Verdana"/>
          <w:position w:val="6"/>
          <w:sz w:val="18"/>
          <w:szCs w:val="18"/>
        </w:rPr>
      </w:pPr>
    </w:p>
    <w:p w14:paraId="0F6C2C67" w14:textId="77777777" w:rsidR="00E305A7" w:rsidRPr="00E305A7" w:rsidRDefault="00E305A7" w:rsidP="00E305A7">
      <w:pPr>
        <w:suppressAutoHyphens/>
        <w:autoSpaceDN w:val="0"/>
        <w:jc w:val="center"/>
        <w:textAlignment w:val="baseline"/>
        <w:rPr>
          <w:rFonts w:ascii="Verdana" w:hAnsi="Verdana"/>
          <w:position w:val="6"/>
        </w:rPr>
      </w:pPr>
      <w:r w:rsidRPr="00E305A7">
        <w:rPr>
          <w:rFonts w:ascii="Verdana" w:hAnsi="Verdana"/>
          <w:position w:val="6"/>
        </w:rPr>
        <w:t>______________________</w:t>
      </w:r>
    </w:p>
    <w:sectPr w:rsidR="00E305A7" w:rsidRPr="00E305A7" w:rsidSect="00567AB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73B6C" w14:textId="77777777" w:rsidR="00C564A2" w:rsidRDefault="00C564A2">
      <w:r>
        <w:separator/>
      </w:r>
    </w:p>
  </w:endnote>
  <w:endnote w:type="continuationSeparator" w:id="0">
    <w:p w14:paraId="4E5B7782" w14:textId="77777777" w:rsidR="00C564A2" w:rsidRDefault="00C56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23ED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00B53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351AF" w14:textId="77777777" w:rsidR="00C564A2" w:rsidRDefault="00C564A2">
      <w:r>
        <w:separator/>
      </w:r>
    </w:p>
  </w:footnote>
  <w:footnote w:type="continuationSeparator" w:id="0">
    <w:p w14:paraId="514B398F" w14:textId="77777777" w:rsidR="00C564A2" w:rsidRDefault="00C56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D0CB" w14:textId="77777777" w:rsidR="00A179B4" w:rsidRDefault="00A179B4">
    <w:pPr>
      <w:pStyle w:val="Antrats"/>
      <w:jc w:val="center"/>
    </w:pPr>
  </w:p>
  <w:p w14:paraId="59C8BC7C" w14:textId="77777777" w:rsidR="00A179B4" w:rsidRDefault="00A179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57F3" w14:textId="77777777" w:rsidR="003E57AB" w:rsidRPr="00140C7C" w:rsidRDefault="00000000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EFBA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7079F"/>
    <w:multiLevelType w:val="hybridMultilevel"/>
    <w:tmpl w:val="02780CBA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071457">
    <w:abstractNumId w:val="1"/>
  </w:num>
  <w:num w:numId="2" w16cid:durableId="86320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C40"/>
    <w:rsid w:val="00001412"/>
    <w:rsid w:val="00024D31"/>
    <w:rsid w:val="00042BA2"/>
    <w:rsid w:val="0004500B"/>
    <w:rsid w:val="0007488C"/>
    <w:rsid w:val="0009673D"/>
    <w:rsid w:val="000A7DCA"/>
    <w:rsid w:val="000B1DF1"/>
    <w:rsid w:val="000B4D7A"/>
    <w:rsid w:val="000C0062"/>
    <w:rsid w:val="000E1795"/>
    <w:rsid w:val="000E3A31"/>
    <w:rsid w:val="000E43BB"/>
    <w:rsid w:val="00107696"/>
    <w:rsid w:val="00122654"/>
    <w:rsid w:val="001315D3"/>
    <w:rsid w:val="00140C7C"/>
    <w:rsid w:val="001536C3"/>
    <w:rsid w:val="00166E9F"/>
    <w:rsid w:val="00175081"/>
    <w:rsid w:val="001A6069"/>
    <w:rsid w:val="001B7937"/>
    <w:rsid w:val="001D6E9F"/>
    <w:rsid w:val="001E7173"/>
    <w:rsid w:val="001F1810"/>
    <w:rsid w:val="002052A4"/>
    <w:rsid w:val="00216FF9"/>
    <w:rsid w:val="00221375"/>
    <w:rsid w:val="00226EE4"/>
    <w:rsid w:val="00226F33"/>
    <w:rsid w:val="002567E1"/>
    <w:rsid w:val="00267FBC"/>
    <w:rsid w:val="0029149E"/>
    <w:rsid w:val="002B39F0"/>
    <w:rsid w:val="0030137E"/>
    <w:rsid w:val="00305B1B"/>
    <w:rsid w:val="00335DFE"/>
    <w:rsid w:val="003456FD"/>
    <w:rsid w:val="00347773"/>
    <w:rsid w:val="003556D6"/>
    <w:rsid w:val="0036598C"/>
    <w:rsid w:val="00372DAE"/>
    <w:rsid w:val="00375332"/>
    <w:rsid w:val="003A21E8"/>
    <w:rsid w:val="003C03BB"/>
    <w:rsid w:val="003C4940"/>
    <w:rsid w:val="003D2B2C"/>
    <w:rsid w:val="003E3352"/>
    <w:rsid w:val="003E57AB"/>
    <w:rsid w:val="003E5CB1"/>
    <w:rsid w:val="00427FF4"/>
    <w:rsid w:val="004511F0"/>
    <w:rsid w:val="0045224C"/>
    <w:rsid w:val="00462AD2"/>
    <w:rsid w:val="004919AD"/>
    <w:rsid w:val="004A27BF"/>
    <w:rsid w:val="004B1167"/>
    <w:rsid w:val="004E0929"/>
    <w:rsid w:val="004E16A9"/>
    <w:rsid w:val="004E435B"/>
    <w:rsid w:val="00502A4B"/>
    <w:rsid w:val="005103BF"/>
    <w:rsid w:val="00512330"/>
    <w:rsid w:val="00516B0E"/>
    <w:rsid w:val="00520370"/>
    <w:rsid w:val="00540085"/>
    <w:rsid w:val="00564B33"/>
    <w:rsid w:val="00567AB9"/>
    <w:rsid w:val="00574842"/>
    <w:rsid w:val="00583413"/>
    <w:rsid w:val="005A401F"/>
    <w:rsid w:val="005A403D"/>
    <w:rsid w:val="005C25D6"/>
    <w:rsid w:val="005C5783"/>
    <w:rsid w:val="005C63DB"/>
    <w:rsid w:val="005C6F67"/>
    <w:rsid w:val="005D0128"/>
    <w:rsid w:val="005D63C8"/>
    <w:rsid w:val="005F1C40"/>
    <w:rsid w:val="005F3650"/>
    <w:rsid w:val="005F3A4B"/>
    <w:rsid w:val="0061309C"/>
    <w:rsid w:val="00636074"/>
    <w:rsid w:val="00636BDD"/>
    <w:rsid w:val="00661B66"/>
    <w:rsid w:val="00667E45"/>
    <w:rsid w:val="00667EF3"/>
    <w:rsid w:val="00676F46"/>
    <w:rsid w:val="006866C6"/>
    <w:rsid w:val="00694839"/>
    <w:rsid w:val="006B1B42"/>
    <w:rsid w:val="006B4B69"/>
    <w:rsid w:val="006E0A9A"/>
    <w:rsid w:val="006E2269"/>
    <w:rsid w:val="006F1765"/>
    <w:rsid w:val="00716A16"/>
    <w:rsid w:val="007455B5"/>
    <w:rsid w:val="00750B7A"/>
    <w:rsid w:val="007A098F"/>
    <w:rsid w:val="007B2F32"/>
    <w:rsid w:val="007C301B"/>
    <w:rsid w:val="007D7168"/>
    <w:rsid w:val="007E06FD"/>
    <w:rsid w:val="0081168B"/>
    <w:rsid w:val="00811CC2"/>
    <w:rsid w:val="00844DAD"/>
    <w:rsid w:val="008652A6"/>
    <w:rsid w:val="00867E01"/>
    <w:rsid w:val="008F3779"/>
    <w:rsid w:val="00902FB3"/>
    <w:rsid w:val="0090619D"/>
    <w:rsid w:val="00907B26"/>
    <w:rsid w:val="00931666"/>
    <w:rsid w:val="00937FB7"/>
    <w:rsid w:val="009575E7"/>
    <w:rsid w:val="00973FFD"/>
    <w:rsid w:val="00975A94"/>
    <w:rsid w:val="009909D8"/>
    <w:rsid w:val="00990B5F"/>
    <w:rsid w:val="009B5498"/>
    <w:rsid w:val="009D5F3F"/>
    <w:rsid w:val="009E2655"/>
    <w:rsid w:val="009E78D5"/>
    <w:rsid w:val="00A01269"/>
    <w:rsid w:val="00A06E5D"/>
    <w:rsid w:val="00A179B4"/>
    <w:rsid w:val="00A471C4"/>
    <w:rsid w:val="00A5592A"/>
    <w:rsid w:val="00A81B16"/>
    <w:rsid w:val="00AB2A76"/>
    <w:rsid w:val="00AB3609"/>
    <w:rsid w:val="00B079FA"/>
    <w:rsid w:val="00B202CC"/>
    <w:rsid w:val="00B2079F"/>
    <w:rsid w:val="00B26D7E"/>
    <w:rsid w:val="00B322E7"/>
    <w:rsid w:val="00B4049E"/>
    <w:rsid w:val="00B57478"/>
    <w:rsid w:val="00B62F9F"/>
    <w:rsid w:val="00B7368A"/>
    <w:rsid w:val="00B935B4"/>
    <w:rsid w:val="00BA5D38"/>
    <w:rsid w:val="00BC03A8"/>
    <w:rsid w:val="00C54D7E"/>
    <w:rsid w:val="00C564A2"/>
    <w:rsid w:val="00CA19BA"/>
    <w:rsid w:val="00CB2D9D"/>
    <w:rsid w:val="00CC0F42"/>
    <w:rsid w:val="00CC1325"/>
    <w:rsid w:val="00CC3980"/>
    <w:rsid w:val="00CC5865"/>
    <w:rsid w:val="00CF5BF1"/>
    <w:rsid w:val="00D00603"/>
    <w:rsid w:val="00D01693"/>
    <w:rsid w:val="00D07022"/>
    <w:rsid w:val="00D20AD8"/>
    <w:rsid w:val="00D32076"/>
    <w:rsid w:val="00D4254A"/>
    <w:rsid w:val="00D4625D"/>
    <w:rsid w:val="00D52938"/>
    <w:rsid w:val="00D56425"/>
    <w:rsid w:val="00D6218C"/>
    <w:rsid w:val="00DB5B14"/>
    <w:rsid w:val="00DB790C"/>
    <w:rsid w:val="00DD1A79"/>
    <w:rsid w:val="00DD7BFF"/>
    <w:rsid w:val="00DE3689"/>
    <w:rsid w:val="00DF0801"/>
    <w:rsid w:val="00E21BFA"/>
    <w:rsid w:val="00E24513"/>
    <w:rsid w:val="00E305A7"/>
    <w:rsid w:val="00E7755E"/>
    <w:rsid w:val="00E977DE"/>
    <w:rsid w:val="00ED0436"/>
    <w:rsid w:val="00EE0844"/>
    <w:rsid w:val="00EE2CFD"/>
    <w:rsid w:val="00EE40B9"/>
    <w:rsid w:val="00EF33E9"/>
    <w:rsid w:val="00EF7156"/>
    <w:rsid w:val="00F053D4"/>
    <w:rsid w:val="00F24152"/>
    <w:rsid w:val="00F24382"/>
    <w:rsid w:val="00FB2BF0"/>
    <w:rsid w:val="00FC190C"/>
    <w:rsid w:val="00FC2DD6"/>
    <w:rsid w:val="00FD5B1C"/>
    <w:rsid w:val="00FE2D41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A0AC7"/>
  <w15:chartTrackingRefBased/>
  <w15:docId w15:val="{96DC2884-596C-49EB-B18B-0A7959D7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rsid w:val="00567AB9"/>
    <w:rPr>
      <w:rFonts w:cs="Times New Roman"/>
      <w:color w:val="0000FF"/>
      <w:u w:val="single"/>
    </w:rPr>
  </w:style>
  <w:style w:type="paragraph" w:styleId="Sraopastraipa">
    <w:name w:val="List Paragraph"/>
    <w:aliases w:val="List Paragr1,List Paragraph1"/>
    <w:basedOn w:val="prastasis"/>
    <w:link w:val="SraopastraipaDiagrama"/>
    <w:qFormat/>
    <w:rsid w:val="00567AB9"/>
    <w:pPr>
      <w:spacing w:after="16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agrindinistekstas">
    <w:name w:val="Body Text"/>
    <w:basedOn w:val="prastasis"/>
    <w:link w:val="PagrindinistekstasDiagrama"/>
    <w:rsid w:val="00567AB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567AB9"/>
    <w:rPr>
      <w:sz w:val="24"/>
      <w:szCs w:val="24"/>
    </w:rPr>
  </w:style>
  <w:style w:type="paragraph" w:styleId="Pagrindiniotekstopirmatrauka">
    <w:name w:val="Body Text First Indent"/>
    <w:aliases w:val=" Diagrama2"/>
    <w:basedOn w:val="Pagrindinistekstas"/>
    <w:link w:val="PagrindiniotekstopirmatraukaDiagrama"/>
    <w:rsid w:val="00567AB9"/>
    <w:pPr>
      <w:ind w:firstLine="210"/>
    </w:pPr>
  </w:style>
  <w:style w:type="character" w:customStyle="1" w:styleId="PagrindiniotekstopirmatraukaDiagrama">
    <w:name w:val="Pagrindinio teksto pirma įtrauka Diagrama"/>
    <w:aliases w:val=" Diagrama2 Diagrama"/>
    <w:basedOn w:val="PagrindinistekstasDiagrama"/>
    <w:link w:val="Pagrindiniotekstopirmatrauka"/>
    <w:rsid w:val="00567AB9"/>
    <w:rPr>
      <w:sz w:val="24"/>
      <w:szCs w:val="24"/>
    </w:rPr>
  </w:style>
  <w:style w:type="paragraph" w:styleId="Betarp">
    <w:name w:val="No Spacing"/>
    <w:link w:val="BetarpDiagrama"/>
    <w:uiPriority w:val="1"/>
    <w:qFormat/>
    <w:rsid w:val="00567AB9"/>
    <w:rPr>
      <w:rFonts w:ascii="Calibri" w:hAnsi="Calibri"/>
      <w:sz w:val="22"/>
      <w:szCs w:val="22"/>
      <w:lang w:val="en-US" w:eastAsia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567AB9"/>
    <w:rPr>
      <w:rFonts w:ascii="Calibri" w:hAnsi="Calibri"/>
      <w:sz w:val="22"/>
      <w:szCs w:val="22"/>
      <w:lang w:val="en-US" w:eastAsia="en-US"/>
    </w:rPr>
  </w:style>
  <w:style w:type="character" w:customStyle="1" w:styleId="SraopastraipaDiagrama">
    <w:name w:val="Sąrašo pastraipa Diagrama"/>
    <w:aliases w:val="List Paragr1 Diagrama,List Paragraph1 Diagrama"/>
    <w:link w:val="Sraopastraipa"/>
    <w:locked/>
    <w:rsid w:val="00567AB9"/>
    <w:rPr>
      <w:rFonts w:ascii="Calibri" w:eastAsia="Calibri" w:hAnsi="Calibri"/>
      <w:sz w:val="22"/>
      <w:szCs w:val="22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A179B4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A179B4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75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ym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33A20-A884-47D0-927E-84059B43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Admin_dir_isakym</Template>
  <TotalTime>2</TotalTime>
  <Pages>2</Pages>
  <Words>2306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red.uldi</dc:creator>
  <cp:keywords/>
  <dc:description/>
  <cp:lastModifiedBy>Reda Uldinskienė</cp:lastModifiedBy>
  <cp:revision>3</cp:revision>
  <cp:lastPrinted>1899-12-31T22:00:00Z</cp:lastPrinted>
  <dcterms:created xsi:type="dcterms:W3CDTF">2026-01-13T13:37:00Z</dcterms:created>
  <dcterms:modified xsi:type="dcterms:W3CDTF">2026-01-14T12:45:00Z</dcterms:modified>
</cp:coreProperties>
</file>