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2B008" w14:textId="77777777" w:rsidR="00EF7156" w:rsidRPr="00D42520" w:rsidRDefault="00EF7156" w:rsidP="00EF7156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6AED7C2" w14:textId="77777777" w:rsidR="00546B05" w:rsidRPr="005D0C2C" w:rsidRDefault="00546B05" w:rsidP="00546B0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46120144"/>
      <w:bookmarkStart w:id="1" w:name="_Hlk146119654"/>
      <w:bookmarkStart w:id="2" w:name="_Hlk146120083"/>
      <w:r>
        <w:rPr>
          <w:rFonts w:ascii="Verdana" w:hAnsi="Verdana"/>
          <w:b/>
        </w:rPr>
        <w:t xml:space="preserve">KITOS </w:t>
      </w:r>
      <w:r w:rsidRPr="005D0C2C">
        <w:rPr>
          <w:rFonts w:ascii="Verdana" w:hAnsi="Verdana"/>
          <w:b/>
        </w:rPr>
        <w:t>PASLAUGOS TEIKIMO APRAŠYMAS</w:t>
      </w:r>
    </w:p>
    <w:p w14:paraId="3C9810D5" w14:textId="77777777" w:rsidR="00546B05" w:rsidRDefault="00546B05" w:rsidP="00546B05">
      <w:pPr>
        <w:jc w:val="center"/>
        <w:rPr>
          <w:rFonts w:ascii="Verdana" w:hAnsi="Verdana"/>
          <w:b/>
        </w:rPr>
      </w:pPr>
      <w:r w:rsidRPr="005D0C2C">
        <w:rPr>
          <w:rFonts w:ascii="Verdana" w:hAnsi="Verdana"/>
          <w:b/>
        </w:rPr>
        <w:t>DĖL PRAŠYMO GAUTI STUDIJŲ RĖMIMO PROGRAMOS LĖŠŲ PRIĖMIMO</w:t>
      </w:r>
    </w:p>
    <w:p w14:paraId="30CA8FAD" w14:textId="77777777" w:rsidR="00546B05" w:rsidRDefault="00546B05" w:rsidP="00546B05">
      <w:pPr>
        <w:jc w:val="center"/>
        <w:rPr>
          <w:rFonts w:ascii="Verdana" w:hAnsi="Verdana"/>
          <w:b/>
        </w:rPr>
      </w:pPr>
    </w:p>
    <w:tbl>
      <w:tblPr>
        <w:tblW w:w="95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7823"/>
      </w:tblGrid>
      <w:tr w:rsidR="00546B05" w:rsidRPr="005D0C2C" w14:paraId="37CEB6B1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A095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3" w:name="_Hlk146120151"/>
            <w:bookmarkEnd w:id="0"/>
            <w:r w:rsidRPr="005D0C2C">
              <w:rPr>
                <w:rFonts w:ascii="Verdana" w:hAnsi="Verdana"/>
              </w:rPr>
              <w:t>Paslaugos pavadinimas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71EF" w14:textId="77777777" w:rsidR="00546B05" w:rsidRPr="005D0C2C" w:rsidRDefault="00546B05" w:rsidP="00654438">
            <w:pPr>
              <w:rPr>
                <w:rFonts w:ascii="Verdana" w:hAnsi="Verdana"/>
                <w:i/>
              </w:rPr>
            </w:pPr>
            <w:r w:rsidRPr="005D0C2C">
              <w:rPr>
                <w:rFonts w:ascii="Verdana" w:hAnsi="Verdana"/>
              </w:rPr>
              <w:t>Prašymo gauti studijų rėmimo programos lėšų priėmimas</w:t>
            </w:r>
          </w:p>
        </w:tc>
      </w:tr>
      <w:tr w:rsidR="00546B05" w:rsidRPr="005D0C2C" w14:paraId="1AF18F49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3681D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Paslaugos kodas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E2C7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08-14</w:t>
            </w:r>
          </w:p>
        </w:tc>
      </w:tr>
      <w:tr w:rsidR="00546B05" w:rsidRPr="005D0C2C" w14:paraId="77C6EC59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B6B1" w14:textId="77777777" w:rsidR="00546B05" w:rsidRPr="00897407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97407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76F9B" w14:textId="06BBBF3B" w:rsidR="00546B05" w:rsidRPr="00897407" w:rsidRDefault="00A91EBE" w:rsidP="00654438">
            <w:pPr>
              <w:rPr>
                <w:rFonts w:ascii="Verdana" w:hAnsi="Verdana"/>
              </w:rPr>
            </w:pPr>
            <w:r w:rsidRPr="00623375">
              <w:rPr>
                <w:rFonts w:ascii="Verdana" w:hAnsi="Verdana"/>
              </w:rPr>
              <w:t>4</w:t>
            </w:r>
            <w:r>
              <w:rPr>
                <w:rFonts w:ascii="Verdana" w:hAnsi="Verdana"/>
              </w:rPr>
              <w:t xml:space="preserve"> </w:t>
            </w:r>
            <w:r w:rsidR="00546B05" w:rsidRPr="00897407">
              <w:rPr>
                <w:rFonts w:ascii="Verdana" w:hAnsi="Verdana"/>
              </w:rPr>
              <w:t xml:space="preserve">versija </w:t>
            </w:r>
          </w:p>
          <w:p w14:paraId="378155D7" w14:textId="2067A86E" w:rsidR="00546B05" w:rsidRPr="00A91EBE" w:rsidRDefault="00A91EBE" w:rsidP="00654438">
            <w:pPr>
              <w:rPr>
                <w:rFonts w:ascii="Verdana" w:hAnsi="Verdana"/>
              </w:rPr>
            </w:pPr>
            <w:r w:rsidRPr="00623375">
              <w:rPr>
                <w:rFonts w:ascii="Verdana" w:hAnsi="Verdana"/>
              </w:rPr>
              <w:t>2026-09-</w:t>
            </w:r>
            <w:r w:rsidR="00623375">
              <w:rPr>
                <w:rFonts w:ascii="Verdana" w:hAnsi="Verdana"/>
              </w:rPr>
              <w:t>21</w:t>
            </w:r>
          </w:p>
        </w:tc>
      </w:tr>
      <w:tr w:rsidR="00546B05" w:rsidRPr="005D0C2C" w14:paraId="0E1D383A" w14:textId="77777777" w:rsidTr="00654438"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60AF8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0A7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Lietuvos Respublikos švietimo </w:t>
            </w:r>
            <w:hyperlink r:id="rId7" w:history="1">
              <w:r w:rsidRPr="005D0C2C">
                <w:rPr>
                  <w:rFonts w:ascii="Verdana" w:hAnsi="Verdana"/>
                </w:rPr>
                <w:t>įstatymo</w:t>
              </w:r>
            </w:hyperlink>
            <w:r w:rsidRPr="005D0C2C">
              <w:rPr>
                <w:rFonts w:ascii="Verdana" w:hAnsi="Verdana"/>
              </w:rPr>
              <w:t xml:space="preserve"> 58 straipsnis</w:t>
            </w:r>
          </w:p>
        </w:tc>
      </w:tr>
      <w:tr w:rsidR="00546B05" w:rsidRPr="005D0C2C" w14:paraId="517F0306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2CF95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37B0" w14:textId="77777777" w:rsidR="00546B05" w:rsidRPr="005D0C2C" w:rsidRDefault="00546B05" w:rsidP="00654438">
            <w:pPr>
              <w:rPr>
                <w:rFonts w:ascii="Verdana" w:hAnsi="Verdana"/>
              </w:rPr>
            </w:pPr>
            <w:hyperlink r:id="rId8" w:history="1">
              <w:r w:rsidRPr="005D0C2C">
                <w:rPr>
                  <w:rStyle w:val="Hipersaitas"/>
                  <w:rFonts w:ascii="Verdana" w:hAnsi="Verdana"/>
                </w:rPr>
                <w:t>https://www.e-tar.lt/portal/lt/legalActEditions/TAR.9A3AD08EA5D0</w:t>
              </w:r>
            </w:hyperlink>
          </w:p>
        </w:tc>
      </w:tr>
      <w:tr w:rsidR="00546B05" w:rsidRPr="005D0C2C" w14:paraId="14F9B4DA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3DDD7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40B7" w14:textId="13E2DC09" w:rsidR="00546B05" w:rsidRPr="005D0C2C" w:rsidRDefault="00546B05" w:rsidP="00654438">
            <w:pPr>
              <w:jc w:val="both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Marijampolės savivaldybės studijų rėmimo programos lėšų skyrimo ir naudojimo tvarkos aprašas, patvirtintas Marijampolės savivaldybės tarybos </w:t>
            </w:r>
            <w:r w:rsidR="00A91EBE" w:rsidRPr="00623375">
              <w:rPr>
                <w:rFonts w:ascii="Verdana" w:hAnsi="Verdana"/>
              </w:rPr>
              <w:t>2026 m. kovo 27 d.</w:t>
            </w:r>
            <w:r w:rsidR="00A91EBE">
              <w:rPr>
                <w:rFonts w:ascii="Verdana" w:hAnsi="Verdana"/>
              </w:rPr>
              <w:t xml:space="preserve"> </w:t>
            </w:r>
            <w:r w:rsidRPr="005D0C2C">
              <w:rPr>
                <w:rFonts w:ascii="Verdana" w:hAnsi="Verdana"/>
              </w:rPr>
              <w:t>sprendimu Nr.</w:t>
            </w:r>
            <w:r w:rsidRPr="00444FA5">
              <w:rPr>
                <w:rFonts w:ascii="Verdana" w:hAnsi="Verdana"/>
              </w:rPr>
              <w:t xml:space="preserve"> </w:t>
            </w:r>
            <w:hyperlink r:id="rId9" w:history="1">
              <w:r w:rsidR="00A91EBE" w:rsidRPr="00444FA5">
                <w:rPr>
                  <w:rStyle w:val="Hipersaitas"/>
                  <w:rFonts w:ascii="Verdana" w:hAnsi="Verdana"/>
                  <w:color w:val="auto"/>
                  <w:u w:val="none"/>
                </w:rPr>
                <w:t>1-66</w:t>
              </w:r>
            </w:hyperlink>
            <w:r w:rsidR="00A91EBE">
              <w:rPr>
                <w:rFonts w:ascii="Verdana" w:hAnsi="Verdana"/>
              </w:rPr>
              <w:t xml:space="preserve"> </w:t>
            </w:r>
            <w:r w:rsidRPr="005D0C2C">
              <w:rPr>
                <w:rFonts w:ascii="Verdana" w:hAnsi="Verdana"/>
              </w:rPr>
              <w:t>„Dėl Marijampolės savivaldybės studijų rėmimo programos lėšų skyrimo ir naudojimo tvarkos aprašo patvirtinimo“</w:t>
            </w:r>
          </w:p>
        </w:tc>
      </w:tr>
      <w:tr w:rsidR="00546B05" w:rsidRPr="005D0C2C" w14:paraId="3DB1791F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BD926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6B5B" w14:textId="0F051EA2" w:rsidR="00A91EBE" w:rsidRPr="00623375" w:rsidRDefault="00A91EBE" w:rsidP="00654438">
            <w:pPr>
              <w:rPr>
                <w:rFonts w:ascii="Verdana" w:hAnsi="Verdana"/>
              </w:rPr>
            </w:pPr>
            <w:hyperlink r:id="rId10" w:history="1">
              <w:r w:rsidRPr="00623375">
                <w:rPr>
                  <w:rStyle w:val="Hipersaitas"/>
                  <w:rFonts w:ascii="Verdana" w:hAnsi="Verdana"/>
                </w:rPr>
                <w:t>https://teisesaktai.marijampole.lt/document/63399?version=1</w:t>
              </w:r>
            </w:hyperlink>
          </w:p>
        </w:tc>
      </w:tr>
      <w:tr w:rsidR="00546B05" w:rsidRPr="005D0C2C" w14:paraId="2743E62C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065CA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D3D2" w14:textId="717F383B" w:rsidR="00546B05" w:rsidRPr="00A21089" w:rsidRDefault="00546B05" w:rsidP="00654438">
            <w:pPr>
              <w:jc w:val="both"/>
              <w:rPr>
                <w:rFonts w:ascii="Verdana" w:hAnsi="Verdana"/>
                <w:highlight w:val="yellow"/>
              </w:rPr>
            </w:pPr>
            <w:r w:rsidRPr="00827776">
              <w:rPr>
                <w:rFonts w:ascii="Verdana" w:hAnsi="Verdana"/>
              </w:rPr>
              <w:t xml:space="preserve">Marijampolės savivaldybės </w:t>
            </w:r>
            <w:r w:rsidR="00623375" w:rsidRPr="00827776">
              <w:rPr>
                <w:rFonts w:ascii="Verdana" w:hAnsi="Verdana"/>
              </w:rPr>
              <w:t>pedagoginių darbuotojų ir sporto trenerių poreikio</w:t>
            </w:r>
            <w:r w:rsidRPr="00827776">
              <w:rPr>
                <w:rFonts w:ascii="Verdana" w:hAnsi="Verdana"/>
              </w:rPr>
              <w:t xml:space="preserve"> prioritetini</w:t>
            </w:r>
            <w:r w:rsidR="00623375" w:rsidRPr="00827776">
              <w:rPr>
                <w:rFonts w:ascii="Verdana" w:hAnsi="Verdana"/>
              </w:rPr>
              <w:t>s</w:t>
            </w:r>
            <w:r w:rsidRPr="00827776">
              <w:rPr>
                <w:rFonts w:ascii="Verdana" w:hAnsi="Verdana"/>
              </w:rPr>
              <w:t xml:space="preserve"> sąrašas, patvirtintas Marijampolės savivaldybės </w:t>
            </w:r>
            <w:r w:rsidR="00623375" w:rsidRPr="00827776">
              <w:rPr>
                <w:rFonts w:ascii="Verdana" w:hAnsi="Verdana"/>
              </w:rPr>
              <w:t>administracijos direktoriaus</w:t>
            </w:r>
            <w:r w:rsidRPr="00827776">
              <w:rPr>
                <w:rFonts w:ascii="Verdana" w:hAnsi="Verdana"/>
              </w:rPr>
              <w:t xml:space="preserve"> 202</w:t>
            </w:r>
            <w:r w:rsidR="00827776" w:rsidRPr="00827776">
              <w:rPr>
                <w:rFonts w:ascii="Verdana" w:hAnsi="Verdana"/>
              </w:rPr>
              <w:t>6</w:t>
            </w:r>
            <w:r w:rsidRPr="00827776">
              <w:rPr>
                <w:rFonts w:ascii="Verdana" w:hAnsi="Verdana"/>
              </w:rPr>
              <w:t xml:space="preserve"> m. </w:t>
            </w:r>
            <w:r w:rsidR="00827776" w:rsidRPr="00827776">
              <w:rPr>
                <w:rFonts w:ascii="Verdana" w:hAnsi="Verdana"/>
              </w:rPr>
              <w:t>gegužės 18</w:t>
            </w:r>
            <w:r w:rsidRPr="00827776">
              <w:rPr>
                <w:rFonts w:ascii="Verdana" w:hAnsi="Verdana"/>
              </w:rPr>
              <w:t xml:space="preserve"> d. </w:t>
            </w:r>
            <w:r w:rsidR="00827776" w:rsidRPr="00827776">
              <w:rPr>
                <w:rFonts w:ascii="Verdana" w:hAnsi="Verdana"/>
              </w:rPr>
              <w:t>įsakymu</w:t>
            </w:r>
            <w:r w:rsidRPr="00827776">
              <w:rPr>
                <w:rFonts w:ascii="Verdana" w:hAnsi="Verdana"/>
              </w:rPr>
              <w:t xml:space="preserve"> Nr. </w:t>
            </w:r>
            <w:r w:rsidR="00827776" w:rsidRPr="00827776">
              <w:rPr>
                <w:rFonts w:ascii="Verdana" w:hAnsi="Verdana"/>
              </w:rPr>
              <w:t>DV-540</w:t>
            </w:r>
          </w:p>
        </w:tc>
      </w:tr>
      <w:tr w:rsidR="00546B05" w:rsidRPr="005D0C2C" w14:paraId="54EA9DF2" w14:textId="77777777" w:rsidTr="00654438">
        <w:tc>
          <w:tcPr>
            <w:tcW w:w="2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F960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DE72" w14:textId="10ED8A5C" w:rsidR="00546B05" w:rsidRPr="005D0C2C" w:rsidRDefault="00827776" w:rsidP="00654438">
            <w:pPr>
              <w:rPr>
                <w:rFonts w:ascii="Verdana" w:hAnsi="Verdana"/>
              </w:rPr>
            </w:pPr>
            <w:hyperlink r:id="rId11" w:history="1">
              <w:r w:rsidRPr="00611B79">
                <w:rPr>
                  <w:rStyle w:val="Hipersaitas"/>
                  <w:rFonts w:ascii="Verdana" w:hAnsi="Verdana"/>
                </w:rPr>
                <w:t>https://teisesaktai.marijampole.lt/document/77103?version=1</w:t>
              </w:r>
            </w:hyperlink>
            <w:r>
              <w:rPr>
                <w:rFonts w:ascii="Verdana" w:hAnsi="Verdana"/>
              </w:rPr>
              <w:t xml:space="preserve"> </w:t>
            </w:r>
          </w:p>
        </w:tc>
      </w:tr>
      <w:tr w:rsidR="00546B05" w:rsidRPr="005D0C2C" w14:paraId="1032A65B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2148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B53A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1. Prašymas.</w:t>
            </w:r>
          </w:p>
          <w:p w14:paraId="52844564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2. Asmens dokumento kopija.</w:t>
            </w:r>
          </w:p>
          <w:p w14:paraId="3766E692" w14:textId="30CF43A8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 xml:space="preserve">3. </w:t>
            </w:r>
            <w:r w:rsidR="0018282B" w:rsidRPr="005D0C2C">
              <w:rPr>
                <w:rFonts w:ascii="Verdana" w:hAnsi="Verdana"/>
                <w:color w:val="010101"/>
              </w:rPr>
              <w:t>Dokumentų, pagrindžiančių turimą išsilavinimą (su priedu), kvalifikaciją, darbo stažą, pedagoginę patirtį, kopijas.</w:t>
            </w:r>
          </w:p>
          <w:p w14:paraId="01A82F55" w14:textId="2289B740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 xml:space="preserve">4. </w:t>
            </w:r>
            <w:r w:rsidR="0018282B" w:rsidRPr="005D0C2C">
              <w:rPr>
                <w:rFonts w:ascii="Verdana" w:hAnsi="Verdana"/>
                <w:color w:val="010101"/>
              </w:rPr>
              <w:t>Diplomo kopija (po studijų baigimo ir įsidarbinus).</w:t>
            </w:r>
          </w:p>
          <w:p w14:paraId="2C2C7D83" w14:textId="4760794B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 xml:space="preserve">5. </w:t>
            </w:r>
            <w:r w:rsidR="0018282B" w:rsidRPr="005D0C2C">
              <w:rPr>
                <w:rFonts w:ascii="Verdana" w:hAnsi="Verdana"/>
                <w:color w:val="010101"/>
              </w:rPr>
              <w:t>Darbo sutarties kopija</w:t>
            </w:r>
            <w:r w:rsidR="0018282B">
              <w:rPr>
                <w:rFonts w:ascii="Verdana" w:hAnsi="Verdana"/>
                <w:color w:val="010101"/>
              </w:rPr>
              <w:t xml:space="preserve"> įsidarbinus</w:t>
            </w:r>
            <w:r w:rsidR="0018282B" w:rsidRPr="005D0C2C">
              <w:rPr>
                <w:rFonts w:ascii="Verdana" w:hAnsi="Verdana"/>
                <w:color w:val="010101"/>
              </w:rPr>
              <w:t>.</w:t>
            </w:r>
          </w:p>
          <w:p w14:paraId="422C81AB" w14:textId="5FAEA8C7" w:rsidR="00546B05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 xml:space="preserve">6. </w:t>
            </w:r>
            <w:r w:rsidR="0018282B">
              <w:rPr>
                <w:rFonts w:ascii="Verdana" w:hAnsi="Verdana"/>
                <w:color w:val="010101"/>
              </w:rPr>
              <w:t>Pažyma apie mokymąsi aukštojoje mokykloje ir pažymą apie paskutinio semestro studijų rezultatus (pateikia studentai rugsėjo ir kovo mėn.).</w:t>
            </w:r>
          </w:p>
          <w:p w14:paraId="3BD16630" w14:textId="02975283" w:rsidR="00444FA5" w:rsidRDefault="00444FA5" w:rsidP="00654438">
            <w:pPr>
              <w:jc w:val="both"/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7. </w:t>
            </w:r>
            <w:r w:rsidR="0018282B">
              <w:rPr>
                <w:rFonts w:ascii="Verdana" w:hAnsi="Verdana"/>
                <w:color w:val="010101"/>
              </w:rPr>
              <w:t>Banko dokumentas, įrodantis atliktą mokėjimą už studijas (pateikia studentai, kuriems kompensuojamas mokestis už mokslą).</w:t>
            </w:r>
          </w:p>
          <w:p w14:paraId="41D7D5D2" w14:textId="3D1309E6" w:rsidR="00572820" w:rsidRPr="005D0C2C" w:rsidRDefault="00444FA5" w:rsidP="00654438">
            <w:pPr>
              <w:jc w:val="both"/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8. </w:t>
            </w:r>
            <w:r w:rsidR="0018282B">
              <w:rPr>
                <w:rFonts w:ascii="Verdana" w:hAnsi="Verdana"/>
                <w:color w:val="010101"/>
              </w:rPr>
              <w:t>Pažym</w:t>
            </w:r>
            <w:r w:rsidR="009575F7">
              <w:rPr>
                <w:rFonts w:ascii="Verdana" w:hAnsi="Verdana"/>
                <w:color w:val="010101"/>
              </w:rPr>
              <w:t>a</w:t>
            </w:r>
            <w:r w:rsidR="0018282B">
              <w:rPr>
                <w:rFonts w:ascii="Verdana" w:hAnsi="Verdana"/>
                <w:color w:val="010101"/>
              </w:rPr>
              <w:t xml:space="preserve"> iš darbovietės apie užimamas pareigas ir pareigybės dydį (pateikia priedą prie darbo užmokesčio gaunantys pedagogai</w:t>
            </w:r>
            <w:r w:rsidR="009575F7">
              <w:rPr>
                <w:rFonts w:ascii="Verdana" w:hAnsi="Verdana"/>
                <w:color w:val="010101"/>
              </w:rPr>
              <w:t xml:space="preserve"> ir treneriai</w:t>
            </w:r>
            <w:r w:rsidR="0018282B">
              <w:rPr>
                <w:rFonts w:ascii="Verdana" w:hAnsi="Verdana"/>
                <w:color w:val="010101"/>
              </w:rPr>
              <w:t xml:space="preserve"> rugsėjo ir vasario mėn.).</w:t>
            </w:r>
          </w:p>
        </w:tc>
      </w:tr>
      <w:tr w:rsidR="00546B05" w:rsidRPr="005D0C2C" w14:paraId="23F1A255" w14:textId="77777777" w:rsidTr="00311626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4B0C0" w14:textId="77777777" w:rsidR="00546B05" w:rsidRPr="00897407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97407">
              <w:rPr>
                <w:rFonts w:ascii="Verdana" w:hAnsi="Verdana"/>
              </w:rPr>
              <w:t>Paslaugos teikėjas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ECF7" w14:textId="77777777" w:rsidR="00311626" w:rsidRPr="00311626" w:rsidRDefault="00311626" w:rsidP="00311626">
            <w:pPr>
              <w:rPr>
                <w:rFonts w:ascii="Verdana" w:hAnsi="Verdana"/>
              </w:rPr>
            </w:pPr>
            <w:r w:rsidRPr="00311626">
              <w:rPr>
                <w:rFonts w:ascii="Verdana" w:hAnsi="Verdana"/>
              </w:rPr>
              <w:t xml:space="preserve">Rima Ulevičiūtė, Švietimo, kultūros ir sporto skyriaus vyriausioji specialistė, tel.+370 343 90067, </w:t>
            </w:r>
          </w:p>
          <w:p w14:paraId="381F4D9F" w14:textId="147C9A79" w:rsidR="00546B05" w:rsidRPr="005D0C2C" w:rsidRDefault="00311626" w:rsidP="00311626">
            <w:pPr>
              <w:rPr>
                <w:rFonts w:ascii="Verdana" w:hAnsi="Verdana"/>
              </w:rPr>
            </w:pPr>
            <w:r w:rsidRPr="00311626">
              <w:rPr>
                <w:rFonts w:ascii="Verdana" w:hAnsi="Verdana"/>
              </w:rPr>
              <w:t xml:space="preserve">el. p. </w:t>
            </w:r>
            <w:hyperlink r:id="rId12" w:history="1">
              <w:r w:rsidRPr="00311626">
                <w:rPr>
                  <w:rStyle w:val="Hipersaitas"/>
                  <w:rFonts w:ascii="Verdana" w:hAnsi="Verdana"/>
                </w:rPr>
                <w:t>rima.uleviciute@marijampole.lt</w:t>
              </w:r>
            </w:hyperlink>
          </w:p>
        </w:tc>
      </w:tr>
      <w:tr w:rsidR="00546B05" w:rsidRPr="005D0C2C" w14:paraId="20FDF10D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D5AFE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Paslaugos suteikimo trukmė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7A05" w14:textId="77777777" w:rsidR="00546B05" w:rsidRPr="005D0C2C" w:rsidRDefault="00546B05" w:rsidP="00182383">
            <w:pPr>
              <w:jc w:val="both"/>
              <w:rPr>
                <w:rFonts w:ascii="Verdana" w:hAnsi="Verdana"/>
                <w:iCs/>
              </w:rPr>
            </w:pPr>
            <w:r w:rsidRPr="005D0C2C">
              <w:rPr>
                <w:rFonts w:ascii="Verdana" w:hAnsi="Verdana"/>
                <w:iCs/>
              </w:rPr>
              <w:t>Per 20 d. d. nuo paraiškos pateikimo termino paskutinės dienos</w:t>
            </w:r>
          </w:p>
        </w:tc>
      </w:tr>
      <w:tr w:rsidR="00546B05" w:rsidRPr="005D0C2C" w14:paraId="642CA47B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5464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lastRenderedPageBreak/>
              <w:t>Paslaugos suteikimo kaina (jei paslauga teikiama atlygintinai)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63E8" w14:textId="77777777" w:rsidR="00546B05" w:rsidRPr="005D0C2C" w:rsidRDefault="00546B05" w:rsidP="00654438">
            <w:pPr>
              <w:rPr>
                <w:rFonts w:ascii="Verdana" w:hAnsi="Verdana"/>
                <w:i/>
              </w:rPr>
            </w:pPr>
            <w:r w:rsidRPr="005D0C2C">
              <w:rPr>
                <w:rFonts w:ascii="Verdana" w:hAnsi="Verdana"/>
              </w:rPr>
              <w:t>Paslauga teikiama nemokamai</w:t>
            </w:r>
          </w:p>
        </w:tc>
      </w:tr>
      <w:tr w:rsidR="00546B05" w:rsidRPr="005D0C2C" w14:paraId="42E5FCA7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DD6D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50CD" w14:textId="0BEBADD2" w:rsidR="00546B05" w:rsidRPr="005D0C2C" w:rsidRDefault="00546B05" w:rsidP="00654438">
            <w:pPr>
              <w:rPr>
                <w:rFonts w:ascii="Verdana" w:hAnsi="Verdana"/>
              </w:rPr>
            </w:pPr>
            <w:commentRangeStart w:id="4"/>
            <w:r w:rsidRPr="005D0C2C">
              <w:rPr>
                <w:rFonts w:ascii="Verdana" w:hAnsi="Verdana"/>
              </w:rPr>
              <w:t xml:space="preserve">Prašymas dėl studijų rėmimo programos lėšų skyrimo </w:t>
            </w:r>
          </w:p>
          <w:commentRangeEnd w:id="4"/>
          <w:p w14:paraId="203596C6" w14:textId="03C3DC6B" w:rsidR="00546B05" w:rsidRPr="005D0C2C" w:rsidRDefault="00311626" w:rsidP="00654438">
            <w:pPr>
              <w:rPr>
                <w:rFonts w:ascii="Verdana" w:hAnsi="Verdana"/>
              </w:rPr>
            </w:pPr>
            <w:r w:rsidRPr="005D0C2C">
              <w:rPr>
                <w:rStyle w:val="Komentaronuoroda"/>
                <w:rFonts w:ascii="Verdana" w:hAnsi="Verdana"/>
                <w:sz w:val="24"/>
                <w:szCs w:val="24"/>
              </w:rPr>
              <w:commentReference w:id="4"/>
            </w:r>
          </w:p>
        </w:tc>
      </w:tr>
      <w:tr w:rsidR="00546B05" w:rsidRPr="005D0C2C" w14:paraId="75AA732F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5A87" w14:textId="77777777" w:rsidR="00546B05" w:rsidRPr="00BB7346" w:rsidRDefault="00546B05" w:rsidP="00654438">
            <w:pPr>
              <w:rPr>
                <w:rFonts w:ascii="Verdana" w:hAnsi="Verdana"/>
                <w:bCs/>
                <w:color w:val="000000"/>
                <w:highlight w:val="yellow"/>
              </w:rPr>
            </w:pPr>
            <w:r w:rsidRPr="00897407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FA7EF" w14:textId="77777777" w:rsidR="00546B05" w:rsidRPr="00DA5D8D" w:rsidRDefault="00546B05" w:rsidP="00654438">
            <w:pPr>
              <w:jc w:val="both"/>
              <w:rPr>
                <w:rFonts w:ascii="Verdana" w:hAnsi="Verdana"/>
                <w:shd w:val="clear" w:color="auto" w:fill="FCFDFD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546B05" w:rsidRPr="005D0C2C" w14:paraId="5BFF27CF" w14:textId="77777777" w:rsidTr="00654438">
        <w:trPr>
          <w:trHeight w:val="467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1B97A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Prašymo priėmimo vieta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4A45" w14:textId="20443B1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J. Basanavičiaus a. 1, Marijampolė, I aukštas, 3, 4 langelis </w:t>
            </w:r>
            <w:r w:rsidR="001444C3">
              <w:rPr>
                <w:rFonts w:ascii="Verdana" w:hAnsi="Verdana"/>
              </w:rPr>
              <w:br/>
            </w:r>
            <w:r w:rsidRPr="005D0C2C">
              <w:rPr>
                <w:rFonts w:ascii="Verdana" w:hAnsi="Verdana"/>
              </w:rPr>
              <w:t xml:space="preserve">el. p. </w:t>
            </w:r>
            <w:hyperlink r:id="rId17" w:history="1">
              <w:r w:rsidRPr="005D0C2C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  <w:bookmarkEnd w:id="1"/>
      <w:bookmarkEnd w:id="2"/>
      <w:bookmarkEnd w:id="3"/>
    </w:tbl>
    <w:p w14:paraId="473E3476" w14:textId="77777777" w:rsidR="00C2658D" w:rsidRDefault="00C2658D" w:rsidP="00C2658D">
      <w:pPr>
        <w:rPr>
          <w:rFonts w:ascii="Verdana" w:hAnsi="Verdana"/>
        </w:rPr>
      </w:pPr>
    </w:p>
    <w:p w14:paraId="26D09659" w14:textId="77777777" w:rsidR="00966DA5" w:rsidRPr="00D42520" w:rsidRDefault="00966DA5" w:rsidP="00C2658D">
      <w:pPr>
        <w:rPr>
          <w:rFonts w:ascii="Verdana" w:hAnsi="Verdana"/>
        </w:rPr>
      </w:pPr>
    </w:p>
    <w:sectPr w:rsidR="00966DA5" w:rsidRPr="00D42520" w:rsidSect="00CC3163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4" w:author="Jurgita Jurkonienė" w:date="2026-09-18T10:46:00Z" w:initials="JJ">
    <w:p w14:paraId="5D214D66" w14:textId="77777777" w:rsidR="00311626" w:rsidRDefault="00311626" w:rsidP="00311626">
      <w:pPr>
        <w:pStyle w:val="Komentarotekstas"/>
      </w:pPr>
      <w:r>
        <w:rPr>
          <w:rStyle w:val="Komentaronuoroda"/>
        </w:rPr>
        <w:annotationRef/>
      </w:r>
      <w:r>
        <w:t xml:space="preserve">Pagal naują tvarką dabar viena prašymo forma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D214D6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920DFDF" w16cex:dateUtc="2026-09-18T07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D214D66" w16cid:durableId="1920DFD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60009" w14:textId="77777777" w:rsidR="00372056" w:rsidRDefault="00372056">
      <w:r>
        <w:separator/>
      </w:r>
    </w:p>
  </w:endnote>
  <w:endnote w:type="continuationSeparator" w:id="0">
    <w:p w14:paraId="6E7EB11F" w14:textId="77777777" w:rsidR="00372056" w:rsidRDefault="0037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04D4" w14:textId="77777777" w:rsidR="00FB3E9F" w:rsidRPr="00C709B3" w:rsidRDefault="00FB3E9F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2268"/>
      <w:gridCol w:w="3799"/>
      <w:gridCol w:w="3685"/>
    </w:tblGrid>
    <w:tr w:rsidR="00A3276F" w:rsidRPr="00CA68ED" w14:paraId="2A614135" w14:textId="77777777" w:rsidTr="00CA68ED">
      <w:tc>
        <w:tcPr>
          <w:tcW w:w="2268" w:type="dxa"/>
        </w:tcPr>
        <w:p w14:paraId="3F726153" w14:textId="77777777" w:rsidR="00A3276F" w:rsidRPr="00CA68ED" w:rsidRDefault="00A3276F">
          <w:pPr>
            <w:pStyle w:val="Porat"/>
            <w:rPr>
              <w:szCs w:val="20"/>
            </w:rPr>
          </w:pPr>
        </w:p>
      </w:tc>
      <w:tc>
        <w:tcPr>
          <w:tcW w:w="3799" w:type="dxa"/>
        </w:tcPr>
        <w:p w14:paraId="220C7E27" w14:textId="4AF631FE" w:rsidR="00A3276F" w:rsidRPr="00CA68ED" w:rsidRDefault="00A3276F" w:rsidP="00CA68ED">
          <w:pPr>
            <w:pStyle w:val="Porat"/>
            <w:jc w:val="center"/>
            <w:rPr>
              <w:szCs w:val="20"/>
            </w:rPr>
          </w:pPr>
        </w:p>
      </w:tc>
      <w:tc>
        <w:tcPr>
          <w:tcW w:w="3685" w:type="dxa"/>
        </w:tcPr>
        <w:p w14:paraId="54505F34" w14:textId="77777777" w:rsidR="00A3276F" w:rsidRPr="00CA68ED" w:rsidRDefault="00A3276F" w:rsidP="00CA68ED">
          <w:pPr>
            <w:pStyle w:val="Porat"/>
            <w:jc w:val="right"/>
            <w:rPr>
              <w:szCs w:val="20"/>
            </w:rPr>
          </w:pPr>
        </w:p>
      </w:tc>
    </w:tr>
  </w:tbl>
  <w:p w14:paraId="700F56A2" w14:textId="77777777" w:rsidR="00FB3E9F" w:rsidRPr="00A3276F" w:rsidRDefault="00FB3E9F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8EF5C" w14:textId="77777777" w:rsidR="00372056" w:rsidRDefault="00372056">
      <w:r>
        <w:separator/>
      </w:r>
    </w:p>
  </w:footnote>
  <w:footnote w:type="continuationSeparator" w:id="0">
    <w:p w14:paraId="3D2E5042" w14:textId="77777777" w:rsidR="00372056" w:rsidRDefault="00372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7604" w14:textId="77777777" w:rsidR="00FB3E9F" w:rsidRPr="006F1CF5" w:rsidRDefault="00FB3E9F" w:rsidP="00024D31">
    <w:pPr>
      <w:pStyle w:val="Antrats"/>
      <w:jc w:val="center"/>
      <w:rPr>
        <w:rFonts w:ascii="Verdana" w:hAnsi="Verdana"/>
        <w:sz w:val="20"/>
        <w:szCs w:val="20"/>
      </w:rPr>
    </w:pPr>
    <w:r w:rsidRPr="006F1CF5">
      <w:rPr>
        <w:rStyle w:val="Puslapionumeris"/>
        <w:rFonts w:ascii="Verdana" w:hAnsi="Verdana"/>
        <w:sz w:val="20"/>
        <w:szCs w:val="20"/>
      </w:rPr>
      <w:fldChar w:fldCharType="begin"/>
    </w:r>
    <w:r w:rsidRPr="006F1CF5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6F1CF5">
      <w:rPr>
        <w:rStyle w:val="Puslapionumeris"/>
        <w:rFonts w:ascii="Verdana" w:hAnsi="Verdana"/>
        <w:sz w:val="20"/>
        <w:szCs w:val="20"/>
      </w:rPr>
      <w:fldChar w:fldCharType="separate"/>
    </w:r>
    <w:r w:rsidR="009C51D1" w:rsidRPr="006F1CF5">
      <w:rPr>
        <w:rStyle w:val="Puslapionumeris"/>
        <w:rFonts w:ascii="Verdana" w:hAnsi="Verdana"/>
        <w:noProof/>
        <w:sz w:val="20"/>
        <w:szCs w:val="20"/>
      </w:rPr>
      <w:t>2</w:t>
    </w:r>
    <w:r w:rsidRPr="006F1CF5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4E071" w14:textId="77777777" w:rsidR="00FB3E9F" w:rsidRPr="00D42520" w:rsidRDefault="00FB3E9F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23420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urgita Jurkonienė">
    <w15:presenceInfo w15:providerId="AD" w15:userId="S::jur.jurk@marijampole.lt::5daa9ba0-5f0b-49fc-8fbf-297a407018f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E0"/>
    <w:rsid w:val="00001412"/>
    <w:rsid w:val="00024D31"/>
    <w:rsid w:val="0002515D"/>
    <w:rsid w:val="000450CF"/>
    <w:rsid w:val="00055D0E"/>
    <w:rsid w:val="0007488C"/>
    <w:rsid w:val="000801B8"/>
    <w:rsid w:val="00084F09"/>
    <w:rsid w:val="0009673D"/>
    <w:rsid w:val="000A1E95"/>
    <w:rsid w:val="000A7780"/>
    <w:rsid w:val="000B1DF1"/>
    <w:rsid w:val="000B4D7A"/>
    <w:rsid w:val="000C27EC"/>
    <w:rsid w:val="000D11D3"/>
    <w:rsid w:val="000E1795"/>
    <w:rsid w:val="000E7016"/>
    <w:rsid w:val="00111FD8"/>
    <w:rsid w:val="0011230C"/>
    <w:rsid w:val="00142655"/>
    <w:rsid w:val="001444C3"/>
    <w:rsid w:val="00182383"/>
    <w:rsid w:val="0018282B"/>
    <w:rsid w:val="001942DC"/>
    <w:rsid w:val="002015B6"/>
    <w:rsid w:val="00207AB2"/>
    <w:rsid w:val="00221375"/>
    <w:rsid w:val="002751D0"/>
    <w:rsid w:val="00276E6B"/>
    <w:rsid w:val="0029149E"/>
    <w:rsid w:val="00293FF7"/>
    <w:rsid w:val="002A1AB0"/>
    <w:rsid w:val="00311626"/>
    <w:rsid w:val="003375D7"/>
    <w:rsid w:val="00372056"/>
    <w:rsid w:val="003A1E4A"/>
    <w:rsid w:val="003B367E"/>
    <w:rsid w:val="003B4AB2"/>
    <w:rsid w:val="003C03BB"/>
    <w:rsid w:val="003D4A1A"/>
    <w:rsid w:val="003D567C"/>
    <w:rsid w:val="003D615E"/>
    <w:rsid w:val="004230D0"/>
    <w:rsid w:val="00444FA5"/>
    <w:rsid w:val="004711EA"/>
    <w:rsid w:val="00474441"/>
    <w:rsid w:val="004971F4"/>
    <w:rsid w:val="004E435B"/>
    <w:rsid w:val="00546B05"/>
    <w:rsid w:val="00572820"/>
    <w:rsid w:val="00574842"/>
    <w:rsid w:val="00576D2A"/>
    <w:rsid w:val="00577A2C"/>
    <w:rsid w:val="005843B1"/>
    <w:rsid w:val="005B2A55"/>
    <w:rsid w:val="005C5783"/>
    <w:rsid w:val="005E344B"/>
    <w:rsid w:val="005E766B"/>
    <w:rsid w:val="005F3650"/>
    <w:rsid w:val="005F7498"/>
    <w:rsid w:val="0061787F"/>
    <w:rsid w:val="00623375"/>
    <w:rsid w:val="00636074"/>
    <w:rsid w:val="0066024C"/>
    <w:rsid w:val="00671239"/>
    <w:rsid w:val="00692141"/>
    <w:rsid w:val="006A1068"/>
    <w:rsid w:val="006C4B0C"/>
    <w:rsid w:val="006D6C01"/>
    <w:rsid w:val="006F1CF5"/>
    <w:rsid w:val="007107CD"/>
    <w:rsid w:val="007304E8"/>
    <w:rsid w:val="00773E41"/>
    <w:rsid w:val="007B54D6"/>
    <w:rsid w:val="007B7BFB"/>
    <w:rsid w:val="007C3C4F"/>
    <w:rsid w:val="007F0BE8"/>
    <w:rsid w:val="0080560A"/>
    <w:rsid w:val="00806F6A"/>
    <w:rsid w:val="00827776"/>
    <w:rsid w:val="008325DF"/>
    <w:rsid w:val="00833243"/>
    <w:rsid w:val="00834417"/>
    <w:rsid w:val="0084102D"/>
    <w:rsid w:val="00891F73"/>
    <w:rsid w:val="0089622E"/>
    <w:rsid w:val="008A46A3"/>
    <w:rsid w:val="008A4AC4"/>
    <w:rsid w:val="008F2C24"/>
    <w:rsid w:val="008F649B"/>
    <w:rsid w:val="00917D01"/>
    <w:rsid w:val="00931666"/>
    <w:rsid w:val="00937FB7"/>
    <w:rsid w:val="009514F7"/>
    <w:rsid w:val="009575E7"/>
    <w:rsid w:val="009575F7"/>
    <w:rsid w:val="00966DA5"/>
    <w:rsid w:val="009A0D00"/>
    <w:rsid w:val="009C51D1"/>
    <w:rsid w:val="009C5801"/>
    <w:rsid w:val="009C7CF2"/>
    <w:rsid w:val="009D5F3F"/>
    <w:rsid w:val="009E0939"/>
    <w:rsid w:val="009E7965"/>
    <w:rsid w:val="009E7E60"/>
    <w:rsid w:val="00A1412F"/>
    <w:rsid w:val="00A25CAF"/>
    <w:rsid w:val="00A30832"/>
    <w:rsid w:val="00A3276F"/>
    <w:rsid w:val="00A334AE"/>
    <w:rsid w:val="00A623BF"/>
    <w:rsid w:val="00A91EBE"/>
    <w:rsid w:val="00A96494"/>
    <w:rsid w:val="00AB3609"/>
    <w:rsid w:val="00AC59D7"/>
    <w:rsid w:val="00AC5DC4"/>
    <w:rsid w:val="00AE7A2C"/>
    <w:rsid w:val="00B0674A"/>
    <w:rsid w:val="00B51EF2"/>
    <w:rsid w:val="00B54EED"/>
    <w:rsid w:val="00B6310B"/>
    <w:rsid w:val="00B84A4D"/>
    <w:rsid w:val="00BA0334"/>
    <w:rsid w:val="00BB327A"/>
    <w:rsid w:val="00BD073C"/>
    <w:rsid w:val="00BD3EDB"/>
    <w:rsid w:val="00BF4530"/>
    <w:rsid w:val="00BF69C2"/>
    <w:rsid w:val="00C0058F"/>
    <w:rsid w:val="00C16A20"/>
    <w:rsid w:val="00C2658D"/>
    <w:rsid w:val="00C55826"/>
    <w:rsid w:val="00C709B3"/>
    <w:rsid w:val="00C77513"/>
    <w:rsid w:val="00C84D87"/>
    <w:rsid w:val="00C95E80"/>
    <w:rsid w:val="00CA19BA"/>
    <w:rsid w:val="00CA68ED"/>
    <w:rsid w:val="00CA7D21"/>
    <w:rsid w:val="00CB2893"/>
    <w:rsid w:val="00CB2D9D"/>
    <w:rsid w:val="00CC3163"/>
    <w:rsid w:val="00CC5865"/>
    <w:rsid w:val="00CD6CE0"/>
    <w:rsid w:val="00CD6F6B"/>
    <w:rsid w:val="00D10605"/>
    <w:rsid w:val="00D42520"/>
    <w:rsid w:val="00D4625D"/>
    <w:rsid w:val="00D63927"/>
    <w:rsid w:val="00D908A1"/>
    <w:rsid w:val="00D91E70"/>
    <w:rsid w:val="00DE421E"/>
    <w:rsid w:val="00DF5D72"/>
    <w:rsid w:val="00E507B0"/>
    <w:rsid w:val="00E65248"/>
    <w:rsid w:val="00E71D58"/>
    <w:rsid w:val="00ED331E"/>
    <w:rsid w:val="00EE0844"/>
    <w:rsid w:val="00EF7156"/>
    <w:rsid w:val="00F10E21"/>
    <w:rsid w:val="00F143EC"/>
    <w:rsid w:val="00F21099"/>
    <w:rsid w:val="00F501C4"/>
    <w:rsid w:val="00FA6BEB"/>
    <w:rsid w:val="00FB3E9F"/>
    <w:rsid w:val="00FE287B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A5E4C"/>
  <w15:chartTrackingRefBased/>
  <w15:docId w15:val="{67BDB98D-C6BE-4114-810E-EB2974ED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C2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D908A1"/>
    <w:rPr>
      <w:color w:val="0000FF"/>
      <w:u w:val="single"/>
    </w:rPr>
  </w:style>
  <w:style w:type="character" w:styleId="Perirtashipersaitas">
    <w:name w:val="FollowedHyperlink"/>
    <w:basedOn w:val="Numatytasispastraiposriftas"/>
    <w:rsid w:val="00A91EBE"/>
    <w:rPr>
      <w:color w:val="96607D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91EBE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rsid w:val="0031162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11626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311626"/>
  </w:style>
  <w:style w:type="paragraph" w:styleId="Komentarotema">
    <w:name w:val="annotation subject"/>
    <w:basedOn w:val="Komentarotekstas"/>
    <w:next w:val="Komentarotekstas"/>
    <w:link w:val="KomentarotemaDiagrama"/>
    <w:rsid w:val="0031162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3116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4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9A3AD08EA5D0" TargetMode="External"/><Relationship Id="rId13" Type="http://schemas.openxmlformats.org/officeDocument/2006/relationships/comments" Target="comments.xm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www.e-tar.lt/portal/lt/legalAct/TAR.9A3AD08EA5D0/asr" TargetMode="External"/><Relationship Id="rId12" Type="http://schemas.openxmlformats.org/officeDocument/2006/relationships/hyperlink" Target="mailto:rima.uleviciute@marijampole.lt" TargetMode="External"/><Relationship Id="rId17" Type="http://schemas.openxmlformats.org/officeDocument/2006/relationships/hyperlink" Target="mailto:paslauga@marijampole.lt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isesaktai.marijampole.lt/document/77103?version=1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microsoft.com/office/2011/relationships/people" Target="people.xml"/><Relationship Id="rId10" Type="http://schemas.openxmlformats.org/officeDocument/2006/relationships/hyperlink" Target="https://teisesaktai.marijampole.lt/document/63399?version=1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76528?version=1" TargetMode="External"/><Relationship Id="rId14" Type="http://schemas.microsoft.com/office/2011/relationships/commentsExtended" Target="commentsExtended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Svietimo_Kulturos_Sporto_siunciam_1f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Svietimo_Kulturos_Sporto_siunciam_1f.dot</Template>
  <TotalTime>46</TotalTime>
  <Pages>2</Pages>
  <Words>2364</Words>
  <Characters>1349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Inga Žilionienė</dc:creator>
  <cp:keywords/>
  <dc:description/>
  <cp:lastModifiedBy>Jurgita Jurkonienė</cp:lastModifiedBy>
  <cp:revision>7</cp:revision>
  <cp:lastPrinted>1899-12-31T22:00:00Z</cp:lastPrinted>
  <dcterms:created xsi:type="dcterms:W3CDTF">2026-09-18T07:53:00Z</dcterms:created>
  <dcterms:modified xsi:type="dcterms:W3CDTF">2026-09-22T13:33:00Z</dcterms:modified>
</cp:coreProperties>
</file>