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9D5C8" w14:textId="1338177B" w:rsidR="00DF3403" w:rsidRPr="00A44322" w:rsidRDefault="00DF3403" w:rsidP="00DF3403">
      <w:pPr>
        <w:jc w:val="center"/>
      </w:pPr>
    </w:p>
    <w:p w14:paraId="1CBF1707" w14:textId="77777777" w:rsidR="00247F2B" w:rsidRPr="00A44322" w:rsidRDefault="00247F2B" w:rsidP="00247F2B">
      <w:pPr>
        <w:jc w:val="center"/>
        <w:rPr>
          <w:rFonts w:ascii="Verdana" w:hAnsi="Verdana"/>
          <w:b/>
          <w:bCs/>
        </w:rPr>
      </w:pPr>
      <w:r w:rsidRPr="00A44322">
        <w:rPr>
          <w:rFonts w:ascii="Verdana" w:hAnsi="Verdana"/>
          <w:b/>
          <w:bCs/>
        </w:rPr>
        <w:t>(Projekto paraiškos dalyvauti Marijampolės savivaldybės šeimos stiprinimo 2024-2027 metų programos projektų finansavimo Marijampolės savivaldybės biudžeto lėšomis konkurse forma)</w:t>
      </w:r>
    </w:p>
    <w:p w14:paraId="69E32D99" w14:textId="77777777" w:rsidR="00247F2B" w:rsidRPr="00A44322" w:rsidRDefault="00247F2B" w:rsidP="00247F2B">
      <w:pPr>
        <w:jc w:val="center"/>
        <w:rPr>
          <w:rFonts w:ascii="Verdana" w:hAnsi="Verdana"/>
          <w:lang w:eastAsia="en-US"/>
        </w:rPr>
      </w:pPr>
    </w:p>
    <w:p w14:paraId="4B59406A" w14:textId="77777777" w:rsidR="00247F2B" w:rsidRPr="00A44322" w:rsidRDefault="00247F2B" w:rsidP="00247F2B">
      <w:pPr>
        <w:jc w:val="center"/>
        <w:rPr>
          <w:rFonts w:ascii="Verdana" w:hAnsi="Verdana"/>
        </w:rPr>
      </w:pPr>
      <w:r w:rsidRPr="00A44322">
        <w:rPr>
          <w:rFonts w:ascii="Verdana" w:hAnsi="Verdana"/>
        </w:rPr>
        <w:t>_______________________________________________________________</w:t>
      </w:r>
    </w:p>
    <w:p w14:paraId="3A0909AF" w14:textId="77777777" w:rsidR="00247F2B" w:rsidRPr="00A44322" w:rsidRDefault="00247F2B" w:rsidP="00247F2B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A44322">
        <w:rPr>
          <w:rFonts w:ascii="Verdana" w:hAnsi="Verdana"/>
          <w:i/>
          <w:iCs/>
          <w:sz w:val="22"/>
          <w:szCs w:val="22"/>
        </w:rPr>
        <w:t>(paraišką teikiančios organizacijos pavadinimas)</w:t>
      </w:r>
    </w:p>
    <w:p w14:paraId="07C55CFD" w14:textId="77777777" w:rsidR="00247F2B" w:rsidRPr="00A44322" w:rsidRDefault="00247F2B" w:rsidP="00247F2B">
      <w:pPr>
        <w:jc w:val="center"/>
        <w:textAlignment w:val="baseline"/>
        <w:rPr>
          <w:rFonts w:ascii="Verdana" w:hAnsi="Verdana"/>
        </w:rPr>
      </w:pPr>
      <w:r w:rsidRPr="00A44322">
        <w:rPr>
          <w:rFonts w:ascii="Verdana" w:hAnsi="Verdana"/>
        </w:rPr>
        <w:t>_______________________________________________________________</w:t>
      </w:r>
    </w:p>
    <w:p w14:paraId="398D044B" w14:textId="77777777" w:rsidR="00247F2B" w:rsidRPr="00A44322" w:rsidRDefault="00247F2B" w:rsidP="00247F2B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A44322">
        <w:rPr>
          <w:rFonts w:ascii="Verdana" w:hAnsi="Verdana"/>
          <w:i/>
          <w:iCs/>
          <w:sz w:val="22"/>
          <w:szCs w:val="22"/>
        </w:rPr>
        <w:t>(juridinio asmens kodas, buveinė, tel., el. paštas)</w:t>
      </w:r>
    </w:p>
    <w:p w14:paraId="71EA756E" w14:textId="77777777" w:rsidR="00247F2B" w:rsidRPr="00A44322" w:rsidRDefault="00247F2B" w:rsidP="00247F2B">
      <w:pPr>
        <w:rPr>
          <w:rFonts w:ascii="Verdana" w:hAnsi="Verdana"/>
        </w:rPr>
      </w:pPr>
    </w:p>
    <w:p w14:paraId="4AA7E20A" w14:textId="77777777" w:rsidR="00247F2B" w:rsidRPr="00A44322" w:rsidRDefault="00247F2B" w:rsidP="00247F2B">
      <w:pPr>
        <w:rPr>
          <w:rFonts w:ascii="Verdana" w:hAnsi="Verdana"/>
        </w:rPr>
      </w:pPr>
      <w:r w:rsidRPr="00A44322">
        <w:rPr>
          <w:rFonts w:ascii="Verdana" w:hAnsi="Verdana"/>
        </w:rPr>
        <w:t>Marijampolės savivaldybės administracijai</w:t>
      </w:r>
    </w:p>
    <w:p w14:paraId="259774D3" w14:textId="77777777" w:rsidR="00247F2B" w:rsidRPr="00A44322" w:rsidRDefault="00247F2B" w:rsidP="00247F2B">
      <w:pPr>
        <w:rPr>
          <w:rFonts w:ascii="Verdana" w:hAnsi="Verdana"/>
        </w:rPr>
      </w:pPr>
    </w:p>
    <w:p w14:paraId="3E69784D" w14:textId="77777777" w:rsidR="00247F2B" w:rsidRPr="00A44322" w:rsidRDefault="00247F2B" w:rsidP="00247F2B">
      <w:pPr>
        <w:jc w:val="center"/>
        <w:rPr>
          <w:rFonts w:ascii="Verdana" w:hAnsi="Verdana"/>
          <w:b/>
          <w:lang w:eastAsia="en-US"/>
        </w:rPr>
      </w:pPr>
      <w:r w:rsidRPr="00A44322">
        <w:rPr>
          <w:rFonts w:ascii="Verdana" w:hAnsi="Verdana"/>
          <w:b/>
          <w:lang w:eastAsia="en-US"/>
        </w:rPr>
        <w:t>PROJEKTO PARAIŠKA DALYVAUTI MARIJAMPOLĖS SAVIVALDYBĖS ŠEIMOS STIPRINIMO 2024-2027 METŲ PROGRAMOS PROJEKTŲ FINANSAVIMO MARIJAMPOLĖS SAVIVALDYBĖS BIUDŽETO LĖŠOMIS KONKURSE</w:t>
      </w:r>
    </w:p>
    <w:p w14:paraId="6F38FDE8" w14:textId="77777777" w:rsidR="00247F2B" w:rsidRPr="00A44322" w:rsidRDefault="00247F2B" w:rsidP="00247F2B">
      <w:pPr>
        <w:jc w:val="center"/>
        <w:rPr>
          <w:rFonts w:ascii="Verdana" w:hAnsi="Verdana"/>
        </w:rPr>
      </w:pPr>
    </w:p>
    <w:p w14:paraId="7871A89C" w14:textId="77777777" w:rsidR="00247F2B" w:rsidRPr="00A44322" w:rsidRDefault="00247F2B" w:rsidP="00247F2B">
      <w:pPr>
        <w:jc w:val="center"/>
        <w:rPr>
          <w:rFonts w:ascii="Verdana" w:hAnsi="Verdana"/>
        </w:rPr>
      </w:pPr>
      <w:r w:rsidRPr="00A44322">
        <w:rPr>
          <w:rFonts w:ascii="Verdana" w:hAnsi="Verdana"/>
        </w:rPr>
        <w:t>_________________ Nr.___________</w:t>
      </w:r>
    </w:p>
    <w:p w14:paraId="3B5E6846" w14:textId="77777777" w:rsidR="00247F2B" w:rsidRPr="00A44322" w:rsidRDefault="00247F2B" w:rsidP="00247F2B">
      <w:pPr>
        <w:jc w:val="center"/>
        <w:rPr>
          <w:rFonts w:ascii="Verdana" w:hAnsi="Verdana"/>
          <w:i/>
          <w:iCs/>
          <w:sz w:val="22"/>
          <w:szCs w:val="22"/>
        </w:rPr>
      </w:pPr>
      <w:r w:rsidRPr="00A44322">
        <w:rPr>
          <w:rFonts w:ascii="Verdana" w:hAnsi="Verdana"/>
          <w:i/>
          <w:iCs/>
          <w:sz w:val="22"/>
          <w:szCs w:val="22"/>
        </w:rPr>
        <w:t>(data)</w:t>
      </w:r>
      <w:r w:rsidRPr="00A44322">
        <w:rPr>
          <w:rFonts w:ascii="Verdana" w:hAnsi="Verdana"/>
          <w:i/>
          <w:iCs/>
          <w:sz w:val="22"/>
          <w:szCs w:val="22"/>
        </w:rPr>
        <w:tab/>
      </w:r>
      <w:r w:rsidRPr="00A44322">
        <w:rPr>
          <w:rFonts w:ascii="Verdana" w:hAnsi="Verdana"/>
          <w:i/>
          <w:iCs/>
          <w:sz w:val="22"/>
          <w:szCs w:val="22"/>
        </w:rPr>
        <w:tab/>
      </w:r>
    </w:p>
    <w:p w14:paraId="2FD32C28" w14:textId="77777777" w:rsidR="00247F2B" w:rsidRPr="00A44322" w:rsidRDefault="00247F2B" w:rsidP="00247F2B">
      <w:pPr>
        <w:jc w:val="center"/>
        <w:rPr>
          <w:rFonts w:ascii="Verdana" w:hAnsi="Verdana"/>
        </w:rPr>
      </w:pPr>
      <w:r w:rsidRPr="00A44322">
        <w:rPr>
          <w:rFonts w:ascii="Verdana" w:hAnsi="Verdana"/>
        </w:rPr>
        <w:t>Marijampolė</w:t>
      </w:r>
    </w:p>
    <w:p w14:paraId="5351D57E" w14:textId="77777777" w:rsidR="00247F2B" w:rsidRPr="00A44322" w:rsidRDefault="00247F2B" w:rsidP="00247F2B">
      <w:pPr>
        <w:jc w:val="center"/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3"/>
        <w:gridCol w:w="5165"/>
      </w:tblGrid>
      <w:tr w:rsidR="00247F2B" w:rsidRPr="00A44322" w14:paraId="6EDFA2D2" w14:textId="77777777" w:rsidTr="00247F2B">
        <w:trPr>
          <w:jc w:val="center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78303F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I. INFORMACIJA APIE PAREIŠKĖJĄ:</w: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</w:t>
            </w:r>
          </w:p>
        </w:tc>
      </w:tr>
      <w:tr w:rsidR="00247F2B" w:rsidRPr="00A44322" w14:paraId="4DA6206C" w14:textId="77777777" w:rsidTr="00247F2B">
        <w:trPr>
          <w:trHeight w:val="251"/>
          <w:jc w:val="center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4C80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1. Pareiškėjo pavadinimas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87DE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29CACA82" w14:textId="77777777" w:rsidTr="00247F2B">
        <w:trPr>
          <w:jc w:val="center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A1BA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2. Juridinio asmens kodas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5C40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3FE4D2C3" w14:textId="77777777" w:rsidTr="00247F2B">
        <w:trPr>
          <w:jc w:val="center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7AD19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3. Adresas (miestas, miestelis, kaimas, gatvė, namo numeris, pašto kodas)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8A0B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651EE45D" w14:textId="77777777" w:rsidTr="00247F2B">
        <w:trPr>
          <w:jc w:val="center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66BF7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4. Pareiškėjo banko rekvizitai (banko pavadinimas, kodas, sąskaitos numeris)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B681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  <w:p w14:paraId="091E2931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52806261" w14:textId="77777777" w:rsidTr="00247F2B">
        <w:trPr>
          <w:jc w:val="center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B105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5. Vadovas (pareigų pavadinimas, vardas, pavardė, tel. Nr., el. paštas)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F74A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  <w:p w14:paraId="7E45B010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6B5DBB22" w14:textId="77777777" w:rsidTr="00247F2B">
        <w:trPr>
          <w:jc w:val="center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AF3CA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6. Projekto vadovas (vardas, pavardė, tel. Nr., el. paštas)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49FA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05E0F3DA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47F2B" w:rsidRPr="00A44322" w14:paraId="34B2881F" w14:textId="77777777" w:rsidTr="00247F2B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F7A646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II. INFORMACIJA APIE PROJEKTĄ: </w:t>
            </w:r>
          </w:p>
        </w:tc>
      </w:tr>
      <w:tr w:rsidR="00247F2B" w:rsidRPr="00A44322" w14:paraId="6E4643FA" w14:textId="77777777" w:rsidTr="00247F2B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CEC0C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  <w:t>1.</w: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</w:t>
            </w: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Veiklos pavadinimas </w: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(</w:t>
            </w:r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reikiamą pažymėti)</w: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:</w:t>
            </w:r>
          </w:p>
          <w:p w14:paraId="30985995" w14:textId="77777777" w:rsidR="00247F2B" w:rsidRPr="00A44322" w:rsidRDefault="00247F2B">
            <w:pPr>
              <w:tabs>
                <w:tab w:val="left" w:pos="1080"/>
              </w:tabs>
              <w:spacing w:line="256" w:lineRule="auto"/>
              <w:rPr>
                <w:rFonts w:ascii="Verdana" w:hAnsi="Verdana"/>
                <w:kern w:val="2"/>
                <w:szCs w:val="20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instrText xml:space="preserve"> FORMCHECKBOX </w:instrTex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separate"/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end"/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M</w:t>
            </w:r>
            <w:r w:rsidRPr="00A44322">
              <w:rPr>
                <w:rFonts w:ascii="Verdana" w:hAnsi="Verdana"/>
                <w:kern w:val="2"/>
                <w:szCs w:val="20"/>
                <w:lang w:eastAsia="en-US"/>
                <w14:ligatures w14:val="standardContextual"/>
              </w:rPr>
              <w:t>okymai šeimoms apie krizių valdymą</w:t>
            </w:r>
          </w:p>
          <w:p w14:paraId="5FB17F12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instrText xml:space="preserve"> FORMCHECKBOX </w:instrText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fldChar w:fldCharType="separate"/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fldChar w:fldCharType="end"/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t xml:space="preserve"> Seminarai ir mokymai būsimiems tėvams</w:t>
            </w:r>
          </w:p>
          <w:p w14:paraId="3764BC7E" w14:textId="77777777" w:rsidR="00247F2B" w:rsidRPr="00A44322" w:rsidRDefault="00247F2B">
            <w:pPr>
              <w:spacing w:line="256" w:lineRule="auto"/>
              <w:jc w:val="both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instrText xml:space="preserve"> FORMCHECKBOX </w:instrTex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separate"/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end"/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Psichologinė pagalba šeimoms </w:t>
            </w:r>
          </w:p>
          <w:p w14:paraId="2E9FF748" w14:textId="77777777" w:rsidR="00247F2B" w:rsidRPr="00A44322" w:rsidRDefault="00247F2B">
            <w:pPr>
              <w:spacing w:line="256" w:lineRule="auto"/>
              <w:jc w:val="both"/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instrText xml:space="preserve"> FORMCHECKBOX </w:instrText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fldChar w:fldCharType="separate"/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fldChar w:fldCharType="end"/>
            </w:r>
            <w:r w:rsidRPr="00A44322">
              <w:rPr>
                <w:rFonts w:ascii="Verdana" w:hAnsi="Verdana"/>
                <w:kern w:val="2"/>
                <w:lang w:val="es-ES" w:eastAsia="en-US"/>
                <w14:ligatures w14:val="standardContextual"/>
              </w:rPr>
              <w:t xml:space="preserve"> Vaikų integracijos programa (stovyklos)</w:t>
            </w:r>
          </w:p>
          <w:p w14:paraId="49DE3FE6" w14:textId="77777777" w:rsidR="00247F2B" w:rsidRPr="00A44322" w:rsidRDefault="00247F2B">
            <w:pPr>
              <w:spacing w:line="256" w:lineRule="auto"/>
              <w:jc w:val="both"/>
              <w:rPr>
                <w:rFonts w:ascii="Verdana" w:hAnsi="Verdana"/>
                <w:b/>
                <w:snapToGrid w:val="0"/>
                <w:kern w:val="2"/>
                <w:lang w:val="es-ES"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instrText xml:space="preserve"> FORMCHECKBOX </w:instrTex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separate"/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fldChar w:fldCharType="end"/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Šeimos diena</w:t>
            </w:r>
          </w:p>
        </w:tc>
      </w:tr>
      <w:tr w:rsidR="00247F2B" w:rsidRPr="00A44322" w14:paraId="69334A95" w14:textId="77777777" w:rsidTr="00247F2B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AABD77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2. Projekto pavadinimas</w:t>
            </w:r>
          </w:p>
        </w:tc>
      </w:tr>
      <w:tr w:rsidR="00247F2B" w:rsidRPr="00A44322" w14:paraId="5D1588B0" w14:textId="77777777" w:rsidTr="00247F2B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137D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</w:tbl>
    <w:p w14:paraId="1E299F88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47F2B" w:rsidRPr="00A44322" w14:paraId="6B2D1466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D9E4D8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3. Trumpas projekto apibūdinimas, problemos pagrindimas ir projekto įgyvendinimo būtinumas</w:t>
            </w:r>
          </w:p>
        </w:tc>
      </w:tr>
      <w:tr w:rsidR="00247F2B" w:rsidRPr="00A44322" w14:paraId="7DEF363D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7668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</w:tbl>
    <w:p w14:paraId="5D00C6C8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47F2B" w:rsidRPr="00A44322" w14:paraId="298EF82F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D6D3FB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4. Projekto tikslas </w:t>
            </w:r>
          </w:p>
        </w:tc>
      </w:tr>
      <w:tr w:rsidR="00247F2B" w:rsidRPr="00A44322" w14:paraId="1BF0C1CE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FF29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</w:tbl>
    <w:p w14:paraId="7E47C3B0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47F2B" w:rsidRPr="00A44322" w14:paraId="700BC518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2B3E8F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5. Projekto uždaviniai: </w:t>
            </w:r>
            <w:r w:rsidRPr="00A44322">
              <w:rPr>
                <w:rFonts w:ascii="Verdana" w:eastAsia="Batang" w:hAnsi="Verdana"/>
                <w:bCs/>
                <w:i/>
                <w:kern w:val="2"/>
                <w:lang w:eastAsia="en-US"/>
                <w14:ligatures w14:val="standardContextual"/>
              </w:rPr>
              <w:t>(nuo 2 iki 5)</w:t>
            </w:r>
          </w:p>
        </w:tc>
      </w:tr>
      <w:tr w:rsidR="00247F2B" w:rsidRPr="00A44322" w14:paraId="09D54750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1F0F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</w:tbl>
    <w:p w14:paraId="561D78C4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47F2B" w:rsidRPr="00A44322" w14:paraId="24F82046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AED397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6. Projekto tikslinė grupė</w:t>
            </w:r>
          </w:p>
        </w:tc>
      </w:tr>
      <w:tr w:rsidR="00247F2B" w:rsidRPr="00A44322" w14:paraId="7C1B8FB5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DDCB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</w:tbl>
    <w:p w14:paraId="48650039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6268"/>
        <w:gridCol w:w="3360"/>
      </w:tblGrid>
      <w:tr w:rsidR="00247F2B" w:rsidRPr="00A44322" w14:paraId="08A51997" w14:textId="77777777" w:rsidTr="00247F2B">
        <w:trPr>
          <w:jc w:val="center"/>
        </w:trPr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C67315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7. Bendras projekto dalyvių skaičius: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9C772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40D359AC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47F2B" w:rsidRPr="00A44322" w14:paraId="08848E78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23EE95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8. Numatomas projekto tęstinumas, perspektyvos</w:t>
            </w:r>
          </w:p>
        </w:tc>
      </w:tr>
      <w:tr w:rsidR="00247F2B" w:rsidRPr="00A44322" w14:paraId="001EABFA" w14:textId="77777777" w:rsidTr="00247F2B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37E1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</w:tbl>
    <w:p w14:paraId="33B84540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2"/>
        <w:gridCol w:w="3176"/>
      </w:tblGrid>
      <w:tr w:rsidR="00247F2B" w:rsidRPr="00A44322" w14:paraId="1BBD064F" w14:textId="77777777" w:rsidTr="00247F2B">
        <w:trPr>
          <w:trHeight w:val="161"/>
          <w:jc w:val="center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458144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9. Iš savivaldybės biudžeto prašoma lėšų suma, Eur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EDD5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3DA7B6D4" w14:textId="77777777" w:rsidR="00247F2B" w:rsidRPr="00A44322" w:rsidRDefault="00247F2B" w:rsidP="00247F2B">
      <w:pPr>
        <w:rPr>
          <w:rFonts w:ascii="Verdana" w:hAnsi="Verdan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9"/>
        <w:gridCol w:w="3179"/>
      </w:tblGrid>
      <w:tr w:rsidR="00247F2B" w:rsidRPr="00A44322" w14:paraId="401058D4" w14:textId="77777777" w:rsidTr="00247F2B">
        <w:trPr>
          <w:trHeight w:val="161"/>
          <w:jc w:val="center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1DAA58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10.Visa projektui įgyvendinti  reikalinga lėšų suma, Eur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EF2D" w14:textId="77777777" w:rsidR="00247F2B" w:rsidRPr="00A44322" w:rsidRDefault="00247F2B">
            <w:pPr>
              <w:spacing w:before="100" w:beforeAutospacing="1" w:after="100" w:afterAutospacing="1"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4E2CA1CB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2677"/>
        <w:gridCol w:w="1767"/>
        <w:gridCol w:w="2191"/>
        <w:gridCol w:w="2368"/>
      </w:tblGrid>
      <w:tr w:rsidR="00247F2B" w:rsidRPr="00A44322" w14:paraId="5AC411DC" w14:textId="77777777" w:rsidTr="00247F2B">
        <w:trPr>
          <w:trHeight w:val="281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7CE5A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snapToGrid w:val="0"/>
                <w:kern w:val="2"/>
                <w:lang w:val="pt-BR" w:eastAsia="en-US"/>
                <w14:ligatures w14:val="standardContextual"/>
              </w:rPr>
              <w:t>11. Projekto įgyvendinimo veiklų planas</w:t>
            </w:r>
          </w:p>
        </w:tc>
      </w:tr>
      <w:tr w:rsidR="00247F2B" w:rsidRPr="00A44322" w14:paraId="5596C125" w14:textId="77777777" w:rsidTr="00247F2B">
        <w:trPr>
          <w:trHeight w:val="365"/>
          <w:jc w:val="center"/>
        </w:trPr>
        <w:tc>
          <w:tcPr>
            <w:tcW w:w="3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EEE037C" w14:textId="77777777" w:rsidR="00247F2B" w:rsidRPr="00A44322" w:rsidRDefault="00247F2B">
            <w:pPr>
              <w:spacing w:line="288" w:lineRule="auto"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Eil.</w:t>
            </w:r>
          </w:p>
          <w:p w14:paraId="7C08685C" w14:textId="77777777" w:rsidR="00247F2B" w:rsidRPr="00A44322" w:rsidRDefault="00247F2B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Nr.</w:t>
            </w:r>
          </w:p>
        </w:tc>
        <w:tc>
          <w:tcPr>
            <w:tcW w:w="13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9989A17" w14:textId="77777777" w:rsidR="00247F2B" w:rsidRPr="00A44322" w:rsidRDefault="00247F2B">
            <w:pPr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Projekto paslaugos pavadinimas</w:t>
            </w:r>
          </w:p>
        </w:tc>
        <w:tc>
          <w:tcPr>
            <w:tcW w:w="328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E5C4A2F" w14:textId="77777777" w:rsidR="00247F2B" w:rsidRPr="00A44322" w:rsidRDefault="00247F2B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Veiklos vertinimo rodikliai</w:t>
            </w:r>
          </w:p>
        </w:tc>
      </w:tr>
      <w:tr w:rsidR="00247F2B" w:rsidRPr="00A44322" w14:paraId="0E963488" w14:textId="77777777" w:rsidTr="00247F2B">
        <w:trPr>
          <w:trHeight w:val="159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C7AA4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9A305" w14:textId="77777777" w:rsidR="00247F2B" w:rsidRPr="00A44322" w:rsidRDefault="00247F2B">
            <w:pPr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A6FCE8F" w14:textId="77777777" w:rsidR="00247F2B" w:rsidRPr="00A44322" w:rsidRDefault="00247F2B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  <w:t>Projekto veiklos aprašymas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E541252" w14:textId="77777777" w:rsidR="00247F2B" w:rsidRPr="00A44322" w:rsidRDefault="00247F2B">
            <w:pPr>
              <w:spacing w:line="256" w:lineRule="auto"/>
              <w:jc w:val="center"/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Paslaugos (-ų) periodiškumas</w:t>
            </w:r>
          </w:p>
          <w:p w14:paraId="2A4FD3D8" w14:textId="77777777" w:rsidR="00247F2B" w:rsidRPr="00A44322" w:rsidRDefault="00247F2B">
            <w:pPr>
              <w:spacing w:line="256" w:lineRule="auto"/>
              <w:jc w:val="center"/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 xml:space="preserve">(Nurodykite, kiek kartų paslauga </w:t>
            </w:r>
          </w:p>
          <w:p w14:paraId="537EC947" w14:textId="77777777" w:rsidR="00247F2B" w:rsidRPr="00A44322" w:rsidRDefault="00247F2B">
            <w:pPr>
              <w:spacing w:line="256" w:lineRule="auto"/>
              <w:jc w:val="center"/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(-</w:t>
            </w:r>
            <w:proofErr w:type="spellStart"/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os</w:t>
            </w:r>
            <w:proofErr w:type="spellEnd"/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) bus teikiama (-</w:t>
            </w:r>
            <w:proofErr w:type="spellStart"/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os</w:t>
            </w:r>
            <w:proofErr w:type="spellEnd"/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) per mėnesį ir kokia bus jos (-ų) trukmė (val.)</w:t>
            </w:r>
          </w:p>
        </w:tc>
        <w:tc>
          <w:tcPr>
            <w:tcW w:w="1229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1FC9165" w14:textId="77777777" w:rsidR="00247F2B" w:rsidRPr="00A44322" w:rsidRDefault="00247F2B">
            <w:pPr>
              <w:suppressAutoHyphens/>
              <w:spacing w:line="242" w:lineRule="auto"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Planuojama pasiekti reikšmė</w:t>
            </w:r>
          </w:p>
          <w:p w14:paraId="1162990D" w14:textId="77777777" w:rsidR="00247F2B" w:rsidRPr="00A44322" w:rsidRDefault="00247F2B">
            <w:pPr>
              <w:spacing w:line="256" w:lineRule="auto"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(Pvz., projekto įgyvendinimo metu planuojama organizuoti 30 užsiėmimų)</w:t>
            </w:r>
          </w:p>
        </w:tc>
      </w:tr>
      <w:tr w:rsidR="00247F2B" w:rsidRPr="00A44322" w14:paraId="43E0728E" w14:textId="77777777" w:rsidTr="00247F2B">
        <w:trPr>
          <w:trHeight w:val="272"/>
          <w:jc w:val="center"/>
        </w:trPr>
        <w:tc>
          <w:tcPr>
            <w:tcW w:w="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A10B6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FDEA7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D598E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37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1487E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229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6F48C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1B29B510" w14:textId="77777777" w:rsidTr="00247F2B">
        <w:trPr>
          <w:trHeight w:val="287"/>
          <w:jc w:val="center"/>
        </w:trPr>
        <w:tc>
          <w:tcPr>
            <w:tcW w:w="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7874F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E8D63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BE78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1E193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B864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2C3408A8" w14:textId="77777777" w:rsidTr="00247F2B">
        <w:trPr>
          <w:trHeight w:val="272"/>
          <w:jc w:val="center"/>
        </w:trPr>
        <w:tc>
          <w:tcPr>
            <w:tcW w:w="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ED66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71993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0D19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C32C0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3D234" w14:textId="77777777" w:rsidR="00247F2B" w:rsidRPr="00A44322" w:rsidRDefault="00247F2B">
            <w:pPr>
              <w:suppressAutoHyphens/>
              <w:spacing w:line="288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</w:tr>
    </w:tbl>
    <w:p w14:paraId="633CE0EF" w14:textId="77777777" w:rsidR="00247F2B" w:rsidRPr="00A44322" w:rsidRDefault="00247F2B" w:rsidP="00247F2B">
      <w:pPr>
        <w:rPr>
          <w:rFonts w:ascii="Verdana" w:hAnsi="Verdana"/>
        </w:rPr>
      </w:pPr>
    </w:p>
    <w:tbl>
      <w:tblPr>
        <w:tblW w:w="10071" w:type="dxa"/>
        <w:jc w:val="center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20"/>
        <w:gridCol w:w="1809"/>
        <w:gridCol w:w="1829"/>
        <w:gridCol w:w="2423"/>
        <w:gridCol w:w="1188"/>
        <w:gridCol w:w="1125"/>
        <w:gridCol w:w="1177"/>
      </w:tblGrid>
      <w:tr w:rsidR="00247F2B" w:rsidRPr="00A44322" w14:paraId="313ECD4D" w14:textId="77777777" w:rsidTr="00247F2B">
        <w:trPr>
          <w:jc w:val="center"/>
        </w:trPr>
        <w:tc>
          <w:tcPr>
            <w:tcW w:w="1007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18E0ABD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  <w:t>12. Detali išlaidų sąmata ir prašomų lėšų pagrindimas</w:t>
            </w:r>
          </w:p>
        </w:tc>
      </w:tr>
      <w:tr w:rsidR="00247F2B" w:rsidRPr="00A44322" w14:paraId="5633ED3D" w14:textId="77777777" w:rsidTr="00247F2B">
        <w:trPr>
          <w:jc w:val="center"/>
        </w:trPr>
        <w:tc>
          <w:tcPr>
            <w:tcW w:w="52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156D83E" w14:textId="77777777" w:rsidR="00247F2B" w:rsidRPr="00A44322" w:rsidRDefault="00247F2B">
            <w:pPr>
              <w:widowControl w:val="0"/>
              <w:shd w:val="clear" w:color="auto" w:fill="D9D9D9"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  <w:p w14:paraId="0BB29120" w14:textId="77777777" w:rsidR="00247F2B" w:rsidRPr="00A44322" w:rsidRDefault="00247F2B">
            <w:pPr>
              <w:widowControl w:val="0"/>
              <w:shd w:val="clear" w:color="auto" w:fill="D9D9D9"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Eil. Nr.</w:t>
            </w:r>
          </w:p>
        </w:tc>
        <w:tc>
          <w:tcPr>
            <w:tcW w:w="180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C7640DB" w14:textId="77777777" w:rsidR="00247F2B" w:rsidRPr="00A44322" w:rsidRDefault="00247F2B">
            <w:pPr>
              <w:suppressLineNumbers/>
              <w:suppressAutoHyphens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  <w:p w14:paraId="3FA2EF4B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Išlaidų pavadinimas </w:t>
            </w:r>
          </w:p>
        </w:tc>
        <w:tc>
          <w:tcPr>
            <w:tcW w:w="1829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8C2F300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  <w:p w14:paraId="19F13047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Detalus skaičiavimas </w:t>
            </w:r>
          </w:p>
        </w:tc>
        <w:tc>
          <w:tcPr>
            <w:tcW w:w="2423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4D5CF23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  <w:p w14:paraId="29784629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Išlaidų pagrindimas</w:t>
            </w:r>
          </w:p>
        </w:tc>
        <w:tc>
          <w:tcPr>
            <w:tcW w:w="349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6286193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Lėšos (Eur)</w:t>
            </w:r>
          </w:p>
        </w:tc>
      </w:tr>
      <w:tr w:rsidR="00247F2B" w:rsidRPr="00A44322" w14:paraId="669109A2" w14:textId="77777777" w:rsidTr="00247F2B">
        <w:trPr>
          <w:jc w:val="center"/>
        </w:trPr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212116C7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vAlign w:val="center"/>
            <w:hideMark/>
          </w:tcPr>
          <w:p w14:paraId="0D738D10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vAlign w:val="center"/>
            <w:hideMark/>
          </w:tcPr>
          <w:p w14:paraId="24F75E34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40E5BDFE" w14:textId="77777777" w:rsidR="00247F2B" w:rsidRPr="00A44322" w:rsidRDefault="00247F2B">
            <w:pPr>
              <w:spacing w:line="256" w:lineRule="auto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8B68F97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proofErr w:type="spellStart"/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Savival-dybės</w:t>
            </w:r>
            <w:proofErr w:type="spellEnd"/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 lėšos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EAF774A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proofErr w:type="spellStart"/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Organi-zacijos</w:t>
            </w:r>
            <w:proofErr w:type="spellEnd"/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 xml:space="preserve"> lėšos</w:t>
            </w: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C8006C8" w14:textId="77777777" w:rsidR="00247F2B" w:rsidRPr="00A44322" w:rsidRDefault="00247F2B">
            <w:pPr>
              <w:suppressLineNumbers/>
              <w:suppressAutoHyphens/>
              <w:jc w:val="center"/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kern w:val="2"/>
                <w:lang w:eastAsia="en-US"/>
                <w14:ligatures w14:val="standardContextual"/>
              </w:rPr>
              <w:t>Kiti  šaltiniai</w:t>
            </w:r>
          </w:p>
        </w:tc>
      </w:tr>
      <w:tr w:rsidR="00247F2B" w:rsidRPr="00A44322" w14:paraId="7113BFA1" w14:textId="77777777" w:rsidTr="00247F2B">
        <w:trPr>
          <w:jc w:val="center"/>
        </w:trPr>
        <w:tc>
          <w:tcPr>
            <w:tcW w:w="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652B8A07" w14:textId="77777777" w:rsidR="00247F2B" w:rsidRPr="00A44322" w:rsidRDefault="00247F2B">
            <w:pPr>
              <w:suppressAutoHyphens/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lastRenderedPageBreak/>
              <w:t>1.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25B2A40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Darbo užmokestis ir su juo susijusios išlaidos</w:t>
            </w:r>
          </w:p>
        </w:tc>
        <w:tc>
          <w:tcPr>
            <w:tcW w:w="1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E70AED2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4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3EF7267" w14:textId="77777777" w:rsidR="00247F2B" w:rsidRPr="00A44322" w:rsidRDefault="00247F2B">
            <w:pPr>
              <w:spacing w:line="256" w:lineRule="auto"/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(</w:t>
            </w:r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nurodyti vardą, pavardę, darbo trukmę projekte, valandos ar mėnesio bei projekto laikotarpiui priskaičiuotą ir „į rankas“ darbo užmokesčio dydį)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404912A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E41D77E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EF4D171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64593A88" w14:textId="77777777" w:rsidTr="00247F2B">
        <w:trPr>
          <w:jc w:val="center"/>
        </w:trPr>
        <w:tc>
          <w:tcPr>
            <w:tcW w:w="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DAB6CB1" w14:textId="77777777" w:rsidR="00247F2B" w:rsidRPr="00A44322" w:rsidRDefault="00247F2B">
            <w:pPr>
              <w:suppressAutoHyphens/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2. 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47576AD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Išlaidos autoriniams atlyginimams, kai juos gaunantys asmenys nėra Pareiškėjo darbuotojai</w:t>
            </w:r>
          </w:p>
        </w:tc>
        <w:tc>
          <w:tcPr>
            <w:tcW w:w="1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956A36A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4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BC7E7CF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(</w:t>
            </w:r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nurodyti paslaugą/priemonę bei specialistą, jo darbo trukmę projekte, valandos ar mėnesio bei projekto laikotarpiui paslaugų kainą)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F14C2EB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A869F97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9A5451D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2C9537A8" w14:textId="77777777" w:rsidTr="00247F2B">
        <w:trPr>
          <w:jc w:val="center"/>
        </w:trPr>
        <w:tc>
          <w:tcPr>
            <w:tcW w:w="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E275ACF" w14:textId="77777777" w:rsidR="00247F2B" w:rsidRPr="00A44322" w:rsidRDefault="00247F2B">
            <w:pPr>
              <w:suppressAutoHyphens/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3. 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6D38426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bCs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Cs/>
                <w:kern w:val="2"/>
                <w:lang w:eastAsia="en-US"/>
                <w14:ligatures w14:val="standardContextual"/>
              </w:rPr>
              <w:t xml:space="preserve">Patalpų, skirtų projekto veiklai vykdyti,  komunalinių paslaugų išlaidos </w:t>
            </w:r>
          </w:p>
        </w:tc>
        <w:tc>
          <w:tcPr>
            <w:tcW w:w="1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B81948D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4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52CAA89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(</w:t>
            </w:r>
            <w:r w:rsidRPr="00A44322">
              <w:rPr>
                <w:rFonts w:ascii="Verdana" w:hAnsi="Verdana"/>
                <w:i/>
                <w:kern w:val="2"/>
                <w:lang w:eastAsia="en-US"/>
                <w14:ligatures w14:val="standardContextual"/>
              </w:rPr>
              <w:t>nurodyti patalpų adresą ir mėnesio bei projekto laikotarpiui išlaikymo kainą)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D96FDEC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4980A65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7D39F5B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47438938" w14:textId="77777777" w:rsidTr="00247F2B">
        <w:trPr>
          <w:jc w:val="center"/>
        </w:trPr>
        <w:tc>
          <w:tcPr>
            <w:tcW w:w="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384FA73" w14:textId="77777777" w:rsidR="00247F2B" w:rsidRPr="00A44322" w:rsidRDefault="00247F2B">
            <w:pPr>
              <w:suppressAutoHyphens/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4.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F89067C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Cs/>
                <w:kern w:val="2"/>
                <w:lang w:eastAsia="en-US"/>
                <w14:ligatures w14:val="standardContextual"/>
              </w:rPr>
              <w:t>Transporto išlaidos</w:t>
            </w:r>
          </w:p>
        </w:tc>
        <w:tc>
          <w:tcPr>
            <w:tcW w:w="1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CAB4DD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4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98958C1" w14:textId="77777777" w:rsidR="00247F2B" w:rsidRPr="00A44322" w:rsidRDefault="00247F2B">
            <w:pPr>
              <w:spacing w:line="256" w:lineRule="auto"/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  <w:t xml:space="preserve">(nurodyti projekto laikotarpiui nuomos kainą, planuojamą nuvažiuoti kilometrų skaičių, </w:t>
            </w:r>
            <w:r w:rsidRPr="00A44322">
              <w:rPr>
                <w:rFonts w:ascii="Verdana" w:eastAsia="Calibri" w:hAnsi="Verdana"/>
                <w:i/>
                <w:iCs/>
                <w:kern w:val="2"/>
                <w:lang w:eastAsia="en-US"/>
                <w14:ligatures w14:val="standardContextual"/>
              </w:rPr>
              <w:t>degalų sunaudojimo normą 100 kilometrų,</w:t>
            </w:r>
            <w:r w:rsidRPr="00A44322"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  <w:t xml:space="preserve"> kuro kainą, bilietų kainą ir kt.)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51EAF1D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530E4EB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FCAEF1A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78085F33" w14:textId="77777777" w:rsidTr="00247F2B">
        <w:trPr>
          <w:jc w:val="center"/>
        </w:trPr>
        <w:tc>
          <w:tcPr>
            <w:tcW w:w="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4F3FBD8" w14:textId="77777777" w:rsidR="00247F2B" w:rsidRPr="00A44322" w:rsidRDefault="00247F2B">
            <w:pPr>
              <w:suppressAutoHyphens/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5.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F11406C" w14:textId="77777777" w:rsidR="00247F2B" w:rsidRPr="00A44322" w:rsidRDefault="00247F2B">
            <w:pPr>
              <w:suppressAutoHyphens/>
              <w:spacing w:line="256" w:lineRule="auto"/>
              <w:textAlignment w:val="center"/>
              <w:rPr>
                <w:rFonts w:ascii="Verdana" w:hAnsi="Verdana"/>
                <w:bCs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Ryšio paslaugų (fiksuotojo ir (ar) mobiliojo ryšio, </w:t>
            </w: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lastRenderedPageBreak/>
              <w:t>interneto, pašto) išlaidos</w:t>
            </w:r>
          </w:p>
        </w:tc>
        <w:tc>
          <w:tcPr>
            <w:tcW w:w="1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3E1367D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4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F44FA6" w14:textId="77777777" w:rsidR="00247F2B" w:rsidRPr="00A44322" w:rsidRDefault="00247F2B">
            <w:pPr>
              <w:spacing w:line="256" w:lineRule="auto"/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4A05F0F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76B8E6E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443CC7B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36E5B05F" w14:textId="77777777" w:rsidTr="00247F2B">
        <w:trPr>
          <w:jc w:val="center"/>
        </w:trPr>
        <w:tc>
          <w:tcPr>
            <w:tcW w:w="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4392388" w14:textId="77777777" w:rsidR="00247F2B" w:rsidRPr="00A44322" w:rsidRDefault="00247F2B">
            <w:pPr>
              <w:suppressAutoHyphens/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6.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F1509EC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Kitos išlaidos Projektui įgyvendinti reikalingoms paslaugoms teikti ir priemonėms</w:t>
            </w:r>
          </w:p>
          <w:p w14:paraId="752A83C3" w14:textId="77777777" w:rsidR="00247F2B" w:rsidRPr="00A44322" w:rsidRDefault="00247F2B">
            <w:pPr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įsigyti (detalizuoti)</w:t>
            </w:r>
          </w:p>
        </w:tc>
        <w:tc>
          <w:tcPr>
            <w:tcW w:w="1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B0DD8A8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4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D3D98F2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  <w:t xml:space="preserve">(nurodyti paslaugas ir </w:t>
            </w:r>
            <w:r w:rsidRPr="00A44322">
              <w:rPr>
                <w:rFonts w:ascii="Verdana" w:eastAsia="Calibri" w:hAnsi="Verdana"/>
                <w:i/>
                <w:iCs/>
                <w:kern w:val="2"/>
                <w:lang w:eastAsia="en-US"/>
                <w14:ligatures w14:val="standardContextual"/>
              </w:rPr>
              <w:t xml:space="preserve">priemones, jų kiekį ir </w:t>
            </w:r>
            <w:r w:rsidRPr="00A44322"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  <w:t>kainą</w:t>
            </w:r>
            <w:r w:rsidRPr="00A44322">
              <w:rPr>
                <w:rFonts w:ascii="Verdana" w:eastAsia="Calibri" w:hAnsi="Verdana"/>
                <w:i/>
                <w:iCs/>
                <w:kern w:val="2"/>
                <w:lang w:eastAsia="en-US"/>
                <w14:ligatures w14:val="standardContextual"/>
              </w:rPr>
              <w:t xml:space="preserve"> mėnesiui bei projekto laikotarpiui</w:t>
            </w:r>
            <w:r w:rsidRPr="00A44322"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  <w:t>)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F2155C1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CE39EC9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4F5E69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7020529D" w14:textId="77777777" w:rsidTr="00247F2B">
        <w:trPr>
          <w:jc w:val="center"/>
        </w:trPr>
        <w:tc>
          <w:tcPr>
            <w:tcW w:w="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24ABF844" w14:textId="77777777" w:rsidR="00247F2B" w:rsidRPr="00A44322" w:rsidRDefault="00247F2B">
            <w:pPr>
              <w:suppressAutoHyphens/>
              <w:spacing w:line="256" w:lineRule="auto"/>
              <w:jc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kern w:val="2"/>
                <w:lang w:eastAsia="en-US"/>
                <w14:ligatures w14:val="standardContextual"/>
              </w:rPr>
              <w:t>7.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46014AD" w14:textId="77777777" w:rsidR="00247F2B" w:rsidRPr="00A44322" w:rsidRDefault="00247F2B">
            <w:pPr>
              <w:suppressAutoHyphens/>
              <w:spacing w:line="256" w:lineRule="auto"/>
              <w:textAlignment w:val="center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eastAsia="Calibri" w:hAnsi="Verdana"/>
                <w:kern w:val="2"/>
                <w:lang w:eastAsia="en-US"/>
                <w14:ligatures w14:val="standardContextual"/>
              </w:rPr>
              <w:t>Projekto viešinimo paslaugų, išlaidos, tiesiogiai susijusios su veiklomis, vykdomomis įgyvendinant Projektą</w:t>
            </w:r>
          </w:p>
        </w:tc>
        <w:tc>
          <w:tcPr>
            <w:tcW w:w="1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5063818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4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A2C54F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i/>
                <w:i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1786AAC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A135CF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A99FA33" w14:textId="77777777" w:rsidR="00247F2B" w:rsidRPr="00A44322" w:rsidRDefault="00247F2B">
            <w:pPr>
              <w:suppressLineNumbers/>
              <w:suppressAutoHyphens/>
              <w:spacing w:line="256" w:lineRule="auto"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  <w:tr w:rsidR="00247F2B" w:rsidRPr="00A44322" w14:paraId="6030FAF6" w14:textId="77777777" w:rsidTr="00247F2B">
        <w:trPr>
          <w:jc w:val="center"/>
        </w:trPr>
        <w:tc>
          <w:tcPr>
            <w:tcW w:w="658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230E33F1" w14:textId="77777777" w:rsidR="00247F2B" w:rsidRPr="00A44322" w:rsidRDefault="00247F2B">
            <w:pPr>
              <w:suppressAutoHyphens/>
              <w:jc w:val="right"/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</w:pPr>
            <w:r w:rsidRPr="00A44322">
              <w:rPr>
                <w:rFonts w:ascii="Verdana" w:hAnsi="Verdana"/>
                <w:b/>
                <w:bCs/>
                <w:kern w:val="2"/>
                <w:lang w:eastAsia="en-US"/>
                <w14:ligatures w14:val="standardContextual"/>
              </w:rPr>
              <w:t xml:space="preserve">Iš viso   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2EB7565" w14:textId="77777777" w:rsidR="00247F2B" w:rsidRPr="00A44322" w:rsidRDefault="00247F2B">
            <w:pPr>
              <w:suppressLineNumbers/>
              <w:suppressAutoHyphens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E03A385" w14:textId="77777777" w:rsidR="00247F2B" w:rsidRPr="00A44322" w:rsidRDefault="00247F2B">
            <w:pPr>
              <w:suppressLineNumbers/>
              <w:suppressAutoHyphens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17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CA4FAA8" w14:textId="77777777" w:rsidR="00247F2B" w:rsidRPr="00A44322" w:rsidRDefault="00247F2B">
            <w:pPr>
              <w:suppressLineNumbers/>
              <w:suppressAutoHyphens/>
              <w:rPr>
                <w:rFonts w:ascii="Verdana" w:hAnsi="Verdana"/>
                <w:kern w:val="2"/>
                <w:lang w:eastAsia="en-US"/>
                <w14:ligatures w14:val="standardContextual"/>
              </w:rPr>
            </w:pPr>
          </w:p>
        </w:tc>
      </w:tr>
    </w:tbl>
    <w:p w14:paraId="521899FD" w14:textId="77777777" w:rsidR="00247F2B" w:rsidRPr="00A44322" w:rsidRDefault="00247F2B" w:rsidP="00247F2B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A44322">
        <w:rPr>
          <w:rFonts w:ascii="Verdana" w:hAnsi="Verdana"/>
        </w:rPr>
        <w:t>PRIDEDAMA:</w:t>
      </w:r>
    </w:p>
    <w:p w14:paraId="14D86AF6" w14:textId="77777777" w:rsidR="00247F2B" w:rsidRPr="00A44322" w:rsidRDefault="00247F2B" w:rsidP="00247F2B">
      <w:pPr>
        <w:numPr>
          <w:ilvl w:val="0"/>
          <w:numId w:val="40"/>
        </w:numPr>
        <w:tabs>
          <w:tab w:val="left" w:pos="851"/>
        </w:tabs>
        <w:jc w:val="both"/>
        <w:rPr>
          <w:rFonts w:ascii="Verdana" w:hAnsi="Verdana"/>
        </w:rPr>
      </w:pPr>
      <w:r w:rsidRPr="00A44322">
        <w:rPr>
          <w:rFonts w:ascii="Verdana" w:hAnsi="Verdana"/>
        </w:rPr>
        <w:t>................................................................................................;</w:t>
      </w:r>
    </w:p>
    <w:p w14:paraId="4D8C0FFF" w14:textId="77777777" w:rsidR="00247F2B" w:rsidRPr="00A44322" w:rsidRDefault="00247F2B" w:rsidP="00247F2B">
      <w:pPr>
        <w:numPr>
          <w:ilvl w:val="0"/>
          <w:numId w:val="40"/>
        </w:numPr>
        <w:tabs>
          <w:tab w:val="left" w:pos="851"/>
        </w:tabs>
        <w:jc w:val="both"/>
        <w:rPr>
          <w:rFonts w:ascii="Verdana" w:hAnsi="Verdana"/>
        </w:rPr>
      </w:pPr>
      <w:r w:rsidRPr="00A44322">
        <w:rPr>
          <w:rFonts w:ascii="Verdana" w:hAnsi="Verdana"/>
        </w:rPr>
        <w:t>................................................................................................;</w:t>
      </w:r>
    </w:p>
    <w:p w14:paraId="114E7F0F" w14:textId="77777777" w:rsidR="00247F2B" w:rsidRPr="00A44322" w:rsidRDefault="00247F2B" w:rsidP="00247F2B">
      <w:pPr>
        <w:numPr>
          <w:ilvl w:val="0"/>
          <w:numId w:val="40"/>
        </w:numPr>
        <w:tabs>
          <w:tab w:val="left" w:pos="851"/>
        </w:tabs>
        <w:jc w:val="both"/>
        <w:rPr>
          <w:rFonts w:ascii="Verdana" w:hAnsi="Verdana"/>
        </w:rPr>
      </w:pPr>
      <w:r w:rsidRPr="00A44322">
        <w:rPr>
          <w:rFonts w:ascii="Verdana" w:hAnsi="Verdana"/>
        </w:rPr>
        <w:t>................................................................................................;</w:t>
      </w:r>
    </w:p>
    <w:p w14:paraId="0B6D18A0" w14:textId="77777777" w:rsidR="00247F2B" w:rsidRPr="00A44322" w:rsidRDefault="00247F2B" w:rsidP="00247F2B">
      <w:pPr>
        <w:numPr>
          <w:ilvl w:val="0"/>
          <w:numId w:val="40"/>
        </w:numPr>
        <w:tabs>
          <w:tab w:val="left" w:pos="851"/>
        </w:tabs>
        <w:jc w:val="both"/>
        <w:rPr>
          <w:rFonts w:ascii="Verdana" w:hAnsi="Verdana"/>
        </w:rPr>
      </w:pPr>
      <w:r w:rsidRPr="00A44322">
        <w:rPr>
          <w:rFonts w:ascii="Verdana" w:hAnsi="Verdana"/>
        </w:rPr>
        <w:t>.................................................................................................</w:t>
      </w:r>
    </w:p>
    <w:p w14:paraId="7356721C" w14:textId="77777777" w:rsidR="00247F2B" w:rsidRPr="00A44322" w:rsidRDefault="00247F2B" w:rsidP="00247F2B">
      <w:pPr>
        <w:tabs>
          <w:tab w:val="left" w:pos="851"/>
        </w:tabs>
        <w:ind w:firstLine="851"/>
        <w:jc w:val="both"/>
        <w:rPr>
          <w:rFonts w:ascii="Verdana" w:hAnsi="Verdana"/>
        </w:rPr>
      </w:pPr>
      <w:r w:rsidRPr="00A44322">
        <w:rPr>
          <w:rFonts w:ascii="Verdana" w:hAnsi="Verdana"/>
        </w:rPr>
        <w:t>Patvirtinu, kad:</w:t>
      </w:r>
    </w:p>
    <w:p w14:paraId="5664A105" w14:textId="77777777" w:rsidR="00247F2B" w:rsidRPr="00A44322" w:rsidRDefault="00247F2B" w:rsidP="00247F2B">
      <w:pPr>
        <w:tabs>
          <w:tab w:val="left" w:pos="851"/>
        </w:tabs>
        <w:ind w:firstLine="851"/>
        <w:jc w:val="both"/>
        <w:rPr>
          <w:rFonts w:ascii="Verdana" w:hAnsi="Verdana"/>
        </w:rPr>
      </w:pPr>
      <w:r w:rsidRPr="00A44322">
        <w:rPr>
          <w:rFonts w:ascii="Verdana" w:hAnsi="Verdana"/>
        </w:rPr>
        <w:t>- organizacija/įstaiga nėra likviduojama, nėra sudaryta sutartis su kreditoriais, sustabdyta ar apribota veikla;</w:t>
      </w:r>
    </w:p>
    <w:p w14:paraId="6D82189A" w14:textId="77777777" w:rsidR="00247F2B" w:rsidRPr="00A44322" w:rsidRDefault="00247F2B" w:rsidP="00247F2B">
      <w:pPr>
        <w:tabs>
          <w:tab w:val="left" w:pos="851"/>
        </w:tabs>
        <w:ind w:firstLine="851"/>
        <w:jc w:val="both"/>
        <w:rPr>
          <w:rFonts w:ascii="Verdana" w:hAnsi="Verdana"/>
        </w:rPr>
      </w:pPr>
      <w:r w:rsidRPr="00A44322">
        <w:rPr>
          <w:rFonts w:ascii="Verdana" w:hAnsi="Verdana"/>
        </w:rPr>
        <w:t>- neturi neįvykdytų mokesčių ar socialinio draudimo įmokų mokėjimo įsipareigojimų pagal Lietuvos Respublikos teisės aktus;</w:t>
      </w:r>
    </w:p>
    <w:p w14:paraId="32F6B957" w14:textId="77777777" w:rsidR="00247F2B" w:rsidRPr="00A44322" w:rsidRDefault="00247F2B" w:rsidP="00247F2B">
      <w:pPr>
        <w:tabs>
          <w:tab w:val="left" w:pos="851"/>
        </w:tabs>
        <w:ind w:firstLine="851"/>
        <w:jc w:val="both"/>
        <w:rPr>
          <w:rFonts w:ascii="Verdana" w:hAnsi="Verdana"/>
        </w:rPr>
      </w:pPr>
      <w:r w:rsidRPr="00A44322">
        <w:rPr>
          <w:rFonts w:ascii="Verdana" w:hAnsi="Verdana"/>
        </w:rPr>
        <w:t>- nėra įsiteisėjęs teismo sprendimas, kad organizacija pažeidė kitą sutartį dėl paramos skyrimo iš valstybės ar savivaldybės biudžeto;</w:t>
      </w:r>
    </w:p>
    <w:p w14:paraId="3E311FF0" w14:textId="77777777" w:rsidR="00247F2B" w:rsidRPr="00A44322" w:rsidRDefault="00247F2B" w:rsidP="00247F2B">
      <w:pPr>
        <w:tabs>
          <w:tab w:val="left" w:pos="851"/>
        </w:tabs>
        <w:ind w:firstLine="851"/>
        <w:jc w:val="both"/>
        <w:rPr>
          <w:rFonts w:ascii="Verdana" w:hAnsi="Verdana"/>
        </w:rPr>
      </w:pPr>
      <w:r w:rsidRPr="00A44322">
        <w:rPr>
          <w:rFonts w:ascii="Verdana" w:hAnsi="Verdana"/>
        </w:rPr>
        <w:t>- Paraiškoje numatytos išlaidos nedubliuoja išlaidų, finansuojamų iš kitų valstybės ar savivaldybės biudžeto programų lėšų.</w:t>
      </w:r>
    </w:p>
    <w:p w14:paraId="7DA31226" w14:textId="77777777" w:rsidR="00247F2B" w:rsidRPr="00A44322" w:rsidRDefault="00247F2B" w:rsidP="00247F2B">
      <w:pPr>
        <w:ind w:firstLine="720"/>
        <w:jc w:val="both"/>
        <w:rPr>
          <w:rFonts w:ascii="Verdana" w:hAnsi="Verdana"/>
        </w:rPr>
      </w:pPr>
      <w:r w:rsidRPr="00A44322">
        <w:rPr>
          <w:rFonts w:ascii="Verdana" w:hAnsi="Verdana"/>
        </w:rPr>
        <w:t xml:space="preserve">Patvirtinu, kad Paraiškoje pateikta informacija yra tiksli ir teisinga. </w:t>
      </w:r>
    </w:p>
    <w:p w14:paraId="73FC4572" w14:textId="77777777" w:rsidR="00247F2B" w:rsidRPr="00A44322" w:rsidRDefault="00247F2B" w:rsidP="00247F2B">
      <w:pPr>
        <w:ind w:firstLine="720"/>
        <w:jc w:val="both"/>
        <w:rPr>
          <w:rFonts w:ascii="Verdana" w:hAnsi="Verdana"/>
        </w:rPr>
      </w:pPr>
      <w:r w:rsidRPr="00A44322">
        <w:rPr>
          <w:rFonts w:ascii="Verdana" w:hAnsi="Verdana"/>
        </w:rPr>
        <w:t>Įsipareigoju, įvykdžius Projektą, pateikti Marijampolės savivaldybės administracijai galutinę projekto įvykdymo ataskaitą per sutartyje numatytus terminus.</w:t>
      </w:r>
    </w:p>
    <w:p w14:paraId="30011A2E" w14:textId="77777777" w:rsidR="00247F2B" w:rsidRPr="00A44322" w:rsidRDefault="00247F2B" w:rsidP="00247F2B">
      <w:pPr>
        <w:rPr>
          <w:rFonts w:ascii="Verdana" w:hAnsi="Verdana"/>
          <w:snapToGrid w:val="0"/>
          <w:lang w:val="pt-BR"/>
        </w:rPr>
      </w:pPr>
      <w:r w:rsidRPr="00A44322">
        <w:rPr>
          <w:rFonts w:ascii="Verdana" w:hAnsi="Verdana"/>
          <w:snapToGrid w:val="0"/>
          <w:lang w:val="pt-BR"/>
        </w:rPr>
        <w:t>____________________</w:t>
      </w:r>
      <w:r w:rsidRPr="00A44322">
        <w:rPr>
          <w:rFonts w:ascii="Verdana" w:hAnsi="Verdana"/>
          <w:snapToGrid w:val="0"/>
          <w:lang w:val="pt-BR"/>
        </w:rPr>
        <w:tab/>
        <w:t>___________</w:t>
      </w:r>
      <w:r w:rsidRPr="00A44322">
        <w:rPr>
          <w:rFonts w:ascii="Verdana" w:hAnsi="Verdana"/>
          <w:snapToGrid w:val="0"/>
          <w:lang w:val="pt-BR"/>
        </w:rPr>
        <w:tab/>
        <w:t>__________________</w:t>
      </w:r>
    </w:p>
    <w:p w14:paraId="3556229D" w14:textId="77777777" w:rsidR="00247F2B" w:rsidRPr="00A44322" w:rsidRDefault="00247F2B" w:rsidP="00247F2B">
      <w:pPr>
        <w:rPr>
          <w:rFonts w:ascii="Verdana" w:hAnsi="Verdana"/>
          <w:i/>
          <w:snapToGrid w:val="0"/>
          <w:lang w:val="pt-BR"/>
        </w:rPr>
      </w:pPr>
      <w:r w:rsidRPr="00A44322">
        <w:rPr>
          <w:rFonts w:ascii="Verdana" w:hAnsi="Verdana"/>
          <w:i/>
          <w:snapToGrid w:val="0"/>
          <w:sz w:val="22"/>
          <w:szCs w:val="22"/>
          <w:lang w:val="pt-BR"/>
        </w:rPr>
        <w:t>(Pareigų pavadinimas)</w:t>
      </w:r>
      <w:r w:rsidRPr="00A44322">
        <w:rPr>
          <w:rFonts w:ascii="Verdana" w:hAnsi="Verdana"/>
          <w:i/>
          <w:snapToGrid w:val="0"/>
          <w:lang w:val="pt-BR"/>
        </w:rPr>
        <w:tab/>
      </w:r>
      <w:r w:rsidRPr="00A44322">
        <w:rPr>
          <w:rFonts w:ascii="Verdana" w:hAnsi="Verdana"/>
          <w:i/>
          <w:snapToGrid w:val="0"/>
          <w:lang w:val="pt-BR"/>
        </w:rPr>
        <w:tab/>
      </w:r>
      <w:r w:rsidRPr="00A44322">
        <w:rPr>
          <w:rFonts w:ascii="Verdana" w:hAnsi="Verdana"/>
          <w:i/>
          <w:snapToGrid w:val="0"/>
          <w:sz w:val="22"/>
          <w:szCs w:val="22"/>
          <w:lang w:val="pt-BR"/>
        </w:rPr>
        <w:t>(parašas)</w:t>
      </w:r>
      <w:r w:rsidRPr="00A44322">
        <w:rPr>
          <w:rFonts w:ascii="Verdana" w:hAnsi="Verdana"/>
          <w:i/>
          <w:snapToGrid w:val="0"/>
          <w:lang w:val="pt-BR"/>
        </w:rPr>
        <w:tab/>
      </w:r>
      <w:r w:rsidRPr="00A44322">
        <w:rPr>
          <w:rFonts w:ascii="Verdana" w:hAnsi="Verdana"/>
          <w:i/>
          <w:snapToGrid w:val="0"/>
          <w:lang w:val="pt-BR"/>
        </w:rPr>
        <w:tab/>
      </w:r>
      <w:r w:rsidRPr="00A44322">
        <w:rPr>
          <w:rFonts w:ascii="Verdana" w:hAnsi="Verdana"/>
          <w:i/>
          <w:snapToGrid w:val="0"/>
          <w:sz w:val="22"/>
          <w:szCs w:val="22"/>
          <w:lang w:val="pt-BR"/>
        </w:rPr>
        <w:t>(vardas, pavardė)</w:t>
      </w:r>
      <w:r w:rsidRPr="00A44322">
        <w:rPr>
          <w:rFonts w:ascii="Verdana" w:hAnsi="Verdana"/>
          <w:i/>
          <w:snapToGrid w:val="0"/>
          <w:lang w:val="pt-BR"/>
        </w:rPr>
        <w:tab/>
      </w:r>
    </w:p>
    <w:p w14:paraId="21B495DA" w14:textId="447ABAF3" w:rsidR="00201AFE" w:rsidRPr="00A44322" w:rsidRDefault="00247F2B" w:rsidP="00247F2B">
      <w:pPr>
        <w:jc w:val="center"/>
        <w:rPr>
          <w:rFonts w:ascii="Verdana" w:hAnsi="Verdana"/>
          <w:i/>
          <w:snapToGrid w:val="0"/>
          <w:lang w:val="pt-BR"/>
        </w:rPr>
      </w:pPr>
      <w:r w:rsidRPr="00A44322">
        <w:rPr>
          <w:rFonts w:ascii="Verdana" w:hAnsi="Verdana"/>
          <w:i/>
          <w:snapToGrid w:val="0"/>
          <w:lang w:val="pt-BR"/>
        </w:rPr>
        <w:t>______________</w:t>
      </w:r>
    </w:p>
    <w:p w14:paraId="6F1D7FDA" w14:textId="6546D7A8" w:rsidR="00247F2B" w:rsidRPr="00A44322" w:rsidRDefault="00247F2B" w:rsidP="0059789B">
      <w:pPr>
        <w:ind w:left="4320"/>
        <w:rPr>
          <w:rFonts w:ascii="Verdana" w:hAnsi="Verdana"/>
          <w:b/>
          <w:bCs/>
        </w:rPr>
      </w:pPr>
    </w:p>
    <w:sectPr w:rsidR="00247F2B" w:rsidRPr="00A44322" w:rsidSect="0031121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CD4DE" w14:textId="77777777" w:rsidR="00F80D79" w:rsidRDefault="00F80D79">
      <w:r>
        <w:separator/>
      </w:r>
    </w:p>
  </w:endnote>
  <w:endnote w:type="continuationSeparator" w:id="0">
    <w:p w14:paraId="370DDBC2" w14:textId="77777777" w:rsidR="00F80D79" w:rsidRDefault="00F8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emon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97578" w14:textId="77777777" w:rsidR="00D930C4" w:rsidRDefault="00357C18" w:rsidP="00447BC9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 w:rsidR="00D930C4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00C6604" w14:textId="77777777" w:rsidR="00D930C4" w:rsidRDefault="00D930C4" w:rsidP="00E90B51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6649" w14:textId="77777777" w:rsidR="00D930C4" w:rsidRDefault="00D930C4" w:rsidP="00447BC9">
    <w:pPr>
      <w:pStyle w:val="Porat"/>
      <w:framePr w:wrap="around" w:vAnchor="text" w:hAnchor="margin" w:xAlign="right" w:y="1"/>
      <w:rPr>
        <w:rStyle w:val="Puslapionumeris"/>
      </w:rPr>
    </w:pPr>
  </w:p>
  <w:p w14:paraId="796FCDF1" w14:textId="77777777" w:rsidR="00D930C4" w:rsidRPr="00B079FA" w:rsidRDefault="00D930C4" w:rsidP="00E90B51">
    <w:pPr>
      <w:pStyle w:val="Porat"/>
      <w:ind w:right="360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26F68" w14:textId="77777777" w:rsidR="00D930C4" w:rsidRPr="009E2655" w:rsidRDefault="00D930C4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CE205" w14:textId="77777777" w:rsidR="00F80D79" w:rsidRDefault="00F80D79">
      <w:r>
        <w:separator/>
      </w:r>
    </w:p>
  </w:footnote>
  <w:footnote w:type="continuationSeparator" w:id="0">
    <w:p w14:paraId="7787026E" w14:textId="77777777" w:rsidR="00F80D79" w:rsidRDefault="00F80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501B6" w14:textId="77777777" w:rsidR="00D930C4" w:rsidRPr="00140C7C" w:rsidRDefault="00357C18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D930C4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9B4A03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9DA62" w14:textId="77777777" w:rsidR="00D930C4" w:rsidRPr="00024D31" w:rsidRDefault="00D930C4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1124C"/>
    <w:multiLevelType w:val="multilevel"/>
    <w:tmpl w:val="D44E7270"/>
    <w:lvl w:ilvl="0">
      <w:start w:val="13"/>
      <w:numFmt w:val="decimal"/>
      <w:lvlText w:val="%1."/>
      <w:lvlJc w:val="left"/>
      <w:pPr>
        <w:tabs>
          <w:tab w:val="num" w:pos="5033"/>
        </w:tabs>
        <w:ind w:left="503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93"/>
        </w:tabs>
        <w:ind w:left="5693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473"/>
        </w:tabs>
        <w:ind w:left="647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013"/>
        </w:tabs>
        <w:ind w:left="701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913"/>
        </w:tabs>
        <w:ind w:left="791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8453"/>
        </w:tabs>
        <w:ind w:left="845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9353"/>
        </w:tabs>
        <w:ind w:left="935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893"/>
        </w:tabs>
        <w:ind w:left="989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793"/>
        </w:tabs>
        <w:ind w:left="10793" w:hanging="1800"/>
      </w:pPr>
      <w:rPr>
        <w:rFonts w:cs="Times New Roman" w:hint="default"/>
      </w:rPr>
    </w:lvl>
  </w:abstractNum>
  <w:abstractNum w:abstractNumId="1" w15:restartNumberingAfterBreak="0">
    <w:nsid w:val="03A212FD"/>
    <w:multiLevelType w:val="hybridMultilevel"/>
    <w:tmpl w:val="1C9025C8"/>
    <w:lvl w:ilvl="0" w:tplc="0427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DC20E8B"/>
    <w:multiLevelType w:val="multilevel"/>
    <w:tmpl w:val="2EDCF44C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3" w15:restartNumberingAfterBreak="0">
    <w:nsid w:val="0E050F9A"/>
    <w:multiLevelType w:val="hybridMultilevel"/>
    <w:tmpl w:val="E50CACB0"/>
    <w:lvl w:ilvl="0" w:tplc="58566EF4">
      <w:start w:val="1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F7C4755"/>
    <w:multiLevelType w:val="multilevel"/>
    <w:tmpl w:val="8D94D006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1CC14067"/>
    <w:multiLevelType w:val="hybridMultilevel"/>
    <w:tmpl w:val="F4BA448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22C52596"/>
    <w:multiLevelType w:val="hybridMultilevel"/>
    <w:tmpl w:val="95D4848C"/>
    <w:lvl w:ilvl="0" w:tplc="E1C005CA">
      <w:start w:val="8"/>
      <w:numFmt w:val="decimal"/>
      <w:lvlText w:val="%1."/>
      <w:lvlJc w:val="left"/>
      <w:pPr>
        <w:ind w:left="1785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505" w:hanging="360"/>
      </w:pPr>
    </w:lvl>
    <w:lvl w:ilvl="2" w:tplc="0427001B" w:tentative="1">
      <w:start w:val="1"/>
      <w:numFmt w:val="lowerRoman"/>
      <w:lvlText w:val="%3."/>
      <w:lvlJc w:val="right"/>
      <w:pPr>
        <w:ind w:left="3225" w:hanging="180"/>
      </w:pPr>
    </w:lvl>
    <w:lvl w:ilvl="3" w:tplc="0427000F" w:tentative="1">
      <w:start w:val="1"/>
      <w:numFmt w:val="decimal"/>
      <w:lvlText w:val="%4."/>
      <w:lvlJc w:val="left"/>
      <w:pPr>
        <w:ind w:left="3945" w:hanging="360"/>
      </w:pPr>
    </w:lvl>
    <w:lvl w:ilvl="4" w:tplc="04270019" w:tentative="1">
      <w:start w:val="1"/>
      <w:numFmt w:val="lowerLetter"/>
      <w:lvlText w:val="%5."/>
      <w:lvlJc w:val="left"/>
      <w:pPr>
        <w:ind w:left="4665" w:hanging="360"/>
      </w:pPr>
    </w:lvl>
    <w:lvl w:ilvl="5" w:tplc="0427001B" w:tentative="1">
      <w:start w:val="1"/>
      <w:numFmt w:val="lowerRoman"/>
      <w:lvlText w:val="%6."/>
      <w:lvlJc w:val="right"/>
      <w:pPr>
        <w:ind w:left="5385" w:hanging="180"/>
      </w:pPr>
    </w:lvl>
    <w:lvl w:ilvl="6" w:tplc="0427000F" w:tentative="1">
      <w:start w:val="1"/>
      <w:numFmt w:val="decimal"/>
      <w:lvlText w:val="%7."/>
      <w:lvlJc w:val="left"/>
      <w:pPr>
        <w:ind w:left="6105" w:hanging="360"/>
      </w:pPr>
    </w:lvl>
    <w:lvl w:ilvl="7" w:tplc="04270019" w:tentative="1">
      <w:start w:val="1"/>
      <w:numFmt w:val="lowerLetter"/>
      <w:lvlText w:val="%8."/>
      <w:lvlJc w:val="left"/>
      <w:pPr>
        <w:ind w:left="6825" w:hanging="360"/>
      </w:pPr>
    </w:lvl>
    <w:lvl w:ilvl="8" w:tplc="042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 w15:restartNumberingAfterBreak="0">
    <w:nsid w:val="232509BA"/>
    <w:multiLevelType w:val="hybridMultilevel"/>
    <w:tmpl w:val="BC6AB65E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440628B"/>
    <w:multiLevelType w:val="hybridMultilevel"/>
    <w:tmpl w:val="9F9EE2F0"/>
    <w:lvl w:ilvl="0" w:tplc="0427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5B842D4"/>
    <w:multiLevelType w:val="multilevel"/>
    <w:tmpl w:val="1BC4B298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78602DC"/>
    <w:multiLevelType w:val="multilevel"/>
    <w:tmpl w:val="C7602C2A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 w15:restartNumberingAfterBreak="0">
    <w:nsid w:val="29240D8D"/>
    <w:multiLevelType w:val="multilevel"/>
    <w:tmpl w:val="256E57E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Palemonas" w:hAnsi="Palemonas"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Palemonas" w:hAnsi="Palemonas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Palemonas" w:hAnsi="Palemonas"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Palemonas" w:hAnsi="Palemonas"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Palemonas" w:hAnsi="Palemonas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Palemonas" w:hAnsi="Palemonas"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Palemonas" w:hAnsi="Palemonas"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Palemonas" w:hAnsi="Palemonas"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Palemonas" w:hAnsi="Palemonas" w:cs="Courier New" w:hint="default"/>
      </w:rPr>
    </w:lvl>
  </w:abstractNum>
  <w:abstractNum w:abstractNumId="12" w15:restartNumberingAfterBreak="0">
    <w:nsid w:val="2DA71038"/>
    <w:multiLevelType w:val="multilevel"/>
    <w:tmpl w:val="C4C2BA2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63"/>
        </w:tabs>
        <w:ind w:left="1063" w:hanging="1035"/>
      </w:pPr>
      <w:rPr>
        <w:rFonts w:cs="Times New Roman" w:hint="default"/>
        <w:b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74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48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08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108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68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68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28" w:hanging="1800"/>
      </w:pPr>
      <w:rPr>
        <w:rFonts w:cs="Times New Roman" w:hint="default"/>
        <w:b w:val="0"/>
      </w:rPr>
    </w:lvl>
  </w:abstractNum>
  <w:abstractNum w:abstractNumId="13" w15:restartNumberingAfterBreak="0">
    <w:nsid w:val="366F11CB"/>
    <w:multiLevelType w:val="multilevel"/>
    <w:tmpl w:val="AF26CA1C"/>
    <w:lvl w:ilvl="0">
      <w:start w:val="8"/>
      <w:numFmt w:val="decimal"/>
      <w:lvlText w:val="%1."/>
      <w:lvlJc w:val="left"/>
      <w:pPr>
        <w:ind w:left="135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90" w:hanging="600"/>
      </w:pPr>
      <w:rPr>
        <w:rFonts w:eastAsia="Times New Roman" w:hint="default"/>
      </w:rPr>
    </w:lvl>
    <w:lvl w:ilvl="2">
      <w:start w:val="8"/>
      <w:numFmt w:val="decimal"/>
      <w:isLgl/>
      <w:lvlText w:val="%1.%2.%3."/>
      <w:lvlJc w:val="left"/>
      <w:pPr>
        <w:ind w:left="1710" w:hanging="720"/>
      </w:pPr>
      <w:rPr>
        <w:rFonts w:eastAsia="Times New Roman"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90" w:hanging="1800"/>
      </w:pPr>
      <w:rPr>
        <w:rFonts w:eastAsia="Times New Roman" w:hint="default"/>
      </w:rPr>
    </w:lvl>
  </w:abstractNum>
  <w:abstractNum w:abstractNumId="14" w15:restartNumberingAfterBreak="0">
    <w:nsid w:val="36E07E85"/>
    <w:multiLevelType w:val="multilevel"/>
    <w:tmpl w:val="0F1E3834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Palemonas" w:hAnsi="Palemonas" w:cs="Courier New"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ascii="Palemonas" w:hAnsi="Palemonas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ascii="Palemonas" w:hAnsi="Palemonas"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ascii="Palemonas" w:hAnsi="Palemonas"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ascii="Palemonas" w:hAnsi="Palemonas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ascii="Palemonas" w:hAnsi="Palemonas"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ascii="Palemonas" w:hAnsi="Palemonas"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ascii="Palemonas" w:hAnsi="Palemonas"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ascii="Palemonas" w:hAnsi="Palemonas" w:cs="Courier New" w:hint="default"/>
      </w:rPr>
    </w:lvl>
  </w:abstractNum>
  <w:abstractNum w:abstractNumId="15" w15:restartNumberingAfterBreak="0">
    <w:nsid w:val="370204A1"/>
    <w:multiLevelType w:val="multilevel"/>
    <w:tmpl w:val="A6209F7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Palemonas" w:hAnsi="Palemonas"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Palemonas" w:hAnsi="Palemonas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Palemonas" w:hAnsi="Palemonas"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Palemonas" w:hAnsi="Palemonas"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Palemonas" w:hAnsi="Palemonas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Palemonas" w:hAnsi="Palemonas"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Palemonas" w:hAnsi="Palemonas"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Palemonas" w:hAnsi="Palemonas"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Palemonas" w:hAnsi="Palemonas" w:cs="Courier New" w:hint="default"/>
      </w:rPr>
    </w:lvl>
  </w:abstractNum>
  <w:abstractNum w:abstractNumId="16" w15:restartNumberingAfterBreak="0">
    <w:nsid w:val="3BFE3DCD"/>
    <w:multiLevelType w:val="hybridMultilevel"/>
    <w:tmpl w:val="3EC224E0"/>
    <w:lvl w:ilvl="0" w:tplc="821266F4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7C55E6"/>
    <w:multiLevelType w:val="multilevel"/>
    <w:tmpl w:val="4E0A564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8" w15:restartNumberingAfterBreak="0">
    <w:nsid w:val="41FF18C7"/>
    <w:multiLevelType w:val="hybridMultilevel"/>
    <w:tmpl w:val="70200030"/>
    <w:lvl w:ilvl="0" w:tplc="042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D28029A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4BC2D39"/>
    <w:multiLevelType w:val="hybridMultilevel"/>
    <w:tmpl w:val="ADDC5C4C"/>
    <w:lvl w:ilvl="0" w:tplc="CA607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6B483F"/>
    <w:multiLevelType w:val="multilevel"/>
    <w:tmpl w:val="C3124082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1" w15:restartNumberingAfterBreak="0">
    <w:nsid w:val="497B46C9"/>
    <w:multiLevelType w:val="hybridMultilevel"/>
    <w:tmpl w:val="DFD232A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4CA3585B"/>
    <w:multiLevelType w:val="hybridMultilevel"/>
    <w:tmpl w:val="EB884D8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E887CF8"/>
    <w:multiLevelType w:val="hybridMultilevel"/>
    <w:tmpl w:val="B8DC4204"/>
    <w:lvl w:ilvl="0" w:tplc="24BECE20">
      <w:start w:val="3"/>
      <w:numFmt w:val="decimal"/>
      <w:lvlText w:val="%1."/>
      <w:lvlJc w:val="left"/>
      <w:pPr>
        <w:ind w:left="1295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ind w:left="7055" w:hanging="180"/>
      </w:pPr>
    </w:lvl>
  </w:abstractNum>
  <w:abstractNum w:abstractNumId="24" w15:restartNumberingAfterBreak="0">
    <w:nsid w:val="4FDA1DA7"/>
    <w:multiLevelType w:val="multilevel"/>
    <w:tmpl w:val="863C541C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5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606859"/>
    <w:multiLevelType w:val="multilevel"/>
    <w:tmpl w:val="EBFEF178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7" w15:restartNumberingAfterBreak="0">
    <w:nsid w:val="5DE84747"/>
    <w:multiLevelType w:val="multilevel"/>
    <w:tmpl w:val="44C6D08A"/>
    <w:lvl w:ilvl="0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28" w15:restartNumberingAfterBreak="0">
    <w:nsid w:val="60805FD3"/>
    <w:multiLevelType w:val="hybridMultilevel"/>
    <w:tmpl w:val="B9F2097A"/>
    <w:lvl w:ilvl="0" w:tplc="0427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56064ED"/>
    <w:multiLevelType w:val="hybridMultilevel"/>
    <w:tmpl w:val="BA4A3BFE"/>
    <w:lvl w:ilvl="0" w:tplc="6234F0F6">
      <w:start w:val="3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ahoma" w:hint="default"/>
        <w:b w:val="0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0" w15:restartNumberingAfterBreak="0">
    <w:nsid w:val="67991D4B"/>
    <w:multiLevelType w:val="multilevel"/>
    <w:tmpl w:val="DEF864E4"/>
    <w:lvl w:ilvl="0">
      <w:start w:val="2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 w15:restartNumberingAfterBreak="0">
    <w:nsid w:val="67DA600F"/>
    <w:multiLevelType w:val="hybridMultilevel"/>
    <w:tmpl w:val="BE50AD0E"/>
    <w:lvl w:ilvl="0" w:tplc="EAE26A34">
      <w:start w:val="3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ahoma" w:hint="default"/>
        <w:b w:val="0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2" w15:restartNumberingAfterBreak="0">
    <w:nsid w:val="683A3E71"/>
    <w:multiLevelType w:val="multilevel"/>
    <w:tmpl w:val="045A51FC"/>
    <w:lvl w:ilvl="0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48"/>
        </w:tabs>
        <w:ind w:left="1048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</w:abstractNum>
  <w:abstractNum w:abstractNumId="33" w15:restartNumberingAfterBreak="0">
    <w:nsid w:val="6B492010"/>
    <w:multiLevelType w:val="hybridMultilevel"/>
    <w:tmpl w:val="AA2A9FCC"/>
    <w:lvl w:ilvl="0" w:tplc="EAE26A34">
      <w:start w:val="3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ahoma" w:hint="default"/>
        <w:b w:val="0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4" w15:restartNumberingAfterBreak="0">
    <w:nsid w:val="79161138"/>
    <w:multiLevelType w:val="multilevel"/>
    <w:tmpl w:val="AE46638C"/>
    <w:lvl w:ilvl="0">
      <w:start w:val="2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 w15:restartNumberingAfterBreak="0">
    <w:nsid w:val="7A544382"/>
    <w:multiLevelType w:val="hybridMultilevel"/>
    <w:tmpl w:val="3E18A1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712691"/>
    <w:multiLevelType w:val="hybridMultilevel"/>
    <w:tmpl w:val="F41689BC"/>
    <w:lvl w:ilvl="0" w:tplc="73343476">
      <w:start w:val="3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Times New Roman" w:cs="Times New Roman" w:hint="default"/>
        <w:b w:val="0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7" w15:restartNumberingAfterBreak="0">
    <w:nsid w:val="7BBB120C"/>
    <w:multiLevelType w:val="hybridMultilevel"/>
    <w:tmpl w:val="3C609138"/>
    <w:lvl w:ilvl="0" w:tplc="9C9C7340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7FB01BB4">
      <w:start w:val="33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ahoma" w:hint="default"/>
        <w:b w:val="0"/>
        <w:sz w:val="24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8" w15:restartNumberingAfterBreak="0">
    <w:nsid w:val="7FDC7A46"/>
    <w:multiLevelType w:val="hybridMultilevel"/>
    <w:tmpl w:val="5ED6CCEC"/>
    <w:lvl w:ilvl="0" w:tplc="6DE6A9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490482986">
    <w:abstractNumId w:val="25"/>
  </w:num>
  <w:num w:numId="2" w16cid:durableId="113334940">
    <w:abstractNumId w:val="12"/>
  </w:num>
  <w:num w:numId="3" w16cid:durableId="459497359">
    <w:abstractNumId w:val="37"/>
  </w:num>
  <w:num w:numId="4" w16cid:durableId="1087772917">
    <w:abstractNumId w:val="36"/>
  </w:num>
  <w:num w:numId="5" w16cid:durableId="1008630931">
    <w:abstractNumId w:val="11"/>
  </w:num>
  <w:num w:numId="6" w16cid:durableId="791828197">
    <w:abstractNumId w:val="0"/>
  </w:num>
  <w:num w:numId="7" w16cid:durableId="283772027">
    <w:abstractNumId w:val="28"/>
  </w:num>
  <w:num w:numId="8" w16cid:durableId="970936728">
    <w:abstractNumId w:val="34"/>
  </w:num>
  <w:num w:numId="9" w16cid:durableId="904610146">
    <w:abstractNumId w:val="29"/>
  </w:num>
  <w:num w:numId="10" w16cid:durableId="1154833297">
    <w:abstractNumId w:val="33"/>
  </w:num>
  <w:num w:numId="11" w16cid:durableId="400904220">
    <w:abstractNumId w:val="31"/>
  </w:num>
  <w:num w:numId="12" w16cid:durableId="1659531489">
    <w:abstractNumId w:val="21"/>
  </w:num>
  <w:num w:numId="13" w16cid:durableId="388459802">
    <w:abstractNumId w:val="5"/>
  </w:num>
  <w:num w:numId="14" w16cid:durableId="536242132">
    <w:abstractNumId w:val="38"/>
  </w:num>
  <w:num w:numId="15" w16cid:durableId="1328172490">
    <w:abstractNumId w:val="7"/>
  </w:num>
  <w:num w:numId="16" w16cid:durableId="641348065">
    <w:abstractNumId w:val="14"/>
  </w:num>
  <w:num w:numId="17" w16cid:durableId="1250969264">
    <w:abstractNumId w:val="15"/>
  </w:num>
  <w:num w:numId="18" w16cid:durableId="781077578">
    <w:abstractNumId w:val="18"/>
  </w:num>
  <w:num w:numId="19" w16cid:durableId="2066638782">
    <w:abstractNumId w:val="9"/>
  </w:num>
  <w:num w:numId="20" w16cid:durableId="1066337821">
    <w:abstractNumId w:val="8"/>
  </w:num>
  <w:num w:numId="21" w16cid:durableId="2139058506">
    <w:abstractNumId w:val="24"/>
  </w:num>
  <w:num w:numId="22" w16cid:durableId="314065875">
    <w:abstractNumId w:val="1"/>
  </w:num>
  <w:num w:numId="23" w16cid:durableId="1641303536">
    <w:abstractNumId w:val="30"/>
  </w:num>
  <w:num w:numId="24" w16cid:durableId="1302341045">
    <w:abstractNumId w:val="32"/>
  </w:num>
  <w:num w:numId="25" w16cid:durableId="189953421">
    <w:abstractNumId w:val="4"/>
  </w:num>
  <w:num w:numId="26" w16cid:durableId="2033921882">
    <w:abstractNumId w:val="2"/>
  </w:num>
  <w:num w:numId="27" w16cid:durableId="1764453855">
    <w:abstractNumId w:val="20"/>
  </w:num>
  <w:num w:numId="28" w16cid:durableId="1075517602">
    <w:abstractNumId w:val="26"/>
  </w:num>
  <w:num w:numId="29" w16cid:durableId="641469607">
    <w:abstractNumId w:val="10"/>
  </w:num>
  <w:num w:numId="30" w16cid:durableId="81100662">
    <w:abstractNumId w:val="3"/>
  </w:num>
  <w:num w:numId="31" w16cid:durableId="218126678">
    <w:abstractNumId w:val="22"/>
  </w:num>
  <w:num w:numId="32" w16cid:durableId="31157118">
    <w:abstractNumId w:val="27"/>
  </w:num>
  <w:num w:numId="33" w16cid:durableId="1737315922">
    <w:abstractNumId w:val="17"/>
  </w:num>
  <w:num w:numId="34" w16cid:durableId="398209522">
    <w:abstractNumId w:val="6"/>
  </w:num>
  <w:num w:numId="35" w16cid:durableId="678895182">
    <w:abstractNumId w:val="16"/>
  </w:num>
  <w:num w:numId="36" w16cid:durableId="753622408">
    <w:abstractNumId w:val="13"/>
  </w:num>
  <w:num w:numId="37" w16cid:durableId="1396011101">
    <w:abstractNumId w:val="23"/>
  </w:num>
  <w:num w:numId="38" w16cid:durableId="2125491224">
    <w:abstractNumId w:val="35"/>
  </w:num>
  <w:num w:numId="39" w16cid:durableId="984746089">
    <w:abstractNumId w:val="19"/>
  </w:num>
  <w:num w:numId="40" w16cid:durableId="122822659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43C"/>
    <w:rsid w:val="00000FCA"/>
    <w:rsid w:val="00001412"/>
    <w:rsid w:val="000014A3"/>
    <w:rsid w:val="00002F53"/>
    <w:rsid w:val="00003856"/>
    <w:rsid w:val="0000475B"/>
    <w:rsid w:val="00005A15"/>
    <w:rsid w:val="00006840"/>
    <w:rsid w:val="000069AD"/>
    <w:rsid w:val="000105F6"/>
    <w:rsid w:val="00013226"/>
    <w:rsid w:val="00013675"/>
    <w:rsid w:val="00013A56"/>
    <w:rsid w:val="000144AB"/>
    <w:rsid w:val="000151A1"/>
    <w:rsid w:val="00015FDC"/>
    <w:rsid w:val="00016C7B"/>
    <w:rsid w:val="00023949"/>
    <w:rsid w:val="00024736"/>
    <w:rsid w:val="00024D31"/>
    <w:rsid w:val="0002520B"/>
    <w:rsid w:val="000254EC"/>
    <w:rsid w:val="000276A6"/>
    <w:rsid w:val="00031146"/>
    <w:rsid w:val="0003137F"/>
    <w:rsid w:val="0003666B"/>
    <w:rsid w:val="000406CA"/>
    <w:rsid w:val="00042002"/>
    <w:rsid w:val="000437B3"/>
    <w:rsid w:val="00043E13"/>
    <w:rsid w:val="00044D4F"/>
    <w:rsid w:val="000450B7"/>
    <w:rsid w:val="000458EC"/>
    <w:rsid w:val="0004594E"/>
    <w:rsid w:val="00047A09"/>
    <w:rsid w:val="00051EF5"/>
    <w:rsid w:val="00052783"/>
    <w:rsid w:val="000529DD"/>
    <w:rsid w:val="0005338F"/>
    <w:rsid w:val="0005476C"/>
    <w:rsid w:val="000560D0"/>
    <w:rsid w:val="0005759D"/>
    <w:rsid w:val="00060A0C"/>
    <w:rsid w:val="00062D0C"/>
    <w:rsid w:val="0006374D"/>
    <w:rsid w:val="00063DFF"/>
    <w:rsid w:val="0006436A"/>
    <w:rsid w:val="0006468C"/>
    <w:rsid w:val="00064EC6"/>
    <w:rsid w:val="00065D51"/>
    <w:rsid w:val="00066236"/>
    <w:rsid w:val="00066AB3"/>
    <w:rsid w:val="000701F3"/>
    <w:rsid w:val="0007488C"/>
    <w:rsid w:val="0007572E"/>
    <w:rsid w:val="000803D8"/>
    <w:rsid w:val="00080C06"/>
    <w:rsid w:val="0008266E"/>
    <w:rsid w:val="000855E0"/>
    <w:rsid w:val="00086433"/>
    <w:rsid w:val="000871E8"/>
    <w:rsid w:val="0008741D"/>
    <w:rsid w:val="000879CA"/>
    <w:rsid w:val="000909D9"/>
    <w:rsid w:val="00090ACE"/>
    <w:rsid w:val="0009141E"/>
    <w:rsid w:val="0009450B"/>
    <w:rsid w:val="0009673D"/>
    <w:rsid w:val="000975CF"/>
    <w:rsid w:val="000A1924"/>
    <w:rsid w:val="000A43AE"/>
    <w:rsid w:val="000A5C59"/>
    <w:rsid w:val="000A7DCA"/>
    <w:rsid w:val="000B042F"/>
    <w:rsid w:val="000B1436"/>
    <w:rsid w:val="000B1DF1"/>
    <w:rsid w:val="000B21FA"/>
    <w:rsid w:val="000B2BEF"/>
    <w:rsid w:val="000B31CA"/>
    <w:rsid w:val="000B3226"/>
    <w:rsid w:val="000B3240"/>
    <w:rsid w:val="000B4BA6"/>
    <w:rsid w:val="000B4D7A"/>
    <w:rsid w:val="000C0062"/>
    <w:rsid w:val="000C1094"/>
    <w:rsid w:val="000C1D4F"/>
    <w:rsid w:val="000C49F0"/>
    <w:rsid w:val="000C4D62"/>
    <w:rsid w:val="000C5369"/>
    <w:rsid w:val="000C5EC6"/>
    <w:rsid w:val="000C67A6"/>
    <w:rsid w:val="000C6E47"/>
    <w:rsid w:val="000C7087"/>
    <w:rsid w:val="000D04D0"/>
    <w:rsid w:val="000D073A"/>
    <w:rsid w:val="000D10AB"/>
    <w:rsid w:val="000D4D41"/>
    <w:rsid w:val="000D5EA7"/>
    <w:rsid w:val="000E035B"/>
    <w:rsid w:val="000E0858"/>
    <w:rsid w:val="000E0BDF"/>
    <w:rsid w:val="000E0C8D"/>
    <w:rsid w:val="000E1795"/>
    <w:rsid w:val="000E265E"/>
    <w:rsid w:val="000E3DB5"/>
    <w:rsid w:val="000E4312"/>
    <w:rsid w:val="000F0C48"/>
    <w:rsid w:val="000F48A3"/>
    <w:rsid w:val="000F5100"/>
    <w:rsid w:val="000F5BB7"/>
    <w:rsid w:val="000F600B"/>
    <w:rsid w:val="000F6348"/>
    <w:rsid w:val="000F64F1"/>
    <w:rsid w:val="000F678F"/>
    <w:rsid w:val="001009D0"/>
    <w:rsid w:val="0010122F"/>
    <w:rsid w:val="001025C0"/>
    <w:rsid w:val="00102D22"/>
    <w:rsid w:val="00102E32"/>
    <w:rsid w:val="00104537"/>
    <w:rsid w:val="0010473B"/>
    <w:rsid w:val="0010576E"/>
    <w:rsid w:val="00107696"/>
    <w:rsid w:val="00110D56"/>
    <w:rsid w:val="00112788"/>
    <w:rsid w:val="00114A70"/>
    <w:rsid w:val="00115843"/>
    <w:rsid w:val="001173DC"/>
    <w:rsid w:val="00122F54"/>
    <w:rsid w:val="00123627"/>
    <w:rsid w:val="00123943"/>
    <w:rsid w:val="00124518"/>
    <w:rsid w:val="00125B33"/>
    <w:rsid w:val="00126561"/>
    <w:rsid w:val="00127487"/>
    <w:rsid w:val="001275D4"/>
    <w:rsid w:val="00127799"/>
    <w:rsid w:val="001315D3"/>
    <w:rsid w:val="00135158"/>
    <w:rsid w:val="001352AF"/>
    <w:rsid w:val="00135889"/>
    <w:rsid w:val="001361AB"/>
    <w:rsid w:val="00140C7C"/>
    <w:rsid w:val="0014122D"/>
    <w:rsid w:val="00142426"/>
    <w:rsid w:val="00142710"/>
    <w:rsid w:val="001457B8"/>
    <w:rsid w:val="001465F2"/>
    <w:rsid w:val="001475A9"/>
    <w:rsid w:val="00150A74"/>
    <w:rsid w:val="00150B9F"/>
    <w:rsid w:val="001517A2"/>
    <w:rsid w:val="001537A1"/>
    <w:rsid w:val="00153887"/>
    <w:rsid w:val="001544D3"/>
    <w:rsid w:val="00154F86"/>
    <w:rsid w:val="00155C0A"/>
    <w:rsid w:val="001569BE"/>
    <w:rsid w:val="00160220"/>
    <w:rsid w:val="0016103E"/>
    <w:rsid w:val="00161FAE"/>
    <w:rsid w:val="0016206C"/>
    <w:rsid w:val="001621B3"/>
    <w:rsid w:val="0016410E"/>
    <w:rsid w:val="00164D00"/>
    <w:rsid w:val="00165466"/>
    <w:rsid w:val="00165627"/>
    <w:rsid w:val="001676D6"/>
    <w:rsid w:val="00167A7E"/>
    <w:rsid w:val="00173E99"/>
    <w:rsid w:val="001754CF"/>
    <w:rsid w:val="00176213"/>
    <w:rsid w:val="0018078F"/>
    <w:rsid w:val="0018288B"/>
    <w:rsid w:val="00182A95"/>
    <w:rsid w:val="001843FD"/>
    <w:rsid w:val="00184BCD"/>
    <w:rsid w:val="00184FF2"/>
    <w:rsid w:val="0018530C"/>
    <w:rsid w:val="00187920"/>
    <w:rsid w:val="00187ED5"/>
    <w:rsid w:val="00192589"/>
    <w:rsid w:val="001937B2"/>
    <w:rsid w:val="00193B06"/>
    <w:rsid w:val="00193FA1"/>
    <w:rsid w:val="00194F24"/>
    <w:rsid w:val="00197721"/>
    <w:rsid w:val="00197B71"/>
    <w:rsid w:val="001A0812"/>
    <w:rsid w:val="001A2B60"/>
    <w:rsid w:val="001A3393"/>
    <w:rsid w:val="001A45E6"/>
    <w:rsid w:val="001A62AC"/>
    <w:rsid w:val="001A7F6A"/>
    <w:rsid w:val="001B0A79"/>
    <w:rsid w:val="001B1F2B"/>
    <w:rsid w:val="001B2A37"/>
    <w:rsid w:val="001B4D64"/>
    <w:rsid w:val="001B6755"/>
    <w:rsid w:val="001C1420"/>
    <w:rsid w:val="001C4030"/>
    <w:rsid w:val="001C4368"/>
    <w:rsid w:val="001C43D2"/>
    <w:rsid w:val="001C6898"/>
    <w:rsid w:val="001D17D4"/>
    <w:rsid w:val="001D1FF7"/>
    <w:rsid w:val="001D3528"/>
    <w:rsid w:val="001D539A"/>
    <w:rsid w:val="001D6E9F"/>
    <w:rsid w:val="001E41B6"/>
    <w:rsid w:val="001E6BAF"/>
    <w:rsid w:val="001E75FA"/>
    <w:rsid w:val="001E7A70"/>
    <w:rsid w:val="001F0121"/>
    <w:rsid w:val="001F06B4"/>
    <w:rsid w:val="001F11E7"/>
    <w:rsid w:val="001F16A6"/>
    <w:rsid w:val="001F299F"/>
    <w:rsid w:val="001F3F64"/>
    <w:rsid w:val="001F4CFB"/>
    <w:rsid w:val="001F56B8"/>
    <w:rsid w:val="001F5F50"/>
    <w:rsid w:val="001F7FA3"/>
    <w:rsid w:val="00200293"/>
    <w:rsid w:val="0020081B"/>
    <w:rsid w:val="00200E5E"/>
    <w:rsid w:val="00201494"/>
    <w:rsid w:val="00201AFE"/>
    <w:rsid w:val="00201B34"/>
    <w:rsid w:val="00205878"/>
    <w:rsid w:val="00210EF2"/>
    <w:rsid w:val="002135ED"/>
    <w:rsid w:val="00214150"/>
    <w:rsid w:val="00215553"/>
    <w:rsid w:val="00216FF9"/>
    <w:rsid w:val="00220AB2"/>
    <w:rsid w:val="00220BEE"/>
    <w:rsid w:val="00221375"/>
    <w:rsid w:val="002216AE"/>
    <w:rsid w:val="00222131"/>
    <w:rsid w:val="002221FF"/>
    <w:rsid w:val="00225F22"/>
    <w:rsid w:val="00226263"/>
    <w:rsid w:val="00226580"/>
    <w:rsid w:val="00226EE4"/>
    <w:rsid w:val="00227784"/>
    <w:rsid w:val="002305B0"/>
    <w:rsid w:val="00230B10"/>
    <w:rsid w:val="00233307"/>
    <w:rsid w:val="00236F26"/>
    <w:rsid w:val="00240182"/>
    <w:rsid w:val="002404B9"/>
    <w:rsid w:val="00240569"/>
    <w:rsid w:val="00241A7E"/>
    <w:rsid w:val="00243D49"/>
    <w:rsid w:val="00245C87"/>
    <w:rsid w:val="00246204"/>
    <w:rsid w:val="00246777"/>
    <w:rsid w:val="00247E8E"/>
    <w:rsid w:val="00247F2B"/>
    <w:rsid w:val="00250E46"/>
    <w:rsid w:val="00254074"/>
    <w:rsid w:val="00254128"/>
    <w:rsid w:val="002548A1"/>
    <w:rsid w:val="00256F66"/>
    <w:rsid w:val="00256FAF"/>
    <w:rsid w:val="00257A07"/>
    <w:rsid w:val="00260B9E"/>
    <w:rsid w:val="002615DA"/>
    <w:rsid w:val="00261F08"/>
    <w:rsid w:val="00263ECB"/>
    <w:rsid w:val="00264372"/>
    <w:rsid w:val="00264F3C"/>
    <w:rsid w:val="00265778"/>
    <w:rsid w:val="00265D7F"/>
    <w:rsid w:val="00267910"/>
    <w:rsid w:val="00267FBC"/>
    <w:rsid w:val="00270533"/>
    <w:rsid w:val="00270E87"/>
    <w:rsid w:val="00272BF0"/>
    <w:rsid w:val="00272D86"/>
    <w:rsid w:val="00274792"/>
    <w:rsid w:val="002758F1"/>
    <w:rsid w:val="00276A18"/>
    <w:rsid w:val="00276DF1"/>
    <w:rsid w:val="00277B2F"/>
    <w:rsid w:val="00280048"/>
    <w:rsid w:val="00280E91"/>
    <w:rsid w:val="0028149D"/>
    <w:rsid w:val="0028340E"/>
    <w:rsid w:val="00284123"/>
    <w:rsid w:val="002847C4"/>
    <w:rsid w:val="00284A90"/>
    <w:rsid w:val="002857D0"/>
    <w:rsid w:val="00285A0A"/>
    <w:rsid w:val="00286939"/>
    <w:rsid w:val="0028798F"/>
    <w:rsid w:val="0029149E"/>
    <w:rsid w:val="00293312"/>
    <w:rsid w:val="00294AD6"/>
    <w:rsid w:val="00295C76"/>
    <w:rsid w:val="002A225B"/>
    <w:rsid w:val="002A2815"/>
    <w:rsid w:val="002A5625"/>
    <w:rsid w:val="002A587A"/>
    <w:rsid w:val="002A5DED"/>
    <w:rsid w:val="002A6B04"/>
    <w:rsid w:val="002A739C"/>
    <w:rsid w:val="002A78D7"/>
    <w:rsid w:val="002A7CED"/>
    <w:rsid w:val="002B11DA"/>
    <w:rsid w:val="002B1469"/>
    <w:rsid w:val="002B1E3A"/>
    <w:rsid w:val="002B2B8F"/>
    <w:rsid w:val="002B2CFA"/>
    <w:rsid w:val="002B39F0"/>
    <w:rsid w:val="002B7F5A"/>
    <w:rsid w:val="002C02AE"/>
    <w:rsid w:val="002C10B0"/>
    <w:rsid w:val="002C2D14"/>
    <w:rsid w:val="002C5083"/>
    <w:rsid w:val="002C7DFE"/>
    <w:rsid w:val="002D30EB"/>
    <w:rsid w:val="002D4511"/>
    <w:rsid w:val="002D4589"/>
    <w:rsid w:val="002D5DAE"/>
    <w:rsid w:val="002D5E5E"/>
    <w:rsid w:val="002D6A50"/>
    <w:rsid w:val="002D6DA2"/>
    <w:rsid w:val="002D7AD9"/>
    <w:rsid w:val="002E01EE"/>
    <w:rsid w:val="002E0401"/>
    <w:rsid w:val="002E0D99"/>
    <w:rsid w:val="002E1509"/>
    <w:rsid w:val="002E3AB0"/>
    <w:rsid w:val="002E4030"/>
    <w:rsid w:val="002F0050"/>
    <w:rsid w:val="002F320D"/>
    <w:rsid w:val="00300E06"/>
    <w:rsid w:val="00301988"/>
    <w:rsid w:val="00303F02"/>
    <w:rsid w:val="00304140"/>
    <w:rsid w:val="00304D7A"/>
    <w:rsid w:val="003052E9"/>
    <w:rsid w:val="00305457"/>
    <w:rsid w:val="00305B1B"/>
    <w:rsid w:val="003103A5"/>
    <w:rsid w:val="0031085B"/>
    <w:rsid w:val="00311214"/>
    <w:rsid w:val="0031561E"/>
    <w:rsid w:val="0031589E"/>
    <w:rsid w:val="00320708"/>
    <w:rsid w:val="00320B03"/>
    <w:rsid w:val="00320D44"/>
    <w:rsid w:val="00323889"/>
    <w:rsid w:val="0032598D"/>
    <w:rsid w:val="00326446"/>
    <w:rsid w:val="003266A7"/>
    <w:rsid w:val="0032743C"/>
    <w:rsid w:val="00327660"/>
    <w:rsid w:val="00330CF8"/>
    <w:rsid w:val="00330DF5"/>
    <w:rsid w:val="00332956"/>
    <w:rsid w:val="00333B11"/>
    <w:rsid w:val="00335385"/>
    <w:rsid w:val="003357E5"/>
    <w:rsid w:val="003358FF"/>
    <w:rsid w:val="003363CC"/>
    <w:rsid w:val="00336C32"/>
    <w:rsid w:val="003406CD"/>
    <w:rsid w:val="00340785"/>
    <w:rsid w:val="0034215C"/>
    <w:rsid w:val="00344671"/>
    <w:rsid w:val="00344C97"/>
    <w:rsid w:val="00345BD9"/>
    <w:rsid w:val="00347315"/>
    <w:rsid w:val="00347773"/>
    <w:rsid w:val="00347B44"/>
    <w:rsid w:val="00350618"/>
    <w:rsid w:val="00351DF3"/>
    <w:rsid w:val="00351F16"/>
    <w:rsid w:val="003522CD"/>
    <w:rsid w:val="00352B7B"/>
    <w:rsid w:val="00353F95"/>
    <w:rsid w:val="00354E71"/>
    <w:rsid w:val="00355437"/>
    <w:rsid w:val="00355B7E"/>
    <w:rsid w:val="0035724D"/>
    <w:rsid w:val="00357C18"/>
    <w:rsid w:val="00361D0C"/>
    <w:rsid w:val="00362324"/>
    <w:rsid w:val="003666D8"/>
    <w:rsid w:val="00366721"/>
    <w:rsid w:val="00366969"/>
    <w:rsid w:val="00367333"/>
    <w:rsid w:val="0037119B"/>
    <w:rsid w:val="0037137A"/>
    <w:rsid w:val="00375021"/>
    <w:rsid w:val="003752F6"/>
    <w:rsid w:val="00375BCA"/>
    <w:rsid w:val="0038086F"/>
    <w:rsid w:val="003809AB"/>
    <w:rsid w:val="003815A4"/>
    <w:rsid w:val="003816B8"/>
    <w:rsid w:val="00382120"/>
    <w:rsid w:val="00385F82"/>
    <w:rsid w:val="00386A8D"/>
    <w:rsid w:val="00392A92"/>
    <w:rsid w:val="00397628"/>
    <w:rsid w:val="00397BA8"/>
    <w:rsid w:val="003A0FC9"/>
    <w:rsid w:val="003A3FEF"/>
    <w:rsid w:val="003A4BBA"/>
    <w:rsid w:val="003A521A"/>
    <w:rsid w:val="003A6863"/>
    <w:rsid w:val="003B01BB"/>
    <w:rsid w:val="003B0A7E"/>
    <w:rsid w:val="003B2D41"/>
    <w:rsid w:val="003B4A28"/>
    <w:rsid w:val="003B4D8B"/>
    <w:rsid w:val="003B65E2"/>
    <w:rsid w:val="003B76A7"/>
    <w:rsid w:val="003B7DB9"/>
    <w:rsid w:val="003C03BB"/>
    <w:rsid w:val="003C0D58"/>
    <w:rsid w:val="003C1A07"/>
    <w:rsid w:val="003C393E"/>
    <w:rsid w:val="003C4159"/>
    <w:rsid w:val="003D1AE5"/>
    <w:rsid w:val="003D26C8"/>
    <w:rsid w:val="003D2B2C"/>
    <w:rsid w:val="003D2DBA"/>
    <w:rsid w:val="003D3D3C"/>
    <w:rsid w:val="003D5ADC"/>
    <w:rsid w:val="003D7004"/>
    <w:rsid w:val="003D7530"/>
    <w:rsid w:val="003E02F1"/>
    <w:rsid w:val="003E0B75"/>
    <w:rsid w:val="003E1451"/>
    <w:rsid w:val="003E3BCC"/>
    <w:rsid w:val="003E5287"/>
    <w:rsid w:val="003E57AB"/>
    <w:rsid w:val="003E6E0B"/>
    <w:rsid w:val="003E7DEC"/>
    <w:rsid w:val="003F02CC"/>
    <w:rsid w:val="003F0391"/>
    <w:rsid w:val="003F0E95"/>
    <w:rsid w:val="003F2365"/>
    <w:rsid w:val="003F241F"/>
    <w:rsid w:val="003F26EC"/>
    <w:rsid w:val="003F3982"/>
    <w:rsid w:val="003F47B2"/>
    <w:rsid w:val="003F4C62"/>
    <w:rsid w:val="003F4CA6"/>
    <w:rsid w:val="003F503C"/>
    <w:rsid w:val="003F5D9C"/>
    <w:rsid w:val="003F6384"/>
    <w:rsid w:val="003F6DD2"/>
    <w:rsid w:val="003F7364"/>
    <w:rsid w:val="003F7D33"/>
    <w:rsid w:val="0040162E"/>
    <w:rsid w:val="00401B30"/>
    <w:rsid w:val="0040470C"/>
    <w:rsid w:val="00406F51"/>
    <w:rsid w:val="0041192C"/>
    <w:rsid w:val="00412158"/>
    <w:rsid w:val="00412BB4"/>
    <w:rsid w:val="004134E5"/>
    <w:rsid w:val="00414EC6"/>
    <w:rsid w:val="004172B7"/>
    <w:rsid w:val="0042083C"/>
    <w:rsid w:val="004224D3"/>
    <w:rsid w:val="004231C9"/>
    <w:rsid w:val="0042578E"/>
    <w:rsid w:val="00425BCA"/>
    <w:rsid w:val="00425FF8"/>
    <w:rsid w:val="00426AD5"/>
    <w:rsid w:val="00426BF0"/>
    <w:rsid w:val="00427729"/>
    <w:rsid w:val="004300DF"/>
    <w:rsid w:val="00432F7F"/>
    <w:rsid w:val="0043470B"/>
    <w:rsid w:val="004356EB"/>
    <w:rsid w:val="00435D6E"/>
    <w:rsid w:val="004369B6"/>
    <w:rsid w:val="0044020C"/>
    <w:rsid w:val="00440F40"/>
    <w:rsid w:val="00441575"/>
    <w:rsid w:val="00442B0E"/>
    <w:rsid w:val="00445859"/>
    <w:rsid w:val="00445D46"/>
    <w:rsid w:val="00445F2B"/>
    <w:rsid w:val="004460BE"/>
    <w:rsid w:val="004471D3"/>
    <w:rsid w:val="00447BC9"/>
    <w:rsid w:val="00447C2F"/>
    <w:rsid w:val="00447EDF"/>
    <w:rsid w:val="00450753"/>
    <w:rsid w:val="004511F0"/>
    <w:rsid w:val="0045127B"/>
    <w:rsid w:val="0045224C"/>
    <w:rsid w:val="00453084"/>
    <w:rsid w:val="004533EB"/>
    <w:rsid w:val="0045413D"/>
    <w:rsid w:val="00454930"/>
    <w:rsid w:val="00454DE7"/>
    <w:rsid w:val="00455941"/>
    <w:rsid w:val="00455DAB"/>
    <w:rsid w:val="0045675E"/>
    <w:rsid w:val="00457090"/>
    <w:rsid w:val="00457BED"/>
    <w:rsid w:val="004607A7"/>
    <w:rsid w:val="00463989"/>
    <w:rsid w:val="004640C0"/>
    <w:rsid w:val="004643EB"/>
    <w:rsid w:val="004659F3"/>
    <w:rsid w:val="004736BC"/>
    <w:rsid w:val="00474BE4"/>
    <w:rsid w:val="0047600A"/>
    <w:rsid w:val="00477D9B"/>
    <w:rsid w:val="004800DD"/>
    <w:rsid w:val="00480196"/>
    <w:rsid w:val="0048066A"/>
    <w:rsid w:val="00484CC5"/>
    <w:rsid w:val="0048586D"/>
    <w:rsid w:val="00487728"/>
    <w:rsid w:val="00487A08"/>
    <w:rsid w:val="00490A91"/>
    <w:rsid w:val="004919AD"/>
    <w:rsid w:val="00491A10"/>
    <w:rsid w:val="00491C7D"/>
    <w:rsid w:val="00493673"/>
    <w:rsid w:val="00494EA0"/>
    <w:rsid w:val="00495218"/>
    <w:rsid w:val="0049529B"/>
    <w:rsid w:val="00495566"/>
    <w:rsid w:val="00496195"/>
    <w:rsid w:val="004971E1"/>
    <w:rsid w:val="004A0338"/>
    <w:rsid w:val="004A093C"/>
    <w:rsid w:val="004A0C31"/>
    <w:rsid w:val="004A27BF"/>
    <w:rsid w:val="004B1167"/>
    <w:rsid w:val="004B1529"/>
    <w:rsid w:val="004B4A95"/>
    <w:rsid w:val="004B4E55"/>
    <w:rsid w:val="004B7897"/>
    <w:rsid w:val="004B7A48"/>
    <w:rsid w:val="004C0CA6"/>
    <w:rsid w:val="004C3094"/>
    <w:rsid w:val="004C45ED"/>
    <w:rsid w:val="004C567C"/>
    <w:rsid w:val="004C5E11"/>
    <w:rsid w:val="004C6E6F"/>
    <w:rsid w:val="004C7193"/>
    <w:rsid w:val="004C78E7"/>
    <w:rsid w:val="004C7B5A"/>
    <w:rsid w:val="004D3B27"/>
    <w:rsid w:val="004D4D3F"/>
    <w:rsid w:val="004D4FA8"/>
    <w:rsid w:val="004E057D"/>
    <w:rsid w:val="004E0929"/>
    <w:rsid w:val="004E1936"/>
    <w:rsid w:val="004E1F09"/>
    <w:rsid w:val="004E39EF"/>
    <w:rsid w:val="004E435B"/>
    <w:rsid w:val="004E4E81"/>
    <w:rsid w:val="004E5F57"/>
    <w:rsid w:val="004E65AA"/>
    <w:rsid w:val="004E7256"/>
    <w:rsid w:val="004E74C0"/>
    <w:rsid w:val="004F203D"/>
    <w:rsid w:val="004F269C"/>
    <w:rsid w:val="004F3D0C"/>
    <w:rsid w:val="004F5552"/>
    <w:rsid w:val="004F6DA7"/>
    <w:rsid w:val="00502A22"/>
    <w:rsid w:val="00502A4B"/>
    <w:rsid w:val="00502C7E"/>
    <w:rsid w:val="005064F3"/>
    <w:rsid w:val="005101ED"/>
    <w:rsid w:val="00510444"/>
    <w:rsid w:val="00512330"/>
    <w:rsid w:val="005124C3"/>
    <w:rsid w:val="005134B1"/>
    <w:rsid w:val="00514605"/>
    <w:rsid w:val="00520339"/>
    <w:rsid w:val="00523B5F"/>
    <w:rsid w:val="00523EB3"/>
    <w:rsid w:val="00523EFD"/>
    <w:rsid w:val="00524F9F"/>
    <w:rsid w:val="005255FC"/>
    <w:rsid w:val="00525E5C"/>
    <w:rsid w:val="00525F00"/>
    <w:rsid w:val="005266A6"/>
    <w:rsid w:val="005319EE"/>
    <w:rsid w:val="00531D6B"/>
    <w:rsid w:val="00533101"/>
    <w:rsid w:val="00533BF2"/>
    <w:rsid w:val="00534F58"/>
    <w:rsid w:val="0053545C"/>
    <w:rsid w:val="00535FB8"/>
    <w:rsid w:val="005360D1"/>
    <w:rsid w:val="005370DD"/>
    <w:rsid w:val="005374F1"/>
    <w:rsid w:val="0054049D"/>
    <w:rsid w:val="00541BE3"/>
    <w:rsid w:val="005430AC"/>
    <w:rsid w:val="00544A88"/>
    <w:rsid w:val="00545062"/>
    <w:rsid w:val="00546014"/>
    <w:rsid w:val="005464E5"/>
    <w:rsid w:val="00546609"/>
    <w:rsid w:val="00551A96"/>
    <w:rsid w:val="00552FDC"/>
    <w:rsid w:val="00553235"/>
    <w:rsid w:val="00553E24"/>
    <w:rsid w:val="00554393"/>
    <w:rsid w:val="00554438"/>
    <w:rsid w:val="005546A3"/>
    <w:rsid w:val="00555331"/>
    <w:rsid w:val="00555E68"/>
    <w:rsid w:val="00556A14"/>
    <w:rsid w:val="00556F7A"/>
    <w:rsid w:val="00557FA7"/>
    <w:rsid w:val="005633A8"/>
    <w:rsid w:val="0056579D"/>
    <w:rsid w:val="00565B22"/>
    <w:rsid w:val="00566D4A"/>
    <w:rsid w:val="00570ACE"/>
    <w:rsid w:val="005713D4"/>
    <w:rsid w:val="00571857"/>
    <w:rsid w:val="005746B2"/>
    <w:rsid w:val="00574842"/>
    <w:rsid w:val="005756B6"/>
    <w:rsid w:val="00577A30"/>
    <w:rsid w:val="00577D55"/>
    <w:rsid w:val="005804BE"/>
    <w:rsid w:val="00580963"/>
    <w:rsid w:val="00580D1F"/>
    <w:rsid w:val="00580E5D"/>
    <w:rsid w:val="005846F7"/>
    <w:rsid w:val="0058486C"/>
    <w:rsid w:val="00584C43"/>
    <w:rsid w:val="00585154"/>
    <w:rsid w:val="0058546C"/>
    <w:rsid w:val="00586040"/>
    <w:rsid w:val="00587F37"/>
    <w:rsid w:val="00590766"/>
    <w:rsid w:val="00590CD5"/>
    <w:rsid w:val="0059140D"/>
    <w:rsid w:val="00591F25"/>
    <w:rsid w:val="00592B54"/>
    <w:rsid w:val="00594003"/>
    <w:rsid w:val="00594BA9"/>
    <w:rsid w:val="005951B0"/>
    <w:rsid w:val="005960D6"/>
    <w:rsid w:val="0059789B"/>
    <w:rsid w:val="005A1B47"/>
    <w:rsid w:val="005A403D"/>
    <w:rsid w:val="005A50ED"/>
    <w:rsid w:val="005A59EB"/>
    <w:rsid w:val="005A7330"/>
    <w:rsid w:val="005B10C0"/>
    <w:rsid w:val="005B3179"/>
    <w:rsid w:val="005C0601"/>
    <w:rsid w:val="005C1476"/>
    <w:rsid w:val="005C5783"/>
    <w:rsid w:val="005C6F67"/>
    <w:rsid w:val="005D0128"/>
    <w:rsid w:val="005D0E60"/>
    <w:rsid w:val="005D3157"/>
    <w:rsid w:val="005D3702"/>
    <w:rsid w:val="005D63C8"/>
    <w:rsid w:val="005D6B8E"/>
    <w:rsid w:val="005E0097"/>
    <w:rsid w:val="005E1C9B"/>
    <w:rsid w:val="005E3203"/>
    <w:rsid w:val="005E5ED2"/>
    <w:rsid w:val="005E6FA1"/>
    <w:rsid w:val="005F1459"/>
    <w:rsid w:val="005F270B"/>
    <w:rsid w:val="005F3650"/>
    <w:rsid w:val="005F3A4B"/>
    <w:rsid w:val="005F621F"/>
    <w:rsid w:val="005F6E19"/>
    <w:rsid w:val="00600001"/>
    <w:rsid w:val="006024CF"/>
    <w:rsid w:val="0060404A"/>
    <w:rsid w:val="00605AF2"/>
    <w:rsid w:val="00606535"/>
    <w:rsid w:val="0060659F"/>
    <w:rsid w:val="00606F9C"/>
    <w:rsid w:val="00606FDF"/>
    <w:rsid w:val="006073C3"/>
    <w:rsid w:val="00612008"/>
    <w:rsid w:val="00612596"/>
    <w:rsid w:val="00612985"/>
    <w:rsid w:val="00613D43"/>
    <w:rsid w:val="00615CD3"/>
    <w:rsid w:val="00617AA4"/>
    <w:rsid w:val="0062033D"/>
    <w:rsid w:val="00621A15"/>
    <w:rsid w:val="00624F1B"/>
    <w:rsid w:val="00627901"/>
    <w:rsid w:val="00627ED4"/>
    <w:rsid w:val="00630F45"/>
    <w:rsid w:val="00631D20"/>
    <w:rsid w:val="00635859"/>
    <w:rsid w:val="00635CAA"/>
    <w:rsid w:val="00636074"/>
    <w:rsid w:val="0064081B"/>
    <w:rsid w:val="00641177"/>
    <w:rsid w:val="0064249A"/>
    <w:rsid w:val="00642F25"/>
    <w:rsid w:val="00643412"/>
    <w:rsid w:val="00643470"/>
    <w:rsid w:val="00645CBF"/>
    <w:rsid w:val="0064746F"/>
    <w:rsid w:val="0064751E"/>
    <w:rsid w:val="00647A8E"/>
    <w:rsid w:val="00647C0D"/>
    <w:rsid w:val="00650328"/>
    <w:rsid w:val="00650F19"/>
    <w:rsid w:val="00651E19"/>
    <w:rsid w:val="0065444B"/>
    <w:rsid w:val="006544E5"/>
    <w:rsid w:val="00656893"/>
    <w:rsid w:val="00656C90"/>
    <w:rsid w:val="00657230"/>
    <w:rsid w:val="0066273C"/>
    <w:rsid w:val="00662A5F"/>
    <w:rsid w:val="00665601"/>
    <w:rsid w:val="0066664C"/>
    <w:rsid w:val="00666A39"/>
    <w:rsid w:val="006677D4"/>
    <w:rsid w:val="00670792"/>
    <w:rsid w:val="0067414B"/>
    <w:rsid w:val="00676F46"/>
    <w:rsid w:val="006800D2"/>
    <w:rsid w:val="00680323"/>
    <w:rsid w:val="006866C6"/>
    <w:rsid w:val="0068686E"/>
    <w:rsid w:val="00687262"/>
    <w:rsid w:val="006904A2"/>
    <w:rsid w:val="006916CE"/>
    <w:rsid w:val="00692ABB"/>
    <w:rsid w:val="00692F8C"/>
    <w:rsid w:val="0069361E"/>
    <w:rsid w:val="00693F7D"/>
    <w:rsid w:val="00694839"/>
    <w:rsid w:val="00696FAB"/>
    <w:rsid w:val="00697D0F"/>
    <w:rsid w:val="006A05C8"/>
    <w:rsid w:val="006A384A"/>
    <w:rsid w:val="006A4643"/>
    <w:rsid w:val="006A47A8"/>
    <w:rsid w:val="006A640D"/>
    <w:rsid w:val="006A745C"/>
    <w:rsid w:val="006B2C5B"/>
    <w:rsid w:val="006B2FD9"/>
    <w:rsid w:val="006B34D9"/>
    <w:rsid w:val="006B3CBC"/>
    <w:rsid w:val="006B401E"/>
    <w:rsid w:val="006B5420"/>
    <w:rsid w:val="006B5C0C"/>
    <w:rsid w:val="006B6684"/>
    <w:rsid w:val="006B7C0A"/>
    <w:rsid w:val="006C1828"/>
    <w:rsid w:val="006C1AB2"/>
    <w:rsid w:val="006C28BB"/>
    <w:rsid w:val="006C4726"/>
    <w:rsid w:val="006C593F"/>
    <w:rsid w:val="006C5DA1"/>
    <w:rsid w:val="006C774A"/>
    <w:rsid w:val="006C7930"/>
    <w:rsid w:val="006D2878"/>
    <w:rsid w:val="006D6F59"/>
    <w:rsid w:val="006D79C3"/>
    <w:rsid w:val="006D7F6F"/>
    <w:rsid w:val="006E09E6"/>
    <w:rsid w:val="006E0A9A"/>
    <w:rsid w:val="006E12FF"/>
    <w:rsid w:val="006E1F59"/>
    <w:rsid w:val="006E3BE9"/>
    <w:rsid w:val="006E6239"/>
    <w:rsid w:val="006E6B83"/>
    <w:rsid w:val="006F0250"/>
    <w:rsid w:val="006F03F6"/>
    <w:rsid w:val="006F15CD"/>
    <w:rsid w:val="006F1629"/>
    <w:rsid w:val="006F3CF5"/>
    <w:rsid w:val="006F5B28"/>
    <w:rsid w:val="006F618C"/>
    <w:rsid w:val="006F6573"/>
    <w:rsid w:val="006F6B14"/>
    <w:rsid w:val="006F7C48"/>
    <w:rsid w:val="006F7CF1"/>
    <w:rsid w:val="00701E86"/>
    <w:rsid w:val="00703CB5"/>
    <w:rsid w:val="00704D12"/>
    <w:rsid w:val="007057E8"/>
    <w:rsid w:val="00706D4D"/>
    <w:rsid w:val="007071C8"/>
    <w:rsid w:val="0070748B"/>
    <w:rsid w:val="0071168C"/>
    <w:rsid w:val="00711877"/>
    <w:rsid w:val="007125E9"/>
    <w:rsid w:val="007150B0"/>
    <w:rsid w:val="0071548D"/>
    <w:rsid w:val="0071583A"/>
    <w:rsid w:val="00717930"/>
    <w:rsid w:val="00717FF7"/>
    <w:rsid w:val="007203AE"/>
    <w:rsid w:val="00731C9D"/>
    <w:rsid w:val="00732857"/>
    <w:rsid w:val="00732A7C"/>
    <w:rsid w:val="00733BB2"/>
    <w:rsid w:val="007344AB"/>
    <w:rsid w:val="00735211"/>
    <w:rsid w:val="00736022"/>
    <w:rsid w:val="00736713"/>
    <w:rsid w:val="00741221"/>
    <w:rsid w:val="00741E33"/>
    <w:rsid w:val="007420D0"/>
    <w:rsid w:val="007429DB"/>
    <w:rsid w:val="00743BC1"/>
    <w:rsid w:val="007455B5"/>
    <w:rsid w:val="00745C12"/>
    <w:rsid w:val="0075149F"/>
    <w:rsid w:val="007530D7"/>
    <w:rsid w:val="00757210"/>
    <w:rsid w:val="007576B1"/>
    <w:rsid w:val="00757C6D"/>
    <w:rsid w:val="007613FE"/>
    <w:rsid w:val="0076268C"/>
    <w:rsid w:val="00763E99"/>
    <w:rsid w:val="00763ED6"/>
    <w:rsid w:val="0076480F"/>
    <w:rsid w:val="00764B8B"/>
    <w:rsid w:val="00765A5E"/>
    <w:rsid w:val="00771629"/>
    <w:rsid w:val="00772070"/>
    <w:rsid w:val="007721C0"/>
    <w:rsid w:val="0077316E"/>
    <w:rsid w:val="007733B2"/>
    <w:rsid w:val="00774427"/>
    <w:rsid w:val="007750B7"/>
    <w:rsid w:val="00775E96"/>
    <w:rsid w:val="00776E59"/>
    <w:rsid w:val="00777F39"/>
    <w:rsid w:val="00783F82"/>
    <w:rsid w:val="00787256"/>
    <w:rsid w:val="007907F4"/>
    <w:rsid w:val="007914E4"/>
    <w:rsid w:val="007935CD"/>
    <w:rsid w:val="00793671"/>
    <w:rsid w:val="007937FE"/>
    <w:rsid w:val="0079720D"/>
    <w:rsid w:val="00797588"/>
    <w:rsid w:val="00797789"/>
    <w:rsid w:val="007A03AC"/>
    <w:rsid w:val="007A098F"/>
    <w:rsid w:val="007A177E"/>
    <w:rsid w:val="007A2144"/>
    <w:rsid w:val="007A36C2"/>
    <w:rsid w:val="007A370C"/>
    <w:rsid w:val="007A3DFF"/>
    <w:rsid w:val="007A46BC"/>
    <w:rsid w:val="007A5689"/>
    <w:rsid w:val="007A75CA"/>
    <w:rsid w:val="007B21D3"/>
    <w:rsid w:val="007B2734"/>
    <w:rsid w:val="007B30D9"/>
    <w:rsid w:val="007B4500"/>
    <w:rsid w:val="007B6B1D"/>
    <w:rsid w:val="007B7283"/>
    <w:rsid w:val="007B77AA"/>
    <w:rsid w:val="007B7A5D"/>
    <w:rsid w:val="007C017D"/>
    <w:rsid w:val="007C07CE"/>
    <w:rsid w:val="007C1C7F"/>
    <w:rsid w:val="007C47E3"/>
    <w:rsid w:val="007C537B"/>
    <w:rsid w:val="007C70FE"/>
    <w:rsid w:val="007C73D7"/>
    <w:rsid w:val="007D03BA"/>
    <w:rsid w:val="007D1EEA"/>
    <w:rsid w:val="007D2B15"/>
    <w:rsid w:val="007D32AF"/>
    <w:rsid w:val="007D51A7"/>
    <w:rsid w:val="007D54E0"/>
    <w:rsid w:val="007D5AE8"/>
    <w:rsid w:val="007D647A"/>
    <w:rsid w:val="007E06FD"/>
    <w:rsid w:val="007E0EB1"/>
    <w:rsid w:val="007E18FA"/>
    <w:rsid w:val="007E2846"/>
    <w:rsid w:val="007E2F15"/>
    <w:rsid w:val="007E33C8"/>
    <w:rsid w:val="007E3EA5"/>
    <w:rsid w:val="007E52F4"/>
    <w:rsid w:val="007F0651"/>
    <w:rsid w:val="007F20E4"/>
    <w:rsid w:val="007F4565"/>
    <w:rsid w:val="007F71E6"/>
    <w:rsid w:val="007F7699"/>
    <w:rsid w:val="00801187"/>
    <w:rsid w:val="00802DEC"/>
    <w:rsid w:val="008033A6"/>
    <w:rsid w:val="00803BDE"/>
    <w:rsid w:val="0080412A"/>
    <w:rsid w:val="00804A62"/>
    <w:rsid w:val="00804B2A"/>
    <w:rsid w:val="00805E46"/>
    <w:rsid w:val="00806ECC"/>
    <w:rsid w:val="00810248"/>
    <w:rsid w:val="00810972"/>
    <w:rsid w:val="0081119C"/>
    <w:rsid w:val="00812EB6"/>
    <w:rsid w:val="00815DE2"/>
    <w:rsid w:val="0081633D"/>
    <w:rsid w:val="00816880"/>
    <w:rsid w:val="00816F06"/>
    <w:rsid w:val="00817A60"/>
    <w:rsid w:val="0082049A"/>
    <w:rsid w:val="0082360D"/>
    <w:rsid w:val="00823AC4"/>
    <w:rsid w:val="008265B8"/>
    <w:rsid w:val="0082795A"/>
    <w:rsid w:val="00830213"/>
    <w:rsid w:val="00831E4A"/>
    <w:rsid w:val="008331AC"/>
    <w:rsid w:val="00834301"/>
    <w:rsid w:val="00835150"/>
    <w:rsid w:val="0083649B"/>
    <w:rsid w:val="00836D77"/>
    <w:rsid w:val="008373D7"/>
    <w:rsid w:val="008404A1"/>
    <w:rsid w:val="00840876"/>
    <w:rsid w:val="00842FE8"/>
    <w:rsid w:val="00844DAD"/>
    <w:rsid w:val="00845AED"/>
    <w:rsid w:val="00845D6E"/>
    <w:rsid w:val="00846810"/>
    <w:rsid w:val="00847437"/>
    <w:rsid w:val="00847902"/>
    <w:rsid w:val="0085319D"/>
    <w:rsid w:val="00853E6A"/>
    <w:rsid w:val="008543B8"/>
    <w:rsid w:val="00854C88"/>
    <w:rsid w:val="00856169"/>
    <w:rsid w:val="008579BF"/>
    <w:rsid w:val="00857F19"/>
    <w:rsid w:val="0086012E"/>
    <w:rsid w:val="00861C9B"/>
    <w:rsid w:val="00861D0E"/>
    <w:rsid w:val="0086238C"/>
    <w:rsid w:val="00862991"/>
    <w:rsid w:val="00863E7E"/>
    <w:rsid w:val="0086434B"/>
    <w:rsid w:val="008656AC"/>
    <w:rsid w:val="00865A2C"/>
    <w:rsid w:val="00867E01"/>
    <w:rsid w:val="008707C9"/>
    <w:rsid w:val="00870B1A"/>
    <w:rsid w:val="008725A3"/>
    <w:rsid w:val="00872AF3"/>
    <w:rsid w:val="008730FB"/>
    <w:rsid w:val="008737AA"/>
    <w:rsid w:val="00873812"/>
    <w:rsid w:val="0087578E"/>
    <w:rsid w:val="0087743C"/>
    <w:rsid w:val="0087794D"/>
    <w:rsid w:val="008804A1"/>
    <w:rsid w:val="008808BB"/>
    <w:rsid w:val="00881C98"/>
    <w:rsid w:val="00890198"/>
    <w:rsid w:val="008906D6"/>
    <w:rsid w:val="00893297"/>
    <w:rsid w:val="008A12A4"/>
    <w:rsid w:val="008A58D4"/>
    <w:rsid w:val="008B4D14"/>
    <w:rsid w:val="008B57CD"/>
    <w:rsid w:val="008B5EB6"/>
    <w:rsid w:val="008C05B0"/>
    <w:rsid w:val="008C15ED"/>
    <w:rsid w:val="008C2B0B"/>
    <w:rsid w:val="008C368C"/>
    <w:rsid w:val="008C3AB3"/>
    <w:rsid w:val="008C3D66"/>
    <w:rsid w:val="008C7605"/>
    <w:rsid w:val="008D00CE"/>
    <w:rsid w:val="008D0F45"/>
    <w:rsid w:val="008D18FD"/>
    <w:rsid w:val="008D1CCA"/>
    <w:rsid w:val="008D2CDC"/>
    <w:rsid w:val="008D47AB"/>
    <w:rsid w:val="008D5004"/>
    <w:rsid w:val="008D5526"/>
    <w:rsid w:val="008D6460"/>
    <w:rsid w:val="008D7374"/>
    <w:rsid w:val="008E11CB"/>
    <w:rsid w:val="008E2778"/>
    <w:rsid w:val="008E31A5"/>
    <w:rsid w:val="008E3C2E"/>
    <w:rsid w:val="008E4970"/>
    <w:rsid w:val="008E734F"/>
    <w:rsid w:val="008F1B1B"/>
    <w:rsid w:val="008F35F2"/>
    <w:rsid w:val="008F48D2"/>
    <w:rsid w:val="008F4994"/>
    <w:rsid w:val="008F73D1"/>
    <w:rsid w:val="008F7BE6"/>
    <w:rsid w:val="00900A3B"/>
    <w:rsid w:val="00900F6A"/>
    <w:rsid w:val="00902FB3"/>
    <w:rsid w:val="009038C9"/>
    <w:rsid w:val="00903EFD"/>
    <w:rsid w:val="00904E0B"/>
    <w:rsid w:val="00905E71"/>
    <w:rsid w:val="00906CDC"/>
    <w:rsid w:val="00906DF3"/>
    <w:rsid w:val="00907450"/>
    <w:rsid w:val="00907B26"/>
    <w:rsid w:val="009103CE"/>
    <w:rsid w:val="00910B17"/>
    <w:rsid w:val="00911A85"/>
    <w:rsid w:val="00911CFE"/>
    <w:rsid w:val="00913C77"/>
    <w:rsid w:val="009141FC"/>
    <w:rsid w:val="00916684"/>
    <w:rsid w:val="00917DA1"/>
    <w:rsid w:val="009223B7"/>
    <w:rsid w:val="00922B99"/>
    <w:rsid w:val="0092459D"/>
    <w:rsid w:val="009251D8"/>
    <w:rsid w:val="00926D55"/>
    <w:rsid w:val="00931666"/>
    <w:rsid w:val="009339E0"/>
    <w:rsid w:val="00934253"/>
    <w:rsid w:val="0093477F"/>
    <w:rsid w:val="009352E5"/>
    <w:rsid w:val="00935963"/>
    <w:rsid w:val="0093651A"/>
    <w:rsid w:val="00936DBC"/>
    <w:rsid w:val="00937FB7"/>
    <w:rsid w:val="00940C81"/>
    <w:rsid w:val="00940D95"/>
    <w:rsid w:val="009412D9"/>
    <w:rsid w:val="009439F4"/>
    <w:rsid w:val="00944D87"/>
    <w:rsid w:val="0094582C"/>
    <w:rsid w:val="0094582D"/>
    <w:rsid w:val="0094653A"/>
    <w:rsid w:val="00947836"/>
    <w:rsid w:val="00950D39"/>
    <w:rsid w:val="009525CD"/>
    <w:rsid w:val="00952AB2"/>
    <w:rsid w:val="009531FF"/>
    <w:rsid w:val="00955736"/>
    <w:rsid w:val="00956F69"/>
    <w:rsid w:val="00956F90"/>
    <w:rsid w:val="009575E7"/>
    <w:rsid w:val="00957BEF"/>
    <w:rsid w:val="00963B66"/>
    <w:rsid w:val="009647AE"/>
    <w:rsid w:val="00964D71"/>
    <w:rsid w:val="00965D4C"/>
    <w:rsid w:val="00965D66"/>
    <w:rsid w:val="0096600F"/>
    <w:rsid w:val="00967FBB"/>
    <w:rsid w:val="00970475"/>
    <w:rsid w:val="00972F4A"/>
    <w:rsid w:val="009734C2"/>
    <w:rsid w:val="00973699"/>
    <w:rsid w:val="0097425F"/>
    <w:rsid w:val="009757AC"/>
    <w:rsid w:val="009757F1"/>
    <w:rsid w:val="00975A94"/>
    <w:rsid w:val="00976ABD"/>
    <w:rsid w:val="009770A1"/>
    <w:rsid w:val="009770BD"/>
    <w:rsid w:val="00983B7C"/>
    <w:rsid w:val="00984746"/>
    <w:rsid w:val="00985469"/>
    <w:rsid w:val="00987097"/>
    <w:rsid w:val="0099082D"/>
    <w:rsid w:val="0099089E"/>
    <w:rsid w:val="00990AB0"/>
    <w:rsid w:val="00990B5F"/>
    <w:rsid w:val="00990DE0"/>
    <w:rsid w:val="00991C4C"/>
    <w:rsid w:val="00992010"/>
    <w:rsid w:val="00993C8F"/>
    <w:rsid w:val="00996EAF"/>
    <w:rsid w:val="00996EC4"/>
    <w:rsid w:val="00996F62"/>
    <w:rsid w:val="0099726E"/>
    <w:rsid w:val="00997D12"/>
    <w:rsid w:val="009A0192"/>
    <w:rsid w:val="009A0DE2"/>
    <w:rsid w:val="009A12DA"/>
    <w:rsid w:val="009A1DB0"/>
    <w:rsid w:val="009A395F"/>
    <w:rsid w:val="009B03BB"/>
    <w:rsid w:val="009B4A03"/>
    <w:rsid w:val="009B757B"/>
    <w:rsid w:val="009C0234"/>
    <w:rsid w:val="009C087D"/>
    <w:rsid w:val="009C1765"/>
    <w:rsid w:val="009C1C79"/>
    <w:rsid w:val="009C27DD"/>
    <w:rsid w:val="009C3005"/>
    <w:rsid w:val="009C3F6D"/>
    <w:rsid w:val="009C5089"/>
    <w:rsid w:val="009C756C"/>
    <w:rsid w:val="009C77D8"/>
    <w:rsid w:val="009C7812"/>
    <w:rsid w:val="009D18B2"/>
    <w:rsid w:val="009D3EA1"/>
    <w:rsid w:val="009D4F09"/>
    <w:rsid w:val="009D5F3F"/>
    <w:rsid w:val="009D7540"/>
    <w:rsid w:val="009D76E0"/>
    <w:rsid w:val="009E2655"/>
    <w:rsid w:val="009E47F6"/>
    <w:rsid w:val="009E5A51"/>
    <w:rsid w:val="009E5C78"/>
    <w:rsid w:val="009E5C90"/>
    <w:rsid w:val="009E5E9D"/>
    <w:rsid w:val="009E6967"/>
    <w:rsid w:val="009F043D"/>
    <w:rsid w:val="009F1DE8"/>
    <w:rsid w:val="009F2DB6"/>
    <w:rsid w:val="009F30B8"/>
    <w:rsid w:val="009F3B80"/>
    <w:rsid w:val="00A02E32"/>
    <w:rsid w:val="00A03184"/>
    <w:rsid w:val="00A0547B"/>
    <w:rsid w:val="00A069A6"/>
    <w:rsid w:val="00A06E5D"/>
    <w:rsid w:val="00A07B2F"/>
    <w:rsid w:val="00A07D90"/>
    <w:rsid w:val="00A10650"/>
    <w:rsid w:val="00A10C64"/>
    <w:rsid w:val="00A11869"/>
    <w:rsid w:val="00A12D35"/>
    <w:rsid w:val="00A14F18"/>
    <w:rsid w:val="00A15133"/>
    <w:rsid w:val="00A152E0"/>
    <w:rsid w:val="00A20197"/>
    <w:rsid w:val="00A208E6"/>
    <w:rsid w:val="00A20A85"/>
    <w:rsid w:val="00A2140A"/>
    <w:rsid w:val="00A215B4"/>
    <w:rsid w:val="00A21F37"/>
    <w:rsid w:val="00A257E5"/>
    <w:rsid w:val="00A27CBA"/>
    <w:rsid w:val="00A331CB"/>
    <w:rsid w:val="00A3341A"/>
    <w:rsid w:val="00A33A3C"/>
    <w:rsid w:val="00A34B88"/>
    <w:rsid w:val="00A35763"/>
    <w:rsid w:val="00A35AB7"/>
    <w:rsid w:val="00A36143"/>
    <w:rsid w:val="00A36C29"/>
    <w:rsid w:val="00A41BC2"/>
    <w:rsid w:val="00A42A00"/>
    <w:rsid w:val="00A42C77"/>
    <w:rsid w:val="00A43548"/>
    <w:rsid w:val="00A43F50"/>
    <w:rsid w:val="00A44322"/>
    <w:rsid w:val="00A45694"/>
    <w:rsid w:val="00A46D75"/>
    <w:rsid w:val="00A46E0A"/>
    <w:rsid w:val="00A473FA"/>
    <w:rsid w:val="00A4746F"/>
    <w:rsid w:val="00A47E43"/>
    <w:rsid w:val="00A54ABC"/>
    <w:rsid w:val="00A5592A"/>
    <w:rsid w:val="00A55DE5"/>
    <w:rsid w:val="00A57F67"/>
    <w:rsid w:val="00A60CF4"/>
    <w:rsid w:val="00A61144"/>
    <w:rsid w:val="00A61179"/>
    <w:rsid w:val="00A61B27"/>
    <w:rsid w:val="00A628DF"/>
    <w:rsid w:val="00A63BD1"/>
    <w:rsid w:val="00A641FC"/>
    <w:rsid w:val="00A64293"/>
    <w:rsid w:val="00A64E8D"/>
    <w:rsid w:val="00A65D51"/>
    <w:rsid w:val="00A663F9"/>
    <w:rsid w:val="00A7490E"/>
    <w:rsid w:val="00A75C9F"/>
    <w:rsid w:val="00A76440"/>
    <w:rsid w:val="00A80A6A"/>
    <w:rsid w:val="00A80B4D"/>
    <w:rsid w:val="00A81B16"/>
    <w:rsid w:val="00A822BD"/>
    <w:rsid w:val="00A83322"/>
    <w:rsid w:val="00A840B0"/>
    <w:rsid w:val="00A845DB"/>
    <w:rsid w:val="00A85852"/>
    <w:rsid w:val="00A86191"/>
    <w:rsid w:val="00A86685"/>
    <w:rsid w:val="00A91354"/>
    <w:rsid w:val="00A93A38"/>
    <w:rsid w:val="00A93DF9"/>
    <w:rsid w:val="00A94012"/>
    <w:rsid w:val="00A953C7"/>
    <w:rsid w:val="00A961D6"/>
    <w:rsid w:val="00A96CD0"/>
    <w:rsid w:val="00A97E5A"/>
    <w:rsid w:val="00AA02F6"/>
    <w:rsid w:val="00AA33AD"/>
    <w:rsid w:val="00AA4720"/>
    <w:rsid w:val="00AA5245"/>
    <w:rsid w:val="00AA5EAC"/>
    <w:rsid w:val="00AB1EDF"/>
    <w:rsid w:val="00AB2693"/>
    <w:rsid w:val="00AB289E"/>
    <w:rsid w:val="00AB3609"/>
    <w:rsid w:val="00AB46BB"/>
    <w:rsid w:val="00AB4F94"/>
    <w:rsid w:val="00AB67F3"/>
    <w:rsid w:val="00AB6C39"/>
    <w:rsid w:val="00AC1074"/>
    <w:rsid w:val="00AC24B2"/>
    <w:rsid w:val="00AC3029"/>
    <w:rsid w:val="00AC3410"/>
    <w:rsid w:val="00AC4818"/>
    <w:rsid w:val="00AC755D"/>
    <w:rsid w:val="00AD07E0"/>
    <w:rsid w:val="00AD1A1C"/>
    <w:rsid w:val="00AD3E22"/>
    <w:rsid w:val="00AD5EBB"/>
    <w:rsid w:val="00AD5FC1"/>
    <w:rsid w:val="00AE2A45"/>
    <w:rsid w:val="00AE2F91"/>
    <w:rsid w:val="00AE5BA2"/>
    <w:rsid w:val="00AE6836"/>
    <w:rsid w:val="00AF0954"/>
    <w:rsid w:val="00AF3AE9"/>
    <w:rsid w:val="00AF40B4"/>
    <w:rsid w:val="00AF7680"/>
    <w:rsid w:val="00B01262"/>
    <w:rsid w:val="00B013D2"/>
    <w:rsid w:val="00B0150D"/>
    <w:rsid w:val="00B04579"/>
    <w:rsid w:val="00B04FE9"/>
    <w:rsid w:val="00B052C3"/>
    <w:rsid w:val="00B054AD"/>
    <w:rsid w:val="00B057C4"/>
    <w:rsid w:val="00B0678F"/>
    <w:rsid w:val="00B0786F"/>
    <w:rsid w:val="00B079FA"/>
    <w:rsid w:val="00B11FD0"/>
    <w:rsid w:val="00B12442"/>
    <w:rsid w:val="00B1335B"/>
    <w:rsid w:val="00B14E29"/>
    <w:rsid w:val="00B1572A"/>
    <w:rsid w:val="00B160D6"/>
    <w:rsid w:val="00B2079F"/>
    <w:rsid w:val="00B20C61"/>
    <w:rsid w:val="00B21742"/>
    <w:rsid w:val="00B2531D"/>
    <w:rsid w:val="00B257E0"/>
    <w:rsid w:val="00B26030"/>
    <w:rsid w:val="00B26D7E"/>
    <w:rsid w:val="00B271B2"/>
    <w:rsid w:val="00B27EF1"/>
    <w:rsid w:val="00B316D2"/>
    <w:rsid w:val="00B3242F"/>
    <w:rsid w:val="00B32631"/>
    <w:rsid w:val="00B33953"/>
    <w:rsid w:val="00B34CBF"/>
    <w:rsid w:val="00B34E7D"/>
    <w:rsid w:val="00B378ED"/>
    <w:rsid w:val="00B4049E"/>
    <w:rsid w:val="00B41452"/>
    <w:rsid w:val="00B42725"/>
    <w:rsid w:val="00B42BE5"/>
    <w:rsid w:val="00B43CE0"/>
    <w:rsid w:val="00B45C7C"/>
    <w:rsid w:val="00B53FBC"/>
    <w:rsid w:val="00B57478"/>
    <w:rsid w:val="00B576FA"/>
    <w:rsid w:val="00B57C4F"/>
    <w:rsid w:val="00B6043A"/>
    <w:rsid w:val="00B629C1"/>
    <w:rsid w:val="00B63993"/>
    <w:rsid w:val="00B642BC"/>
    <w:rsid w:val="00B64309"/>
    <w:rsid w:val="00B64B26"/>
    <w:rsid w:val="00B64D58"/>
    <w:rsid w:val="00B64F2E"/>
    <w:rsid w:val="00B652C6"/>
    <w:rsid w:val="00B65A98"/>
    <w:rsid w:val="00B65CA0"/>
    <w:rsid w:val="00B6680D"/>
    <w:rsid w:val="00B6752B"/>
    <w:rsid w:val="00B706B1"/>
    <w:rsid w:val="00B731F8"/>
    <w:rsid w:val="00B743FC"/>
    <w:rsid w:val="00B7446B"/>
    <w:rsid w:val="00B75981"/>
    <w:rsid w:val="00B774AB"/>
    <w:rsid w:val="00B774DA"/>
    <w:rsid w:val="00B81F48"/>
    <w:rsid w:val="00B82393"/>
    <w:rsid w:val="00B873AC"/>
    <w:rsid w:val="00B87813"/>
    <w:rsid w:val="00B90558"/>
    <w:rsid w:val="00B90566"/>
    <w:rsid w:val="00B90FF0"/>
    <w:rsid w:val="00B92526"/>
    <w:rsid w:val="00B93134"/>
    <w:rsid w:val="00B935B4"/>
    <w:rsid w:val="00B93C95"/>
    <w:rsid w:val="00B94262"/>
    <w:rsid w:val="00B949FA"/>
    <w:rsid w:val="00BA0550"/>
    <w:rsid w:val="00BA3E12"/>
    <w:rsid w:val="00BA3EA6"/>
    <w:rsid w:val="00BA6E4A"/>
    <w:rsid w:val="00BA6E65"/>
    <w:rsid w:val="00BB49E7"/>
    <w:rsid w:val="00BB7B4D"/>
    <w:rsid w:val="00BC08D8"/>
    <w:rsid w:val="00BC1D6A"/>
    <w:rsid w:val="00BC2EA9"/>
    <w:rsid w:val="00BC3818"/>
    <w:rsid w:val="00BC39FF"/>
    <w:rsid w:val="00BD29B8"/>
    <w:rsid w:val="00BD2A82"/>
    <w:rsid w:val="00BD367D"/>
    <w:rsid w:val="00BD7005"/>
    <w:rsid w:val="00BE188F"/>
    <w:rsid w:val="00BE193D"/>
    <w:rsid w:val="00BE1BA6"/>
    <w:rsid w:val="00BE239C"/>
    <w:rsid w:val="00BE31A2"/>
    <w:rsid w:val="00BE31AB"/>
    <w:rsid w:val="00BE5192"/>
    <w:rsid w:val="00BE6794"/>
    <w:rsid w:val="00BF12FD"/>
    <w:rsid w:val="00BF1C4D"/>
    <w:rsid w:val="00BF3322"/>
    <w:rsid w:val="00BF33AC"/>
    <w:rsid w:val="00BF631D"/>
    <w:rsid w:val="00C004F2"/>
    <w:rsid w:val="00C01357"/>
    <w:rsid w:val="00C01C6C"/>
    <w:rsid w:val="00C02009"/>
    <w:rsid w:val="00C028D5"/>
    <w:rsid w:val="00C0555F"/>
    <w:rsid w:val="00C06EC8"/>
    <w:rsid w:val="00C07CE5"/>
    <w:rsid w:val="00C10E39"/>
    <w:rsid w:val="00C11E17"/>
    <w:rsid w:val="00C12358"/>
    <w:rsid w:val="00C12392"/>
    <w:rsid w:val="00C1252E"/>
    <w:rsid w:val="00C1358C"/>
    <w:rsid w:val="00C14233"/>
    <w:rsid w:val="00C14C85"/>
    <w:rsid w:val="00C1567F"/>
    <w:rsid w:val="00C16A0B"/>
    <w:rsid w:val="00C215AD"/>
    <w:rsid w:val="00C228FF"/>
    <w:rsid w:val="00C240ED"/>
    <w:rsid w:val="00C259DE"/>
    <w:rsid w:val="00C26D60"/>
    <w:rsid w:val="00C27DDE"/>
    <w:rsid w:val="00C3147A"/>
    <w:rsid w:val="00C32504"/>
    <w:rsid w:val="00C32E7C"/>
    <w:rsid w:val="00C342CF"/>
    <w:rsid w:val="00C3486C"/>
    <w:rsid w:val="00C3697E"/>
    <w:rsid w:val="00C372E7"/>
    <w:rsid w:val="00C3757C"/>
    <w:rsid w:val="00C3776A"/>
    <w:rsid w:val="00C379AB"/>
    <w:rsid w:val="00C40754"/>
    <w:rsid w:val="00C40FFE"/>
    <w:rsid w:val="00C437CA"/>
    <w:rsid w:val="00C43EC5"/>
    <w:rsid w:val="00C446B5"/>
    <w:rsid w:val="00C45ABC"/>
    <w:rsid w:val="00C471CC"/>
    <w:rsid w:val="00C505B4"/>
    <w:rsid w:val="00C510C7"/>
    <w:rsid w:val="00C53BF7"/>
    <w:rsid w:val="00C54060"/>
    <w:rsid w:val="00C54B79"/>
    <w:rsid w:val="00C54D7E"/>
    <w:rsid w:val="00C64F8F"/>
    <w:rsid w:val="00C65B22"/>
    <w:rsid w:val="00C70261"/>
    <w:rsid w:val="00C7055A"/>
    <w:rsid w:val="00C749A4"/>
    <w:rsid w:val="00C770B1"/>
    <w:rsid w:val="00C77269"/>
    <w:rsid w:val="00C77EBE"/>
    <w:rsid w:val="00C82411"/>
    <w:rsid w:val="00C82643"/>
    <w:rsid w:val="00C83B0A"/>
    <w:rsid w:val="00C920AE"/>
    <w:rsid w:val="00CA0BAA"/>
    <w:rsid w:val="00CA0CB2"/>
    <w:rsid w:val="00CA19BA"/>
    <w:rsid w:val="00CA2C17"/>
    <w:rsid w:val="00CA31CC"/>
    <w:rsid w:val="00CA3AE4"/>
    <w:rsid w:val="00CA5E20"/>
    <w:rsid w:val="00CA7DB4"/>
    <w:rsid w:val="00CB160E"/>
    <w:rsid w:val="00CB1BA4"/>
    <w:rsid w:val="00CB28CC"/>
    <w:rsid w:val="00CB2D9D"/>
    <w:rsid w:val="00CB486E"/>
    <w:rsid w:val="00CB4D84"/>
    <w:rsid w:val="00CB62EA"/>
    <w:rsid w:val="00CB7CA7"/>
    <w:rsid w:val="00CC0F42"/>
    <w:rsid w:val="00CC1325"/>
    <w:rsid w:val="00CC1D68"/>
    <w:rsid w:val="00CC2127"/>
    <w:rsid w:val="00CC2DD4"/>
    <w:rsid w:val="00CC3DBC"/>
    <w:rsid w:val="00CC4020"/>
    <w:rsid w:val="00CC5865"/>
    <w:rsid w:val="00CD194F"/>
    <w:rsid w:val="00CD1D6E"/>
    <w:rsid w:val="00CD4C6B"/>
    <w:rsid w:val="00CD55B5"/>
    <w:rsid w:val="00CD57B8"/>
    <w:rsid w:val="00CD73C4"/>
    <w:rsid w:val="00CD76B2"/>
    <w:rsid w:val="00CE01DD"/>
    <w:rsid w:val="00CE0AD9"/>
    <w:rsid w:val="00CE0BAE"/>
    <w:rsid w:val="00CE139E"/>
    <w:rsid w:val="00CE1475"/>
    <w:rsid w:val="00CE3A61"/>
    <w:rsid w:val="00CE4529"/>
    <w:rsid w:val="00CE4DA3"/>
    <w:rsid w:val="00CE7773"/>
    <w:rsid w:val="00CF16FC"/>
    <w:rsid w:val="00CF2CD4"/>
    <w:rsid w:val="00CF396F"/>
    <w:rsid w:val="00CF4D5D"/>
    <w:rsid w:val="00CF5BBF"/>
    <w:rsid w:val="00CF722A"/>
    <w:rsid w:val="00D022C9"/>
    <w:rsid w:val="00D02C5C"/>
    <w:rsid w:val="00D04868"/>
    <w:rsid w:val="00D06948"/>
    <w:rsid w:val="00D07022"/>
    <w:rsid w:val="00D07459"/>
    <w:rsid w:val="00D07653"/>
    <w:rsid w:val="00D108FC"/>
    <w:rsid w:val="00D109AB"/>
    <w:rsid w:val="00D114BA"/>
    <w:rsid w:val="00D11680"/>
    <w:rsid w:val="00D1385E"/>
    <w:rsid w:val="00D16F3D"/>
    <w:rsid w:val="00D17A18"/>
    <w:rsid w:val="00D23F26"/>
    <w:rsid w:val="00D24437"/>
    <w:rsid w:val="00D25CC2"/>
    <w:rsid w:val="00D302B6"/>
    <w:rsid w:val="00D31358"/>
    <w:rsid w:val="00D316F8"/>
    <w:rsid w:val="00D320DC"/>
    <w:rsid w:val="00D321D0"/>
    <w:rsid w:val="00D33652"/>
    <w:rsid w:val="00D336BB"/>
    <w:rsid w:val="00D34765"/>
    <w:rsid w:val="00D347C9"/>
    <w:rsid w:val="00D36142"/>
    <w:rsid w:val="00D3718B"/>
    <w:rsid w:val="00D37B66"/>
    <w:rsid w:val="00D40414"/>
    <w:rsid w:val="00D40B56"/>
    <w:rsid w:val="00D42679"/>
    <w:rsid w:val="00D44B5F"/>
    <w:rsid w:val="00D4625D"/>
    <w:rsid w:val="00D47986"/>
    <w:rsid w:val="00D51AA0"/>
    <w:rsid w:val="00D51AF7"/>
    <w:rsid w:val="00D52407"/>
    <w:rsid w:val="00D5292C"/>
    <w:rsid w:val="00D52938"/>
    <w:rsid w:val="00D53730"/>
    <w:rsid w:val="00D560D3"/>
    <w:rsid w:val="00D56708"/>
    <w:rsid w:val="00D568FD"/>
    <w:rsid w:val="00D56A4F"/>
    <w:rsid w:val="00D57EC8"/>
    <w:rsid w:val="00D644FA"/>
    <w:rsid w:val="00D71141"/>
    <w:rsid w:val="00D73BFC"/>
    <w:rsid w:val="00D73F95"/>
    <w:rsid w:val="00D74FE9"/>
    <w:rsid w:val="00D802AF"/>
    <w:rsid w:val="00D803E3"/>
    <w:rsid w:val="00D806CB"/>
    <w:rsid w:val="00D81E03"/>
    <w:rsid w:val="00D82F9A"/>
    <w:rsid w:val="00D82FF8"/>
    <w:rsid w:val="00D85ABA"/>
    <w:rsid w:val="00D868FA"/>
    <w:rsid w:val="00D8720A"/>
    <w:rsid w:val="00D87ACA"/>
    <w:rsid w:val="00D902B4"/>
    <w:rsid w:val="00D90541"/>
    <w:rsid w:val="00D9086E"/>
    <w:rsid w:val="00D90C6F"/>
    <w:rsid w:val="00D930C4"/>
    <w:rsid w:val="00D93D94"/>
    <w:rsid w:val="00DA3BC5"/>
    <w:rsid w:val="00DA7211"/>
    <w:rsid w:val="00DB0A73"/>
    <w:rsid w:val="00DB46FA"/>
    <w:rsid w:val="00DB5B14"/>
    <w:rsid w:val="00DB7325"/>
    <w:rsid w:val="00DB79FA"/>
    <w:rsid w:val="00DB7F62"/>
    <w:rsid w:val="00DC00F1"/>
    <w:rsid w:val="00DC0C70"/>
    <w:rsid w:val="00DC3306"/>
    <w:rsid w:val="00DC3668"/>
    <w:rsid w:val="00DC5E83"/>
    <w:rsid w:val="00DC6C37"/>
    <w:rsid w:val="00DD0730"/>
    <w:rsid w:val="00DD10D4"/>
    <w:rsid w:val="00DD1589"/>
    <w:rsid w:val="00DD5189"/>
    <w:rsid w:val="00DD62A9"/>
    <w:rsid w:val="00DD63F4"/>
    <w:rsid w:val="00DE1FD1"/>
    <w:rsid w:val="00DE2907"/>
    <w:rsid w:val="00DE2BB6"/>
    <w:rsid w:val="00DE3689"/>
    <w:rsid w:val="00DE3990"/>
    <w:rsid w:val="00DE3D9B"/>
    <w:rsid w:val="00DE4580"/>
    <w:rsid w:val="00DE50BC"/>
    <w:rsid w:val="00DE569E"/>
    <w:rsid w:val="00DE71F3"/>
    <w:rsid w:val="00DE7A1B"/>
    <w:rsid w:val="00DF0256"/>
    <w:rsid w:val="00DF2A2E"/>
    <w:rsid w:val="00DF2EC7"/>
    <w:rsid w:val="00DF3403"/>
    <w:rsid w:val="00DF37A2"/>
    <w:rsid w:val="00DF3E49"/>
    <w:rsid w:val="00DF4FF5"/>
    <w:rsid w:val="00DF5A8D"/>
    <w:rsid w:val="00DF6A05"/>
    <w:rsid w:val="00E00B7F"/>
    <w:rsid w:val="00E01524"/>
    <w:rsid w:val="00E01D88"/>
    <w:rsid w:val="00E04DC7"/>
    <w:rsid w:val="00E059CF"/>
    <w:rsid w:val="00E1247F"/>
    <w:rsid w:val="00E127F2"/>
    <w:rsid w:val="00E14445"/>
    <w:rsid w:val="00E14AF5"/>
    <w:rsid w:val="00E17049"/>
    <w:rsid w:val="00E20CE0"/>
    <w:rsid w:val="00E22668"/>
    <w:rsid w:val="00E239B1"/>
    <w:rsid w:val="00E239DE"/>
    <w:rsid w:val="00E25265"/>
    <w:rsid w:val="00E25FD6"/>
    <w:rsid w:val="00E26B10"/>
    <w:rsid w:val="00E32902"/>
    <w:rsid w:val="00E35E28"/>
    <w:rsid w:val="00E37666"/>
    <w:rsid w:val="00E40052"/>
    <w:rsid w:val="00E40DD7"/>
    <w:rsid w:val="00E411B0"/>
    <w:rsid w:val="00E411F7"/>
    <w:rsid w:val="00E41241"/>
    <w:rsid w:val="00E41828"/>
    <w:rsid w:val="00E41A34"/>
    <w:rsid w:val="00E455CF"/>
    <w:rsid w:val="00E46A4B"/>
    <w:rsid w:val="00E474F5"/>
    <w:rsid w:val="00E50B65"/>
    <w:rsid w:val="00E51D5B"/>
    <w:rsid w:val="00E51F47"/>
    <w:rsid w:val="00E53F1D"/>
    <w:rsid w:val="00E551DD"/>
    <w:rsid w:val="00E61371"/>
    <w:rsid w:val="00E629D0"/>
    <w:rsid w:val="00E62C56"/>
    <w:rsid w:val="00E6345F"/>
    <w:rsid w:val="00E63D01"/>
    <w:rsid w:val="00E64FFA"/>
    <w:rsid w:val="00E65B4A"/>
    <w:rsid w:val="00E714AC"/>
    <w:rsid w:val="00E71678"/>
    <w:rsid w:val="00E71AA0"/>
    <w:rsid w:val="00E71DE6"/>
    <w:rsid w:val="00E71DF2"/>
    <w:rsid w:val="00E74353"/>
    <w:rsid w:val="00E74D5D"/>
    <w:rsid w:val="00E75A5A"/>
    <w:rsid w:val="00E76479"/>
    <w:rsid w:val="00E76DE9"/>
    <w:rsid w:val="00E7755E"/>
    <w:rsid w:val="00E817C8"/>
    <w:rsid w:val="00E81BD0"/>
    <w:rsid w:val="00E846E7"/>
    <w:rsid w:val="00E84D05"/>
    <w:rsid w:val="00E85102"/>
    <w:rsid w:val="00E85AE6"/>
    <w:rsid w:val="00E900C3"/>
    <w:rsid w:val="00E90B51"/>
    <w:rsid w:val="00E90F94"/>
    <w:rsid w:val="00E92D59"/>
    <w:rsid w:val="00E94DA9"/>
    <w:rsid w:val="00E9579F"/>
    <w:rsid w:val="00E977DE"/>
    <w:rsid w:val="00EA0F6B"/>
    <w:rsid w:val="00EA1191"/>
    <w:rsid w:val="00EA18DD"/>
    <w:rsid w:val="00EA20D9"/>
    <w:rsid w:val="00EA25C4"/>
    <w:rsid w:val="00EA5E24"/>
    <w:rsid w:val="00EA68EA"/>
    <w:rsid w:val="00EA6EE9"/>
    <w:rsid w:val="00EB06F8"/>
    <w:rsid w:val="00EB0B1A"/>
    <w:rsid w:val="00EB0DA6"/>
    <w:rsid w:val="00EB12F7"/>
    <w:rsid w:val="00EB1FAC"/>
    <w:rsid w:val="00EB59D1"/>
    <w:rsid w:val="00EB7C7E"/>
    <w:rsid w:val="00EC20C0"/>
    <w:rsid w:val="00EC4276"/>
    <w:rsid w:val="00EC45BE"/>
    <w:rsid w:val="00EC7764"/>
    <w:rsid w:val="00EC7B22"/>
    <w:rsid w:val="00ED02B5"/>
    <w:rsid w:val="00ED2132"/>
    <w:rsid w:val="00ED30AB"/>
    <w:rsid w:val="00ED32F6"/>
    <w:rsid w:val="00ED3493"/>
    <w:rsid w:val="00ED3896"/>
    <w:rsid w:val="00ED464C"/>
    <w:rsid w:val="00ED670E"/>
    <w:rsid w:val="00ED7764"/>
    <w:rsid w:val="00EE076F"/>
    <w:rsid w:val="00EE0844"/>
    <w:rsid w:val="00EE1260"/>
    <w:rsid w:val="00EE1AE4"/>
    <w:rsid w:val="00EE1CA2"/>
    <w:rsid w:val="00EE217C"/>
    <w:rsid w:val="00EE2D3D"/>
    <w:rsid w:val="00EE2DB1"/>
    <w:rsid w:val="00EE4032"/>
    <w:rsid w:val="00EE40B9"/>
    <w:rsid w:val="00EE4F32"/>
    <w:rsid w:val="00EE692B"/>
    <w:rsid w:val="00EE6ECA"/>
    <w:rsid w:val="00EE705B"/>
    <w:rsid w:val="00EF6155"/>
    <w:rsid w:val="00EF7105"/>
    <w:rsid w:val="00EF7156"/>
    <w:rsid w:val="00F031CD"/>
    <w:rsid w:val="00F03455"/>
    <w:rsid w:val="00F03E1F"/>
    <w:rsid w:val="00F047AE"/>
    <w:rsid w:val="00F05832"/>
    <w:rsid w:val="00F064A0"/>
    <w:rsid w:val="00F1165C"/>
    <w:rsid w:val="00F12E32"/>
    <w:rsid w:val="00F149FC"/>
    <w:rsid w:val="00F21318"/>
    <w:rsid w:val="00F21469"/>
    <w:rsid w:val="00F214CD"/>
    <w:rsid w:val="00F22226"/>
    <w:rsid w:val="00F223B5"/>
    <w:rsid w:val="00F22F33"/>
    <w:rsid w:val="00F24382"/>
    <w:rsid w:val="00F24AE3"/>
    <w:rsid w:val="00F266C2"/>
    <w:rsid w:val="00F27947"/>
    <w:rsid w:val="00F27CFC"/>
    <w:rsid w:val="00F30CCF"/>
    <w:rsid w:val="00F30D82"/>
    <w:rsid w:val="00F3288A"/>
    <w:rsid w:val="00F330FA"/>
    <w:rsid w:val="00F34817"/>
    <w:rsid w:val="00F35050"/>
    <w:rsid w:val="00F41CC8"/>
    <w:rsid w:val="00F44759"/>
    <w:rsid w:val="00F44796"/>
    <w:rsid w:val="00F44DF0"/>
    <w:rsid w:val="00F44F15"/>
    <w:rsid w:val="00F451F2"/>
    <w:rsid w:val="00F45D29"/>
    <w:rsid w:val="00F463C1"/>
    <w:rsid w:val="00F46959"/>
    <w:rsid w:val="00F469AC"/>
    <w:rsid w:val="00F47345"/>
    <w:rsid w:val="00F5117D"/>
    <w:rsid w:val="00F52509"/>
    <w:rsid w:val="00F53904"/>
    <w:rsid w:val="00F53AD1"/>
    <w:rsid w:val="00F53E8E"/>
    <w:rsid w:val="00F54D4A"/>
    <w:rsid w:val="00F5529A"/>
    <w:rsid w:val="00F555B7"/>
    <w:rsid w:val="00F5648F"/>
    <w:rsid w:val="00F56B50"/>
    <w:rsid w:val="00F57DFC"/>
    <w:rsid w:val="00F64626"/>
    <w:rsid w:val="00F6535D"/>
    <w:rsid w:val="00F70FFA"/>
    <w:rsid w:val="00F71F46"/>
    <w:rsid w:val="00F724FF"/>
    <w:rsid w:val="00F73CF9"/>
    <w:rsid w:val="00F74102"/>
    <w:rsid w:val="00F7479B"/>
    <w:rsid w:val="00F753C8"/>
    <w:rsid w:val="00F763D0"/>
    <w:rsid w:val="00F764BB"/>
    <w:rsid w:val="00F76EE1"/>
    <w:rsid w:val="00F774F9"/>
    <w:rsid w:val="00F80D79"/>
    <w:rsid w:val="00F80F47"/>
    <w:rsid w:val="00F835DB"/>
    <w:rsid w:val="00F8430B"/>
    <w:rsid w:val="00F858B7"/>
    <w:rsid w:val="00F91500"/>
    <w:rsid w:val="00F9342A"/>
    <w:rsid w:val="00F942E2"/>
    <w:rsid w:val="00FA5028"/>
    <w:rsid w:val="00FA70FF"/>
    <w:rsid w:val="00FA7DA7"/>
    <w:rsid w:val="00FB2BF0"/>
    <w:rsid w:val="00FB358D"/>
    <w:rsid w:val="00FB47D4"/>
    <w:rsid w:val="00FB7F7B"/>
    <w:rsid w:val="00FC0B02"/>
    <w:rsid w:val="00FC161E"/>
    <w:rsid w:val="00FC21BD"/>
    <w:rsid w:val="00FC3716"/>
    <w:rsid w:val="00FC4E69"/>
    <w:rsid w:val="00FC6D7F"/>
    <w:rsid w:val="00FD06EF"/>
    <w:rsid w:val="00FD1B21"/>
    <w:rsid w:val="00FD2661"/>
    <w:rsid w:val="00FD2D3E"/>
    <w:rsid w:val="00FD3D80"/>
    <w:rsid w:val="00FD463E"/>
    <w:rsid w:val="00FD5B1C"/>
    <w:rsid w:val="00FD5F6A"/>
    <w:rsid w:val="00FD69ED"/>
    <w:rsid w:val="00FD7589"/>
    <w:rsid w:val="00FE0996"/>
    <w:rsid w:val="00FE0ABA"/>
    <w:rsid w:val="00FE0C18"/>
    <w:rsid w:val="00FE2279"/>
    <w:rsid w:val="00FE2CC3"/>
    <w:rsid w:val="00FE4093"/>
    <w:rsid w:val="00FE4493"/>
    <w:rsid w:val="00FE44E3"/>
    <w:rsid w:val="00FE46E5"/>
    <w:rsid w:val="00FE53D5"/>
    <w:rsid w:val="00FE7262"/>
    <w:rsid w:val="00FE7AF3"/>
    <w:rsid w:val="00FF19E2"/>
    <w:rsid w:val="00FF5089"/>
    <w:rsid w:val="00FF5482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schemas-tilde-lt/tildestengine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222AA2"/>
  <w15:docId w15:val="{FAAB2C17-3AAA-44E9-92ED-972A8CC29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0812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57DFC"/>
    <w:pPr>
      <w:keepNext/>
      <w:jc w:val="center"/>
      <w:outlineLvl w:val="0"/>
    </w:pPr>
    <w:rPr>
      <w:b/>
      <w:szCs w:val="20"/>
      <w:lang w:val="en-GB" w:eastAsia="en-US"/>
    </w:rPr>
  </w:style>
  <w:style w:type="paragraph" w:styleId="Antrat2">
    <w:name w:val="heading 2"/>
    <w:basedOn w:val="prastasis"/>
    <w:next w:val="prastasis"/>
    <w:link w:val="Antrat2Diagrama"/>
    <w:uiPriority w:val="99"/>
    <w:qFormat/>
    <w:locked/>
    <w:rsid w:val="009647AE"/>
    <w:pPr>
      <w:keepNext/>
      <w:spacing w:before="240" w:after="60" w:line="288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7">
    <w:name w:val="heading 7"/>
    <w:basedOn w:val="prastasis"/>
    <w:next w:val="prastasis"/>
    <w:link w:val="Antrat7Diagrama"/>
    <w:uiPriority w:val="99"/>
    <w:qFormat/>
    <w:rsid w:val="00F57DFC"/>
    <w:pPr>
      <w:spacing w:before="240" w:after="60"/>
      <w:outlineLvl w:val="6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31589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9"/>
    <w:semiHidden/>
    <w:locked/>
    <w:rsid w:val="00CA31C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ntrat7Diagrama">
    <w:name w:val="Antraštė 7 Diagrama"/>
    <w:link w:val="Antrat7"/>
    <w:uiPriority w:val="99"/>
    <w:semiHidden/>
    <w:locked/>
    <w:rsid w:val="0031589E"/>
    <w:rPr>
      <w:rFonts w:ascii="Calibri" w:hAnsi="Calibri" w:cs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locked/>
    <w:rsid w:val="00E46A4B"/>
    <w:rPr>
      <w:rFonts w:cs="Times New Roman"/>
      <w:sz w:val="24"/>
      <w:szCs w:val="24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sid w:val="0031589E"/>
    <w:rPr>
      <w:rFonts w:cs="Times New Roman"/>
      <w:sz w:val="24"/>
      <w:szCs w:val="24"/>
    </w:rPr>
  </w:style>
  <w:style w:type="paragraph" w:customStyle="1" w:styleId="OAnum">
    <w:name w:val="OA_num"/>
    <w:basedOn w:val="prastasis"/>
    <w:uiPriority w:val="99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uiPriority w:val="99"/>
    <w:rsid w:val="00024D31"/>
    <w:rPr>
      <w:rFonts w:cs="Times New Roman"/>
    </w:rPr>
  </w:style>
  <w:style w:type="table" w:styleId="Lentelstinklelis">
    <w:name w:val="Table Grid"/>
    <w:basedOn w:val="prastojilentel"/>
    <w:uiPriority w:val="39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996EC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996EC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uiPriority w:val="99"/>
    <w:rsid w:val="00C3147A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link w:val="Pagrindinistekstas"/>
    <w:uiPriority w:val="99"/>
    <w:locked/>
    <w:rsid w:val="0031589E"/>
    <w:rPr>
      <w:rFonts w:cs="Times New Roman"/>
      <w:sz w:val="24"/>
      <w:szCs w:val="24"/>
    </w:rPr>
  </w:style>
  <w:style w:type="character" w:styleId="Hipersaitas">
    <w:name w:val="Hyperlink"/>
    <w:uiPriority w:val="99"/>
    <w:rsid w:val="00E46A4B"/>
    <w:rPr>
      <w:rFonts w:cs="Times New Roman"/>
      <w:color w:val="0000FF"/>
      <w:u w:val="single"/>
    </w:rPr>
  </w:style>
  <w:style w:type="paragraph" w:styleId="Pagrindinistekstas2">
    <w:name w:val="Body Text 2"/>
    <w:basedOn w:val="prastasis"/>
    <w:link w:val="Pagrindinistekstas2Diagrama"/>
    <w:uiPriority w:val="99"/>
    <w:rsid w:val="00E46A4B"/>
    <w:pPr>
      <w:spacing w:after="120" w:line="480" w:lineRule="auto"/>
    </w:pPr>
    <w:rPr>
      <w:lang w:val="en-GB" w:eastAsia="en-US"/>
    </w:rPr>
  </w:style>
  <w:style w:type="character" w:customStyle="1" w:styleId="Pagrindinistekstas2Diagrama">
    <w:name w:val="Pagrindinis tekstas 2 Diagrama"/>
    <w:link w:val="Pagrindinistekstas2"/>
    <w:uiPriority w:val="99"/>
    <w:locked/>
    <w:rsid w:val="00E46A4B"/>
    <w:rPr>
      <w:rFonts w:cs="Times New Roman"/>
      <w:sz w:val="24"/>
      <w:szCs w:val="24"/>
      <w:lang w:val="en-GB" w:eastAsia="en-US" w:bidi="ar-SA"/>
    </w:rPr>
  </w:style>
  <w:style w:type="paragraph" w:styleId="Pagrindinistekstas3">
    <w:name w:val="Body Text 3"/>
    <w:basedOn w:val="prastasis"/>
    <w:link w:val="Pagrindinistekstas3Diagrama"/>
    <w:uiPriority w:val="99"/>
    <w:rsid w:val="00E46A4B"/>
    <w:pPr>
      <w:spacing w:after="120"/>
    </w:pPr>
    <w:rPr>
      <w:sz w:val="16"/>
      <w:szCs w:val="16"/>
      <w:lang w:val="en-GB" w:eastAsia="en-US"/>
    </w:rPr>
  </w:style>
  <w:style w:type="character" w:customStyle="1" w:styleId="Pagrindinistekstas3Diagrama">
    <w:name w:val="Pagrindinis tekstas 3 Diagrama"/>
    <w:link w:val="Pagrindinistekstas3"/>
    <w:uiPriority w:val="99"/>
    <w:locked/>
    <w:rsid w:val="00E46A4B"/>
    <w:rPr>
      <w:rFonts w:cs="Times New Roman"/>
      <w:sz w:val="16"/>
      <w:szCs w:val="16"/>
      <w:lang w:val="en-GB" w:eastAsia="en-US" w:bidi="ar-SA"/>
    </w:rPr>
  </w:style>
  <w:style w:type="paragraph" w:styleId="Sraopastraipa">
    <w:name w:val="List Paragraph"/>
    <w:basedOn w:val="prastasis"/>
    <w:uiPriority w:val="34"/>
    <w:qFormat/>
    <w:rsid w:val="001754CF"/>
    <w:pPr>
      <w:ind w:left="720"/>
      <w:contextualSpacing/>
    </w:pPr>
    <w:rPr>
      <w:szCs w:val="20"/>
      <w:lang w:eastAsia="en-US"/>
    </w:rPr>
  </w:style>
  <w:style w:type="character" w:styleId="Grietas">
    <w:name w:val="Strong"/>
    <w:uiPriority w:val="99"/>
    <w:qFormat/>
    <w:rsid w:val="00F57DFC"/>
    <w:rPr>
      <w:rFonts w:ascii="Times New Roman" w:hAnsi="Times New Roman" w:cs="Times New Roman"/>
      <w:b/>
      <w:bCs/>
    </w:rPr>
  </w:style>
  <w:style w:type="paragraph" w:styleId="prastasiniatinklio">
    <w:name w:val="Normal (Web)"/>
    <w:basedOn w:val="prastasis"/>
    <w:uiPriority w:val="99"/>
    <w:rsid w:val="00F57DFC"/>
    <w:pPr>
      <w:spacing w:after="100" w:afterAutospacing="1"/>
    </w:pPr>
  </w:style>
  <w:style w:type="paragraph" w:styleId="HTMLiankstoformatuotas">
    <w:name w:val="HTML Preformatted"/>
    <w:basedOn w:val="prastasis"/>
    <w:link w:val="HTMLiankstoformatuotasDiagrama"/>
    <w:uiPriority w:val="99"/>
    <w:rsid w:val="00A57F67"/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locked/>
    <w:rsid w:val="0031589E"/>
    <w:rPr>
      <w:rFonts w:ascii="Courier New" w:hAnsi="Courier New" w:cs="Courier New"/>
    </w:rPr>
  </w:style>
  <w:style w:type="character" w:customStyle="1" w:styleId="Antrat2Diagrama">
    <w:name w:val="Antraštė 2 Diagrama"/>
    <w:link w:val="Antrat2"/>
    <w:uiPriority w:val="99"/>
    <w:locked/>
    <w:rsid w:val="009647AE"/>
    <w:rPr>
      <w:rFonts w:ascii="Arial" w:hAnsi="Arial" w:cs="Arial"/>
      <w:b/>
      <w:bCs/>
      <w:i/>
      <w:iCs/>
      <w:sz w:val="28"/>
      <w:szCs w:val="28"/>
      <w:lang w:val="lt-LT" w:eastAsia="lt-LT" w:bidi="ar-SA"/>
    </w:rPr>
  </w:style>
  <w:style w:type="character" w:customStyle="1" w:styleId="BodyTextIndentChar1">
    <w:name w:val="Body Text Indent Char1"/>
    <w:uiPriority w:val="99"/>
    <w:locked/>
    <w:rsid w:val="00454DE7"/>
    <w:rPr>
      <w:sz w:val="24"/>
      <w:lang w:val="lt-LT"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9647AE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locked/>
    <w:rsid w:val="00CA31CC"/>
    <w:rPr>
      <w:rFonts w:cs="Times New Roman"/>
      <w:sz w:val="24"/>
      <w:szCs w:val="24"/>
    </w:rPr>
  </w:style>
  <w:style w:type="paragraph" w:customStyle="1" w:styleId="msonormalcxspmiddle">
    <w:name w:val="msonormalcxspmiddle"/>
    <w:basedOn w:val="prastasis"/>
    <w:uiPriority w:val="99"/>
    <w:rsid w:val="009647AE"/>
    <w:pPr>
      <w:spacing w:before="100" w:beforeAutospacing="1" w:after="100" w:afterAutospacing="1"/>
    </w:pPr>
  </w:style>
  <w:style w:type="paragraph" w:customStyle="1" w:styleId="Sraopastraipa1">
    <w:name w:val="Sąrašo pastraipa1"/>
    <w:basedOn w:val="prastasis"/>
    <w:uiPriority w:val="99"/>
    <w:rsid w:val="00454DE7"/>
    <w:pPr>
      <w:ind w:left="720"/>
      <w:contextualSpacing/>
    </w:pPr>
  </w:style>
  <w:style w:type="character" w:styleId="Neapdorotaspaminjimas">
    <w:name w:val="Unresolved Mention"/>
    <w:uiPriority w:val="99"/>
    <w:semiHidden/>
    <w:unhideWhenUsed/>
    <w:rsid w:val="003357E5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F618C"/>
    <w:rPr>
      <w:color w:val="954F72" w:themeColor="followedHyperlink"/>
      <w:u w:val="single"/>
    </w:rPr>
  </w:style>
  <w:style w:type="character" w:customStyle="1" w:styleId="cf01">
    <w:name w:val="cf01"/>
    <w:basedOn w:val="Numatytasispastraiposriftas"/>
    <w:rsid w:val="00FA5028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13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559719feebb54f7b93ce616b3ef0c37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9A5B5-3C43-480A-B101-07F3CB27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559719feebb54f7b93ce616b3ef0c37a</Template>
  <TotalTime>4</TotalTime>
  <Pages>4</Pages>
  <Words>3114</Words>
  <Characters>1775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NEVYRIAUSYBINIŲ ORGANIZACIJŲ SOCIALINIŲ PROJEKTŲ ATRANKOS IR FINANSAVIMO MARIJAMPOLĖS SAVIVALDYBĖS BIUDŽETO LĖŠOMIS KONKURSO NUOSTATŲ TVIRTINIMO</vt:lpstr>
      <vt:lpstr>DĖL NEVYRIAUSYBINIŲ ORGANIZACIJŲ SOCIALINIŲ PROJEKTŲ ATRANKOS IR FINANSAVIMO MARIJAMPOLĖS SAVIVALDYBĖS BIUDŽETO LĖŠOMIS KONKURSO NUOSTATŲ TVIRTINIMO</vt:lpstr>
    </vt:vector>
  </TitlesOfParts>
  <Manager>2024-04-22</Manager>
  <Company>mas</Company>
  <LinksUpToDate>false</LinksUpToDate>
  <CharactersWithSpaces>4880</CharactersWithSpaces>
  <SharedDoc>false</SharedDoc>
  <HLinks>
    <vt:vector size="24" baseType="variant">
      <vt:variant>
        <vt:i4>852006</vt:i4>
      </vt:variant>
      <vt:variant>
        <vt:i4>16</vt:i4>
      </vt:variant>
      <vt:variant>
        <vt:i4>0</vt:i4>
      </vt:variant>
      <vt:variant>
        <vt:i4>5</vt:i4>
      </vt:variant>
      <vt:variant>
        <vt:lpwstr>mailto:paraiska@marijampole.lt</vt:lpwstr>
      </vt:variant>
      <vt:variant>
        <vt:lpwstr/>
      </vt:variant>
      <vt:variant>
        <vt:i4>7995519</vt:i4>
      </vt:variant>
      <vt:variant>
        <vt:i4>13</vt:i4>
      </vt:variant>
      <vt:variant>
        <vt:i4>0</vt:i4>
      </vt:variant>
      <vt:variant>
        <vt:i4>5</vt:i4>
      </vt:variant>
      <vt:variant>
        <vt:lpwstr>http://www.marijampole.lt/</vt:lpwstr>
      </vt:variant>
      <vt:variant>
        <vt:lpwstr/>
      </vt:variant>
      <vt:variant>
        <vt:i4>4587566</vt:i4>
      </vt:variant>
      <vt:variant>
        <vt:i4>6</vt:i4>
      </vt:variant>
      <vt:variant>
        <vt:i4>0</vt:i4>
      </vt:variant>
      <vt:variant>
        <vt:i4>5</vt:i4>
      </vt:variant>
      <vt:variant>
        <vt:lpwstr>mailto:jolita.zukeliene@marijampole.lt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šeimos stiprinimo 2024-2027 metų programos projektų atrankos ir finansavimo 2024 metų Marijampolės savivaldybės biudžeto lėšomis konkurso nuostatų tvirtinimo</dc:title>
  <dc:subject>DV-277</dc:subject>
  <dc:creator>MARIJAMPOLĖS SAVIVALDYBĖS ADMINISTRACIJOS DIREKTORIUS</dc:creator>
  <cp:keywords/>
  <cp:lastModifiedBy>Inga Bagdanavičienė</cp:lastModifiedBy>
  <cp:revision>2</cp:revision>
  <cp:lastPrinted>2020-01-14T10:15:00Z</cp:lastPrinted>
  <dcterms:created xsi:type="dcterms:W3CDTF">2026-05-25T07:21:00Z</dcterms:created>
  <dcterms:modified xsi:type="dcterms:W3CDTF">2026-05-25T07:21:00Z</dcterms:modified>
  <cp:category>Įsakymas</cp:category>
</cp:coreProperties>
</file>