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2D008C" w14:textId="77777777" w:rsidR="0012341A" w:rsidRPr="0012341A" w:rsidRDefault="0012341A" w:rsidP="0012341A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sz w:val="18"/>
          <w:szCs w:val="18"/>
        </w:rPr>
      </w:pPr>
    </w:p>
    <w:p w14:paraId="2917AC00" w14:textId="77777777" w:rsidR="006706FE" w:rsidRPr="00F56B6F" w:rsidRDefault="006706FE" w:rsidP="006706FE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 w:rsidRPr="00F56B6F">
        <w:rPr>
          <w:rFonts w:ascii="Verdana" w:hAnsi="Verdana"/>
          <w:b/>
        </w:rPr>
        <w:t>PASLAUGOS TEIKIMO APRAŠYMAS</w:t>
      </w:r>
    </w:p>
    <w:p w14:paraId="0C2E42F6" w14:textId="77777777" w:rsidR="006706FE" w:rsidRPr="00F56B6F" w:rsidRDefault="006706FE" w:rsidP="006706FE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 w:rsidRPr="00F56B6F">
        <w:rPr>
          <w:rFonts w:ascii="Verdana" w:hAnsi="Verdana"/>
          <w:b/>
        </w:rPr>
        <w:t>PRAŠYMO ĮRAŠYTI Į ASMENŲ IR ŠEIMŲ SĄRAŠĄ SAVIVALDYBĖS BŪSTUI IŠSINUOMOTI PRIĖMIMAS</w:t>
      </w:r>
    </w:p>
    <w:p w14:paraId="4CB81C17" w14:textId="77777777" w:rsidR="008D0C13" w:rsidRPr="00525B7F" w:rsidRDefault="008D0C13" w:rsidP="008D0C13">
      <w:pPr>
        <w:tabs>
          <w:tab w:val="left" w:pos="5557"/>
          <w:tab w:val="left" w:pos="6840"/>
          <w:tab w:val="left" w:pos="7020"/>
        </w:tabs>
        <w:rPr>
          <w:rFonts w:ascii="Verdana" w:hAnsi="Verdana"/>
        </w:rPr>
      </w:pPr>
    </w:p>
    <w:p w14:paraId="4E1A88D4" w14:textId="77777777" w:rsidR="008D0C13" w:rsidRPr="00525B7F" w:rsidRDefault="008D0C13" w:rsidP="008D0C13">
      <w:pPr>
        <w:tabs>
          <w:tab w:val="left" w:pos="5557"/>
          <w:tab w:val="left" w:pos="6840"/>
          <w:tab w:val="left" w:pos="7020"/>
        </w:tabs>
        <w:ind w:firstLine="720"/>
        <w:rPr>
          <w:rFonts w:ascii="Verdana" w:hAnsi="Verdana"/>
        </w:rPr>
        <w:sectPr w:rsidR="008D0C13" w:rsidRPr="00525B7F" w:rsidSect="00F20C48">
          <w:headerReference w:type="default" r:id="rId8"/>
          <w:footerReference w:type="default" r:id="rId9"/>
          <w:type w:val="continuous"/>
          <w:pgSz w:w="11906" w:h="16838"/>
          <w:pgMar w:top="1134" w:right="567" w:bottom="1134" w:left="1701" w:header="567" w:footer="567" w:gutter="0"/>
          <w:pgNumType w:start="1"/>
          <w:cols w:space="1296"/>
          <w:formProt w:val="0"/>
          <w:titlePg/>
          <w:docGrid w:linePitch="360"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14"/>
        <w:gridCol w:w="7506"/>
      </w:tblGrid>
      <w:tr w:rsidR="006706FE" w:rsidRPr="00F56B6F" w14:paraId="61F4CBAC" w14:textId="77777777" w:rsidTr="00EA08E8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3AE0A" w14:textId="77777777" w:rsidR="006706FE" w:rsidRPr="00F56B6F" w:rsidRDefault="006706FE" w:rsidP="0029545A">
            <w:pPr>
              <w:pStyle w:val="bodytext"/>
              <w:rPr>
                <w:rFonts w:ascii="Verdana" w:hAnsi="Verdana"/>
              </w:rPr>
            </w:pPr>
            <w:r w:rsidRPr="00F56B6F">
              <w:rPr>
                <w:rFonts w:ascii="Verdana" w:hAnsi="Verdana"/>
              </w:rPr>
              <w:t>Paslaugos pavadinimas</w:t>
            </w:r>
          </w:p>
        </w:tc>
        <w:tc>
          <w:tcPr>
            <w:tcW w:w="7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B88C8D" w14:textId="77777777" w:rsidR="006706FE" w:rsidRPr="00F56B6F" w:rsidRDefault="006706FE" w:rsidP="0029545A">
            <w:pPr>
              <w:tabs>
                <w:tab w:val="left" w:pos="5557"/>
                <w:tab w:val="left" w:pos="6840"/>
                <w:tab w:val="left" w:pos="7020"/>
              </w:tabs>
              <w:jc w:val="both"/>
              <w:rPr>
                <w:rFonts w:ascii="Verdana" w:hAnsi="Verdana"/>
              </w:rPr>
            </w:pPr>
            <w:r w:rsidRPr="00F56B6F">
              <w:rPr>
                <w:rFonts w:ascii="Verdana" w:hAnsi="Verdana"/>
              </w:rPr>
              <w:t>Prašymo įrašyti į asmenų ir šeimų sąrašą savivaldybės būstui išsinuomoti priėmimas</w:t>
            </w:r>
          </w:p>
        </w:tc>
      </w:tr>
      <w:tr w:rsidR="006706FE" w:rsidRPr="00F56B6F" w14:paraId="14DA5018" w14:textId="77777777" w:rsidTr="00EA08E8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66625" w14:textId="77777777" w:rsidR="006706FE" w:rsidRPr="00F56B6F" w:rsidRDefault="006706FE" w:rsidP="0029545A">
            <w:pPr>
              <w:pStyle w:val="bodytext"/>
              <w:rPr>
                <w:rFonts w:ascii="Verdana" w:hAnsi="Verdana"/>
              </w:rPr>
            </w:pPr>
            <w:r w:rsidRPr="00F56B6F">
              <w:rPr>
                <w:rFonts w:ascii="Verdana" w:hAnsi="Verdana"/>
              </w:rPr>
              <w:t>Paslaugos kodas</w:t>
            </w:r>
          </w:p>
        </w:tc>
        <w:tc>
          <w:tcPr>
            <w:tcW w:w="7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9590E" w14:textId="77777777" w:rsidR="006706FE" w:rsidRPr="00F56B6F" w:rsidRDefault="006706FE" w:rsidP="0029545A">
            <w:pPr>
              <w:pStyle w:val="bodytext"/>
              <w:rPr>
                <w:rFonts w:ascii="Verdana" w:hAnsi="Verdana"/>
              </w:rPr>
            </w:pPr>
            <w:r w:rsidRPr="00F56B6F">
              <w:rPr>
                <w:rFonts w:ascii="Verdana" w:hAnsi="Verdana"/>
              </w:rPr>
              <w:t>11-09</w:t>
            </w:r>
          </w:p>
        </w:tc>
      </w:tr>
      <w:tr w:rsidR="006706FE" w:rsidRPr="00F56B6F" w14:paraId="78151567" w14:textId="77777777" w:rsidTr="00EA08E8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F72AD" w14:textId="77777777" w:rsidR="006706FE" w:rsidRPr="00F56B6F" w:rsidRDefault="006706FE" w:rsidP="0029545A">
            <w:pPr>
              <w:pStyle w:val="bodytext"/>
              <w:rPr>
                <w:rFonts w:ascii="Verdana" w:hAnsi="Verdana"/>
              </w:rPr>
            </w:pPr>
            <w:r w:rsidRPr="00F56B6F">
              <w:rPr>
                <w:rFonts w:ascii="Verdana" w:hAnsi="Verdana"/>
              </w:rPr>
              <w:t>Paslaugos aprašymo versija ir jos sukūrimo data</w:t>
            </w:r>
          </w:p>
        </w:tc>
        <w:tc>
          <w:tcPr>
            <w:tcW w:w="7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1F150A" w14:textId="77777777" w:rsidR="006706FE" w:rsidRPr="00F56B6F" w:rsidRDefault="006706FE" w:rsidP="0029545A">
            <w:pPr>
              <w:pStyle w:val="bodytext"/>
              <w:spacing w:before="0" w:beforeAutospacing="0" w:after="0" w:afterAutospacing="0"/>
              <w:jc w:val="both"/>
              <w:rPr>
                <w:rFonts w:ascii="Verdana" w:hAnsi="Verdana"/>
                <w:color w:val="000000" w:themeColor="text1"/>
              </w:rPr>
            </w:pPr>
            <w:r>
              <w:rPr>
                <w:rFonts w:ascii="Verdana" w:hAnsi="Verdana"/>
                <w:color w:val="000000" w:themeColor="text1"/>
              </w:rPr>
              <w:t>4</w:t>
            </w:r>
            <w:r w:rsidRPr="00F56B6F">
              <w:rPr>
                <w:rFonts w:ascii="Verdana" w:hAnsi="Verdana"/>
                <w:color w:val="000000" w:themeColor="text1"/>
              </w:rPr>
              <w:t xml:space="preserve"> versija</w:t>
            </w:r>
          </w:p>
          <w:p w14:paraId="1276F155" w14:textId="77777777" w:rsidR="006706FE" w:rsidRPr="00F56B6F" w:rsidRDefault="006706FE" w:rsidP="0029545A">
            <w:pPr>
              <w:pStyle w:val="bodytext"/>
              <w:spacing w:before="0" w:beforeAutospacing="0" w:after="0" w:afterAutospacing="0"/>
              <w:jc w:val="both"/>
              <w:rPr>
                <w:rFonts w:ascii="Verdana" w:hAnsi="Verdana"/>
                <w:color w:val="000000" w:themeColor="text1"/>
              </w:rPr>
            </w:pPr>
            <w:r w:rsidRPr="00F56B6F">
              <w:rPr>
                <w:rFonts w:ascii="Verdana" w:hAnsi="Verdana"/>
                <w:color w:val="000000" w:themeColor="text1"/>
              </w:rPr>
              <w:t>202</w:t>
            </w:r>
            <w:r>
              <w:rPr>
                <w:rFonts w:ascii="Verdana" w:hAnsi="Verdana"/>
                <w:color w:val="000000" w:themeColor="text1"/>
              </w:rPr>
              <w:t>4</w:t>
            </w:r>
            <w:r w:rsidRPr="00F56B6F">
              <w:rPr>
                <w:rFonts w:ascii="Verdana" w:hAnsi="Verdana"/>
                <w:color w:val="000000" w:themeColor="text1"/>
              </w:rPr>
              <w:t>-12-04  (2020-05-21)</w:t>
            </w:r>
          </w:p>
        </w:tc>
      </w:tr>
      <w:tr w:rsidR="006706FE" w:rsidRPr="00F56B6F" w14:paraId="4D39B756" w14:textId="77777777" w:rsidTr="00EA08E8"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E31437" w14:textId="77777777" w:rsidR="006706FE" w:rsidRPr="00F56B6F" w:rsidRDefault="006706FE" w:rsidP="0029545A">
            <w:pPr>
              <w:pStyle w:val="bodytext"/>
              <w:rPr>
                <w:rFonts w:ascii="Verdana" w:hAnsi="Verdana"/>
              </w:rPr>
            </w:pPr>
            <w:r w:rsidRPr="00F56B6F">
              <w:rPr>
                <w:rFonts w:ascii="Verdana" w:hAnsi="Verdana"/>
              </w:rPr>
              <w:t>Teisės aktai, reguliuojantys paslaugos teikimą</w:t>
            </w:r>
          </w:p>
        </w:tc>
        <w:tc>
          <w:tcPr>
            <w:tcW w:w="7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B6F4D" w14:textId="77777777" w:rsidR="006706FE" w:rsidRPr="00F56B6F" w:rsidRDefault="006706FE" w:rsidP="0029545A">
            <w:pPr>
              <w:pStyle w:val="bodytext"/>
              <w:spacing w:before="0" w:beforeAutospacing="0" w:after="0" w:afterAutospacing="0"/>
              <w:jc w:val="both"/>
              <w:rPr>
                <w:rFonts w:ascii="Verdana" w:hAnsi="Verdana"/>
                <w:color w:val="000000" w:themeColor="text1"/>
              </w:rPr>
            </w:pPr>
            <w:r w:rsidRPr="00F56B6F">
              <w:rPr>
                <w:rFonts w:ascii="Verdana" w:hAnsi="Verdana"/>
                <w:color w:val="000000" w:themeColor="text1"/>
              </w:rPr>
              <w:t>Lietuvos Respublikos paramos būstui įsigyti ar išsinuomoti įstatymas</w:t>
            </w:r>
          </w:p>
        </w:tc>
      </w:tr>
      <w:tr w:rsidR="006706FE" w:rsidRPr="00F56B6F" w14:paraId="73A67F14" w14:textId="77777777" w:rsidTr="00EA08E8">
        <w:tc>
          <w:tcPr>
            <w:tcW w:w="20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3B3A54" w14:textId="77777777" w:rsidR="006706FE" w:rsidRPr="00F56B6F" w:rsidRDefault="006706FE" w:rsidP="0029545A">
            <w:pPr>
              <w:pStyle w:val="bodytext"/>
              <w:rPr>
                <w:rFonts w:ascii="Verdana" w:hAnsi="Verdana"/>
              </w:rPr>
            </w:pPr>
          </w:p>
        </w:tc>
        <w:tc>
          <w:tcPr>
            <w:tcW w:w="7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98B6D" w14:textId="77777777" w:rsidR="006706FE" w:rsidRPr="00F56B6F" w:rsidRDefault="006706FE" w:rsidP="0029545A">
            <w:pPr>
              <w:rPr>
                <w:rFonts w:ascii="Verdana" w:hAnsi="Verdana"/>
                <w:color w:val="000000" w:themeColor="text1"/>
              </w:rPr>
            </w:pPr>
            <w:hyperlink r:id="rId10" w:history="1">
              <w:r w:rsidRPr="00F56B6F">
                <w:rPr>
                  <w:rStyle w:val="Hipersaitas"/>
                  <w:rFonts w:ascii="Verdana" w:hAnsi="Verdana"/>
                </w:rPr>
                <w:t>https://www.e-tar.lt/portal/lt/legalActEditions/e944ee00600111e4bad5c03f56793630</w:t>
              </w:r>
            </w:hyperlink>
          </w:p>
        </w:tc>
      </w:tr>
      <w:tr w:rsidR="006706FE" w:rsidRPr="00F56B6F" w14:paraId="32A5E362" w14:textId="77777777" w:rsidTr="00EA08E8">
        <w:tc>
          <w:tcPr>
            <w:tcW w:w="20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662218" w14:textId="77777777" w:rsidR="006706FE" w:rsidRPr="00F56B6F" w:rsidRDefault="006706FE" w:rsidP="0029545A">
            <w:pPr>
              <w:pStyle w:val="bodytext"/>
              <w:rPr>
                <w:rFonts w:ascii="Verdana" w:hAnsi="Verdana"/>
              </w:rPr>
            </w:pPr>
          </w:p>
        </w:tc>
        <w:tc>
          <w:tcPr>
            <w:tcW w:w="7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6C810" w14:textId="77777777" w:rsidR="006706FE" w:rsidRPr="00F56B6F" w:rsidRDefault="006706FE" w:rsidP="0029545A">
            <w:pPr>
              <w:rPr>
                <w:rFonts w:ascii="Verdana" w:hAnsi="Verdana"/>
                <w:color w:val="000000" w:themeColor="text1"/>
              </w:rPr>
            </w:pPr>
            <w:r w:rsidRPr="00F56B6F">
              <w:rPr>
                <w:rFonts w:ascii="Verdana" w:hAnsi="Verdana"/>
                <w:color w:val="000000" w:themeColor="text1"/>
              </w:rPr>
              <w:t>Gyventojų turto deklaravimo įstatymas</w:t>
            </w:r>
          </w:p>
        </w:tc>
      </w:tr>
      <w:tr w:rsidR="006706FE" w:rsidRPr="00F56B6F" w14:paraId="770C5E4D" w14:textId="77777777" w:rsidTr="00EA08E8">
        <w:tc>
          <w:tcPr>
            <w:tcW w:w="20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0EAB7" w14:textId="77777777" w:rsidR="006706FE" w:rsidRPr="00F56B6F" w:rsidRDefault="006706FE" w:rsidP="0029545A">
            <w:pPr>
              <w:pStyle w:val="bodytext"/>
              <w:rPr>
                <w:rFonts w:ascii="Verdana" w:hAnsi="Verdana"/>
              </w:rPr>
            </w:pPr>
          </w:p>
        </w:tc>
        <w:tc>
          <w:tcPr>
            <w:tcW w:w="7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9263B" w14:textId="77777777" w:rsidR="006706FE" w:rsidRPr="00F56B6F" w:rsidRDefault="006706FE" w:rsidP="0029545A">
            <w:pPr>
              <w:rPr>
                <w:rFonts w:ascii="Verdana" w:hAnsi="Verdana"/>
              </w:rPr>
            </w:pPr>
            <w:hyperlink r:id="rId11" w:history="1">
              <w:r w:rsidRPr="00F56B6F">
                <w:rPr>
                  <w:rStyle w:val="Hipersaitas"/>
                  <w:rFonts w:ascii="Verdana" w:hAnsi="Verdana"/>
                </w:rPr>
                <w:t>https://www.e-tar.lt/portal/lt/legalActEditions/TAR.D4A66ACB9F97</w:t>
              </w:r>
            </w:hyperlink>
          </w:p>
        </w:tc>
      </w:tr>
      <w:tr w:rsidR="006706FE" w:rsidRPr="00F56B6F" w14:paraId="3B911A18" w14:textId="77777777" w:rsidTr="00EA08E8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AAB02" w14:textId="77777777" w:rsidR="006706FE" w:rsidRPr="00F56B6F" w:rsidRDefault="006706FE" w:rsidP="0029545A">
            <w:pPr>
              <w:pStyle w:val="bodytext"/>
              <w:rPr>
                <w:rFonts w:ascii="Verdana" w:hAnsi="Verdana"/>
              </w:rPr>
            </w:pPr>
            <w:r w:rsidRPr="00F56B6F">
              <w:rPr>
                <w:rFonts w:ascii="Verdana" w:hAnsi="Verdana"/>
              </w:rPr>
              <w:t>Informacija ir dokumentai, kuriuos turi pateikti asmuo</w:t>
            </w:r>
          </w:p>
        </w:tc>
        <w:tc>
          <w:tcPr>
            <w:tcW w:w="7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CF2918" w14:textId="77777777" w:rsidR="006706FE" w:rsidRPr="00F56B6F" w:rsidRDefault="006706FE" w:rsidP="0029545A">
            <w:pPr>
              <w:pStyle w:val="prastasiniatinklio"/>
              <w:spacing w:before="0" w:beforeAutospacing="0" w:after="0" w:afterAutospacing="0"/>
              <w:rPr>
                <w:rFonts w:ascii="Verdana" w:hAnsi="Verdana"/>
                <w:color w:val="000000" w:themeColor="text1"/>
              </w:rPr>
            </w:pPr>
            <w:r w:rsidRPr="00F56B6F">
              <w:rPr>
                <w:rFonts w:ascii="Verdana" w:hAnsi="Verdana"/>
                <w:color w:val="000000" w:themeColor="text1"/>
              </w:rPr>
              <w:t>1. Prašymas.</w:t>
            </w:r>
          </w:p>
          <w:p w14:paraId="70684E7D" w14:textId="77777777" w:rsidR="006706FE" w:rsidRPr="00F56B6F" w:rsidRDefault="006706FE" w:rsidP="0029545A">
            <w:pPr>
              <w:pStyle w:val="prastasiniatinklio"/>
              <w:spacing w:before="0" w:beforeAutospacing="0" w:after="0" w:afterAutospacing="0"/>
              <w:rPr>
                <w:rFonts w:ascii="Verdana" w:hAnsi="Verdana"/>
                <w:color w:val="000000" w:themeColor="text1"/>
              </w:rPr>
            </w:pPr>
            <w:r w:rsidRPr="00F56B6F">
              <w:rPr>
                <w:rFonts w:ascii="Verdana" w:hAnsi="Verdana"/>
                <w:color w:val="000000" w:themeColor="text1"/>
              </w:rPr>
              <w:t>2. Asmens tapatybę patvirtinantis dokumentas (šeimai –visų šeimos narių). Jei siunčiama paštu, kopijos turi būti patvirtintos notaro.</w:t>
            </w:r>
          </w:p>
          <w:p w14:paraId="6C980A44" w14:textId="77777777" w:rsidR="006706FE" w:rsidRPr="00F56B6F" w:rsidRDefault="006706FE" w:rsidP="0029545A">
            <w:pPr>
              <w:pStyle w:val="prastasiniatinklio"/>
              <w:spacing w:before="0" w:beforeAutospacing="0" w:after="0" w:afterAutospacing="0"/>
              <w:rPr>
                <w:rFonts w:ascii="Verdana" w:hAnsi="Verdana"/>
                <w:color w:val="000000" w:themeColor="text1"/>
              </w:rPr>
            </w:pPr>
            <w:r w:rsidRPr="00F56B6F">
              <w:rPr>
                <w:rFonts w:ascii="Verdana" w:hAnsi="Verdana"/>
              </w:rPr>
              <w:t>3.</w:t>
            </w:r>
            <w:r w:rsidRPr="00F56B6F">
              <w:rPr>
                <w:rFonts w:ascii="Verdana" w:hAnsi="Verdana"/>
                <w:color w:val="000000" w:themeColor="text1"/>
              </w:rPr>
              <w:t xml:space="preserve"> Atstovavimą patvirtinantis dokumentas (jeigu prašymą teikia įgaliotas atstovas, jis pateikia atstovavimą patvirtinantį dokumentą ir asmens tapatybę patvirtinantį dokumentą).</w:t>
            </w:r>
          </w:p>
          <w:p w14:paraId="1FCED275" w14:textId="77777777" w:rsidR="006706FE" w:rsidRPr="00F56B6F" w:rsidRDefault="006706FE" w:rsidP="0029545A">
            <w:pPr>
              <w:pStyle w:val="prastasiniatinklio"/>
              <w:spacing w:before="0" w:beforeAutospacing="0" w:after="0" w:afterAutospacing="0"/>
              <w:rPr>
                <w:rFonts w:ascii="Verdana" w:hAnsi="Verdana"/>
              </w:rPr>
            </w:pPr>
            <w:r w:rsidRPr="00F56B6F">
              <w:rPr>
                <w:rFonts w:ascii="Verdana" w:hAnsi="Verdana"/>
              </w:rPr>
              <w:t>Priklausomai nuo situacijos:</w:t>
            </w:r>
          </w:p>
          <w:p w14:paraId="5C6CA0CD" w14:textId="77777777" w:rsidR="006706FE" w:rsidRPr="00F56B6F" w:rsidRDefault="006706FE" w:rsidP="0029545A">
            <w:pPr>
              <w:pStyle w:val="prastasiniatinklio"/>
              <w:spacing w:before="0" w:beforeAutospacing="0" w:after="0" w:afterAutospacing="0"/>
              <w:rPr>
                <w:rFonts w:ascii="Verdana" w:hAnsi="Verdana"/>
                <w:color w:val="000000" w:themeColor="text1"/>
              </w:rPr>
            </w:pPr>
            <w:r w:rsidRPr="00F56B6F">
              <w:rPr>
                <w:rFonts w:ascii="Verdana" w:hAnsi="Verdana"/>
                <w:color w:val="000000" w:themeColor="text1"/>
              </w:rPr>
              <w:t>4. Įsiteisėjęs teismo sprendimas įvaikinti.</w:t>
            </w:r>
          </w:p>
          <w:p w14:paraId="4E61D18E" w14:textId="77777777" w:rsidR="006706FE" w:rsidRPr="00F56B6F" w:rsidRDefault="006706FE" w:rsidP="0029545A">
            <w:pPr>
              <w:pStyle w:val="prastasiniatinklio"/>
              <w:spacing w:before="0" w:beforeAutospacing="0" w:after="0" w:afterAutospacing="0"/>
              <w:rPr>
                <w:rFonts w:ascii="Verdana" w:hAnsi="Verdana"/>
                <w:color w:val="000000" w:themeColor="text1"/>
              </w:rPr>
            </w:pPr>
            <w:r w:rsidRPr="00F56B6F">
              <w:rPr>
                <w:rFonts w:ascii="Verdana" w:hAnsi="Verdana"/>
                <w:color w:val="000000" w:themeColor="text1"/>
              </w:rPr>
              <w:t xml:space="preserve">5. Įsiteisėjęs teismo sprendimas dėl nuolatinės globos (rūpybos) nustatymo. </w:t>
            </w:r>
          </w:p>
          <w:p w14:paraId="19B122CF" w14:textId="77777777" w:rsidR="006706FE" w:rsidRPr="00F56B6F" w:rsidRDefault="006706FE" w:rsidP="0029545A">
            <w:pPr>
              <w:pStyle w:val="prastasiniatinklio"/>
              <w:spacing w:before="0" w:beforeAutospacing="0" w:after="0" w:afterAutospacing="0"/>
              <w:rPr>
                <w:rFonts w:ascii="Verdana" w:hAnsi="Verdana"/>
                <w:color w:val="000000" w:themeColor="text1"/>
              </w:rPr>
            </w:pPr>
            <w:r w:rsidRPr="00F56B6F">
              <w:rPr>
                <w:rFonts w:ascii="Verdana" w:hAnsi="Verdana"/>
                <w:color w:val="000000" w:themeColor="text1"/>
              </w:rPr>
              <w:t>6. Kiti dokumentai, įrodantys teisę į paramą būstui išsinuomoti.</w:t>
            </w:r>
          </w:p>
        </w:tc>
      </w:tr>
      <w:tr w:rsidR="006706FE" w:rsidRPr="00F56B6F" w14:paraId="2A832AE7" w14:textId="77777777" w:rsidTr="00EA08E8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2DBB7" w14:textId="77777777" w:rsidR="006706FE" w:rsidRPr="00F56B6F" w:rsidRDefault="006706FE" w:rsidP="0029545A">
            <w:pPr>
              <w:pStyle w:val="bodytext"/>
              <w:rPr>
                <w:rFonts w:ascii="Verdana" w:hAnsi="Verdana"/>
              </w:rPr>
            </w:pPr>
            <w:r w:rsidRPr="00F56B6F">
              <w:rPr>
                <w:rFonts w:ascii="Verdana" w:hAnsi="Verdana"/>
              </w:rPr>
              <w:t>Paslaugos teikėjas</w:t>
            </w:r>
          </w:p>
        </w:tc>
        <w:tc>
          <w:tcPr>
            <w:tcW w:w="7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3E2E2" w14:textId="77777777" w:rsidR="006706FE" w:rsidRPr="00F56B6F" w:rsidRDefault="006706FE" w:rsidP="0029545A">
            <w:pPr>
              <w:rPr>
                <w:rFonts w:ascii="Verdana" w:hAnsi="Verdana"/>
              </w:rPr>
            </w:pPr>
            <w:r w:rsidRPr="00F56B6F">
              <w:rPr>
                <w:rFonts w:ascii="Verdana" w:hAnsi="Verdana"/>
              </w:rPr>
              <w:t xml:space="preserve">Asta Paškevičienė, Turto valdymo skyriaus vyriausioji specialistė </w:t>
            </w:r>
          </w:p>
          <w:p w14:paraId="1DB3C50E" w14:textId="77777777" w:rsidR="006706FE" w:rsidRPr="00F56B6F" w:rsidRDefault="006706FE" w:rsidP="0029545A">
            <w:pPr>
              <w:rPr>
                <w:rFonts w:ascii="Verdana" w:hAnsi="Verdana"/>
              </w:rPr>
            </w:pPr>
            <w:r w:rsidRPr="00F56B6F">
              <w:rPr>
                <w:rFonts w:ascii="Verdana" w:hAnsi="Verdana"/>
              </w:rPr>
              <w:t xml:space="preserve">Tel. </w:t>
            </w:r>
            <w:r>
              <w:rPr>
                <w:rFonts w:ascii="Verdana" w:hAnsi="Verdana"/>
              </w:rPr>
              <w:t>+370</w:t>
            </w:r>
            <w:r w:rsidRPr="00F56B6F">
              <w:rPr>
                <w:rFonts w:ascii="Verdana" w:hAnsi="Verdana"/>
              </w:rPr>
              <w:t xml:space="preserve"> 343 90 057, </w:t>
            </w:r>
          </w:p>
          <w:p w14:paraId="149B7278" w14:textId="77777777" w:rsidR="006706FE" w:rsidRPr="00F56B6F" w:rsidRDefault="006706FE" w:rsidP="0029545A">
            <w:pPr>
              <w:rPr>
                <w:rFonts w:ascii="Verdana" w:hAnsi="Verdana"/>
                <w:i/>
              </w:rPr>
            </w:pPr>
            <w:r w:rsidRPr="00F56B6F">
              <w:rPr>
                <w:rFonts w:ascii="Verdana" w:hAnsi="Verdana"/>
              </w:rPr>
              <w:t xml:space="preserve">el. p. </w:t>
            </w:r>
            <w:hyperlink r:id="rId12" w:history="1">
              <w:r w:rsidRPr="00F56B6F">
                <w:rPr>
                  <w:rStyle w:val="Hipersaitas"/>
                  <w:rFonts w:ascii="Verdana" w:hAnsi="Verdana"/>
                </w:rPr>
                <w:t>asta.paskeviciene@marijampole.lt</w:t>
              </w:r>
            </w:hyperlink>
          </w:p>
        </w:tc>
      </w:tr>
      <w:tr w:rsidR="006706FE" w:rsidRPr="00F56B6F" w14:paraId="291B5936" w14:textId="77777777" w:rsidTr="00EA08E8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1BA6F" w14:textId="77777777" w:rsidR="006706FE" w:rsidRPr="00F56B6F" w:rsidRDefault="006706FE" w:rsidP="0029545A">
            <w:pPr>
              <w:pStyle w:val="bodytext"/>
              <w:rPr>
                <w:rFonts w:ascii="Verdana" w:hAnsi="Verdana"/>
              </w:rPr>
            </w:pPr>
            <w:r w:rsidRPr="00F56B6F">
              <w:rPr>
                <w:rFonts w:ascii="Verdana" w:hAnsi="Verdana"/>
              </w:rPr>
              <w:t>Paslaugos suteikimo trukmė</w:t>
            </w:r>
          </w:p>
        </w:tc>
        <w:tc>
          <w:tcPr>
            <w:tcW w:w="7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9F7FD" w14:textId="77777777" w:rsidR="006706FE" w:rsidRPr="00F56B6F" w:rsidRDefault="006706FE" w:rsidP="0029545A">
            <w:pPr>
              <w:rPr>
                <w:rFonts w:ascii="Verdana" w:hAnsi="Verdana"/>
                <w:color w:val="000000" w:themeColor="text1"/>
              </w:rPr>
            </w:pPr>
            <w:r w:rsidRPr="00F56B6F">
              <w:rPr>
                <w:rFonts w:ascii="Verdana" w:hAnsi="Verdana"/>
                <w:color w:val="000000" w:themeColor="text1"/>
              </w:rPr>
              <w:t>30 k.</w:t>
            </w:r>
            <w:r>
              <w:rPr>
                <w:rFonts w:ascii="Verdana" w:hAnsi="Verdana"/>
                <w:color w:val="000000" w:themeColor="text1"/>
              </w:rPr>
              <w:t xml:space="preserve"> </w:t>
            </w:r>
            <w:r w:rsidRPr="00F56B6F">
              <w:rPr>
                <w:rFonts w:ascii="Verdana" w:hAnsi="Verdana"/>
                <w:color w:val="000000" w:themeColor="text1"/>
              </w:rPr>
              <w:t>d.</w:t>
            </w:r>
          </w:p>
        </w:tc>
      </w:tr>
      <w:tr w:rsidR="006706FE" w:rsidRPr="00F56B6F" w14:paraId="22A3BFC4" w14:textId="77777777" w:rsidTr="00EA08E8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A3E37" w14:textId="77777777" w:rsidR="006706FE" w:rsidRPr="00F56B6F" w:rsidRDefault="006706FE" w:rsidP="0029545A">
            <w:pPr>
              <w:pStyle w:val="bodytext"/>
              <w:rPr>
                <w:rFonts w:ascii="Verdana" w:hAnsi="Verdana"/>
              </w:rPr>
            </w:pPr>
            <w:r w:rsidRPr="00F56B6F">
              <w:rPr>
                <w:rFonts w:ascii="Verdana" w:hAnsi="Verdana"/>
              </w:rPr>
              <w:t>Paslaugos suteikimo kaina (jei paslauga teikiama atlygintinai)</w:t>
            </w:r>
          </w:p>
        </w:tc>
        <w:tc>
          <w:tcPr>
            <w:tcW w:w="7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19666" w14:textId="77777777" w:rsidR="006706FE" w:rsidRPr="00F56B6F" w:rsidRDefault="006706FE" w:rsidP="0029545A">
            <w:pPr>
              <w:rPr>
                <w:rFonts w:ascii="Verdana" w:hAnsi="Verdana"/>
                <w:i/>
              </w:rPr>
            </w:pPr>
            <w:r w:rsidRPr="00F56B6F">
              <w:rPr>
                <w:rFonts w:ascii="Verdana" w:hAnsi="Verdana"/>
                <w:color w:val="010101"/>
              </w:rPr>
              <w:t>Paslauga teikiama neatlygintinai</w:t>
            </w:r>
          </w:p>
        </w:tc>
      </w:tr>
      <w:tr w:rsidR="006706FE" w:rsidRPr="00F56B6F" w14:paraId="00A25BB1" w14:textId="77777777" w:rsidTr="00EA08E8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08D94" w14:textId="77777777" w:rsidR="006706FE" w:rsidRPr="00F56B6F" w:rsidRDefault="006706FE" w:rsidP="0029545A">
            <w:pPr>
              <w:pStyle w:val="bodytext"/>
              <w:rPr>
                <w:rFonts w:ascii="Verdana" w:hAnsi="Verdana"/>
              </w:rPr>
            </w:pPr>
            <w:r w:rsidRPr="00F56B6F">
              <w:rPr>
                <w:rFonts w:ascii="Verdana" w:hAnsi="Verdana"/>
              </w:rPr>
              <w:lastRenderedPageBreak/>
              <w:t>Prašymo forma, pildymo pavyzdys ir prašymo turinys</w:t>
            </w:r>
          </w:p>
        </w:tc>
        <w:tc>
          <w:tcPr>
            <w:tcW w:w="7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45CA1" w14:textId="77777777" w:rsidR="006706FE" w:rsidRPr="00F56B6F" w:rsidRDefault="006706FE" w:rsidP="0029545A">
            <w:pPr>
              <w:rPr>
                <w:rFonts w:ascii="Verdana" w:hAnsi="Verdana"/>
              </w:rPr>
            </w:pPr>
            <w:r w:rsidRPr="00F56B6F">
              <w:rPr>
                <w:rFonts w:ascii="Verdana" w:hAnsi="Verdana"/>
              </w:rPr>
              <w:t xml:space="preserve">Prašymo forma </w:t>
            </w:r>
          </w:p>
        </w:tc>
      </w:tr>
      <w:tr w:rsidR="006706FE" w:rsidRPr="00F56B6F" w14:paraId="2C326A10" w14:textId="77777777" w:rsidTr="00EA08E8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A4488D" w14:textId="77777777" w:rsidR="006706FE" w:rsidRPr="00F56B6F" w:rsidRDefault="006706FE" w:rsidP="0029545A">
            <w:pPr>
              <w:pStyle w:val="bodytext"/>
              <w:rPr>
                <w:rFonts w:ascii="Verdana" w:hAnsi="Verdana"/>
              </w:rPr>
            </w:pPr>
            <w:r w:rsidRPr="00F56B6F">
              <w:rPr>
                <w:rFonts w:ascii="Verdana" w:hAnsi="Verdana"/>
              </w:rPr>
              <w:t>Paslaugos teikėjo veiksmų (neveikimo) apskundimo tvarka</w:t>
            </w:r>
          </w:p>
        </w:tc>
        <w:tc>
          <w:tcPr>
            <w:tcW w:w="7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02C5C" w14:textId="77777777" w:rsidR="006706FE" w:rsidRPr="00F56B6F" w:rsidRDefault="006706FE" w:rsidP="0029545A">
            <w:pPr>
              <w:jc w:val="both"/>
              <w:rPr>
                <w:rFonts w:ascii="Verdana" w:hAnsi="Verdana"/>
              </w:rPr>
            </w:pPr>
            <w:r w:rsidRPr="00F56B6F">
              <w:rPr>
                <w:rFonts w:ascii="Verdana" w:hAnsi="Verdana"/>
              </w:rPr>
              <w:t>Sprendimas (atsakymas) per vieną mėnesį nuo paskelbimo (įteikimo) dienos gali būti skundžiamas pasirinktinai Lietuvos administracinių ginčų komisijos Kauno apygardos skyriui (adresu: Laisvės al. 36, LT-44240 Kaunas) Lietuvos Respublikos ikiteisminio administracinių ginčų nagrinėjimo tvarkos įstatymo nustatyta tvarka arba Regionų apygardos administracinio teismo Kauno rūmams (adresu: A. Mickevičiaus g. 8A, LT-44312 Kaunas) Lietuvos Respublikos administracinių bylų teisenos įstatymo nustatyta tvarka</w:t>
            </w:r>
          </w:p>
        </w:tc>
      </w:tr>
      <w:tr w:rsidR="006706FE" w:rsidRPr="00F56B6F" w14:paraId="0386F96A" w14:textId="77777777" w:rsidTr="00EA08E8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BBAD6" w14:textId="77777777" w:rsidR="006706FE" w:rsidRPr="00F56B6F" w:rsidRDefault="006706FE" w:rsidP="0029545A">
            <w:pPr>
              <w:pStyle w:val="bodytext"/>
              <w:rPr>
                <w:rFonts w:ascii="Verdana" w:hAnsi="Verdana"/>
              </w:rPr>
            </w:pPr>
            <w:r w:rsidRPr="00F56B6F">
              <w:rPr>
                <w:rFonts w:ascii="Verdana" w:hAnsi="Verdana"/>
              </w:rPr>
              <w:t>Prašymo priėmimo vieta</w:t>
            </w:r>
          </w:p>
        </w:tc>
        <w:tc>
          <w:tcPr>
            <w:tcW w:w="7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DB611C" w14:textId="77777777" w:rsidR="006706FE" w:rsidRPr="00F56B6F" w:rsidRDefault="006706FE" w:rsidP="0029545A">
            <w:pPr>
              <w:pStyle w:val="bodytext"/>
              <w:spacing w:before="0" w:beforeAutospacing="0" w:after="0" w:afterAutospacing="0"/>
              <w:rPr>
                <w:rFonts w:ascii="Verdana" w:hAnsi="Verdana"/>
              </w:rPr>
            </w:pPr>
            <w:r w:rsidRPr="00F56B6F">
              <w:rPr>
                <w:rFonts w:ascii="Verdana" w:hAnsi="Verdana"/>
              </w:rPr>
              <w:t>Marijampolė, J. Basanavičiaus a. 1, I aukštas,</w:t>
            </w:r>
          </w:p>
          <w:p w14:paraId="02293FF3" w14:textId="77777777" w:rsidR="006706FE" w:rsidRPr="00F56B6F" w:rsidRDefault="006706FE" w:rsidP="0029545A">
            <w:pPr>
              <w:pStyle w:val="bodytext"/>
              <w:spacing w:before="0" w:beforeAutospacing="0" w:after="0" w:afterAutospacing="0"/>
              <w:rPr>
                <w:rFonts w:ascii="Verdana" w:hAnsi="Verdana"/>
              </w:rPr>
            </w:pPr>
            <w:r w:rsidRPr="00F56B6F">
              <w:rPr>
                <w:rFonts w:ascii="Verdana" w:hAnsi="Verdana"/>
              </w:rPr>
              <w:t>3, 4 langelis</w:t>
            </w:r>
          </w:p>
        </w:tc>
      </w:tr>
    </w:tbl>
    <w:p w14:paraId="2C2A4045" w14:textId="77777777" w:rsidR="006C3A91" w:rsidRDefault="006C3A91" w:rsidP="00525B7F">
      <w:pPr>
        <w:jc w:val="center"/>
        <w:rPr>
          <w:rFonts w:ascii="Verdana" w:hAnsi="Verdana"/>
        </w:rPr>
      </w:pPr>
    </w:p>
    <w:sectPr w:rsidR="006C3A91" w:rsidSect="00F20C48">
      <w:headerReference w:type="default" r:id="rId13"/>
      <w:footerReference w:type="default" r:id="rId14"/>
      <w:headerReference w:type="first" r:id="rId15"/>
      <w:footerReference w:type="first" r:id="rId16"/>
      <w:type w:val="continuous"/>
      <w:pgSz w:w="11906" w:h="16838"/>
      <w:pgMar w:top="1134" w:right="567" w:bottom="1134" w:left="1701" w:header="567" w:footer="567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92DAFB" w14:textId="77777777" w:rsidR="0059252C" w:rsidRDefault="0059252C">
      <w:r>
        <w:separator/>
      </w:r>
    </w:p>
  </w:endnote>
  <w:endnote w:type="continuationSeparator" w:id="0">
    <w:p w14:paraId="3D53E2EA" w14:textId="77777777" w:rsidR="0059252C" w:rsidRDefault="005925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4913A0" w14:textId="77777777" w:rsidR="00020EE0" w:rsidRPr="00153261" w:rsidRDefault="00020EE0" w:rsidP="008D0C13">
    <w:pPr>
      <w:pStyle w:val="Porat"/>
      <w:tabs>
        <w:tab w:val="clear" w:pos="4819"/>
        <w:tab w:val="clear" w:pos="9638"/>
      </w:tabs>
      <w:jc w:val="right"/>
      <w:rPr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3158E0" w14:textId="77777777" w:rsidR="00020EE0" w:rsidRPr="006C3A91" w:rsidRDefault="00020EE0" w:rsidP="006C3A91">
    <w:pPr>
      <w:pStyle w:val="Porat"/>
      <w:rPr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BD88B9" w14:textId="77777777" w:rsidR="00020EE0" w:rsidRPr="009E2655" w:rsidRDefault="00020EE0" w:rsidP="009E2655">
    <w:pPr>
      <w:pStyle w:val="Porat"/>
      <w:jc w:val="righ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F43BA9" w14:textId="77777777" w:rsidR="0059252C" w:rsidRDefault="0059252C">
      <w:r>
        <w:separator/>
      </w:r>
    </w:p>
  </w:footnote>
  <w:footnote w:type="continuationSeparator" w:id="0">
    <w:p w14:paraId="1C300444" w14:textId="77777777" w:rsidR="0059252C" w:rsidRDefault="005925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2F70EB" w14:textId="77777777" w:rsidR="00020EE0" w:rsidRPr="00153261" w:rsidRDefault="00020EE0" w:rsidP="00024D31">
    <w:pPr>
      <w:pStyle w:val="Antrats"/>
      <w:jc w:val="center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C0BF92" w14:textId="77777777" w:rsidR="00020EE0" w:rsidRPr="006C3A91" w:rsidRDefault="00020EE0" w:rsidP="006C3A91">
    <w:pPr>
      <w:pStyle w:val="Antrats"/>
      <w:rPr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9AEEDB" w14:textId="77777777" w:rsidR="00020EE0" w:rsidRPr="004C576C" w:rsidRDefault="00020EE0" w:rsidP="004C576C">
    <w:pPr>
      <w:pStyle w:val="Antrats"/>
      <w:rPr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BA87C55"/>
    <w:multiLevelType w:val="multilevel"/>
    <w:tmpl w:val="27CAB3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3BA1C8C"/>
    <w:multiLevelType w:val="multilevel"/>
    <w:tmpl w:val="AAA061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E34058F"/>
    <w:multiLevelType w:val="hybridMultilevel"/>
    <w:tmpl w:val="FCEEB95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E168D1"/>
    <w:multiLevelType w:val="hybridMultilevel"/>
    <w:tmpl w:val="A560F8C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19601B"/>
    <w:multiLevelType w:val="multilevel"/>
    <w:tmpl w:val="645217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3762F4A"/>
    <w:multiLevelType w:val="hybridMultilevel"/>
    <w:tmpl w:val="9D3A63D2"/>
    <w:lvl w:ilvl="0" w:tplc="DA2C57AE">
      <w:start w:val="1"/>
      <w:numFmt w:val="decimal"/>
      <w:pStyle w:val="OAnum"/>
      <w:lvlText w:val="%1."/>
      <w:lvlJc w:val="center"/>
      <w:pPr>
        <w:tabs>
          <w:tab w:val="num" w:pos="1967"/>
        </w:tabs>
        <w:ind w:left="1134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5949243">
    <w:abstractNumId w:val="5"/>
  </w:num>
  <w:num w:numId="2" w16cid:durableId="774709159">
    <w:abstractNumId w:val="0"/>
  </w:num>
  <w:num w:numId="3" w16cid:durableId="920799044">
    <w:abstractNumId w:val="1"/>
  </w:num>
  <w:num w:numId="4" w16cid:durableId="1857041899">
    <w:abstractNumId w:val="4"/>
  </w:num>
  <w:num w:numId="5" w16cid:durableId="1838694448">
    <w:abstractNumId w:val="2"/>
  </w:num>
  <w:num w:numId="6" w16cid:durableId="102675436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546"/>
    <w:rsid w:val="00001412"/>
    <w:rsid w:val="0000544B"/>
    <w:rsid w:val="00020EE0"/>
    <w:rsid w:val="00022A44"/>
    <w:rsid w:val="00024D31"/>
    <w:rsid w:val="00055B14"/>
    <w:rsid w:val="0007488C"/>
    <w:rsid w:val="00090FDD"/>
    <w:rsid w:val="0009673D"/>
    <w:rsid w:val="000A7DCA"/>
    <w:rsid w:val="000B1DF1"/>
    <w:rsid w:val="000B4D7A"/>
    <w:rsid w:val="000C0062"/>
    <w:rsid w:val="000E1795"/>
    <w:rsid w:val="000F3C21"/>
    <w:rsid w:val="001036A3"/>
    <w:rsid w:val="00106463"/>
    <w:rsid w:val="00106CA8"/>
    <w:rsid w:val="00107696"/>
    <w:rsid w:val="0012341A"/>
    <w:rsid w:val="00130288"/>
    <w:rsid w:val="001315D3"/>
    <w:rsid w:val="00136E1E"/>
    <w:rsid w:val="00137266"/>
    <w:rsid w:val="00140C7C"/>
    <w:rsid w:val="001713D2"/>
    <w:rsid w:val="00177598"/>
    <w:rsid w:val="001A0C5B"/>
    <w:rsid w:val="001C2F51"/>
    <w:rsid w:val="001D1120"/>
    <w:rsid w:val="001D3949"/>
    <w:rsid w:val="001D6E9F"/>
    <w:rsid w:val="00216FF9"/>
    <w:rsid w:val="00221375"/>
    <w:rsid w:val="00223965"/>
    <w:rsid w:val="00226EE4"/>
    <w:rsid w:val="00230E08"/>
    <w:rsid w:val="00232EF2"/>
    <w:rsid w:val="00234ACF"/>
    <w:rsid w:val="002561C1"/>
    <w:rsid w:val="00257E5B"/>
    <w:rsid w:val="00261F6D"/>
    <w:rsid w:val="00267FBC"/>
    <w:rsid w:val="002743CC"/>
    <w:rsid w:val="002913E9"/>
    <w:rsid w:val="0029149E"/>
    <w:rsid w:val="002B0321"/>
    <w:rsid w:val="002B2405"/>
    <w:rsid w:val="002B39F0"/>
    <w:rsid w:val="002C678B"/>
    <w:rsid w:val="002D7D6C"/>
    <w:rsid w:val="002E0418"/>
    <w:rsid w:val="002F2109"/>
    <w:rsid w:val="00300200"/>
    <w:rsid w:val="00305B1B"/>
    <w:rsid w:val="0031593B"/>
    <w:rsid w:val="00317A99"/>
    <w:rsid w:val="00324CE3"/>
    <w:rsid w:val="00325383"/>
    <w:rsid w:val="00335DFE"/>
    <w:rsid w:val="0034755E"/>
    <w:rsid w:val="00347773"/>
    <w:rsid w:val="00385610"/>
    <w:rsid w:val="003976FD"/>
    <w:rsid w:val="003B3A9A"/>
    <w:rsid w:val="003C03BB"/>
    <w:rsid w:val="003D2B2C"/>
    <w:rsid w:val="003D5AA3"/>
    <w:rsid w:val="003D62E9"/>
    <w:rsid w:val="003E57AB"/>
    <w:rsid w:val="003E6944"/>
    <w:rsid w:val="003E6B5F"/>
    <w:rsid w:val="00401650"/>
    <w:rsid w:val="004040DB"/>
    <w:rsid w:val="004268C2"/>
    <w:rsid w:val="00427FF4"/>
    <w:rsid w:val="0044496E"/>
    <w:rsid w:val="00450025"/>
    <w:rsid w:val="004511F0"/>
    <w:rsid w:val="0045224C"/>
    <w:rsid w:val="00457FE3"/>
    <w:rsid w:val="00467E0D"/>
    <w:rsid w:val="004753D2"/>
    <w:rsid w:val="00475C25"/>
    <w:rsid w:val="004834D5"/>
    <w:rsid w:val="004919AD"/>
    <w:rsid w:val="004970EF"/>
    <w:rsid w:val="004A27BF"/>
    <w:rsid w:val="004B1167"/>
    <w:rsid w:val="004B2C8E"/>
    <w:rsid w:val="004C576C"/>
    <w:rsid w:val="004D4562"/>
    <w:rsid w:val="004E0929"/>
    <w:rsid w:val="004E435B"/>
    <w:rsid w:val="004E7FD7"/>
    <w:rsid w:val="00502A4B"/>
    <w:rsid w:val="00512330"/>
    <w:rsid w:val="00525B7F"/>
    <w:rsid w:val="005320B0"/>
    <w:rsid w:val="005360BC"/>
    <w:rsid w:val="00544927"/>
    <w:rsid w:val="00547DDA"/>
    <w:rsid w:val="00571894"/>
    <w:rsid w:val="005735D2"/>
    <w:rsid w:val="00574842"/>
    <w:rsid w:val="0059252C"/>
    <w:rsid w:val="005A403D"/>
    <w:rsid w:val="005A53A9"/>
    <w:rsid w:val="005C40E0"/>
    <w:rsid w:val="005C5783"/>
    <w:rsid w:val="005C6F67"/>
    <w:rsid w:val="005D0128"/>
    <w:rsid w:val="005D0837"/>
    <w:rsid w:val="005D63C8"/>
    <w:rsid w:val="005E36D3"/>
    <w:rsid w:val="005E43F4"/>
    <w:rsid w:val="005F3650"/>
    <w:rsid w:val="005F3A4B"/>
    <w:rsid w:val="005F79B6"/>
    <w:rsid w:val="00611670"/>
    <w:rsid w:val="00636074"/>
    <w:rsid w:val="00650F6D"/>
    <w:rsid w:val="00666BF7"/>
    <w:rsid w:val="006706FE"/>
    <w:rsid w:val="00676F46"/>
    <w:rsid w:val="00685760"/>
    <w:rsid w:val="006866C6"/>
    <w:rsid w:val="006903CC"/>
    <w:rsid w:val="00694839"/>
    <w:rsid w:val="006955C4"/>
    <w:rsid w:val="006B611D"/>
    <w:rsid w:val="006C3A91"/>
    <w:rsid w:val="006E0A9A"/>
    <w:rsid w:val="006E0E7D"/>
    <w:rsid w:val="006E2985"/>
    <w:rsid w:val="006E7391"/>
    <w:rsid w:val="00703B6B"/>
    <w:rsid w:val="00716A9B"/>
    <w:rsid w:val="007371BF"/>
    <w:rsid w:val="007455B5"/>
    <w:rsid w:val="007636A0"/>
    <w:rsid w:val="00797EC6"/>
    <w:rsid w:val="007A098F"/>
    <w:rsid w:val="007D657C"/>
    <w:rsid w:val="007E06FD"/>
    <w:rsid w:val="007F5710"/>
    <w:rsid w:val="00802CCB"/>
    <w:rsid w:val="0080604B"/>
    <w:rsid w:val="00806661"/>
    <w:rsid w:val="00807F05"/>
    <w:rsid w:val="00815C15"/>
    <w:rsid w:val="008416E5"/>
    <w:rsid w:val="00844DAD"/>
    <w:rsid w:val="00850698"/>
    <w:rsid w:val="00860A1F"/>
    <w:rsid w:val="00864A37"/>
    <w:rsid w:val="00867E01"/>
    <w:rsid w:val="008A1727"/>
    <w:rsid w:val="008D0C13"/>
    <w:rsid w:val="008E10E6"/>
    <w:rsid w:val="008E2F58"/>
    <w:rsid w:val="008F3779"/>
    <w:rsid w:val="0090219B"/>
    <w:rsid w:val="00902FB3"/>
    <w:rsid w:val="00907B26"/>
    <w:rsid w:val="00924366"/>
    <w:rsid w:val="009263E4"/>
    <w:rsid w:val="00930D03"/>
    <w:rsid w:val="00931666"/>
    <w:rsid w:val="00934269"/>
    <w:rsid w:val="00937FB7"/>
    <w:rsid w:val="00952380"/>
    <w:rsid w:val="009575E7"/>
    <w:rsid w:val="00973FFD"/>
    <w:rsid w:val="00975A94"/>
    <w:rsid w:val="00990B5F"/>
    <w:rsid w:val="00992214"/>
    <w:rsid w:val="009B3195"/>
    <w:rsid w:val="009B3C8C"/>
    <w:rsid w:val="009B4CB2"/>
    <w:rsid w:val="009D5F3F"/>
    <w:rsid w:val="009E2655"/>
    <w:rsid w:val="009E300D"/>
    <w:rsid w:val="00A06E5D"/>
    <w:rsid w:val="00A07DA5"/>
    <w:rsid w:val="00A30FF1"/>
    <w:rsid w:val="00A34B35"/>
    <w:rsid w:val="00A5592A"/>
    <w:rsid w:val="00A67183"/>
    <w:rsid w:val="00A74745"/>
    <w:rsid w:val="00A81B16"/>
    <w:rsid w:val="00A90576"/>
    <w:rsid w:val="00AA7AED"/>
    <w:rsid w:val="00AB28EC"/>
    <w:rsid w:val="00AB3609"/>
    <w:rsid w:val="00AB4B4E"/>
    <w:rsid w:val="00AD25E1"/>
    <w:rsid w:val="00AD4546"/>
    <w:rsid w:val="00AE5B49"/>
    <w:rsid w:val="00B079FA"/>
    <w:rsid w:val="00B15686"/>
    <w:rsid w:val="00B2079F"/>
    <w:rsid w:val="00B26D7E"/>
    <w:rsid w:val="00B368E8"/>
    <w:rsid w:val="00B4049E"/>
    <w:rsid w:val="00B47DB6"/>
    <w:rsid w:val="00B57478"/>
    <w:rsid w:val="00B714DB"/>
    <w:rsid w:val="00B935B4"/>
    <w:rsid w:val="00B97AB4"/>
    <w:rsid w:val="00BC5765"/>
    <w:rsid w:val="00BD21E5"/>
    <w:rsid w:val="00BE43FA"/>
    <w:rsid w:val="00BF1952"/>
    <w:rsid w:val="00BF2168"/>
    <w:rsid w:val="00BF3EAE"/>
    <w:rsid w:val="00BF46C1"/>
    <w:rsid w:val="00C0066C"/>
    <w:rsid w:val="00C0115E"/>
    <w:rsid w:val="00C45518"/>
    <w:rsid w:val="00C470C1"/>
    <w:rsid w:val="00C54D7E"/>
    <w:rsid w:val="00C573AA"/>
    <w:rsid w:val="00C60745"/>
    <w:rsid w:val="00C640DA"/>
    <w:rsid w:val="00C80420"/>
    <w:rsid w:val="00C90ADE"/>
    <w:rsid w:val="00C94D35"/>
    <w:rsid w:val="00CA19BA"/>
    <w:rsid w:val="00CA2DD5"/>
    <w:rsid w:val="00CA78DD"/>
    <w:rsid w:val="00CB2D9D"/>
    <w:rsid w:val="00CC0F42"/>
    <w:rsid w:val="00CC1325"/>
    <w:rsid w:val="00CC5865"/>
    <w:rsid w:val="00CE752E"/>
    <w:rsid w:val="00CF31A9"/>
    <w:rsid w:val="00D01D22"/>
    <w:rsid w:val="00D07022"/>
    <w:rsid w:val="00D07C60"/>
    <w:rsid w:val="00D07E57"/>
    <w:rsid w:val="00D16213"/>
    <w:rsid w:val="00D20AD8"/>
    <w:rsid w:val="00D34A1E"/>
    <w:rsid w:val="00D4625D"/>
    <w:rsid w:val="00D51F0E"/>
    <w:rsid w:val="00D52938"/>
    <w:rsid w:val="00DA2F9F"/>
    <w:rsid w:val="00DA56B0"/>
    <w:rsid w:val="00DB1834"/>
    <w:rsid w:val="00DB5B14"/>
    <w:rsid w:val="00DB7645"/>
    <w:rsid w:val="00DC0747"/>
    <w:rsid w:val="00DC79BE"/>
    <w:rsid w:val="00DD393D"/>
    <w:rsid w:val="00DE3689"/>
    <w:rsid w:val="00DF16D2"/>
    <w:rsid w:val="00E25541"/>
    <w:rsid w:val="00E419BA"/>
    <w:rsid w:val="00E568E4"/>
    <w:rsid w:val="00E66328"/>
    <w:rsid w:val="00E7755E"/>
    <w:rsid w:val="00E83A37"/>
    <w:rsid w:val="00E977DE"/>
    <w:rsid w:val="00E9787C"/>
    <w:rsid w:val="00EA08E8"/>
    <w:rsid w:val="00EA3881"/>
    <w:rsid w:val="00EA6687"/>
    <w:rsid w:val="00EB64B1"/>
    <w:rsid w:val="00EE0844"/>
    <w:rsid w:val="00EE40B9"/>
    <w:rsid w:val="00EF7156"/>
    <w:rsid w:val="00F0410C"/>
    <w:rsid w:val="00F20C48"/>
    <w:rsid w:val="00F222D7"/>
    <w:rsid w:val="00F24382"/>
    <w:rsid w:val="00F27E91"/>
    <w:rsid w:val="00F466EF"/>
    <w:rsid w:val="00F50796"/>
    <w:rsid w:val="00F53B17"/>
    <w:rsid w:val="00FA09F7"/>
    <w:rsid w:val="00FA2952"/>
    <w:rsid w:val="00FA4944"/>
    <w:rsid w:val="00FB2BF0"/>
    <w:rsid w:val="00FC2DD6"/>
    <w:rsid w:val="00FD5B1C"/>
    <w:rsid w:val="00FE4D77"/>
    <w:rsid w:val="00FE53D5"/>
    <w:rsid w:val="00FF1719"/>
    <w:rsid w:val="00FF7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AE19A9"/>
  <w15:docId w15:val="{44D619A3-BBDF-43E9-AD5D-2DE3FB44D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457FE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3C03BB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link w:val="PoratDiagrama"/>
    <w:rsid w:val="003C03BB"/>
    <w:pPr>
      <w:tabs>
        <w:tab w:val="center" w:pos="4819"/>
        <w:tab w:val="right" w:pos="9638"/>
      </w:tabs>
    </w:pPr>
  </w:style>
  <w:style w:type="paragraph" w:customStyle="1" w:styleId="OAnum">
    <w:name w:val="OA_num"/>
    <w:basedOn w:val="prastasis"/>
    <w:rsid w:val="00CC5865"/>
    <w:pPr>
      <w:numPr>
        <w:numId w:val="1"/>
      </w:numPr>
      <w:jc w:val="both"/>
    </w:pPr>
    <w:rPr>
      <w:rFonts w:ascii="Arial" w:hAnsi="Arial" w:cs="Arial"/>
      <w:sz w:val="22"/>
      <w:szCs w:val="22"/>
      <w:lang w:eastAsia="en-US"/>
    </w:rPr>
  </w:style>
  <w:style w:type="character" w:styleId="Puslapionumeris">
    <w:name w:val="page number"/>
    <w:basedOn w:val="Numatytasispastraiposriftas"/>
    <w:rsid w:val="00024D31"/>
  </w:style>
  <w:style w:type="table" w:styleId="Lentelstinklelis">
    <w:name w:val="Table Grid"/>
    <w:basedOn w:val="prastojilentel"/>
    <w:rsid w:val="005D63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sDiagrama">
    <w:name w:val="Antraštės Diagrama"/>
    <w:basedOn w:val="Numatytasispastraiposriftas"/>
    <w:link w:val="Antrats"/>
    <w:rsid w:val="008D0C13"/>
    <w:rPr>
      <w:sz w:val="24"/>
      <w:szCs w:val="24"/>
    </w:rPr>
  </w:style>
  <w:style w:type="character" w:customStyle="1" w:styleId="PoratDiagrama">
    <w:name w:val="Poraštė Diagrama"/>
    <w:basedOn w:val="Numatytasispastraiposriftas"/>
    <w:link w:val="Porat"/>
    <w:rsid w:val="008D0C13"/>
    <w:rPr>
      <w:sz w:val="24"/>
      <w:szCs w:val="24"/>
    </w:rPr>
  </w:style>
  <w:style w:type="paragraph" w:customStyle="1" w:styleId="bodytext">
    <w:name w:val="bodytext"/>
    <w:basedOn w:val="prastasis"/>
    <w:rsid w:val="008D0C13"/>
    <w:pPr>
      <w:spacing w:before="100" w:beforeAutospacing="1" w:after="100" w:afterAutospacing="1"/>
    </w:pPr>
  </w:style>
  <w:style w:type="paragraph" w:styleId="Betarp">
    <w:name w:val="No Spacing"/>
    <w:uiPriority w:val="1"/>
    <w:qFormat/>
    <w:rsid w:val="00A34B35"/>
    <w:rPr>
      <w:rFonts w:eastAsia="Calibri"/>
      <w:sz w:val="24"/>
      <w:szCs w:val="22"/>
      <w:lang w:eastAsia="en-US"/>
    </w:rPr>
  </w:style>
  <w:style w:type="paragraph" w:styleId="Debesliotekstas">
    <w:name w:val="Balloon Text"/>
    <w:basedOn w:val="prastasis"/>
    <w:link w:val="DebesliotekstasDiagrama"/>
    <w:rsid w:val="0013726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137266"/>
    <w:rPr>
      <w:rFonts w:ascii="Tahoma" w:hAnsi="Tahoma" w:cs="Tahoma"/>
      <w:sz w:val="16"/>
      <w:szCs w:val="16"/>
    </w:rPr>
  </w:style>
  <w:style w:type="paragraph" w:styleId="prastasiniatinklio">
    <w:name w:val="Normal (Web)"/>
    <w:basedOn w:val="prastasis"/>
    <w:uiPriority w:val="99"/>
    <w:unhideWhenUsed/>
    <w:rsid w:val="006E7391"/>
    <w:pPr>
      <w:spacing w:before="100" w:beforeAutospacing="1" w:after="100" w:afterAutospacing="1"/>
    </w:pPr>
  </w:style>
  <w:style w:type="character" w:styleId="Emfaz">
    <w:name w:val="Emphasis"/>
    <w:basedOn w:val="Numatytasispastraiposriftas"/>
    <w:uiPriority w:val="20"/>
    <w:qFormat/>
    <w:rsid w:val="006E7391"/>
    <w:rPr>
      <w:i/>
      <w:iCs/>
    </w:rPr>
  </w:style>
  <w:style w:type="character" w:styleId="Hipersaitas">
    <w:name w:val="Hyperlink"/>
    <w:basedOn w:val="Numatytasispastraiposriftas"/>
    <w:rsid w:val="00571894"/>
    <w:rPr>
      <w:color w:val="0000FF" w:themeColor="hyperlink"/>
      <w:u w:val="single"/>
    </w:rPr>
  </w:style>
  <w:style w:type="character" w:styleId="Grietas">
    <w:name w:val="Strong"/>
    <w:basedOn w:val="Numatytasispastraiposriftas"/>
    <w:uiPriority w:val="22"/>
    <w:qFormat/>
    <w:rsid w:val="00850698"/>
    <w:rPr>
      <w:b/>
      <w:bCs/>
    </w:rPr>
  </w:style>
  <w:style w:type="character" w:styleId="Perirtashipersaitas">
    <w:name w:val="FollowedHyperlink"/>
    <w:basedOn w:val="Numatytasispastraiposriftas"/>
    <w:rsid w:val="005360BC"/>
    <w:rPr>
      <w:color w:val="800080" w:themeColor="followed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525B7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246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7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77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30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asta.paskeviciene@marijampole.lt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-tar.lt/portal/lt/legalActEditions/TAR.D4A66ACB9F97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www.e-tar.lt/portal/lt/legalActEditions/e944ee00600111e4bad5c03f56793630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O:\Admin_dir_isak.do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6F7732-4061-492C-9B57-FA9BDA24F4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Admin_dir_isak.dot</Template>
  <TotalTime>8</TotalTime>
  <Pages>2</Pages>
  <Words>1564</Words>
  <Characters>893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mas</Company>
  <LinksUpToDate>false</LinksUpToDate>
  <CharactersWithSpaces>2453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vnl</dc:creator>
  <cp:lastModifiedBy>Jurgita Jurkonienė</cp:lastModifiedBy>
  <cp:revision>16</cp:revision>
  <cp:lastPrinted>2020-05-28T17:58:00Z</cp:lastPrinted>
  <dcterms:created xsi:type="dcterms:W3CDTF">2024-12-04T13:27:00Z</dcterms:created>
  <dcterms:modified xsi:type="dcterms:W3CDTF">2024-12-06T13:15:00Z</dcterms:modified>
</cp:coreProperties>
</file>