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825C5" w14:textId="79BD72BD" w:rsidR="008D0C13" w:rsidRPr="005A3016" w:rsidRDefault="008D0C13" w:rsidP="008D0C13">
      <w:pPr>
        <w:tabs>
          <w:tab w:val="left" w:pos="5557"/>
          <w:tab w:val="left" w:pos="6840"/>
          <w:tab w:val="left" w:pos="7020"/>
        </w:tabs>
        <w:jc w:val="center"/>
        <w:rPr>
          <w:rFonts w:ascii="Verdana" w:hAnsi="Verdana"/>
          <w:b/>
        </w:rPr>
      </w:pPr>
      <w:r w:rsidRPr="005A3016">
        <w:rPr>
          <w:rFonts w:ascii="Verdana" w:hAnsi="Verdana"/>
          <w:b/>
        </w:rPr>
        <w:t>PASLAUGOS TEIKIMO APRAŠYMAS</w:t>
      </w:r>
    </w:p>
    <w:p w14:paraId="1E9DCD43" w14:textId="77777777" w:rsidR="008D0C13" w:rsidRPr="005A3016" w:rsidRDefault="00C573AA" w:rsidP="008D0C13">
      <w:pPr>
        <w:tabs>
          <w:tab w:val="left" w:pos="5557"/>
          <w:tab w:val="left" w:pos="6840"/>
          <w:tab w:val="left" w:pos="7020"/>
        </w:tabs>
        <w:jc w:val="center"/>
        <w:rPr>
          <w:rFonts w:ascii="Verdana" w:hAnsi="Verdana"/>
          <w:b/>
        </w:rPr>
      </w:pPr>
      <w:r w:rsidRPr="005A3016">
        <w:rPr>
          <w:rFonts w:ascii="Verdana" w:hAnsi="Verdana"/>
          <w:b/>
        </w:rPr>
        <w:t xml:space="preserve">PRAŠYMO </w:t>
      </w:r>
      <w:r w:rsidR="00067B07" w:rsidRPr="005A3016">
        <w:rPr>
          <w:rFonts w:ascii="Verdana" w:hAnsi="Verdana"/>
          <w:b/>
        </w:rPr>
        <w:t>DĖL SAVIVALDYBĖS BŪSTO IR PAGALBINIŲ ŪKIO PASKIRTIES PASTATŲ PARDAVIMO PRIĖMIMAS</w:t>
      </w:r>
    </w:p>
    <w:p w14:paraId="26D83CE3" w14:textId="77777777" w:rsidR="008D0C13" w:rsidRPr="005A3016" w:rsidRDefault="008D0C13" w:rsidP="008D0C13">
      <w:pPr>
        <w:tabs>
          <w:tab w:val="left" w:pos="5557"/>
          <w:tab w:val="left" w:pos="6840"/>
          <w:tab w:val="left" w:pos="7020"/>
        </w:tabs>
        <w:rPr>
          <w:rFonts w:ascii="Verdana" w:hAnsi="Verdana"/>
        </w:rPr>
      </w:pPr>
    </w:p>
    <w:p w14:paraId="50A4971F" w14:textId="77777777" w:rsidR="008D0C13" w:rsidRPr="005A3016" w:rsidRDefault="008D0C13" w:rsidP="008D0C13">
      <w:pPr>
        <w:tabs>
          <w:tab w:val="left" w:pos="5557"/>
          <w:tab w:val="left" w:pos="6840"/>
          <w:tab w:val="left" w:pos="7020"/>
        </w:tabs>
        <w:ind w:firstLine="720"/>
        <w:rPr>
          <w:rFonts w:ascii="Verdana" w:hAnsi="Verdana"/>
        </w:rPr>
        <w:sectPr w:rsidR="008D0C13" w:rsidRPr="005A3016" w:rsidSect="00D4625D">
          <w:headerReference w:type="default" r:id="rId8"/>
          <w:footerReference w:type="default" r:id="rId9"/>
          <w:type w:val="continuous"/>
          <w:pgSz w:w="11906" w:h="16838"/>
          <w:pgMar w:top="1134" w:right="567" w:bottom="1134" w:left="1701" w:header="567" w:footer="567" w:gutter="0"/>
          <w:pgNumType w:start="1"/>
          <w:cols w:space="1296"/>
          <w:formProt w:val="0"/>
          <w:titlePg/>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7761"/>
      </w:tblGrid>
      <w:tr w:rsidR="008D0C13" w:rsidRPr="005A3016" w14:paraId="57315BEA"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5546651D" w14:textId="15A46351" w:rsidR="008D0C13" w:rsidRPr="005A3016" w:rsidRDefault="00467A82" w:rsidP="008D0C13">
            <w:pPr>
              <w:pStyle w:val="bodytext"/>
              <w:rPr>
                <w:rFonts w:ascii="Verdana" w:hAnsi="Verdana"/>
              </w:rPr>
            </w:pPr>
            <w:r w:rsidRPr="005A3016">
              <w:rPr>
                <w:rFonts w:ascii="Verdana" w:hAnsi="Verdana"/>
              </w:rPr>
              <w:t>P</w:t>
            </w:r>
            <w:r w:rsidR="008D0C13" w:rsidRPr="005A3016">
              <w:rPr>
                <w:rFonts w:ascii="Verdana" w:hAnsi="Verdana"/>
              </w:rPr>
              <w:t>aslaugos pavadinimas</w:t>
            </w:r>
          </w:p>
        </w:tc>
        <w:tc>
          <w:tcPr>
            <w:tcW w:w="7761" w:type="dxa"/>
            <w:tcBorders>
              <w:top w:val="single" w:sz="4" w:space="0" w:color="auto"/>
              <w:left w:val="single" w:sz="4" w:space="0" w:color="auto"/>
              <w:bottom w:val="single" w:sz="4" w:space="0" w:color="auto"/>
              <w:right w:val="single" w:sz="4" w:space="0" w:color="auto"/>
            </w:tcBorders>
            <w:shd w:val="clear" w:color="auto" w:fill="FFFFFF" w:themeFill="background1"/>
          </w:tcPr>
          <w:p w14:paraId="486B4B37" w14:textId="5E82DD69" w:rsidR="008D0C13" w:rsidRPr="005A3016" w:rsidRDefault="003A1B2E" w:rsidP="00467A82">
            <w:pPr>
              <w:tabs>
                <w:tab w:val="left" w:pos="5557"/>
                <w:tab w:val="left" w:pos="6840"/>
                <w:tab w:val="left" w:pos="7020"/>
              </w:tabs>
              <w:jc w:val="both"/>
              <w:rPr>
                <w:rFonts w:ascii="Verdana" w:hAnsi="Verdana"/>
              </w:rPr>
            </w:pPr>
            <w:r w:rsidRPr="005A3016">
              <w:rPr>
                <w:rFonts w:ascii="Verdana" w:hAnsi="Verdana"/>
              </w:rPr>
              <w:t>P</w:t>
            </w:r>
            <w:r w:rsidR="00067B07" w:rsidRPr="005A3016">
              <w:rPr>
                <w:rFonts w:ascii="Verdana" w:hAnsi="Verdana"/>
              </w:rPr>
              <w:t>rašymo dėl savivaldybės būsto ir pagalbinių ūkio paskirties pastatų pardavimo priėmimas</w:t>
            </w:r>
          </w:p>
        </w:tc>
      </w:tr>
      <w:tr w:rsidR="008D0C13" w:rsidRPr="005A3016" w14:paraId="5D534B7D"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1B9FFF2B" w14:textId="13B19316" w:rsidR="008D0C13" w:rsidRPr="005A3016" w:rsidRDefault="00467A82" w:rsidP="008D0C13">
            <w:pPr>
              <w:pStyle w:val="bodytext"/>
              <w:rPr>
                <w:rFonts w:ascii="Verdana" w:hAnsi="Verdana"/>
              </w:rPr>
            </w:pPr>
            <w:r w:rsidRPr="005A3016">
              <w:rPr>
                <w:rFonts w:ascii="Verdana" w:hAnsi="Verdana"/>
              </w:rPr>
              <w:t>P</w:t>
            </w:r>
            <w:r w:rsidR="008D0C13" w:rsidRPr="005A3016">
              <w:rPr>
                <w:rFonts w:ascii="Verdana" w:hAnsi="Verdana"/>
              </w:rPr>
              <w:t>aslaugos kodas</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640CE252" w14:textId="77777777" w:rsidR="008D0C13" w:rsidRPr="005A3016" w:rsidRDefault="006E7391" w:rsidP="00067B07">
            <w:pPr>
              <w:pStyle w:val="bodytext"/>
              <w:rPr>
                <w:rFonts w:ascii="Verdana" w:hAnsi="Verdana"/>
              </w:rPr>
            </w:pPr>
            <w:r w:rsidRPr="005A3016">
              <w:rPr>
                <w:rFonts w:ascii="Verdana" w:hAnsi="Verdana"/>
              </w:rPr>
              <w:t>11-</w:t>
            </w:r>
            <w:r w:rsidR="00C573AA" w:rsidRPr="005A3016">
              <w:rPr>
                <w:rFonts w:ascii="Verdana" w:hAnsi="Verdana"/>
              </w:rPr>
              <w:t>0</w:t>
            </w:r>
            <w:r w:rsidR="00067B07" w:rsidRPr="005A3016">
              <w:rPr>
                <w:rFonts w:ascii="Verdana" w:hAnsi="Verdana"/>
              </w:rPr>
              <w:t>3</w:t>
            </w:r>
          </w:p>
        </w:tc>
      </w:tr>
      <w:tr w:rsidR="008D0C13" w:rsidRPr="005A3016" w14:paraId="35F10968"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5F83E33C" w14:textId="40AF33C7" w:rsidR="008D0C13" w:rsidRPr="005A3016" w:rsidRDefault="00467A82" w:rsidP="008D0C13">
            <w:pPr>
              <w:pStyle w:val="bodytext"/>
              <w:rPr>
                <w:rFonts w:ascii="Verdana" w:hAnsi="Verdana"/>
              </w:rPr>
            </w:pPr>
            <w:r w:rsidRPr="005A3016">
              <w:rPr>
                <w:rFonts w:ascii="Verdana" w:hAnsi="Verdana"/>
              </w:rPr>
              <w:t>P</w:t>
            </w:r>
            <w:r w:rsidR="008D0C13" w:rsidRPr="005A3016">
              <w:rPr>
                <w:rFonts w:ascii="Verdana" w:hAnsi="Verdana"/>
              </w:rPr>
              <w:t>aslaugos aprašymo versija ir jos sukūrimo data</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61B1530E" w14:textId="7D75FAD9" w:rsidR="003A1B2E" w:rsidRPr="005A3016" w:rsidRDefault="00467A82" w:rsidP="003A1B2E">
            <w:pPr>
              <w:pStyle w:val="bodytext"/>
              <w:spacing w:before="0" w:beforeAutospacing="0" w:after="0" w:afterAutospacing="0"/>
              <w:jc w:val="both"/>
              <w:rPr>
                <w:rFonts w:ascii="Verdana" w:hAnsi="Verdana"/>
                <w:color w:val="000000" w:themeColor="text1"/>
              </w:rPr>
            </w:pPr>
            <w:r w:rsidRPr="005A3016">
              <w:rPr>
                <w:rFonts w:ascii="Verdana" w:hAnsi="Verdana"/>
                <w:color w:val="000000" w:themeColor="text1"/>
              </w:rPr>
              <w:t>3</w:t>
            </w:r>
            <w:r w:rsidR="003A1B2E" w:rsidRPr="005A3016">
              <w:rPr>
                <w:rFonts w:ascii="Verdana" w:hAnsi="Verdana"/>
                <w:color w:val="000000" w:themeColor="text1"/>
              </w:rPr>
              <w:t xml:space="preserve"> versija</w:t>
            </w:r>
          </w:p>
          <w:p w14:paraId="6ACC2D41" w14:textId="61E3FA4A" w:rsidR="006E7391" w:rsidRPr="005A3016" w:rsidRDefault="00467A82" w:rsidP="003A1B2E">
            <w:pPr>
              <w:pStyle w:val="bodytext"/>
              <w:spacing w:before="0" w:beforeAutospacing="0" w:after="0" w:afterAutospacing="0"/>
              <w:jc w:val="both"/>
              <w:rPr>
                <w:rFonts w:ascii="Verdana" w:hAnsi="Verdana"/>
                <w:color w:val="000000" w:themeColor="text1"/>
              </w:rPr>
            </w:pPr>
            <w:r w:rsidRPr="005A3016">
              <w:rPr>
                <w:rFonts w:ascii="Verdana" w:hAnsi="Verdana"/>
                <w:color w:val="000000" w:themeColor="text1"/>
              </w:rPr>
              <w:t>2023-12-04 (</w:t>
            </w:r>
            <w:r w:rsidR="00090FDD" w:rsidRPr="005A3016">
              <w:rPr>
                <w:rFonts w:ascii="Verdana" w:hAnsi="Verdana"/>
                <w:color w:val="000000" w:themeColor="text1"/>
              </w:rPr>
              <w:t>20</w:t>
            </w:r>
            <w:r w:rsidR="00C573AA" w:rsidRPr="005A3016">
              <w:rPr>
                <w:rFonts w:ascii="Verdana" w:hAnsi="Verdana"/>
                <w:color w:val="000000" w:themeColor="text1"/>
              </w:rPr>
              <w:t>20</w:t>
            </w:r>
            <w:r w:rsidR="00090FDD" w:rsidRPr="005A3016">
              <w:rPr>
                <w:rFonts w:ascii="Verdana" w:hAnsi="Verdana"/>
                <w:color w:val="000000" w:themeColor="text1"/>
              </w:rPr>
              <w:t>-</w:t>
            </w:r>
            <w:r w:rsidR="003A1B2E" w:rsidRPr="005A3016">
              <w:rPr>
                <w:rFonts w:ascii="Verdana" w:hAnsi="Verdana"/>
                <w:color w:val="000000" w:themeColor="text1"/>
              </w:rPr>
              <w:t>05</w:t>
            </w:r>
            <w:r w:rsidR="00090FDD" w:rsidRPr="005A3016">
              <w:rPr>
                <w:rFonts w:ascii="Verdana" w:hAnsi="Verdana"/>
                <w:color w:val="000000" w:themeColor="text1"/>
              </w:rPr>
              <w:t>-</w:t>
            </w:r>
            <w:r w:rsidR="003A1B2E" w:rsidRPr="005A3016">
              <w:rPr>
                <w:rFonts w:ascii="Verdana" w:hAnsi="Verdana"/>
                <w:color w:val="000000" w:themeColor="text1"/>
              </w:rPr>
              <w:t>14</w:t>
            </w:r>
            <w:r w:rsidRPr="005A3016">
              <w:rPr>
                <w:rFonts w:ascii="Verdana" w:hAnsi="Verdana"/>
                <w:color w:val="000000" w:themeColor="text1"/>
              </w:rPr>
              <w:t>)</w:t>
            </w:r>
          </w:p>
        </w:tc>
      </w:tr>
      <w:tr w:rsidR="00467A82" w:rsidRPr="005A3016" w14:paraId="2DB63A1F" w14:textId="77777777" w:rsidTr="005A3016">
        <w:tc>
          <w:tcPr>
            <w:tcW w:w="1985" w:type="dxa"/>
            <w:vMerge w:val="restart"/>
            <w:tcBorders>
              <w:top w:val="single" w:sz="4" w:space="0" w:color="auto"/>
              <w:left w:val="single" w:sz="4" w:space="0" w:color="auto"/>
              <w:right w:val="single" w:sz="4" w:space="0" w:color="auto"/>
            </w:tcBorders>
            <w:shd w:val="clear" w:color="auto" w:fill="auto"/>
          </w:tcPr>
          <w:p w14:paraId="625D2007" w14:textId="07FC5AD1" w:rsidR="00467A82" w:rsidRPr="005A3016" w:rsidRDefault="00467A82" w:rsidP="008D0C13">
            <w:pPr>
              <w:pStyle w:val="bodytext"/>
              <w:rPr>
                <w:rFonts w:ascii="Verdana" w:hAnsi="Verdana"/>
              </w:rPr>
            </w:pPr>
            <w:r w:rsidRPr="005A3016">
              <w:rPr>
                <w:rFonts w:ascii="Verdana" w:hAnsi="Verdana"/>
              </w:rPr>
              <w:t>Teisės aktai, reguliuojantys paslaugos teikimą</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78108B20" w14:textId="6F2FB4AC" w:rsidR="00467A82" w:rsidRPr="005A3016" w:rsidRDefault="00467A82" w:rsidP="00DA56B0">
            <w:pPr>
              <w:rPr>
                <w:rFonts w:ascii="Verdana" w:hAnsi="Verdana"/>
                <w:color w:val="000000" w:themeColor="text1"/>
              </w:rPr>
            </w:pPr>
            <w:r w:rsidRPr="005A3016">
              <w:rPr>
                <w:rFonts w:ascii="Verdana" w:hAnsi="Verdana"/>
                <w:color w:val="000000" w:themeColor="text1"/>
              </w:rPr>
              <w:t>Lietuvos Respublikos paramos būstui įsigyti ar išsinuomoti įstatymas</w:t>
            </w:r>
          </w:p>
        </w:tc>
      </w:tr>
      <w:tr w:rsidR="00467A82" w:rsidRPr="005A3016" w14:paraId="7B47914F" w14:textId="77777777" w:rsidTr="005A3016">
        <w:tc>
          <w:tcPr>
            <w:tcW w:w="1985" w:type="dxa"/>
            <w:vMerge/>
            <w:tcBorders>
              <w:left w:val="single" w:sz="4" w:space="0" w:color="auto"/>
              <w:bottom w:val="single" w:sz="4" w:space="0" w:color="auto"/>
              <w:right w:val="single" w:sz="4" w:space="0" w:color="auto"/>
            </w:tcBorders>
            <w:shd w:val="clear" w:color="auto" w:fill="auto"/>
          </w:tcPr>
          <w:p w14:paraId="261B9614" w14:textId="77777777" w:rsidR="00467A82" w:rsidRPr="005A3016" w:rsidRDefault="00467A82" w:rsidP="008D0C13">
            <w:pPr>
              <w:pStyle w:val="bodytext"/>
              <w:rPr>
                <w:rFonts w:ascii="Verdana" w:hAnsi="Verdana"/>
              </w:rPr>
            </w:pP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0B5948B9" w14:textId="62B0357E" w:rsidR="00467A82" w:rsidRPr="005A3016" w:rsidRDefault="00467A82" w:rsidP="00467A82">
            <w:pPr>
              <w:rPr>
                <w:rFonts w:ascii="Verdana" w:hAnsi="Verdana"/>
                <w:color w:val="000000" w:themeColor="text1"/>
              </w:rPr>
            </w:pPr>
            <w:hyperlink r:id="rId10" w:history="1">
              <w:r w:rsidRPr="005A3016">
                <w:rPr>
                  <w:rStyle w:val="Hipersaitas"/>
                  <w:rFonts w:ascii="Verdana" w:hAnsi="Verdana"/>
                </w:rPr>
                <w:t>https://www.e-tar.lt/portal/lt/legalActEditions/e944ee00600111e4bad5c03f56793630</w:t>
              </w:r>
            </w:hyperlink>
          </w:p>
        </w:tc>
      </w:tr>
      <w:tr w:rsidR="008D0C13" w:rsidRPr="005A3016" w14:paraId="56541AF2"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42E07587" w14:textId="77777777" w:rsidR="008D0C13" w:rsidRPr="005A3016" w:rsidRDefault="008D0C13" w:rsidP="008D0C13">
            <w:pPr>
              <w:pStyle w:val="bodytext"/>
              <w:rPr>
                <w:rFonts w:ascii="Verdana" w:hAnsi="Verdana"/>
              </w:rPr>
            </w:pPr>
            <w:r w:rsidRPr="005A3016">
              <w:rPr>
                <w:rFonts w:ascii="Verdana" w:hAnsi="Verdana"/>
              </w:rPr>
              <w:t>Informacija ir dokumentai, kuriuos turi pateikti asmuo</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380993B6" w14:textId="77777777" w:rsidR="007D34A9" w:rsidRPr="005A3016" w:rsidRDefault="007D34A9" w:rsidP="00467A82">
            <w:pPr>
              <w:jc w:val="both"/>
              <w:rPr>
                <w:rFonts w:ascii="Verdana" w:hAnsi="Verdana"/>
              </w:rPr>
            </w:pPr>
            <w:r w:rsidRPr="005A3016">
              <w:rPr>
                <w:rFonts w:ascii="Verdana" w:hAnsi="Verdana"/>
              </w:rPr>
              <w:t>1. Prašym</w:t>
            </w:r>
            <w:r w:rsidR="00E15AAF" w:rsidRPr="005A3016">
              <w:rPr>
                <w:rFonts w:ascii="Verdana" w:hAnsi="Verdana"/>
              </w:rPr>
              <w:t xml:space="preserve">as </w:t>
            </w:r>
            <w:r w:rsidRPr="005A3016">
              <w:rPr>
                <w:rFonts w:ascii="Verdana" w:hAnsi="Verdana"/>
              </w:rPr>
              <w:t>pirkti Savivaldybės būstą. Prašyme nurodomas pageidaujamo pirkti Savivaldybės būsto adresas, identifikavimo duomenys, naudojimosi juo teisinis pagrindas, informacija, kurio asmens vardu bus sudaroma Savivaldybės būsto pirkimo–pardavimo sutartis, kai Savivaldybės būste nuomos teisėmis gyvena daugiau nei vienas asmuo.</w:t>
            </w:r>
          </w:p>
          <w:p w14:paraId="62747486" w14:textId="77777777" w:rsidR="007D34A9" w:rsidRPr="005A3016" w:rsidRDefault="007D34A9" w:rsidP="00467A82">
            <w:pPr>
              <w:jc w:val="both"/>
              <w:rPr>
                <w:rFonts w:ascii="Verdana" w:hAnsi="Verdana"/>
              </w:rPr>
            </w:pPr>
            <w:r w:rsidRPr="005A3016">
              <w:rPr>
                <w:rFonts w:ascii="Verdana" w:hAnsi="Verdana"/>
              </w:rPr>
              <w:t>2. Dokument</w:t>
            </w:r>
            <w:r w:rsidR="00E15AAF" w:rsidRPr="005A3016">
              <w:rPr>
                <w:rFonts w:ascii="Verdana" w:hAnsi="Verdana"/>
              </w:rPr>
              <w:t>as</w:t>
            </w:r>
            <w:r w:rsidRPr="005A3016">
              <w:rPr>
                <w:rFonts w:ascii="Verdana" w:hAnsi="Verdana"/>
              </w:rPr>
              <w:t>, įrodantį naudojimosi Savivaldybės būstu teisinį pagrindą. Laikotarpis, kurį asmuo yra išgyvenęs Savivaldybės būste, skaičiuojamas nuo Savivaldybės būsto nuomos sutarties sudarymo ir asmens duomenų apie gyvenamosios vietos deklaravimą Savivaldybės būste įrašymo į Lietuvos Respublikos gyventojų registrą dienos.</w:t>
            </w:r>
          </w:p>
          <w:p w14:paraId="28A7167E" w14:textId="66945A52" w:rsidR="007D34A9" w:rsidRPr="005A3016" w:rsidRDefault="007D34A9" w:rsidP="00467A82">
            <w:pPr>
              <w:jc w:val="both"/>
              <w:rPr>
                <w:rFonts w:ascii="Verdana" w:hAnsi="Verdana"/>
              </w:rPr>
            </w:pPr>
            <w:r w:rsidRPr="005A3016">
              <w:rPr>
                <w:rFonts w:ascii="Verdana" w:hAnsi="Verdana"/>
              </w:rPr>
              <w:t>3. Savivaldybės būste nuomos teise gyvenanči</w:t>
            </w:r>
            <w:r w:rsidR="00E15AAF" w:rsidRPr="005A3016">
              <w:rPr>
                <w:rFonts w:ascii="Verdana" w:hAnsi="Verdana"/>
              </w:rPr>
              <w:t>o</w:t>
            </w:r>
            <w:r w:rsidRPr="005A3016">
              <w:rPr>
                <w:rFonts w:ascii="Verdana" w:hAnsi="Verdana"/>
              </w:rPr>
              <w:t xml:space="preserve"> (deklaravusi</w:t>
            </w:r>
            <w:r w:rsidR="00E15AAF" w:rsidRPr="005A3016">
              <w:rPr>
                <w:rFonts w:ascii="Verdana" w:hAnsi="Verdana"/>
              </w:rPr>
              <w:t>o</w:t>
            </w:r>
            <w:r w:rsidRPr="005A3016">
              <w:rPr>
                <w:rFonts w:ascii="Verdana" w:hAnsi="Verdana"/>
              </w:rPr>
              <w:t xml:space="preserve"> gyvenamąją vietą) asmen</w:t>
            </w:r>
            <w:r w:rsidR="00E15AAF" w:rsidRPr="005A3016">
              <w:rPr>
                <w:rFonts w:ascii="Verdana" w:hAnsi="Verdana"/>
              </w:rPr>
              <w:t>s</w:t>
            </w:r>
            <w:r w:rsidRPr="005A3016">
              <w:rPr>
                <w:rFonts w:ascii="Verdana" w:hAnsi="Verdana"/>
              </w:rPr>
              <w:t xml:space="preserve"> notariškai patvirtint</w:t>
            </w:r>
            <w:r w:rsidR="00E15AAF" w:rsidRPr="005A3016">
              <w:rPr>
                <w:rFonts w:ascii="Verdana" w:hAnsi="Verdana"/>
              </w:rPr>
              <w:t>as</w:t>
            </w:r>
            <w:r w:rsidRPr="005A3016">
              <w:rPr>
                <w:rFonts w:ascii="Verdana" w:hAnsi="Verdana"/>
              </w:rPr>
              <w:t xml:space="preserve"> susitarim</w:t>
            </w:r>
            <w:r w:rsidR="00E15AAF" w:rsidRPr="005A3016">
              <w:rPr>
                <w:rFonts w:ascii="Verdana" w:hAnsi="Verdana"/>
              </w:rPr>
              <w:t>as</w:t>
            </w:r>
            <w:r w:rsidRPr="005A3016">
              <w:rPr>
                <w:rFonts w:ascii="Verdana" w:hAnsi="Verdana"/>
              </w:rPr>
              <w:t xml:space="preserve"> (sutikim</w:t>
            </w:r>
            <w:r w:rsidR="00E15AAF" w:rsidRPr="005A3016">
              <w:rPr>
                <w:rFonts w:ascii="Verdana" w:hAnsi="Verdana"/>
              </w:rPr>
              <w:t>as</w:t>
            </w:r>
            <w:r w:rsidRPr="005A3016">
              <w:rPr>
                <w:rFonts w:ascii="Verdana" w:hAnsi="Verdana"/>
              </w:rPr>
              <w:t>), kurio asmens (ar asmenų) vardu bus sudaroma pirkimo–pardavimo sutartis.</w:t>
            </w:r>
          </w:p>
          <w:p w14:paraId="587D3481" w14:textId="58655828" w:rsidR="008D0C13" w:rsidRPr="005A3016" w:rsidRDefault="007D34A9" w:rsidP="00467A82">
            <w:pPr>
              <w:jc w:val="both"/>
              <w:rPr>
                <w:rFonts w:ascii="Verdana" w:hAnsi="Verdana"/>
              </w:rPr>
            </w:pPr>
            <w:r w:rsidRPr="005A3016">
              <w:rPr>
                <w:rFonts w:ascii="Verdana" w:hAnsi="Verdana"/>
              </w:rPr>
              <w:t>4. Kit</w:t>
            </w:r>
            <w:r w:rsidR="00E15AAF" w:rsidRPr="005A3016">
              <w:rPr>
                <w:rFonts w:ascii="Verdana" w:hAnsi="Verdana"/>
              </w:rPr>
              <w:t xml:space="preserve">i </w:t>
            </w:r>
            <w:r w:rsidRPr="005A3016">
              <w:rPr>
                <w:rFonts w:ascii="Verdana" w:hAnsi="Verdana"/>
              </w:rPr>
              <w:t>dokument</w:t>
            </w:r>
            <w:r w:rsidR="00E15AAF" w:rsidRPr="005A3016">
              <w:rPr>
                <w:rFonts w:ascii="Verdana" w:hAnsi="Verdana"/>
              </w:rPr>
              <w:t>ai.</w:t>
            </w:r>
          </w:p>
        </w:tc>
      </w:tr>
      <w:tr w:rsidR="008D0C13" w:rsidRPr="005A3016" w14:paraId="65DBE34E"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0406044D" w14:textId="5988C005" w:rsidR="008D0C13" w:rsidRPr="005A3016" w:rsidRDefault="00467A82" w:rsidP="008D0C13">
            <w:pPr>
              <w:pStyle w:val="bodytext"/>
              <w:rPr>
                <w:rFonts w:ascii="Verdana" w:hAnsi="Verdana"/>
              </w:rPr>
            </w:pPr>
            <w:r w:rsidRPr="005A3016">
              <w:rPr>
                <w:rFonts w:ascii="Verdana" w:hAnsi="Verdana"/>
              </w:rPr>
              <w:t>P</w:t>
            </w:r>
            <w:r w:rsidR="008D0C13" w:rsidRPr="005A3016">
              <w:rPr>
                <w:rFonts w:ascii="Verdana" w:hAnsi="Verdana"/>
              </w:rPr>
              <w:t>aslaugos teikėjas</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72FBE291" w14:textId="7368E74B" w:rsidR="00467A82" w:rsidRPr="005A3016" w:rsidRDefault="00467A82" w:rsidP="00F27E91">
            <w:pPr>
              <w:rPr>
                <w:rFonts w:ascii="Verdana" w:hAnsi="Verdana"/>
              </w:rPr>
            </w:pPr>
            <w:r w:rsidRPr="005A3016">
              <w:rPr>
                <w:rFonts w:ascii="Verdana" w:hAnsi="Verdana"/>
              </w:rPr>
              <w:t>Asta Paškevičienė</w:t>
            </w:r>
            <w:r w:rsidR="00571894" w:rsidRPr="005A3016">
              <w:rPr>
                <w:rFonts w:ascii="Verdana" w:hAnsi="Verdana"/>
              </w:rPr>
              <w:t>,</w:t>
            </w:r>
            <w:r w:rsidR="00DA56B0" w:rsidRPr="005A3016">
              <w:rPr>
                <w:rFonts w:ascii="Verdana" w:hAnsi="Verdana"/>
              </w:rPr>
              <w:t xml:space="preserve"> </w:t>
            </w:r>
            <w:r w:rsidR="00571894" w:rsidRPr="005A3016">
              <w:rPr>
                <w:rFonts w:ascii="Verdana" w:hAnsi="Verdana"/>
              </w:rPr>
              <w:t>Turto valdymo skyriaus vyriausio</w:t>
            </w:r>
            <w:r w:rsidR="007D34A9" w:rsidRPr="005A3016">
              <w:rPr>
                <w:rFonts w:ascii="Verdana" w:hAnsi="Verdana"/>
              </w:rPr>
              <w:t>ji</w:t>
            </w:r>
            <w:r w:rsidR="00571894" w:rsidRPr="005A3016">
              <w:rPr>
                <w:rFonts w:ascii="Verdana" w:hAnsi="Verdana"/>
              </w:rPr>
              <w:t xml:space="preserve"> specialistė </w:t>
            </w:r>
          </w:p>
          <w:p w14:paraId="1EC77B8F" w14:textId="3241982B" w:rsidR="00BD7356" w:rsidRPr="005A3016" w:rsidRDefault="00467A82" w:rsidP="00F27E91">
            <w:pPr>
              <w:rPr>
                <w:rFonts w:ascii="Verdana" w:hAnsi="Verdana"/>
              </w:rPr>
            </w:pPr>
            <w:r w:rsidRPr="005A3016">
              <w:rPr>
                <w:rFonts w:ascii="Verdana" w:hAnsi="Verdana"/>
              </w:rPr>
              <w:t xml:space="preserve">Tel. </w:t>
            </w:r>
            <w:r w:rsidR="00571894" w:rsidRPr="005A3016">
              <w:rPr>
                <w:rFonts w:ascii="Verdana" w:hAnsi="Verdana"/>
              </w:rPr>
              <w:t>(8 343) 90 057, el.</w:t>
            </w:r>
            <w:r w:rsidRPr="005A3016">
              <w:rPr>
                <w:rFonts w:ascii="Verdana" w:hAnsi="Verdana"/>
              </w:rPr>
              <w:t xml:space="preserve"> </w:t>
            </w:r>
            <w:r w:rsidR="00571894" w:rsidRPr="005A3016">
              <w:rPr>
                <w:rFonts w:ascii="Verdana" w:hAnsi="Verdana"/>
              </w:rPr>
              <w:t>p.</w:t>
            </w:r>
            <w:r w:rsidRPr="005A3016">
              <w:rPr>
                <w:rFonts w:ascii="Verdana" w:hAnsi="Verdana"/>
              </w:rPr>
              <w:t xml:space="preserve"> </w:t>
            </w:r>
            <w:hyperlink r:id="rId11" w:history="1">
              <w:r w:rsidRPr="005A3016">
                <w:rPr>
                  <w:rStyle w:val="Hipersaitas"/>
                  <w:rFonts w:ascii="Verdana" w:hAnsi="Verdana"/>
                </w:rPr>
                <w:t>asta.paskeviciene@marijampole.lt</w:t>
              </w:r>
            </w:hyperlink>
          </w:p>
        </w:tc>
      </w:tr>
      <w:tr w:rsidR="008D0C13" w:rsidRPr="005A3016" w14:paraId="460019B4"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193821F9" w14:textId="2F7E1CCB" w:rsidR="008D0C13" w:rsidRPr="005A3016" w:rsidRDefault="00467A82" w:rsidP="008D0C13">
            <w:pPr>
              <w:pStyle w:val="bodytext"/>
              <w:rPr>
                <w:rFonts w:ascii="Verdana" w:hAnsi="Verdana"/>
              </w:rPr>
            </w:pPr>
            <w:r w:rsidRPr="005A3016">
              <w:rPr>
                <w:rFonts w:ascii="Verdana" w:hAnsi="Verdana"/>
              </w:rPr>
              <w:t>P</w:t>
            </w:r>
            <w:r w:rsidR="008D0C13" w:rsidRPr="005A3016">
              <w:rPr>
                <w:rFonts w:ascii="Verdana" w:hAnsi="Verdana"/>
              </w:rPr>
              <w:t>aslaugos suteikimo trukmė</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197C0608" w14:textId="77777777" w:rsidR="008D0C13" w:rsidRPr="005A3016" w:rsidRDefault="007D34A9" w:rsidP="008D0C13">
            <w:pPr>
              <w:rPr>
                <w:rFonts w:ascii="Verdana" w:hAnsi="Verdana"/>
                <w:color w:val="000000" w:themeColor="text1"/>
              </w:rPr>
            </w:pPr>
            <w:r w:rsidRPr="005A3016">
              <w:rPr>
                <w:rFonts w:ascii="Verdana" w:hAnsi="Verdana"/>
                <w:color w:val="000000" w:themeColor="text1"/>
              </w:rPr>
              <w:t>30</w:t>
            </w:r>
            <w:r w:rsidR="00571894" w:rsidRPr="005A3016">
              <w:rPr>
                <w:rFonts w:ascii="Verdana" w:hAnsi="Verdana"/>
                <w:color w:val="000000" w:themeColor="text1"/>
              </w:rPr>
              <w:t xml:space="preserve"> </w:t>
            </w:r>
            <w:proofErr w:type="spellStart"/>
            <w:r w:rsidR="00571894" w:rsidRPr="005A3016">
              <w:rPr>
                <w:rFonts w:ascii="Verdana" w:hAnsi="Verdana"/>
                <w:color w:val="000000" w:themeColor="text1"/>
              </w:rPr>
              <w:t>d.d</w:t>
            </w:r>
            <w:proofErr w:type="spellEnd"/>
            <w:r w:rsidR="00571894" w:rsidRPr="005A3016">
              <w:rPr>
                <w:rFonts w:ascii="Verdana" w:hAnsi="Verdana"/>
                <w:color w:val="000000" w:themeColor="text1"/>
              </w:rPr>
              <w:t>.</w:t>
            </w:r>
          </w:p>
        </w:tc>
      </w:tr>
      <w:tr w:rsidR="008D0C13" w:rsidRPr="005A3016" w14:paraId="130A6FEA"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0CE6DC18" w14:textId="513E08B5" w:rsidR="008D0C13" w:rsidRPr="005A3016" w:rsidRDefault="00467A82" w:rsidP="008D0C13">
            <w:pPr>
              <w:pStyle w:val="bodytext"/>
              <w:rPr>
                <w:rFonts w:ascii="Verdana" w:hAnsi="Verdana"/>
              </w:rPr>
            </w:pPr>
            <w:r w:rsidRPr="005A3016">
              <w:rPr>
                <w:rFonts w:ascii="Verdana" w:hAnsi="Verdana"/>
              </w:rPr>
              <w:t>P</w:t>
            </w:r>
            <w:r w:rsidR="008D0C13" w:rsidRPr="005A3016">
              <w:rPr>
                <w:rFonts w:ascii="Verdana" w:hAnsi="Verdana"/>
              </w:rPr>
              <w:t>aslaugos suteikimo kaina (jei paslauga teikiama atlygintinai)</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0F96460F" w14:textId="77777777" w:rsidR="008D0C13" w:rsidRPr="005A3016" w:rsidRDefault="00850698" w:rsidP="00F27E91">
            <w:pPr>
              <w:rPr>
                <w:rFonts w:ascii="Verdana" w:hAnsi="Verdana"/>
                <w:i/>
              </w:rPr>
            </w:pPr>
            <w:r w:rsidRPr="005A3016">
              <w:rPr>
                <w:rFonts w:ascii="Verdana" w:hAnsi="Verdana"/>
                <w:color w:val="010101"/>
              </w:rPr>
              <w:t>Paslauga teikiama neatlygintinai</w:t>
            </w:r>
          </w:p>
        </w:tc>
      </w:tr>
      <w:tr w:rsidR="008D0C13" w:rsidRPr="005A3016" w14:paraId="640FF0C8"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12741BE8" w14:textId="77777777" w:rsidR="008D0C13" w:rsidRPr="005A3016" w:rsidRDefault="008D0C13" w:rsidP="008D0C13">
            <w:pPr>
              <w:pStyle w:val="bodytext"/>
              <w:rPr>
                <w:rFonts w:ascii="Verdana" w:hAnsi="Verdana"/>
              </w:rPr>
            </w:pPr>
            <w:r w:rsidRPr="005A3016">
              <w:rPr>
                <w:rFonts w:ascii="Verdana" w:hAnsi="Verdana"/>
              </w:rPr>
              <w:t xml:space="preserve">Prašymo forma, pildymo </w:t>
            </w:r>
            <w:r w:rsidRPr="005A3016">
              <w:rPr>
                <w:rFonts w:ascii="Verdana" w:hAnsi="Verdana"/>
              </w:rPr>
              <w:lastRenderedPageBreak/>
              <w:t>pavyzdys ir prašymo turinys</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0B5F5A18" w14:textId="77777777" w:rsidR="008D0C13" w:rsidRPr="005A3016" w:rsidRDefault="00850698" w:rsidP="008D0C13">
            <w:pPr>
              <w:rPr>
                <w:rFonts w:ascii="Verdana" w:hAnsi="Verdana"/>
              </w:rPr>
            </w:pPr>
            <w:r w:rsidRPr="005A3016">
              <w:rPr>
                <w:rFonts w:ascii="Verdana" w:hAnsi="Verdana"/>
              </w:rPr>
              <w:lastRenderedPageBreak/>
              <w:t>Prašymo forma</w:t>
            </w:r>
            <w:r w:rsidR="00F27E91" w:rsidRPr="005A3016">
              <w:rPr>
                <w:rFonts w:ascii="Verdana" w:hAnsi="Verdana"/>
              </w:rPr>
              <w:t xml:space="preserve"> </w:t>
            </w:r>
          </w:p>
        </w:tc>
      </w:tr>
      <w:tr w:rsidR="003D0ECA" w:rsidRPr="005A3016" w14:paraId="68F2EB68"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2E871455" w14:textId="50A357A6" w:rsidR="003D0ECA" w:rsidRPr="005A3016" w:rsidRDefault="003D0ECA" w:rsidP="003D0ECA">
            <w:pPr>
              <w:pStyle w:val="bodytext"/>
              <w:rPr>
                <w:rFonts w:ascii="Verdana" w:hAnsi="Verdana"/>
              </w:rPr>
            </w:pPr>
            <w:r w:rsidRPr="005A3016">
              <w:rPr>
                <w:rFonts w:ascii="Verdana" w:hAnsi="Verdana"/>
              </w:rPr>
              <w:t>Paslaugos teikėjo veiksmų (neveikimo) apskundimo tvarka</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0F23BC13" w14:textId="25666687" w:rsidR="003D0ECA" w:rsidRPr="005A3016" w:rsidRDefault="003D0ECA" w:rsidP="003D0ECA">
            <w:pPr>
              <w:jc w:val="both"/>
              <w:rPr>
                <w:rFonts w:ascii="Verdana" w:hAnsi="Verdana"/>
              </w:rPr>
            </w:pPr>
            <w:r w:rsidRPr="005A3016">
              <w:rPr>
                <w:rFonts w:ascii="Verdana" w:hAnsi="Verdana"/>
              </w:rPr>
              <w:t>Sprendimas (atsakymas) per vieną mėnesį nuo paskelbimo (įteikimo) dienos gali būti skundžiamas pasirinktinai Lietuvos administracinių ginčų komisijos Kauno apygardos skyriui (adresu: Laisvės al. 36, LT-44240 Kaunas) Lietuvos Respublikos ikiteisminio administracinių ginčų nagrinėjimo tvarkos įstatymo nustatyta tvarka arba Regionų apygardos administracinio teismo Kauno rūmams (adresu: A. Mickevičiaus g. 8A, LT-44312 Kaunas) Lietuvos Respublikos administracinių bylų teisenos įstatymo nustatyta tvarka</w:t>
            </w:r>
          </w:p>
        </w:tc>
      </w:tr>
      <w:tr w:rsidR="008D0C13" w:rsidRPr="005A3016" w14:paraId="48631F7B" w14:textId="77777777" w:rsidTr="005A3016">
        <w:tc>
          <w:tcPr>
            <w:tcW w:w="1985" w:type="dxa"/>
            <w:tcBorders>
              <w:top w:val="single" w:sz="4" w:space="0" w:color="auto"/>
              <w:left w:val="single" w:sz="4" w:space="0" w:color="auto"/>
              <w:bottom w:val="single" w:sz="4" w:space="0" w:color="auto"/>
              <w:right w:val="single" w:sz="4" w:space="0" w:color="auto"/>
            </w:tcBorders>
            <w:shd w:val="clear" w:color="auto" w:fill="auto"/>
          </w:tcPr>
          <w:p w14:paraId="52950CFC" w14:textId="77777777" w:rsidR="008D0C13" w:rsidRPr="005A3016" w:rsidRDefault="008D0C13" w:rsidP="008D0C13">
            <w:pPr>
              <w:pStyle w:val="bodytext"/>
              <w:rPr>
                <w:rFonts w:ascii="Verdana" w:hAnsi="Verdana"/>
              </w:rPr>
            </w:pPr>
            <w:r w:rsidRPr="005A3016">
              <w:rPr>
                <w:rFonts w:ascii="Verdana" w:hAnsi="Verdana"/>
              </w:rPr>
              <w:t>Prašymo priėmimo vieta</w:t>
            </w:r>
          </w:p>
        </w:tc>
        <w:tc>
          <w:tcPr>
            <w:tcW w:w="7761" w:type="dxa"/>
            <w:tcBorders>
              <w:top w:val="single" w:sz="4" w:space="0" w:color="auto"/>
              <w:left w:val="single" w:sz="4" w:space="0" w:color="auto"/>
              <w:bottom w:val="single" w:sz="4" w:space="0" w:color="auto"/>
              <w:right w:val="single" w:sz="4" w:space="0" w:color="auto"/>
            </w:tcBorders>
            <w:shd w:val="clear" w:color="auto" w:fill="auto"/>
          </w:tcPr>
          <w:p w14:paraId="1752390B" w14:textId="7C1CE546" w:rsidR="00850698" w:rsidRPr="005A3016" w:rsidRDefault="00BD7356" w:rsidP="00DA56B0">
            <w:pPr>
              <w:pStyle w:val="bodytext"/>
              <w:spacing w:before="0" w:beforeAutospacing="0" w:after="0" w:afterAutospacing="0"/>
              <w:rPr>
                <w:rFonts w:ascii="Verdana" w:hAnsi="Verdana"/>
              </w:rPr>
            </w:pPr>
            <w:r w:rsidRPr="005A3016">
              <w:rPr>
                <w:rFonts w:ascii="Verdana" w:hAnsi="Verdana"/>
              </w:rPr>
              <w:t xml:space="preserve">Marijampolė, </w:t>
            </w:r>
            <w:r w:rsidR="00850698" w:rsidRPr="005A3016">
              <w:rPr>
                <w:rFonts w:ascii="Verdana" w:hAnsi="Verdana"/>
              </w:rPr>
              <w:t>J. Basanavičiaus a. 1,</w:t>
            </w:r>
            <w:r w:rsidR="00467A82" w:rsidRPr="005A3016">
              <w:rPr>
                <w:rFonts w:ascii="Verdana" w:hAnsi="Verdana"/>
              </w:rPr>
              <w:t xml:space="preserve"> I aukštas, 3, 4</w:t>
            </w:r>
            <w:r w:rsidR="00850698" w:rsidRPr="005A3016">
              <w:rPr>
                <w:rFonts w:ascii="Verdana" w:hAnsi="Verdana"/>
              </w:rPr>
              <w:t xml:space="preserve"> langelis</w:t>
            </w:r>
          </w:p>
        </w:tc>
      </w:tr>
    </w:tbl>
    <w:p w14:paraId="1DBB8C46" w14:textId="77777777" w:rsidR="008D0C13" w:rsidRPr="005A3016" w:rsidRDefault="008D0C13" w:rsidP="008D0C13">
      <w:pPr>
        <w:rPr>
          <w:rFonts w:ascii="Verdana" w:hAnsi="Verdana"/>
        </w:rPr>
      </w:pPr>
    </w:p>
    <w:sectPr w:rsidR="008D0C13" w:rsidRPr="005A3016" w:rsidSect="00467A82">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8378C" w14:textId="77777777" w:rsidR="00540C42" w:rsidRDefault="00540C42">
      <w:r>
        <w:separator/>
      </w:r>
    </w:p>
  </w:endnote>
  <w:endnote w:type="continuationSeparator" w:id="0">
    <w:p w14:paraId="7CF165AA" w14:textId="77777777" w:rsidR="00540C42" w:rsidRDefault="00540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473A5" w14:textId="77777777" w:rsidR="00020EE0" w:rsidRPr="00153261" w:rsidRDefault="00020EE0" w:rsidP="008D0C13">
    <w:pPr>
      <w:pStyle w:val="Porat"/>
      <w:tabs>
        <w:tab w:val="clear" w:pos="4819"/>
        <w:tab w:val="clear" w:pos="9638"/>
      </w:tabs>
      <w:jc w:val="right"/>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DAB44" w14:textId="77777777" w:rsidR="00540C42" w:rsidRDefault="00540C42">
      <w:r>
        <w:separator/>
      </w:r>
    </w:p>
  </w:footnote>
  <w:footnote w:type="continuationSeparator" w:id="0">
    <w:p w14:paraId="61EA1914" w14:textId="77777777" w:rsidR="00540C42" w:rsidRDefault="00540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A2BAB" w14:textId="77777777" w:rsidR="00020EE0" w:rsidRPr="00153261" w:rsidRDefault="00020EE0"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55EDE"/>
    <w:multiLevelType w:val="multilevel"/>
    <w:tmpl w:val="0768989C"/>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2BA87C55"/>
    <w:multiLevelType w:val="multilevel"/>
    <w:tmpl w:val="27CA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BA1C8C"/>
    <w:multiLevelType w:val="multilevel"/>
    <w:tmpl w:val="AAA06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19601B"/>
    <w:multiLevelType w:val="multilevel"/>
    <w:tmpl w:val="64521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75E07494"/>
    <w:multiLevelType w:val="hybridMultilevel"/>
    <w:tmpl w:val="62EA49E0"/>
    <w:lvl w:ilvl="0" w:tplc="68806B4A">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62700357">
    <w:abstractNumId w:val="4"/>
  </w:num>
  <w:num w:numId="2" w16cid:durableId="1051735641">
    <w:abstractNumId w:val="1"/>
  </w:num>
  <w:num w:numId="3" w16cid:durableId="2049715384">
    <w:abstractNumId w:val="2"/>
  </w:num>
  <w:num w:numId="4" w16cid:durableId="1459303342">
    <w:abstractNumId w:val="3"/>
  </w:num>
  <w:num w:numId="5" w16cid:durableId="1523057708">
    <w:abstractNumId w:val="5"/>
  </w:num>
  <w:num w:numId="6" w16cid:durableId="1694651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546"/>
    <w:rsid w:val="00001412"/>
    <w:rsid w:val="0000544B"/>
    <w:rsid w:val="00020EE0"/>
    <w:rsid w:val="00024D31"/>
    <w:rsid w:val="00055B14"/>
    <w:rsid w:val="00067B07"/>
    <w:rsid w:val="0007488C"/>
    <w:rsid w:val="00086670"/>
    <w:rsid w:val="00090FDD"/>
    <w:rsid w:val="0009673D"/>
    <w:rsid w:val="000A7DCA"/>
    <w:rsid w:val="000B1DF1"/>
    <w:rsid w:val="000B4D7A"/>
    <w:rsid w:val="000C0062"/>
    <w:rsid w:val="000E1795"/>
    <w:rsid w:val="001036A3"/>
    <w:rsid w:val="00106463"/>
    <w:rsid w:val="00106CA8"/>
    <w:rsid w:val="00107696"/>
    <w:rsid w:val="00130288"/>
    <w:rsid w:val="001315D3"/>
    <w:rsid w:val="00136E1E"/>
    <w:rsid w:val="00137266"/>
    <w:rsid w:val="00140C7C"/>
    <w:rsid w:val="001713D2"/>
    <w:rsid w:val="00177598"/>
    <w:rsid w:val="001A0C5B"/>
    <w:rsid w:val="001A5304"/>
    <w:rsid w:val="001C2F51"/>
    <w:rsid w:val="001C4905"/>
    <w:rsid w:val="001D1120"/>
    <w:rsid w:val="001D6E9F"/>
    <w:rsid w:val="00216FF9"/>
    <w:rsid w:val="00221375"/>
    <w:rsid w:val="00223965"/>
    <w:rsid w:val="00224F4A"/>
    <w:rsid w:val="00226EE4"/>
    <w:rsid w:val="00230E08"/>
    <w:rsid w:val="00241208"/>
    <w:rsid w:val="002561C1"/>
    <w:rsid w:val="00257E5B"/>
    <w:rsid w:val="00261F6D"/>
    <w:rsid w:val="00267FBC"/>
    <w:rsid w:val="002743CC"/>
    <w:rsid w:val="0027750F"/>
    <w:rsid w:val="0029149E"/>
    <w:rsid w:val="00294FAA"/>
    <w:rsid w:val="002B2405"/>
    <w:rsid w:val="002B39F0"/>
    <w:rsid w:val="002D7D6C"/>
    <w:rsid w:val="002E0418"/>
    <w:rsid w:val="00305B1B"/>
    <w:rsid w:val="00311EC7"/>
    <w:rsid w:val="0031593B"/>
    <w:rsid w:val="00324CE3"/>
    <w:rsid w:val="00335DFE"/>
    <w:rsid w:val="0033675C"/>
    <w:rsid w:val="0034755E"/>
    <w:rsid w:val="00347773"/>
    <w:rsid w:val="0035537F"/>
    <w:rsid w:val="00381A12"/>
    <w:rsid w:val="003A1B2E"/>
    <w:rsid w:val="003B3A9A"/>
    <w:rsid w:val="003C03BB"/>
    <w:rsid w:val="003C48CB"/>
    <w:rsid w:val="003D0ECA"/>
    <w:rsid w:val="003D2B2C"/>
    <w:rsid w:val="003D5AA3"/>
    <w:rsid w:val="003D62E9"/>
    <w:rsid w:val="003E57AB"/>
    <w:rsid w:val="003E6944"/>
    <w:rsid w:val="003E6B5F"/>
    <w:rsid w:val="00401650"/>
    <w:rsid w:val="00404461"/>
    <w:rsid w:val="004268C2"/>
    <w:rsid w:val="00427FF4"/>
    <w:rsid w:val="0044496E"/>
    <w:rsid w:val="004511F0"/>
    <w:rsid w:val="0045224C"/>
    <w:rsid w:val="00457FE3"/>
    <w:rsid w:val="00467A82"/>
    <w:rsid w:val="00467E0D"/>
    <w:rsid w:val="004753D2"/>
    <w:rsid w:val="00475C25"/>
    <w:rsid w:val="004834D5"/>
    <w:rsid w:val="004919AD"/>
    <w:rsid w:val="004A27BF"/>
    <w:rsid w:val="004B1167"/>
    <w:rsid w:val="004D4562"/>
    <w:rsid w:val="004E0929"/>
    <w:rsid w:val="004E435B"/>
    <w:rsid w:val="00502A4B"/>
    <w:rsid w:val="00512330"/>
    <w:rsid w:val="00540C42"/>
    <w:rsid w:val="00571894"/>
    <w:rsid w:val="005735D2"/>
    <w:rsid w:val="00574842"/>
    <w:rsid w:val="005A3016"/>
    <w:rsid w:val="005A403D"/>
    <w:rsid w:val="005A53A9"/>
    <w:rsid w:val="005C40E0"/>
    <w:rsid w:val="005C5783"/>
    <w:rsid w:val="005C6F67"/>
    <w:rsid w:val="005D0128"/>
    <w:rsid w:val="005D63C8"/>
    <w:rsid w:val="005E36D3"/>
    <w:rsid w:val="005F3650"/>
    <w:rsid w:val="005F3A4B"/>
    <w:rsid w:val="00611670"/>
    <w:rsid w:val="00636074"/>
    <w:rsid w:val="00636665"/>
    <w:rsid w:val="00672051"/>
    <w:rsid w:val="00673992"/>
    <w:rsid w:val="00676F46"/>
    <w:rsid w:val="006866C6"/>
    <w:rsid w:val="006903CC"/>
    <w:rsid w:val="00694839"/>
    <w:rsid w:val="006955C4"/>
    <w:rsid w:val="006B611D"/>
    <w:rsid w:val="006E0A9A"/>
    <w:rsid w:val="006E2985"/>
    <w:rsid w:val="006E7391"/>
    <w:rsid w:val="00703B6B"/>
    <w:rsid w:val="007371BF"/>
    <w:rsid w:val="007455B5"/>
    <w:rsid w:val="007715C9"/>
    <w:rsid w:val="00782400"/>
    <w:rsid w:val="007A098F"/>
    <w:rsid w:val="007C53DE"/>
    <w:rsid w:val="007D34A9"/>
    <w:rsid w:val="007D657C"/>
    <w:rsid w:val="007D7F62"/>
    <w:rsid w:val="007E04F1"/>
    <w:rsid w:val="007E06FD"/>
    <w:rsid w:val="007F5710"/>
    <w:rsid w:val="00807F05"/>
    <w:rsid w:val="00815C15"/>
    <w:rsid w:val="008416E5"/>
    <w:rsid w:val="00844DAD"/>
    <w:rsid w:val="00850698"/>
    <w:rsid w:val="00867E01"/>
    <w:rsid w:val="00882118"/>
    <w:rsid w:val="008D0C13"/>
    <w:rsid w:val="008E10E6"/>
    <w:rsid w:val="008F3779"/>
    <w:rsid w:val="0090219B"/>
    <w:rsid w:val="00902FB3"/>
    <w:rsid w:val="00907B26"/>
    <w:rsid w:val="009136F4"/>
    <w:rsid w:val="009204D2"/>
    <w:rsid w:val="00924366"/>
    <w:rsid w:val="00931666"/>
    <w:rsid w:val="00937FB7"/>
    <w:rsid w:val="00952380"/>
    <w:rsid w:val="009575E7"/>
    <w:rsid w:val="00972981"/>
    <w:rsid w:val="00973FFD"/>
    <w:rsid w:val="00975A94"/>
    <w:rsid w:val="00987ACB"/>
    <w:rsid w:val="00990B5F"/>
    <w:rsid w:val="00992214"/>
    <w:rsid w:val="009B3195"/>
    <w:rsid w:val="009B4CB2"/>
    <w:rsid w:val="009D5F3F"/>
    <w:rsid w:val="009E2655"/>
    <w:rsid w:val="009E300D"/>
    <w:rsid w:val="00A06E5D"/>
    <w:rsid w:val="00A30FF1"/>
    <w:rsid w:val="00A34B35"/>
    <w:rsid w:val="00A5592A"/>
    <w:rsid w:val="00A81B16"/>
    <w:rsid w:val="00A8278C"/>
    <w:rsid w:val="00A90576"/>
    <w:rsid w:val="00AA7AED"/>
    <w:rsid w:val="00AB28EC"/>
    <w:rsid w:val="00AB3609"/>
    <w:rsid w:val="00AB4B4E"/>
    <w:rsid w:val="00AD25E1"/>
    <w:rsid w:val="00AD4546"/>
    <w:rsid w:val="00B02107"/>
    <w:rsid w:val="00B02C98"/>
    <w:rsid w:val="00B079FA"/>
    <w:rsid w:val="00B15686"/>
    <w:rsid w:val="00B2079F"/>
    <w:rsid w:val="00B26D7E"/>
    <w:rsid w:val="00B4049E"/>
    <w:rsid w:val="00B47DB6"/>
    <w:rsid w:val="00B57478"/>
    <w:rsid w:val="00B714DB"/>
    <w:rsid w:val="00B935B4"/>
    <w:rsid w:val="00B944E3"/>
    <w:rsid w:val="00B97AB4"/>
    <w:rsid w:val="00BA684E"/>
    <w:rsid w:val="00BC5765"/>
    <w:rsid w:val="00BD566C"/>
    <w:rsid w:val="00BD7356"/>
    <w:rsid w:val="00BE43FA"/>
    <w:rsid w:val="00BF2168"/>
    <w:rsid w:val="00BF3EAE"/>
    <w:rsid w:val="00C0066C"/>
    <w:rsid w:val="00C0115E"/>
    <w:rsid w:val="00C37BCD"/>
    <w:rsid w:val="00C45518"/>
    <w:rsid w:val="00C470C1"/>
    <w:rsid w:val="00C54D7E"/>
    <w:rsid w:val="00C573AA"/>
    <w:rsid w:val="00C60745"/>
    <w:rsid w:val="00C80420"/>
    <w:rsid w:val="00C94D35"/>
    <w:rsid w:val="00CA19BA"/>
    <w:rsid w:val="00CB2D9D"/>
    <w:rsid w:val="00CC0F42"/>
    <w:rsid w:val="00CC1325"/>
    <w:rsid w:val="00CC5865"/>
    <w:rsid w:val="00CF31A9"/>
    <w:rsid w:val="00D01D22"/>
    <w:rsid w:val="00D07022"/>
    <w:rsid w:val="00D07C60"/>
    <w:rsid w:val="00D07E57"/>
    <w:rsid w:val="00D16213"/>
    <w:rsid w:val="00D20AD8"/>
    <w:rsid w:val="00D4625D"/>
    <w:rsid w:val="00D51F0E"/>
    <w:rsid w:val="00D52938"/>
    <w:rsid w:val="00DA2F9F"/>
    <w:rsid w:val="00DA37CB"/>
    <w:rsid w:val="00DA56B0"/>
    <w:rsid w:val="00DB06B9"/>
    <w:rsid w:val="00DB1834"/>
    <w:rsid w:val="00DB5B14"/>
    <w:rsid w:val="00DB7645"/>
    <w:rsid w:val="00DC0747"/>
    <w:rsid w:val="00DC79BE"/>
    <w:rsid w:val="00DD393D"/>
    <w:rsid w:val="00DE3689"/>
    <w:rsid w:val="00E070AD"/>
    <w:rsid w:val="00E152A2"/>
    <w:rsid w:val="00E15AAF"/>
    <w:rsid w:val="00E35629"/>
    <w:rsid w:val="00E419BA"/>
    <w:rsid w:val="00E66328"/>
    <w:rsid w:val="00E7755E"/>
    <w:rsid w:val="00E83A37"/>
    <w:rsid w:val="00E977DE"/>
    <w:rsid w:val="00E9787C"/>
    <w:rsid w:val="00EA3881"/>
    <w:rsid w:val="00EA6687"/>
    <w:rsid w:val="00EB64B1"/>
    <w:rsid w:val="00EE0844"/>
    <w:rsid w:val="00EE40B9"/>
    <w:rsid w:val="00EF7156"/>
    <w:rsid w:val="00F0410C"/>
    <w:rsid w:val="00F222D7"/>
    <w:rsid w:val="00F24382"/>
    <w:rsid w:val="00F27E91"/>
    <w:rsid w:val="00F50796"/>
    <w:rsid w:val="00F53B17"/>
    <w:rsid w:val="00FA09F7"/>
    <w:rsid w:val="00FA1E4D"/>
    <w:rsid w:val="00FA2952"/>
    <w:rsid w:val="00FB2BF0"/>
    <w:rsid w:val="00FC2DD6"/>
    <w:rsid w:val="00FD5B1C"/>
    <w:rsid w:val="00FE4D77"/>
    <w:rsid w:val="00FE53D5"/>
    <w:rsid w:val="00FF1719"/>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89065"/>
  <w15:docId w15:val="{44D619A3-BBDF-43E9-AD5D-2DE3FB44D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57FE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C03BB"/>
    <w:pPr>
      <w:tabs>
        <w:tab w:val="center" w:pos="4819"/>
        <w:tab w:val="right" w:pos="9638"/>
      </w:tabs>
    </w:pPr>
  </w:style>
  <w:style w:type="paragraph" w:styleId="Porat">
    <w:name w:val="footer"/>
    <w:basedOn w:val="prastasis"/>
    <w:link w:val="PoratDiagrama"/>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basedOn w:val="Numatytasispastraiposriftas"/>
    <w:link w:val="Antrats"/>
    <w:rsid w:val="008D0C13"/>
    <w:rPr>
      <w:sz w:val="24"/>
      <w:szCs w:val="24"/>
    </w:rPr>
  </w:style>
  <w:style w:type="character" w:customStyle="1" w:styleId="PoratDiagrama">
    <w:name w:val="Poraštė Diagrama"/>
    <w:basedOn w:val="Numatytasispastraiposriftas"/>
    <w:link w:val="Porat"/>
    <w:rsid w:val="008D0C13"/>
    <w:rPr>
      <w:sz w:val="24"/>
      <w:szCs w:val="24"/>
    </w:rPr>
  </w:style>
  <w:style w:type="paragraph" w:customStyle="1" w:styleId="bodytext">
    <w:name w:val="bodytext"/>
    <w:basedOn w:val="prastasis"/>
    <w:rsid w:val="008D0C13"/>
    <w:pPr>
      <w:spacing w:before="100" w:beforeAutospacing="1" w:after="100" w:afterAutospacing="1"/>
    </w:pPr>
  </w:style>
  <w:style w:type="paragraph" w:styleId="Betarp">
    <w:name w:val="No Spacing"/>
    <w:uiPriority w:val="1"/>
    <w:qFormat/>
    <w:rsid w:val="00A34B35"/>
    <w:rPr>
      <w:rFonts w:eastAsia="Calibri"/>
      <w:sz w:val="24"/>
      <w:szCs w:val="22"/>
      <w:lang w:eastAsia="en-US"/>
    </w:rPr>
  </w:style>
  <w:style w:type="paragraph" w:styleId="Debesliotekstas">
    <w:name w:val="Balloon Text"/>
    <w:basedOn w:val="prastasis"/>
    <w:link w:val="DebesliotekstasDiagrama"/>
    <w:rsid w:val="00137266"/>
    <w:rPr>
      <w:rFonts w:ascii="Tahoma" w:hAnsi="Tahoma" w:cs="Tahoma"/>
      <w:sz w:val="16"/>
      <w:szCs w:val="16"/>
    </w:rPr>
  </w:style>
  <w:style w:type="character" w:customStyle="1" w:styleId="DebesliotekstasDiagrama">
    <w:name w:val="Debesėlio tekstas Diagrama"/>
    <w:basedOn w:val="Numatytasispastraiposriftas"/>
    <w:link w:val="Debesliotekstas"/>
    <w:rsid w:val="00137266"/>
    <w:rPr>
      <w:rFonts w:ascii="Tahoma" w:hAnsi="Tahoma" w:cs="Tahoma"/>
      <w:sz w:val="16"/>
      <w:szCs w:val="16"/>
    </w:rPr>
  </w:style>
  <w:style w:type="paragraph" w:styleId="prastasiniatinklio">
    <w:name w:val="Normal (Web)"/>
    <w:basedOn w:val="prastasis"/>
    <w:uiPriority w:val="99"/>
    <w:unhideWhenUsed/>
    <w:rsid w:val="006E7391"/>
    <w:pPr>
      <w:spacing w:before="100" w:beforeAutospacing="1" w:after="100" w:afterAutospacing="1"/>
    </w:pPr>
  </w:style>
  <w:style w:type="character" w:styleId="Emfaz">
    <w:name w:val="Emphasis"/>
    <w:basedOn w:val="Numatytasispastraiposriftas"/>
    <w:uiPriority w:val="20"/>
    <w:qFormat/>
    <w:rsid w:val="006E7391"/>
    <w:rPr>
      <w:i/>
      <w:iCs/>
    </w:rPr>
  </w:style>
  <w:style w:type="character" w:styleId="Hipersaitas">
    <w:name w:val="Hyperlink"/>
    <w:basedOn w:val="Numatytasispastraiposriftas"/>
    <w:rsid w:val="00571894"/>
    <w:rPr>
      <w:color w:val="0000FF" w:themeColor="hyperlink"/>
      <w:u w:val="single"/>
    </w:rPr>
  </w:style>
  <w:style w:type="character" w:styleId="Grietas">
    <w:name w:val="Strong"/>
    <w:basedOn w:val="Numatytasispastraiposriftas"/>
    <w:uiPriority w:val="22"/>
    <w:qFormat/>
    <w:rsid w:val="00850698"/>
    <w:rPr>
      <w:b/>
      <w:bCs/>
    </w:rPr>
  </w:style>
  <w:style w:type="paragraph" w:styleId="Sraopastraipa">
    <w:name w:val="List Paragraph"/>
    <w:basedOn w:val="prastasis"/>
    <w:uiPriority w:val="34"/>
    <w:qFormat/>
    <w:rsid w:val="00987ACB"/>
    <w:pPr>
      <w:ind w:left="720"/>
      <w:contextualSpacing/>
    </w:pPr>
  </w:style>
  <w:style w:type="character" w:styleId="Neapdorotaspaminjimas">
    <w:name w:val="Unresolved Mention"/>
    <w:basedOn w:val="Numatytasispastraiposriftas"/>
    <w:uiPriority w:val="99"/>
    <w:semiHidden/>
    <w:unhideWhenUsed/>
    <w:rsid w:val="00467A82"/>
    <w:rPr>
      <w:color w:val="605E5C"/>
      <w:shd w:val="clear" w:color="auto" w:fill="E1DFDD"/>
    </w:rPr>
  </w:style>
  <w:style w:type="character" w:styleId="Perirtashipersaitas">
    <w:name w:val="FollowedHyperlink"/>
    <w:basedOn w:val="Numatytasispastraiposriftas"/>
    <w:rsid w:val="00467A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64414">
      <w:bodyDiv w:val="1"/>
      <w:marLeft w:val="0"/>
      <w:marRight w:val="0"/>
      <w:marTop w:val="0"/>
      <w:marBottom w:val="0"/>
      <w:divBdr>
        <w:top w:val="none" w:sz="0" w:space="0" w:color="auto"/>
        <w:left w:val="none" w:sz="0" w:space="0" w:color="auto"/>
        <w:bottom w:val="none" w:sz="0" w:space="0" w:color="auto"/>
        <w:right w:val="none" w:sz="0" w:space="0" w:color="auto"/>
      </w:divBdr>
    </w:div>
    <w:div w:id="307631182">
      <w:bodyDiv w:val="1"/>
      <w:marLeft w:val="0"/>
      <w:marRight w:val="0"/>
      <w:marTop w:val="0"/>
      <w:marBottom w:val="0"/>
      <w:divBdr>
        <w:top w:val="none" w:sz="0" w:space="0" w:color="auto"/>
        <w:left w:val="none" w:sz="0" w:space="0" w:color="auto"/>
        <w:bottom w:val="none" w:sz="0" w:space="0" w:color="auto"/>
        <w:right w:val="none" w:sz="0" w:space="0" w:color="auto"/>
      </w:divBdr>
    </w:div>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622225823">
      <w:bodyDiv w:val="1"/>
      <w:marLeft w:val="0"/>
      <w:marRight w:val="0"/>
      <w:marTop w:val="0"/>
      <w:marBottom w:val="0"/>
      <w:divBdr>
        <w:top w:val="none" w:sz="0" w:space="0" w:color="auto"/>
        <w:left w:val="none" w:sz="0" w:space="0" w:color="auto"/>
        <w:bottom w:val="none" w:sz="0" w:space="0" w:color="auto"/>
        <w:right w:val="none" w:sz="0" w:space="0" w:color="auto"/>
      </w:divBdr>
      <w:divsChild>
        <w:div w:id="1844779544">
          <w:marLeft w:val="0"/>
          <w:marRight w:val="0"/>
          <w:marTop w:val="0"/>
          <w:marBottom w:val="0"/>
          <w:divBdr>
            <w:top w:val="none" w:sz="0" w:space="0" w:color="auto"/>
            <w:left w:val="none" w:sz="0" w:space="0" w:color="auto"/>
            <w:bottom w:val="none" w:sz="0" w:space="0" w:color="auto"/>
            <w:right w:val="none" w:sz="0" w:space="0" w:color="auto"/>
          </w:divBdr>
        </w:div>
      </w:divsChild>
    </w:div>
    <w:div w:id="671301946">
      <w:bodyDiv w:val="1"/>
      <w:marLeft w:val="0"/>
      <w:marRight w:val="0"/>
      <w:marTop w:val="0"/>
      <w:marBottom w:val="0"/>
      <w:divBdr>
        <w:top w:val="none" w:sz="0" w:space="0" w:color="auto"/>
        <w:left w:val="none" w:sz="0" w:space="0" w:color="auto"/>
        <w:bottom w:val="none" w:sz="0" w:space="0" w:color="auto"/>
        <w:right w:val="none" w:sz="0" w:space="0" w:color="auto"/>
      </w:divBdr>
    </w:div>
    <w:div w:id="763569630">
      <w:bodyDiv w:val="1"/>
      <w:marLeft w:val="0"/>
      <w:marRight w:val="0"/>
      <w:marTop w:val="0"/>
      <w:marBottom w:val="0"/>
      <w:divBdr>
        <w:top w:val="none" w:sz="0" w:space="0" w:color="auto"/>
        <w:left w:val="none" w:sz="0" w:space="0" w:color="auto"/>
        <w:bottom w:val="none" w:sz="0" w:space="0" w:color="auto"/>
        <w:right w:val="none" w:sz="0" w:space="0" w:color="auto"/>
      </w:divBdr>
    </w:div>
    <w:div w:id="1839730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sta.paskeviciene@marijampole.lt" TargetMode="External"/><Relationship Id="rId5" Type="http://schemas.openxmlformats.org/officeDocument/2006/relationships/webSettings" Target="webSettings.xml"/><Relationship Id="rId10" Type="http://schemas.openxmlformats.org/officeDocument/2006/relationships/hyperlink" Target="https://www.e-tar.lt/portal/lt/legalActEditions/e944ee00600111e4bad5c03f56793630" TargetMode="Externa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F7A05F-0CCE-4912-BBC9-2B6D42145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0</TotalTime>
  <Pages>2</Pages>
  <Words>1667</Words>
  <Characters>951</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vnl</dc:creator>
  <cp:lastModifiedBy>Jurgita Jurkonienė</cp:lastModifiedBy>
  <cp:revision>2</cp:revision>
  <cp:lastPrinted>2020-05-28T17:27:00Z</cp:lastPrinted>
  <dcterms:created xsi:type="dcterms:W3CDTF">2023-12-04T11:38:00Z</dcterms:created>
  <dcterms:modified xsi:type="dcterms:W3CDTF">2023-12-04T11:38:00Z</dcterms:modified>
</cp:coreProperties>
</file>