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80A2B" w14:textId="77777777" w:rsidR="008724A6" w:rsidRPr="00AF0B30" w:rsidRDefault="008724A6" w:rsidP="008724A6">
      <w:pPr>
        <w:rPr>
          <w:rFonts w:ascii="Verdana" w:hAnsi="Verdana"/>
          <w:b/>
          <w:i/>
        </w:rPr>
      </w:pPr>
    </w:p>
    <w:p w14:paraId="13FACCB8" w14:textId="77777777" w:rsidR="008724A6" w:rsidRPr="00232B6C" w:rsidRDefault="008724A6" w:rsidP="008724A6">
      <w:pPr>
        <w:jc w:val="center"/>
        <w:rPr>
          <w:rFonts w:ascii="Verdana" w:hAnsi="Verdana"/>
          <w:b/>
        </w:rPr>
      </w:pPr>
      <w:r w:rsidRPr="00232B6C">
        <w:rPr>
          <w:rFonts w:ascii="Verdana" w:hAnsi="Verdana"/>
          <w:b/>
        </w:rPr>
        <w:t>_____________________________________________________</w:t>
      </w:r>
    </w:p>
    <w:p w14:paraId="178C720F" w14:textId="4958E039" w:rsidR="008724A6" w:rsidRPr="00232B6C" w:rsidRDefault="008724A6" w:rsidP="008724A6">
      <w:pPr>
        <w:jc w:val="center"/>
        <w:rPr>
          <w:rFonts w:ascii="Verdana" w:hAnsi="Verdana"/>
          <w:vertAlign w:val="superscript"/>
        </w:rPr>
      </w:pPr>
      <w:r w:rsidRPr="00232B6C">
        <w:rPr>
          <w:rFonts w:ascii="Verdana" w:hAnsi="Verdana"/>
          <w:vertAlign w:val="superscript"/>
        </w:rPr>
        <w:t xml:space="preserve">(ataskaitą </w:t>
      </w:r>
      <w:r w:rsidR="00EC77A7" w:rsidRPr="00232B6C">
        <w:rPr>
          <w:rFonts w:ascii="Verdana" w:hAnsi="Verdana"/>
          <w:vertAlign w:val="superscript"/>
        </w:rPr>
        <w:t xml:space="preserve">teikiančios </w:t>
      </w:r>
      <w:r w:rsidRPr="00232B6C">
        <w:rPr>
          <w:rFonts w:ascii="Verdana" w:hAnsi="Verdana"/>
          <w:vertAlign w:val="superscript"/>
        </w:rPr>
        <w:t xml:space="preserve">įstaigos, organizacijos </w:t>
      </w:r>
      <w:r w:rsidR="00EC77A7" w:rsidRPr="00232B6C">
        <w:rPr>
          <w:rFonts w:ascii="Verdana" w:hAnsi="Verdana"/>
          <w:vertAlign w:val="superscript"/>
        </w:rPr>
        <w:t>pavadinimas</w:t>
      </w:r>
      <w:r w:rsidRPr="00232B6C">
        <w:rPr>
          <w:rFonts w:ascii="Verdana" w:hAnsi="Verdana"/>
          <w:vertAlign w:val="superscript"/>
        </w:rPr>
        <w:t>)</w:t>
      </w:r>
    </w:p>
    <w:p w14:paraId="5B849A18" w14:textId="77777777" w:rsidR="00EC77A7" w:rsidRPr="00232B6C" w:rsidRDefault="00EC77A7" w:rsidP="008724A6">
      <w:pPr>
        <w:jc w:val="center"/>
        <w:rPr>
          <w:rFonts w:ascii="Verdana" w:hAnsi="Verdana"/>
          <w:vertAlign w:val="superscript"/>
        </w:rPr>
      </w:pPr>
    </w:p>
    <w:p w14:paraId="2039C4F9" w14:textId="5779FD75" w:rsidR="00EC77A7" w:rsidRPr="00232B6C" w:rsidRDefault="00EC77A7" w:rsidP="00EC77A7">
      <w:pPr>
        <w:jc w:val="center"/>
        <w:textAlignment w:val="baseline"/>
        <w:rPr>
          <w:rFonts w:ascii="Verdana" w:hAnsi="Verdana"/>
          <w:sz w:val="27"/>
          <w:szCs w:val="27"/>
        </w:rPr>
      </w:pPr>
      <w:r w:rsidRPr="00232B6C">
        <w:rPr>
          <w:rFonts w:ascii="Verdana" w:hAnsi="Verdana"/>
          <w:sz w:val="20"/>
        </w:rPr>
        <w:t>__________________________________________________________________________</w:t>
      </w:r>
    </w:p>
    <w:p w14:paraId="63465561" w14:textId="7576BF50" w:rsidR="00EC77A7" w:rsidRPr="00232B6C" w:rsidRDefault="00EC77A7" w:rsidP="00EC77A7">
      <w:pPr>
        <w:jc w:val="center"/>
        <w:textAlignment w:val="baseline"/>
        <w:rPr>
          <w:rFonts w:ascii="Verdana" w:hAnsi="Verdana"/>
          <w:vertAlign w:val="superscript"/>
        </w:rPr>
      </w:pPr>
      <w:r w:rsidRPr="00232B6C">
        <w:rPr>
          <w:rFonts w:ascii="Verdana" w:hAnsi="Verdana"/>
          <w:vertAlign w:val="superscript"/>
        </w:rPr>
        <w:t>(juridinio asmens kodas, buveinė, tel.</w:t>
      </w:r>
      <w:r w:rsidR="009E5EAA" w:rsidRPr="00232B6C">
        <w:rPr>
          <w:rFonts w:ascii="Verdana" w:hAnsi="Verdana"/>
          <w:vertAlign w:val="superscript"/>
        </w:rPr>
        <w:t xml:space="preserve"> Nr.</w:t>
      </w:r>
      <w:r w:rsidRPr="00232B6C">
        <w:rPr>
          <w:rFonts w:ascii="Verdana" w:hAnsi="Verdana"/>
          <w:vertAlign w:val="superscript"/>
        </w:rPr>
        <w:t>, el. paštas)</w:t>
      </w:r>
    </w:p>
    <w:p w14:paraId="0A37F835" w14:textId="77777777" w:rsidR="00EC77A7" w:rsidRPr="00AF0B30" w:rsidRDefault="00EC77A7" w:rsidP="008724A6">
      <w:pPr>
        <w:jc w:val="center"/>
        <w:rPr>
          <w:rFonts w:ascii="Verdana" w:hAnsi="Verdana"/>
          <w:vertAlign w:val="superscript"/>
        </w:rPr>
      </w:pPr>
    </w:p>
    <w:p w14:paraId="02005A4E" w14:textId="77777777" w:rsidR="008724A6" w:rsidRPr="00AF0B30" w:rsidRDefault="008724A6" w:rsidP="008724A6">
      <w:pPr>
        <w:rPr>
          <w:rFonts w:ascii="Verdana" w:hAnsi="Verdana"/>
        </w:rPr>
      </w:pPr>
    </w:p>
    <w:p w14:paraId="0EEB01CA" w14:textId="782104FC" w:rsidR="008724A6" w:rsidRPr="00AF0B30" w:rsidRDefault="008724A6" w:rsidP="008724A6">
      <w:pPr>
        <w:jc w:val="center"/>
        <w:rPr>
          <w:rFonts w:ascii="Verdana" w:hAnsi="Verdana"/>
          <w:b/>
          <w:snapToGrid w:val="0"/>
        </w:rPr>
      </w:pPr>
      <w:r w:rsidRPr="00AF0B30">
        <w:rPr>
          <w:rFonts w:ascii="Verdana" w:hAnsi="Verdana"/>
          <w:b/>
        </w:rPr>
        <w:t xml:space="preserve">PROJEKTO, </w:t>
      </w:r>
      <w:r w:rsidR="00EC77A7" w:rsidRPr="00AF0B30">
        <w:rPr>
          <w:rFonts w:ascii="Verdana" w:hAnsi="Verdana"/>
          <w:b/>
          <w:bCs/>
        </w:rPr>
        <w:t>SKIRTO SOCIALINĖS INTEGRACIJOS PASLAUGOMS IŠ LAISVĖS ATĖMIMO BAUSMĖS ATLIKIMO VIETŲ PALEIDŽIAMIEMS (PALEISTIEMS) ASMENIMS TEIKTI MARIJAMPOLĖS SAVIVALDYBĖJE,</w:t>
      </w:r>
      <w:r w:rsidRPr="00AF0B30">
        <w:rPr>
          <w:rFonts w:ascii="Verdana" w:hAnsi="Verdana"/>
          <w:b/>
        </w:rPr>
        <w:t xml:space="preserve"> </w:t>
      </w:r>
      <w:r w:rsidRPr="00AF0B30">
        <w:rPr>
          <w:rFonts w:ascii="Verdana" w:hAnsi="Verdana"/>
          <w:b/>
          <w:snapToGrid w:val="0"/>
        </w:rPr>
        <w:t>VYKDYMO VEIKLOS ATASKAITA</w:t>
      </w:r>
    </w:p>
    <w:p w14:paraId="68B05422" w14:textId="77777777" w:rsidR="008724A6" w:rsidRPr="00AF0B30" w:rsidRDefault="008724A6" w:rsidP="008724A6">
      <w:pPr>
        <w:rPr>
          <w:rFonts w:ascii="Verdana" w:hAnsi="Verdana"/>
        </w:rPr>
      </w:pPr>
    </w:p>
    <w:p w14:paraId="4F988D91" w14:textId="77777777" w:rsidR="008724A6" w:rsidRPr="00AF0B30" w:rsidRDefault="008724A6" w:rsidP="008724A6">
      <w:pPr>
        <w:ind w:firstLine="62"/>
        <w:jc w:val="center"/>
        <w:rPr>
          <w:rFonts w:ascii="Verdana" w:hAnsi="Verdana"/>
        </w:rPr>
      </w:pPr>
    </w:p>
    <w:p w14:paraId="2A7BDF20" w14:textId="77777777" w:rsidR="008724A6" w:rsidRPr="00AF0B30" w:rsidRDefault="008724A6" w:rsidP="008724A6">
      <w:pPr>
        <w:jc w:val="center"/>
        <w:rPr>
          <w:rFonts w:ascii="Verdana" w:hAnsi="Verdana"/>
          <w:bCs/>
        </w:rPr>
      </w:pPr>
      <w:r w:rsidRPr="00AF0B30">
        <w:rPr>
          <w:rFonts w:ascii="Verdana" w:hAnsi="Verdana"/>
          <w:bCs/>
        </w:rPr>
        <w:t>__________________Nr. _____________</w:t>
      </w:r>
    </w:p>
    <w:p w14:paraId="6D2B943B" w14:textId="034E8F7F" w:rsidR="008724A6" w:rsidRPr="00AF0B30" w:rsidRDefault="008724A6" w:rsidP="008724A6">
      <w:pPr>
        <w:jc w:val="center"/>
        <w:rPr>
          <w:rFonts w:ascii="Verdana" w:hAnsi="Verdana"/>
          <w:bCs/>
        </w:rPr>
      </w:pPr>
      <w:r w:rsidRPr="00AF0B30">
        <w:rPr>
          <w:rFonts w:ascii="Verdana" w:hAnsi="Verdana"/>
          <w:bCs/>
          <w:vertAlign w:val="superscript"/>
        </w:rPr>
        <w:t>(ataskaitos užpildymo data ir numeris)</w:t>
      </w:r>
    </w:p>
    <w:p w14:paraId="7E00FED3" w14:textId="77777777" w:rsidR="008724A6" w:rsidRPr="00AF0B30" w:rsidRDefault="008724A6" w:rsidP="008724A6">
      <w:pPr>
        <w:jc w:val="center"/>
        <w:rPr>
          <w:rFonts w:ascii="Verdana" w:hAnsi="Verdana"/>
          <w:bCs/>
        </w:rPr>
      </w:pPr>
      <w:r w:rsidRPr="00AF0B30">
        <w:rPr>
          <w:rFonts w:ascii="Verdana" w:hAnsi="Verdana"/>
          <w:bCs/>
        </w:rPr>
        <w:t>Marijampolė</w:t>
      </w:r>
    </w:p>
    <w:p w14:paraId="073CE72E" w14:textId="77777777" w:rsidR="008724A6" w:rsidRPr="00AF0B30" w:rsidRDefault="008724A6" w:rsidP="008724A6">
      <w:pPr>
        <w:jc w:val="center"/>
        <w:rPr>
          <w:rFonts w:ascii="Verdana" w:hAnsi="Verdana"/>
          <w:bCs/>
        </w:rPr>
      </w:pPr>
    </w:p>
    <w:p w14:paraId="467D935F" w14:textId="77777777" w:rsidR="008724A6" w:rsidRPr="00AF0B30" w:rsidRDefault="008724A6" w:rsidP="008724A6">
      <w:pPr>
        <w:jc w:val="center"/>
        <w:rPr>
          <w:rFonts w:ascii="Verdana" w:hAnsi="Verdana"/>
          <w:bCs/>
        </w:rPr>
      </w:pPr>
    </w:p>
    <w:p w14:paraId="5A8B7E2C" w14:textId="2D8F93B8" w:rsidR="008724A6" w:rsidRPr="00AF0B30" w:rsidRDefault="00BE0450" w:rsidP="00BE0450">
      <w:pPr>
        <w:pStyle w:val="Sraopastraipa"/>
        <w:ind w:left="0" w:firstLine="709"/>
        <w:rPr>
          <w:rFonts w:ascii="Verdana" w:hAnsi="Verdana"/>
        </w:rPr>
      </w:pPr>
      <w:r>
        <w:rPr>
          <w:rFonts w:ascii="Verdana" w:hAnsi="Verdana"/>
          <w:b/>
        </w:rPr>
        <w:t xml:space="preserve">1. </w:t>
      </w:r>
      <w:r w:rsidR="008724A6" w:rsidRPr="00AF0B30">
        <w:rPr>
          <w:rFonts w:ascii="Verdana" w:hAnsi="Verdana"/>
          <w:b/>
        </w:rPr>
        <w:t>Projekto pavadinimas:</w:t>
      </w:r>
      <w:r w:rsidR="008724A6" w:rsidRPr="00AF0B30">
        <w:rPr>
          <w:rFonts w:ascii="Verdana" w:hAnsi="Verdana"/>
        </w:rPr>
        <w:t>_______</w:t>
      </w:r>
      <w:r>
        <w:rPr>
          <w:rFonts w:ascii="Verdana" w:hAnsi="Verdana"/>
        </w:rPr>
        <w:t>_</w:t>
      </w:r>
      <w:r w:rsidR="008724A6" w:rsidRPr="00AF0B30">
        <w:rPr>
          <w:rFonts w:ascii="Verdana" w:hAnsi="Verdana"/>
        </w:rPr>
        <w:t>____________________________</w:t>
      </w:r>
    </w:p>
    <w:p w14:paraId="347455F2" w14:textId="77777777" w:rsidR="008724A6" w:rsidRPr="00AF0B30" w:rsidRDefault="008724A6" w:rsidP="008724A6">
      <w:pPr>
        <w:rPr>
          <w:rFonts w:ascii="Verdana" w:hAnsi="Verdana"/>
        </w:rPr>
      </w:pPr>
    </w:p>
    <w:p w14:paraId="6E11F755" w14:textId="3CCD23FD" w:rsidR="008724A6" w:rsidRPr="00BE0450" w:rsidRDefault="00BE0450" w:rsidP="00BE0450">
      <w:pPr>
        <w:ind w:firstLine="709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2. </w:t>
      </w:r>
      <w:r w:rsidR="008724A6" w:rsidRPr="00BE0450">
        <w:rPr>
          <w:rFonts w:ascii="Verdana" w:hAnsi="Verdana"/>
          <w:b/>
        </w:rPr>
        <w:t>Informacija apie projektą</w:t>
      </w:r>
      <w:r w:rsidR="004B335C" w:rsidRPr="00BE0450">
        <w:rPr>
          <w:rFonts w:ascii="Verdana" w:hAnsi="Verdana"/>
          <w:b/>
        </w:rPr>
        <w:t>:</w:t>
      </w:r>
    </w:p>
    <w:p w14:paraId="1035FE3C" w14:textId="77777777" w:rsidR="00473F16" w:rsidRPr="00473F16" w:rsidRDefault="00473F16" w:rsidP="00473F16">
      <w:pPr>
        <w:rPr>
          <w:rFonts w:ascii="Verdana" w:hAnsi="Verdana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92"/>
        <w:gridCol w:w="5028"/>
      </w:tblGrid>
      <w:tr w:rsidR="00AF0B30" w:rsidRPr="00AF0B30" w14:paraId="4A20D92B" w14:textId="77777777" w:rsidTr="004B335C">
        <w:trPr>
          <w:cantSplit/>
        </w:trPr>
        <w:tc>
          <w:tcPr>
            <w:tcW w:w="4492" w:type="dxa"/>
          </w:tcPr>
          <w:p w14:paraId="424A7097" w14:textId="77777777" w:rsidR="008724A6" w:rsidRPr="00AF0B30" w:rsidRDefault="008724A6" w:rsidP="00351A14">
            <w:pPr>
              <w:keepNext/>
              <w:keepLines/>
              <w:outlineLvl w:val="1"/>
              <w:rPr>
                <w:rFonts w:ascii="Verdana" w:hAnsi="Verdana"/>
                <w:sz w:val="22"/>
                <w:szCs w:val="22"/>
              </w:rPr>
            </w:pPr>
            <w:r w:rsidRPr="00AF0B30">
              <w:rPr>
                <w:rFonts w:ascii="Verdana" w:hAnsi="Verdana"/>
                <w:sz w:val="22"/>
                <w:szCs w:val="22"/>
              </w:rPr>
              <w:t>2.1. Lėšų, skirtų iš Marijampolės savivaldybės biudžeto, naudojimo sutarties data ir numeris</w:t>
            </w:r>
          </w:p>
        </w:tc>
        <w:tc>
          <w:tcPr>
            <w:tcW w:w="5028" w:type="dxa"/>
          </w:tcPr>
          <w:p w14:paraId="3CCE1C4F" w14:textId="77777777" w:rsidR="008724A6" w:rsidRPr="00AF0B30" w:rsidRDefault="008724A6" w:rsidP="00351A14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AF0B30" w:rsidRPr="00AF0B30" w14:paraId="1E71412C" w14:textId="77777777" w:rsidTr="000E1A37">
        <w:trPr>
          <w:cantSplit/>
          <w:trHeight w:val="283"/>
        </w:trPr>
        <w:tc>
          <w:tcPr>
            <w:tcW w:w="9520" w:type="dxa"/>
            <w:gridSpan w:val="2"/>
          </w:tcPr>
          <w:p w14:paraId="1273282B" w14:textId="77777777" w:rsidR="004B335C" w:rsidRDefault="004B335C" w:rsidP="00351A14">
            <w:pPr>
              <w:rPr>
                <w:rFonts w:ascii="Verdana" w:hAnsi="Verdana"/>
                <w:sz w:val="22"/>
                <w:szCs w:val="22"/>
              </w:rPr>
            </w:pPr>
            <w:r w:rsidRPr="00AF0B30">
              <w:rPr>
                <w:rFonts w:ascii="Verdana" w:hAnsi="Verdana"/>
                <w:sz w:val="22"/>
                <w:szCs w:val="22"/>
              </w:rPr>
              <w:t>2.2. Projekto finansavimo šaltiniai:</w:t>
            </w:r>
          </w:p>
          <w:p w14:paraId="22D9D9B8" w14:textId="77777777" w:rsidR="00473F16" w:rsidRDefault="00473F16" w:rsidP="00351A14">
            <w:pPr>
              <w:rPr>
                <w:rFonts w:ascii="Verdana" w:hAnsi="Verdana"/>
                <w:sz w:val="22"/>
                <w:szCs w:val="22"/>
              </w:rPr>
            </w:pPr>
          </w:p>
          <w:p w14:paraId="2708FA26" w14:textId="63D764FE" w:rsidR="00473F16" w:rsidRPr="00AF0B30" w:rsidRDefault="00473F16" w:rsidP="00351A14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AF0B30" w:rsidRPr="00AF0B30" w14:paraId="0544EADA" w14:textId="77777777" w:rsidTr="004B335C">
        <w:trPr>
          <w:cantSplit/>
        </w:trPr>
        <w:tc>
          <w:tcPr>
            <w:tcW w:w="4492" w:type="dxa"/>
          </w:tcPr>
          <w:p w14:paraId="3E22C9D6" w14:textId="77777777" w:rsidR="008724A6" w:rsidRDefault="008724A6" w:rsidP="00351A14">
            <w:pPr>
              <w:rPr>
                <w:rFonts w:ascii="Verdana" w:hAnsi="Verdana"/>
                <w:sz w:val="22"/>
                <w:szCs w:val="22"/>
              </w:rPr>
            </w:pPr>
            <w:r w:rsidRPr="00AF0B30">
              <w:rPr>
                <w:rFonts w:ascii="Verdana" w:hAnsi="Verdana"/>
                <w:bCs/>
                <w:sz w:val="22"/>
                <w:szCs w:val="22"/>
              </w:rPr>
              <w:t xml:space="preserve">2.2.1. </w:t>
            </w:r>
            <w:r w:rsidRPr="00AF0B30">
              <w:rPr>
                <w:rFonts w:ascii="Verdana" w:hAnsi="Verdana"/>
                <w:sz w:val="22"/>
                <w:szCs w:val="22"/>
              </w:rPr>
              <w:t>Iš Marijampolės savivaldybės biudžeto skirtos lėšos (Eur)</w:t>
            </w:r>
          </w:p>
          <w:p w14:paraId="79DE05C1" w14:textId="2D168A91" w:rsidR="00473F16" w:rsidRPr="00AF0B30" w:rsidRDefault="00473F16" w:rsidP="00351A14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028" w:type="dxa"/>
          </w:tcPr>
          <w:p w14:paraId="558FB5F9" w14:textId="77777777" w:rsidR="008724A6" w:rsidRPr="00AF0B30" w:rsidRDefault="008724A6" w:rsidP="00351A14">
            <w:pPr>
              <w:jc w:val="both"/>
              <w:rPr>
                <w:rFonts w:ascii="Verdana" w:hAnsi="Verdana"/>
                <w:strike/>
                <w:sz w:val="22"/>
                <w:szCs w:val="22"/>
              </w:rPr>
            </w:pPr>
          </w:p>
        </w:tc>
      </w:tr>
      <w:tr w:rsidR="008724A6" w:rsidRPr="00AF0B30" w14:paraId="343352DE" w14:textId="77777777" w:rsidTr="004B335C">
        <w:trPr>
          <w:cantSplit/>
          <w:trHeight w:val="420"/>
        </w:trPr>
        <w:tc>
          <w:tcPr>
            <w:tcW w:w="4492" w:type="dxa"/>
          </w:tcPr>
          <w:p w14:paraId="1537C748" w14:textId="77777777" w:rsidR="008724A6" w:rsidRDefault="008724A6" w:rsidP="00351A14">
            <w:pPr>
              <w:rPr>
                <w:rFonts w:ascii="Verdana" w:hAnsi="Verdana"/>
                <w:bCs/>
                <w:sz w:val="22"/>
                <w:szCs w:val="22"/>
              </w:rPr>
            </w:pPr>
            <w:r w:rsidRPr="00AF0B30">
              <w:rPr>
                <w:rFonts w:ascii="Verdana" w:hAnsi="Verdana"/>
                <w:bCs/>
                <w:sz w:val="22"/>
                <w:szCs w:val="22"/>
              </w:rPr>
              <w:t>2.2.2. Kiti finansavimo šaltiniai (Eur)</w:t>
            </w:r>
          </w:p>
          <w:p w14:paraId="3FF2550F" w14:textId="77777777" w:rsidR="00473F16" w:rsidRPr="00AF0B30" w:rsidRDefault="00473F16" w:rsidP="00351A14">
            <w:pPr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5028" w:type="dxa"/>
          </w:tcPr>
          <w:p w14:paraId="4EB5EC33" w14:textId="77777777" w:rsidR="008724A6" w:rsidRPr="00AF0B30" w:rsidRDefault="008724A6" w:rsidP="00351A14">
            <w:pPr>
              <w:jc w:val="both"/>
              <w:rPr>
                <w:rFonts w:ascii="Verdana" w:hAnsi="Verdana"/>
                <w:strike/>
                <w:sz w:val="22"/>
                <w:szCs w:val="22"/>
              </w:rPr>
            </w:pPr>
          </w:p>
        </w:tc>
      </w:tr>
    </w:tbl>
    <w:p w14:paraId="2FFEEF88" w14:textId="77777777" w:rsidR="008724A6" w:rsidRDefault="008724A6" w:rsidP="008724A6">
      <w:pPr>
        <w:pStyle w:val="Pagrindiniotekstotrauka"/>
        <w:spacing w:after="0"/>
        <w:ind w:left="0" w:firstLine="142"/>
        <w:jc w:val="both"/>
        <w:rPr>
          <w:rFonts w:ascii="Verdana" w:hAnsi="Verdana"/>
          <w:b/>
          <w:bCs/>
        </w:rPr>
      </w:pPr>
    </w:p>
    <w:p w14:paraId="7253F023" w14:textId="77777777" w:rsidR="00473F16" w:rsidRDefault="00473F16" w:rsidP="008724A6">
      <w:pPr>
        <w:pStyle w:val="Pagrindiniotekstotrauka"/>
        <w:spacing w:after="0"/>
        <w:ind w:left="0" w:firstLine="142"/>
        <w:jc w:val="both"/>
        <w:rPr>
          <w:rFonts w:ascii="Verdana" w:hAnsi="Verdana"/>
          <w:b/>
          <w:bCs/>
        </w:rPr>
      </w:pPr>
    </w:p>
    <w:p w14:paraId="70B4AF5B" w14:textId="77777777" w:rsidR="00473F16" w:rsidRPr="00AF0B30" w:rsidRDefault="00473F16" w:rsidP="008724A6">
      <w:pPr>
        <w:pStyle w:val="Pagrindiniotekstotrauka"/>
        <w:spacing w:after="0"/>
        <w:ind w:left="0" w:firstLine="142"/>
        <w:jc w:val="both"/>
        <w:rPr>
          <w:rFonts w:ascii="Verdana" w:hAnsi="Verdana"/>
          <w:b/>
          <w:bCs/>
        </w:rPr>
      </w:pPr>
    </w:p>
    <w:p w14:paraId="5AC1A8C6" w14:textId="0836A034" w:rsidR="00473F16" w:rsidRPr="00AF0B30" w:rsidRDefault="004B335C" w:rsidP="00BE0450">
      <w:pPr>
        <w:ind w:firstLine="709"/>
        <w:rPr>
          <w:rFonts w:ascii="Verdana" w:hAnsi="Verdana"/>
          <w:b/>
          <w:bCs/>
        </w:rPr>
      </w:pPr>
      <w:r w:rsidRPr="00AF0B30">
        <w:rPr>
          <w:rFonts w:ascii="Verdana" w:hAnsi="Verdana"/>
          <w:b/>
          <w:bCs/>
        </w:rPr>
        <w:t xml:space="preserve">3. </w:t>
      </w:r>
      <w:r w:rsidRPr="00AF0B30">
        <w:rPr>
          <w:rFonts w:ascii="Verdana" w:eastAsia="Calibri" w:hAnsi="Verdana"/>
          <w:b/>
          <w:bCs/>
          <w:szCs w:val="22"/>
        </w:rPr>
        <w:t>Įgyvendinant projektą įvykdytos veiklos:</w:t>
      </w:r>
    </w:p>
    <w:tbl>
      <w:tblPr>
        <w:tblW w:w="4950" w:type="pct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7"/>
        <w:gridCol w:w="3972"/>
        <w:gridCol w:w="2835"/>
        <w:gridCol w:w="2128"/>
      </w:tblGrid>
      <w:tr w:rsidR="00AF0B30" w:rsidRPr="00AF0B30" w14:paraId="1A15D409" w14:textId="77777777" w:rsidTr="00634176">
        <w:trPr>
          <w:trHeight w:val="336"/>
        </w:trPr>
        <w:tc>
          <w:tcPr>
            <w:tcW w:w="3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5E11B" w14:textId="77777777" w:rsidR="00634176" w:rsidRPr="00AF0B30" w:rsidRDefault="00634176" w:rsidP="00351A14">
            <w:pPr>
              <w:rPr>
                <w:rFonts w:ascii="Verdana" w:hAnsi="Verdana"/>
                <w:b/>
                <w:bCs/>
                <w:sz w:val="22"/>
                <w:szCs w:val="22"/>
                <w:lang w:eastAsia="en-US"/>
              </w:rPr>
            </w:pPr>
            <w:r w:rsidRPr="00AF0B30">
              <w:rPr>
                <w:rFonts w:ascii="Verdana" w:hAnsi="Verdana"/>
                <w:b/>
                <w:bCs/>
                <w:sz w:val="22"/>
                <w:szCs w:val="22"/>
                <w:lang w:eastAsia="en-US"/>
              </w:rPr>
              <w:t xml:space="preserve">Eil.   </w:t>
            </w:r>
          </w:p>
          <w:p w14:paraId="54297C6F" w14:textId="77777777" w:rsidR="00634176" w:rsidRPr="00AF0B30" w:rsidRDefault="00634176" w:rsidP="00351A14">
            <w:pPr>
              <w:rPr>
                <w:rFonts w:ascii="Verdana" w:hAnsi="Verdana"/>
                <w:b/>
                <w:bCs/>
                <w:sz w:val="22"/>
                <w:szCs w:val="22"/>
                <w:lang w:eastAsia="en-US"/>
              </w:rPr>
            </w:pPr>
            <w:r w:rsidRPr="00AF0B30">
              <w:rPr>
                <w:rFonts w:ascii="Verdana" w:hAnsi="Verdana"/>
                <w:b/>
                <w:bCs/>
                <w:sz w:val="22"/>
                <w:szCs w:val="22"/>
                <w:lang w:eastAsia="en-US"/>
              </w:rPr>
              <w:t xml:space="preserve">Nr. </w:t>
            </w:r>
          </w:p>
        </w:tc>
        <w:tc>
          <w:tcPr>
            <w:tcW w:w="20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78DEF" w14:textId="77777777" w:rsidR="00634176" w:rsidRPr="00AF0B30" w:rsidRDefault="00634176" w:rsidP="00351A14">
            <w:pPr>
              <w:rPr>
                <w:rFonts w:ascii="Verdana" w:hAnsi="Verdana"/>
                <w:b/>
                <w:bCs/>
                <w:sz w:val="22"/>
                <w:szCs w:val="22"/>
                <w:lang w:eastAsia="en-US"/>
              </w:rPr>
            </w:pPr>
            <w:r w:rsidRPr="00AF0B30">
              <w:rPr>
                <w:rFonts w:ascii="Verdana" w:hAnsi="Verdana"/>
                <w:b/>
                <w:bCs/>
                <w:sz w:val="22"/>
                <w:szCs w:val="22"/>
                <w:lang w:eastAsia="en-US"/>
              </w:rPr>
              <w:t>Projekto veiklos pavadinimas</w:t>
            </w:r>
          </w:p>
        </w:tc>
        <w:tc>
          <w:tcPr>
            <w:tcW w:w="26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9516E" w14:textId="77777777" w:rsidR="00634176" w:rsidRPr="00AF0B30" w:rsidRDefault="00634176" w:rsidP="00351A14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  <w:lang w:eastAsia="en-US"/>
              </w:rPr>
            </w:pPr>
            <w:r w:rsidRPr="00AF0B30">
              <w:rPr>
                <w:rFonts w:ascii="Verdana" w:hAnsi="Verdana"/>
                <w:b/>
                <w:bCs/>
                <w:sz w:val="22"/>
                <w:szCs w:val="22"/>
                <w:lang w:eastAsia="en-US"/>
              </w:rPr>
              <w:t>Vertinimo kriterijai</w:t>
            </w:r>
          </w:p>
        </w:tc>
      </w:tr>
      <w:tr w:rsidR="00AF0B30" w:rsidRPr="00AF0B30" w14:paraId="0B6221AA" w14:textId="77777777" w:rsidTr="00634176">
        <w:trPr>
          <w:trHeight w:val="1072"/>
        </w:trPr>
        <w:tc>
          <w:tcPr>
            <w:tcW w:w="3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42666" w14:textId="77777777" w:rsidR="00634176" w:rsidRPr="00AF0B30" w:rsidRDefault="00634176" w:rsidP="00351A14">
            <w:pPr>
              <w:rPr>
                <w:rFonts w:ascii="Verdana" w:hAnsi="Verdan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1FBAF" w14:textId="77777777" w:rsidR="00634176" w:rsidRPr="00AF0B30" w:rsidRDefault="00634176" w:rsidP="00351A14">
            <w:pPr>
              <w:rPr>
                <w:rFonts w:ascii="Verdana" w:hAnsi="Verdana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A51EF" w14:textId="018B5D53" w:rsidR="00634176" w:rsidRPr="00AF0B30" w:rsidRDefault="00634176" w:rsidP="00351A14">
            <w:pPr>
              <w:rPr>
                <w:rFonts w:ascii="Verdana" w:hAnsi="Verdana"/>
                <w:b/>
                <w:bCs/>
                <w:sz w:val="22"/>
                <w:szCs w:val="22"/>
                <w:lang w:eastAsia="en-US"/>
              </w:rPr>
            </w:pPr>
            <w:r w:rsidRPr="00AF0B30">
              <w:rPr>
                <w:rFonts w:ascii="Verdana" w:hAnsi="Verdana"/>
                <w:b/>
                <w:bCs/>
                <w:sz w:val="22"/>
                <w:szCs w:val="22"/>
                <w:lang w:eastAsia="en-US"/>
              </w:rPr>
              <w:t>Veiklos įgyvendinimo periodiškumas (kartai per mėnesį)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5F558" w14:textId="77777777" w:rsidR="00634176" w:rsidRPr="00AF0B30" w:rsidRDefault="00634176" w:rsidP="00351A14">
            <w:pPr>
              <w:rPr>
                <w:rFonts w:ascii="Verdana" w:hAnsi="Verdana"/>
                <w:b/>
                <w:bCs/>
                <w:sz w:val="22"/>
                <w:szCs w:val="22"/>
                <w:lang w:eastAsia="en-US"/>
              </w:rPr>
            </w:pPr>
            <w:r w:rsidRPr="00AF0B30">
              <w:rPr>
                <w:rFonts w:ascii="Verdana" w:hAnsi="Verdana"/>
                <w:b/>
                <w:bCs/>
                <w:sz w:val="22"/>
                <w:szCs w:val="22"/>
                <w:lang w:eastAsia="en-US"/>
              </w:rPr>
              <w:t>Tiesioginių paslaugos gavėjų skaičius</w:t>
            </w:r>
          </w:p>
        </w:tc>
      </w:tr>
      <w:tr w:rsidR="00AF0B30" w:rsidRPr="00AF0B30" w14:paraId="267235A6" w14:textId="77777777" w:rsidTr="00634176">
        <w:trPr>
          <w:trHeight w:val="48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B2316D" w14:textId="09660619" w:rsidR="00634176" w:rsidRPr="00AF0B30" w:rsidRDefault="00634176" w:rsidP="00351A14">
            <w:pPr>
              <w:jc w:val="center"/>
              <w:rPr>
                <w:rFonts w:ascii="Verdana" w:hAnsi="Verdana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251F050E" w14:textId="284E728A" w:rsidR="00634176" w:rsidRPr="00AF0B30" w:rsidRDefault="00634176" w:rsidP="00351A14">
            <w:pPr>
              <w:rPr>
                <w:rFonts w:ascii="Verdana" w:hAnsi="Verdana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B9023C" w14:textId="77777777" w:rsidR="00634176" w:rsidRPr="00AF0B30" w:rsidRDefault="00634176" w:rsidP="00351A14">
            <w:pPr>
              <w:jc w:val="center"/>
              <w:rPr>
                <w:rFonts w:ascii="Verdana" w:hAnsi="Verdana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97B11C" w14:textId="77777777" w:rsidR="00634176" w:rsidRPr="00AF0B30" w:rsidRDefault="00634176" w:rsidP="00351A14">
            <w:pPr>
              <w:jc w:val="center"/>
              <w:rPr>
                <w:rFonts w:ascii="Verdana" w:hAnsi="Verdana"/>
                <w:bCs/>
                <w:sz w:val="22"/>
                <w:szCs w:val="22"/>
                <w:lang w:eastAsia="en-US"/>
              </w:rPr>
            </w:pPr>
          </w:p>
        </w:tc>
      </w:tr>
      <w:tr w:rsidR="00AF0B30" w:rsidRPr="00AF0B30" w14:paraId="099CE0A3" w14:textId="77777777" w:rsidTr="00634176">
        <w:trPr>
          <w:trHeight w:val="42"/>
        </w:trPr>
        <w:tc>
          <w:tcPr>
            <w:tcW w:w="313" w:type="pct"/>
            <w:tcBorders>
              <w:left w:val="single" w:sz="4" w:space="0" w:color="auto"/>
              <w:right w:val="single" w:sz="4" w:space="0" w:color="auto"/>
            </w:tcBorders>
          </w:tcPr>
          <w:p w14:paraId="0680D6CF" w14:textId="77777777" w:rsidR="00634176" w:rsidRPr="00AF0B30" w:rsidRDefault="00634176" w:rsidP="00351A14">
            <w:pPr>
              <w:jc w:val="center"/>
              <w:rPr>
                <w:rFonts w:ascii="Verdana" w:hAnsi="Verdana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84" w:type="pct"/>
            <w:tcBorders>
              <w:left w:val="single" w:sz="4" w:space="0" w:color="auto"/>
              <w:right w:val="nil"/>
            </w:tcBorders>
          </w:tcPr>
          <w:p w14:paraId="17BD6AD7" w14:textId="77777777" w:rsidR="00634176" w:rsidRPr="00AF0B30" w:rsidRDefault="00634176" w:rsidP="00351A14">
            <w:pPr>
              <w:rPr>
                <w:rFonts w:ascii="Verdana" w:hAnsi="Verdana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87" w:type="pct"/>
            <w:tcBorders>
              <w:left w:val="single" w:sz="4" w:space="0" w:color="auto"/>
              <w:right w:val="single" w:sz="4" w:space="0" w:color="auto"/>
            </w:tcBorders>
          </w:tcPr>
          <w:p w14:paraId="36D218FB" w14:textId="77777777" w:rsidR="00634176" w:rsidRPr="00AF0B30" w:rsidRDefault="00634176" w:rsidP="00351A14">
            <w:pPr>
              <w:jc w:val="center"/>
              <w:rPr>
                <w:rFonts w:ascii="Verdana" w:hAnsi="Verdana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16" w:type="pct"/>
            <w:tcBorders>
              <w:left w:val="single" w:sz="4" w:space="0" w:color="auto"/>
              <w:right w:val="single" w:sz="4" w:space="0" w:color="auto"/>
            </w:tcBorders>
          </w:tcPr>
          <w:p w14:paraId="351534F1" w14:textId="77777777" w:rsidR="00634176" w:rsidRPr="00AF0B30" w:rsidRDefault="00634176" w:rsidP="00351A14">
            <w:pPr>
              <w:jc w:val="center"/>
              <w:rPr>
                <w:rFonts w:ascii="Verdana" w:hAnsi="Verdana"/>
                <w:bCs/>
                <w:sz w:val="22"/>
                <w:szCs w:val="22"/>
                <w:lang w:eastAsia="en-US"/>
              </w:rPr>
            </w:pPr>
          </w:p>
        </w:tc>
      </w:tr>
      <w:tr w:rsidR="00634176" w:rsidRPr="00AF0B30" w14:paraId="3D95F37A" w14:textId="77777777" w:rsidTr="00634176">
        <w:trPr>
          <w:trHeight w:val="42"/>
        </w:trPr>
        <w:tc>
          <w:tcPr>
            <w:tcW w:w="313" w:type="pct"/>
            <w:tcBorders>
              <w:left w:val="single" w:sz="4" w:space="0" w:color="auto"/>
              <w:right w:val="single" w:sz="4" w:space="0" w:color="auto"/>
            </w:tcBorders>
          </w:tcPr>
          <w:p w14:paraId="626293F2" w14:textId="77777777" w:rsidR="00634176" w:rsidRPr="00AF0B30" w:rsidRDefault="00634176" w:rsidP="00351A14">
            <w:pPr>
              <w:jc w:val="center"/>
              <w:rPr>
                <w:rFonts w:ascii="Verdana" w:hAnsi="Verdana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84" w:type="pct"/>
            <w:tcBorders>
              <w:left w:val="single" w:sz="4" w:space="0" w:color="auto"/>
              <w:right w:val="nil"/>
            </w:tcBorders>
          </w:tcPr>
          <w:p w14:paraId="7AD296BC" w14:textId="77777777" w:rsidR="00634176" w:rsidRPr="00AF0B30" w:rsidRDefault="00634176" w:rsidP="00351A14">
            <w:pPr>
              <w:rPr>
                <w:rFonts w:ascii="Verdana" w:hAnsi="Verdana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87" w:type="pct"/>
            <w:tcBorders>
              <w:left w:val="single" w:sz="4" w:space="0" w:color="auto"/>
              <w:right w:val="single" w:sz="4" w:space="0" w:color="auto"/>
            </w:tcBorders>
          </w:tcPr>
          <w:p w14:paraId="64238B51" w14:textId="77777777" w:rsidR="00634176" w:rsidRPr="00AF0B30" w:rsidRDefault="00634176" w:rsidP="00351A14">
            <w:pPr>
              <w:jc w:val="center"/>
              <w:rPr>
                <w:rFonts w:ascii="Verdana" w:hAnsi="Verdana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16" w:type="pct"/>
            <w:tcBorders>
              <w:left w:val="single" w:sz="4" w:space="0" w:color="auto"/>
              <w:right w:val="single" w:sz="4" w:space="0" w:color="auto"/>
            </w:tcBorders>
          </w:tcPr>
          <w:p w14:paraId="42A48BDA" w14:textId="77777777" w:rsidR="00634176" w:rsidRPr="00AF0B30" w:rsidRDefault="00634176" w:rsidP="00351A14">
            <w:pPr>
              <w:jc w:val="center"/>
              <w:rPr>
                <w:rFonts w:ascii="Verdana" w:hAnsi="Verdana"/>
                <w:bCs/>
                <w:sz w:val="22"/>
                <w:szCs w:val="22"/>
                <w:lang w:eastAsia="en-US"/>
              </w:rPr>
            </w:pPr>
          </w:p>
        </w:tc>
      </w:tr>
    </w:tbl>
    <w:p w14:paraId="51D1F185" w14:textId="77777777" w:rsidR="008724A6" w:rsidRPr="00BE0450" w:rsidRDefault="008724A6" w:rsidP="008724A6">
      <w:pPr>
        <w:pStyle w:val="Pagrindiniotekstotrauka"/>
        <w:spacing w:after="0"/>
        <w:ind w:left="0" w:firstLine="142"/>
        <w:jc w:val="both"/>
        <w:rPr>
          <w:rFonts w:ascii="Verdana" w:hAnsi="Verdana"/>
        </w:rPr>
      </w:pPr>
    </w:p>
    <w:p w14:paraId="05AE2BA5" w14:textId="5CE5E45C" w:rsidR="00BE0450" w:rsidRPr="00BE0450" w:rsidRDefault="00BE0450" w:rsidP="00BE0450">
      <w:pPr>
        <w:pStyle w:val="Pagrindiniotekstotrauka"/>
        <w:spacing w:after="0"/>
        <w:ind w:left="0" w:firstLine="709"/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>4. Pasiekti rezultatai</w:t>
      </w:r>
    </w:p>
    <w:tbl>
      <w:tblPr>
        <w:tblW w:w="9639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AF0B30" w:rsidRPr="00AF0B30" w14:paraId="6127A812" w14:textId="77777777" w:rsidTr="00BE0450">
        <w:trPr>
          <w:trHeight w:val="540"/>
        </w:trPr>
        <w:tc>
          <w:tcPr>
            <w:tcW w:w="9639" w:type="dxa"/>
          </w:tcPr>
          <w:p w14:paraId="34B00E77" w14:textId="77777777" w:rsidR="008724A6" w:rsidRPr="00AF0B30" w:rsidRDefault="008724A6" w:rsidP="00351A14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  <w:r w:rsidRPr="00AF0B30">
              <w:rPr>
                <w:rFonts w:ascii="Verdana" w:hAnsi="Verdana"/>
                <w:b/>
                <w:sz w:val="22"/>
                <w:szCs w:val="22"/>
              </w:rPr>
              <w:t xml:space="preserve">Poveikis tikslinei grupei ir poveikio įvertinimas </w:t>
            </w:r>
            <w:r w:rsidRPr="00AF0B30">
              <w:rPr>
                <w:rFonts w:ascii="Verdana" w:hAnsi="Verdana"/>
                <w:sz w:val="22"/>
                <w:szCs w:val="22"/>
              </w:rPr>
              <w:t>(detalizuoti, kas pasikeitė, pagerėjo tikslinei grupei, įgyvendinus Projektą):</w:t>
            </w:r>
          </w:p>
        </w:tc>
      </w:tr>
      <w:tr w:rsidR="008724A6" w:rsidRPr="00AF0B30" w14:paraId="28887E52" w14:textId="77777777" w:rsidTr="00BE0450">
        <w:trPr>
          <w:trHeight w:val="314"/>
        </w:trPr>
        <w:tc>
          <w:tcPr>
            <w:tcW w:w="9639" w:type="dxa"/>
          </w:tcPr>
          <w:p w14:paraId="4967A742" w14:textId="77777777" w:rsidR="008724A6" w:rsidRPr="00AF0B30" w:rsidRDefault="008724A6" w:rsidP="00351A14">
            <w:pPr>
              <w:contextualSpacing/>
              <w:jc w:val="both"/>
              <w:rPr>
                <w:rFonts w:ascii="Verdana" w:hAnsi="Verdana"/>
                <w:b/>
              </w:rPr>
            </w:pPr>
          </w:p>
        </w:tc>
      </w:tr>
    </w:tbl>
    <w:p w14:paraId="1762E67C" w14:textId="77777777" w:rsidR="008724A6" w:rsidRDefault="008724A6" w:rsidP="008724A6">
      <w:pPr>
        <w:pStyle w:val="Pagrindiniotekstotrauka"/>
        <w:spacing w:after="0"/>
        <w:ind w:left="0"/>
        <w:jc w:val="both"/>
        <w:rPr>
          <w:rFonts w:ascii="Verdana" w:hAnsi="Verdana"/>
          <w:b/>
          <w:bCs/>
          <w:sz w:val="22"/>
          <w:szCs w:val="22"/>
        </w:rPr>
      </w:pPr>
    </w:p>
    <w:p w14:paraId="23D4075B" w14:textId="65345E4F" w:rsidR="00BE0450" w:rsidRDefault="00BE0450" w:rsidP="00BE0450">
      <w:pPr>
        <w:pStyle w:val="Pagrindiniotekstotrauka"/>
        <w:spacing w:after="0"/>
        <w:ind w:left="0" w:firstLine="709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</w:rPr>
        <w:t xml:space="preserve">5. </w:t>
      </w:r>
      <w:r w:rsidRPr="00AF0B30">
        <w:rPr>
          <w:rFonts w:ascii="Verdana" w:hAnsi="Verdana"/>
          <w:b/>
        </w:rPr>
        <w:t>Lėšų gautų iš Savivaldybės biudžeto panaudojimas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7"/>
        <w:gridCol w:w="3433"/>
        <w:gridCol w:w="1811"/>
        <w:gridCol w:w="1531"/>
        <w:gridCol w:w="2148"/>
      </w:tblGrid>
      <w:tr w:rsidR="00AF0B30" w:rsidRPr="00AF0B30" w14:paraId="7C03DE36" w14:textId="77777777" w:rsidTr="00BE0450">
        <w:tc>
          <w:tcPr>
            <w:tcW w:w="597" w:type="dxa"/>
            <w:vMerge w:val="restart"/>
          </w:tcPr>
          <w:p w14:paraId="158B79E1" w14:textId="77777777" w:rsidR="008724A6" w:rsidRPr="00AF0B30" w:rsidRDefault="008724A6" w:rsidP="00351A14">
            <w:pPr>
              <w:rPr>
                <w:rFonts w:ascii="Verdana" w:hAnsi="Verdana"/>
                <w:b/>
                <w:sz w:val="22"/>
                <w:szCs w:val="22"/>
              </w:rPr>
            </w:pPr>
            <w:r w:rsidRPr="00AF0B30">
              <w:rPr>
                <w:rFonts w:ascii="Verdana" w:hAnsi="Verdana"/>
                <w:b/>
                <w:sz w:val="22"/>
                <w:szCs w:val="22"/>
              </w:rPr>
              <w:t>Eil.</w:t>
            </w:r>
          </w:p>
          <w:p w14:paraId="22CF6B3B" w14:textId="13910A05" w:rsidR="008724A6" w:rsidRPr="00AF0B30" w:rsidRDefault="00634176" w:rsidP="00351A14">
            <w:pPr>
              <w:rPr>
                <w:rFonts w:ascii="Verdana" w:hAnsi="Verdana"/>
                <w:b/>
                <w:sz w:val="22"/>
                <w:szCs w:val="22"/>
              </w:rPr>
            </w:pPr>
            <w:r w:rsidRPr="00AF0B30">
              <w:rPr>
                <w:rFonts w:ascii="Verdana" w:hAnsi="Verdana"/>
                <w:b/>
                <w:sz w:val="22"/>
                <w:szCs w:val="22"/>
              </w:rPr>
              <w:t>N</w:t>
            </w:r>
            <w:r w:rsidR="008724A6" w:rsidRPr="00AF0B30">
              <w:rPr>
                <w:rFonts w:ascii="Verdana" w:hAnsi="Verdana"/>
                <w:b/>
                <w:sz w:val="22"/>
                <w:szCs w:val="22"/>
              </w:rPr>
              <w:t>r.</w:t>
            </w:r>
          </w:p>
        </w:tc>
        <w:tc>
          <w:tcPr>
            <w:tcW w:w="3433" w:type="dxa"/>
            <w:vMerge w:val="restart"/>
          </w:tcPr>
          <w:p w14:paraId="0A517CA5" w14:textId="57D672D2" w:rsidR="008724A6" w:rsidRPr="00AF0B30" w:rsidRDefault="008724A6" w:rsidP="00351A14">
            <w:pPr>
              <w:rPr>
                <w:rFonts w:ascii="Verdana" w:hAnsi="Verdana"/>
                <w:b/>
                <w:sz w:val="22"/>
                <w:szCs w:val="22"/>
              </w:rPr>
            </w:pPr>
            <w:r w:rsidRPr="00AF0B30">
              <w:rPr>
                <w:rFonts w:ascii="Verdana" w:hAnsi="Verdana"/>
                <w:b/>
                <w:sz w:val="22"/>
                <w:szCs w:val="22"/>
              </w:rPr>
              <w:t xml:space="preserve">Išlaidų paskirtis pagal lėšų, skirtų iš </w:t>
            </w:r>
            <w:r w:rsidR="00634176" w:rsidRPr="00AF0B30">
              <w:rPr>
                <w:rFonts w:ascii="Verdana" w:hAnsi="Verdana"/>
                <w:b/>
                <w:sz w:val="22"/>
                <w:szCs w:val="22"/>
              </w:rPr>
              <w:t>S</w:t>
            </w:r>
            <w:r w:rsidRPr="00AF0B30">
              <w:rPr>
                <w:rFonts w:ascii="Verdana" w:hAnsi="Verdana"/>
                <w:b/>
                <w:sz w:val="22"/>
                <w:szCs w:val="22"/>
              </w:rPr>
              <w:t xml:space="preserve">avivaldybės biudžeto, naudojimo sutartį </w:t>
            </w:r>
          </w:p>
          <w:p w14:paraId="732780FB" w14:textId="77777777" w:rsidR="008724A6" w:rsidRPr="00AF0B30" w:rsidRDefault="008724A6" w:rsidP="00351A14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811" w:type="dxa"/>
            <w:vMerge w:val="restart"/>
          </w:tcPr>
          <w:p w14:paraId="4D8C227B" w14:textId="77777777" w:rsidR="008724A6" w:rsidRPr="00AF0B30" w:rsidRDefault="008724A6" w:rsidP="00351A14">
            <w:pPr>
              <w:rPr>
                <w:rFonts w:ascii="Verdana" w:hAnsi="Verdana"/>
                <w:b/>
                <w:sz w:val="22"/>
                <w:szCs w:val="22"/>
              </w:rPr>
            </w:pPr>
            <w:r w:rsidRPr="00AF0B30">
              <w:rPr>
                <w:rFonts w:ascii="Verdana" w:hAnsi="Verdana"/>
                <w:b/>
                <w:sz w:val="22"/>
                <w:szCs w:val="22"/>
              </w:rPr>
              <w:t>Išlaidų planas,</w:t>
            </w:r>
          </w:p>
          <w:p w14:paraId="1413A7EC" w14:textId="77777777" w:rsidR="008724A6" w:rsidRPr="00AF0B30" w:rsidRDefault="008724A6" w:rsidP="00351A14">
            <w:pPr>
              <w:rPr>
                <w:rFonts w:ascii="Verdana" w:hAnsi="Verdana"/>
                <w:b/>
                <w:sz w:val="22"/>
                <w:szCs w:val="22"/>
              </w:rPr>
            </w:pPr>
            <w:r w:rsidRPr="00AF0B30">
              <w:rPr>
                <w:rFonts w:ascii="Verdana" w:hAnsi="Verdana"/>
                <w:b/>
                <w:sz w:val="22"/>
                <w:szCs w:val="22"/>
              </w:rPr>
              <w:t xml:space="preserve"> (Eur)</w:t>
            </w:r>
          </w:p>
        </w:tc>
        <w:tc>
          <w:tcPr>
            <w:tcW w:w="3679" w:type="dxa"/>
            <w:gridSpan w:val="2"/>
          </w:tcPr>
          <w:p w14:paraId="511DB70A" w14:textId="77777777" w:rsidR="008724A6" w:rsidRPr="00AF0B30" w:rsidRDefault="008724A6" w:rsidP="00351A14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AF0B30">
              <w:rPr>
                <w:rFonts w:ascii="Verdana" w:hAnsi="Verdana"/>
                <w:b/>
                <w:sz w:val="22"/>
                <w:szCs w:val="22"/>
              </w:rPr>
              <w:t>Faktinis įvykdymas</w:t>
            </w:r>
          </w:p>
        </w:tc>
      </w:tr>
      <w:tr w:rsidR="00AF0B30" w:rsidRPr="00AF0B30" w14:paraId="10C88013" w14:textId="77777777" w:rsidTr="00BE0450">
        <w:tc>
          <w:tcPr>
            <w:tcW w:w="597" w:type="dxa"/>
            <w:vMerge/>
            <w:vAlign w:val="center"/>
          </w:tcPr>
          <w:p w14:paraId="3B70A6D1" w14:textId="77777777" w:rsidR="008724A6" w:rsidRPr="00AF0B30" w:rsidRDefault="008724A6" w:rsidP="00351A14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3433" w:type="dxa"/>
            <w:vMerge/>
            <w:vAlign w:val="center"/>
          </w:tcPr>
          <w:p w14:paraId="6BBC7AA9" w14:textId="77777777" w:rsidR="008724A6" w:rsidRPr="00AF0B30" w:rsidRDefault="008724A6" w:rsidP="00351A14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811" w:type="dxa"/>
            <w:vMerge/>
            <w:vAlign w:val="center"/>
          </w:tcPr>
          <w:p w14:paraId="38BAA453" w14:textId="77777777" w:rsidR="008724A6" w:rsidRPr="00AF0B30" w:rsidRDefault="008724A6" w:rsidP="00351A14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531" w:type="dxa"/>
          </w:tcPr>
          <w:p w14:paraId="6B3ED29A" w14:textId="77777777" w:rsidR="008724A6" w:rsidRPr="00AF0B30" w:rsidRDefault="008724A6" w:rsidP="00351A14">
            <w:pPr>
              <w:rPr>
                <w:rFonts w:ascii="Verdana" w:hAnsi="Verdana"/>
                <w:b/>
                <w:sz w:val="22"/>
                <w:szCs w:val="22"/>
              </w:rPr>
            </w:pPr>
            <w:r w:rsidRPr="00AF0B30">
              <w:rPr>
                <w:rFonts w:ascii="Verdana" w:hAnsi="Verdana"/>
                <w:b/>
                <w:sz w:val="22"/>
                <w:szCs w:val="22"/>
              </w:rPr>
              <w:t>Suma (Eur)</w:t>
            </w:r>
          </w:p>
        </w:tc>
        <w:tc>
          <w:tcPr>
            <w:tcW w:w="2148" w:type="dxa"/>
          </w:tcPr>
          <w:p w14:paraId="64223E9A" w14:textId="77777777" w:rsidR="008724A6" w:rsidRPr="00AF0B30" w:rsidRDefault="008724A6" w:rsidP="00351A14">
            <w:pPr>
              <w:rPr>
                <w:rFonts w:ascii="Verdana" w:hAnsi="Verdana"/>
                <w:b/>
                <w:sz w:val="22"/>
                <w:szCs w:val="22"/>
              </w:rPr>
            </w:pPr>
            <w:r w:rsidRPr="00AF0B30">
              <w:rPr>
                <w:rFonts w:ascii="Verdana" w:hAnsi="Verdana"/>
                <w:b/>
                <w:sz w:val="22"/>
                <w:szCs w:val="22"/>
              </w:rPr>
              <w:t>Dokumento pavadinimas, data ir Nr.</w:t>
            </w:r>
          </w:p>
        </w:tc>
      </w:tr>
      <w:tr w:rsidR="00AF0B30" w:rsidRPr="00AF0B30" w14:paraId="4BC47A4C" w14:textId="77777777" w:rsidTr="00BE0450">
        <w:tc>
          <w:tcPr>
            <w:tcW w:w="597" w:type="dxa"/>
          </w:tcPr>
          <w:p w14:paraId="76E6227B" w14:textId="77777777" w:rsidR="008724A6" w:rsidRPr="00AF0B30" w:rsidRDefault="008724A6" w:rsidP="00351A14">
            <w:pPr>
              <w:rPr>
                <w:rFonts w:ascii="Verdana" w:hAnsi="Verdana"/>
                <w:sz w:val="22"/>
                <w:szCs w:val="22"/>
              </w:rPr>
            </w:pPr>
            <w:r w:rsidRPr="00AF0B30">
              <w:rPr>
                <w:rFonts w:ascii="Verdana" w:hAnsi="Verdana"/>
                <w:sz w:val="22"/>
                <w:szCs w:val="22"/>
              </w:rPr>
              <w:t>1.</w:t>
            </w:r>
          </w:p>
        </w:tc>
        <w:tc>
          <w:tcPr>
            <w:tcW w:w="3433" w:type="dxa"/>
          </w:tcPr>
          <w:p w14:paraId="75C5B0C2" w14:textId="77777777" w:rsidR="008724A6" w:rsidRPr="00AF0B30" w:rsidRDefault="008724A6" w:rsidP="00351A14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811" w:type="dxa"/>
          </w:tcPr>
          <w:p w14:paraId="3C1AE7DB" w14:textId="77777777" w:rsidR="008724A6" w:rsidRPr="00AF0B30" w:rsidRDefault="008724A6" w:rsidP="00351A14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531" w:type="dxa"/>
          </w:tcPr>
          <w:p w14:paraId="6F3D8D41" w14:textId="77777777" w:rsidR="008724A6" w:rsidRPr="00AF0B30" w:rsidRDefault="008724A6" w:rsidP="00351A14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2148" w:type="dxa"/>
          </w:tcPr>
          <w:p w14:paraId="2760E882" w14:textId="77777777" w:rsidR="008724A6" w:rsidRPr="00AF0B30" w:rsidRDefault="008724A6" w:rsidP="00351A14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AF0B30" w:rsidRPr="00AF0B30" w14:paraId="61DCE73C" w14:textId="77777777" w:rsidTr="00BE0450">
        <w:tc>
          <w:tcPr>
            <w:tcW w:w="597" w:type="dxa"/>
          </w:tcPr>
          <w:p w14:paraId="4B94A2DB" w14:textId="77777777" w:rsidR="008724A6" w:rsidRPr="00AF0B30" w:rsidRDefault="008724A6" w:rsidP="00351A14">
            <w:pPr>
              <w:rPr>
                <w:rFonts w:ascii="Verdana" w:hAnsi="Verdana"/>
                <w:sz w:val="22"/>
                <w:szCs w:val="22"/>
              </w:rPr>
            </w:pPr>
            <w:r w:rsidRPr="00AF0B30">
              <w:rPr>
                <w:rFonts w:ascii="Verdana" w:hAnsi="Verdana"/>
                <w:sz w:val="22"/>
                <w:szCs w:val="22"/>
              </w:rPr>
              <w:t>2.</w:t>
            </w:r>
          </w:p>
        </w:tc>
        <w:tc>
          <w:tcPr>
            <w:tcW w:w="3433" w:type="dxa"/>
          </w:tcPr>
          <w:p w14:paraId="20387EF5" w14:textId="77777777" w:rsidR="008724A6" w:rsidRPr="00AF0B30" w:rsidRDefault="008724A6" w:rsidP="00351A14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811" w:type="dxa"/>
          </w:tcPr>
          <w:p w14:paraId="326B36DA" w14:textId="77777777" w:rsidR="008724A6" w:rsidRPr="00AF0B30" w:rsidRDefault="008724A6" w:rsidP="00351A14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531" w:type="dxa"/>
          </w:tcPr>
          <w:p w14:paraId="5624055D" w14:textId="77777777" w:rsidR="008724A6" w:rsidRPr="00AF0B30" w:rsidRDefault="008724A6" w:rsidP="00351A14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2148" w:type="dxa"/>
          </w:tcPr>
          <w:p w14:paraId="3EEE9528" w14:textId="77777777" w:rsidR="008724A6" w:rsidRPr="00AF0B30" w:rsidRDefault="008724A6" w:rsidP="00351A14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AF0B30" w:rsidRPr="00AF0B30" w14:paraId="051DD685" w14:textId="77777777" w:rsidTr="00BE0450">
        <w:tc>
          <w:tcPr>
            <w:tcW w:w="597" w:type="dxa"/>
          </w:tcPr>
          <w:p w14:paraId="60939F83" w14:textId="7A1F76CB" w:rsidR="00634176" w:rsidRPr="00AF0B30" w:rsidRDefault="00634176" w:rsidP="00351A14">
            <w:pPr>
              <w:rPr>
                <w:rFonts w:ascii="Verdana" w:hAnsi="Verdana"/>
                <w:sz w:val="22"/>
                <w:szCs w:val="22"/>
              </w:rPr>
            </w:pPr>
            <w:r w:rsidRPr="00AF0B30">
              <w:rPr>
                <w:rFonts w:ascii="Verdana" w:hAnsi="Verdana"/>
                <w:sz w:val="22"/>
                <w:szCs w:val="22"/>
              </w:rPr>
              <w:t>3.</w:t>
            </w:r>
          </w:p>
        </w:tc>
        <w:tc>
          <w:tcPr>
            <w:tcW w:w="3433" w:type="dxa"/>
          </w:tcPr>
          <w:p w14:paraId="1A5B4DDE" w14:textId="77777777" w:rsidR="00634176" w:rsidRPr="00AF0B30" w:rsidRDefault="00634176" w:rsidP="00351A14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811" w:type="dxa"/>
          </w:tcPr>
          <w:p w14:paraId="3BC6F8FE" w14:textId="77777777" w:rsidR="00634176" w:rsidRPr="00AF0B30" w:rsidRDefault="00634176" w:rsidP="00351A14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531" w:type="dxa"/>
          </w:tcPr>
          <w:p w14:paraId="5B4AFCB7" w14:textId="77777777" w:rsidR="00634176" w:rsidRPr="00AF0B30" w:rsidRDefault="00634176" w:rsidP="00351A14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2148" w:type="dxa"/>
          </w:tcPr>
          <w:p w14:paraId="66CDED84" w14:textId="77777777" w:rsidR="00634176" w:rsidRPr="00AF0B30" w:rsidRDefault="00634176" w:rsidP="00351A14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AF0B30" w:rsidRPr="00AF0B30" w14:paraId="2B3E8A72" w14:textId="77777777" w:rsidTr="00BE0450">
        <w:tc>
          <w:tcPr>
            <w:tcW w:w="597" w:type="dxa"/>
          </w:tcPr>
          <w:p w14:paraId="0A666785" w14:textId="12B9204E" w:rsidR="00634176" w:rsidRPr="00AF0B30" w:rsidRDefault="00634176" w:rsidP="00351A14">
            <w:pPr>
              <w:rPr>
                <w:rFonts w:ascii="Verdana" w:hAnsi="Verdana"/>
                <w:sz w:val="22"/>
                <w:szCs w:val="22"/>
              </w:rPr>
            </w:pPr>
            <w:r w:rsidRPr="00AF0B30">
              <w:rPr>
                <w:rFonts w:ascii="Verdana" w:hAnsi="Verdana"/>
                <w:sz w:val="22"/>
                <w:szCs w:val="22"/>
              </w:rPr>
              <w:t>4.</w:t>
            </w:r>
          </w:p>
        </w:tc>
        <w:tc>
          <w:tcPr>
            <w:tcW w:w="3433" w:type="dxa"/>
          </w:tcPr>
          <w:p w14:paraId="159E0F0B" w14:textId="77777777" w:rsidR="00634176" w:rsidRPr="00AF0B30" w:rsidRDefault="00634176" w:rsidP="00351A14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811" w:type="dxa"/>
          </w:tcPr>
          <w:p w14:paraId="6BB3D589" w14:textId="77777777" w:rsidR="00634176" w:rsidRPr="00AF0B30" w:rsidRDefault="00634176" w:rsidP="00351A14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531" w:type="dxa"/>
          </w:tcPr>
          <w:p w14:paraId="6D13DFFA" w14:textId="77777777" w:rsidR="00634176" w:rsidRPr="00AF0B30" w:rsidRDefault="00634176" w:rsidP="00351A14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2148" w:type="dxa"/>
          </w:tcPr>
          <w:p w14:paraId="2E8479B9" w14:textId="77777777" w:rsidR="00634176" w:rsidRPr="00AF0B30" w:rsidRDefault="00634176" w:rsidP="00351A14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634176" w:rsidRPr="00AF0B30" w14:paraId="70D2DD20" w14:textId="77777777" w:rsidTr="00BE0450">
        <w:tc>
          <w:tcPr>
            <w:tcW w:w="597" w:type="dxa"/>
          </w:tcPr>
          <w:p w14:paraId="028FED22" w14:textId="544C165C" w:rsidR="00634176" w:rsidRPr="00AF0B30" w:rsidRDefault="00634176" w:rsidP="00351A14">
            <w:pPr>
              <w:rPr>
                <w:rFonts w:ascii="Verdana" w:hAnsi="Verdana"/>
                <w:sz w:val="22"/>
                <w:szCs w:val="22"/>
              </w:rPr>
            </w:pPr>
            <w:r w:rsidRPr="00AF0B30">
              <w:rPr>
                <w:rFonts w:ascii="Verdana" w:hAnsi="Verdana"/>
                <w:sz w:val="22"/>
                <w:szCs w:val="22"/>
              </w:rPr>
              <w:t>5.</w:t>
            </w:r>
          </w:p>
        </w:tc>
        <w:tc>
          <w:tcPr>
            <w:tcW w:w="3433" w:type="dxa"/>
          </w:tcPr>
          <w:p w14:paraId="6688D324" w14:textId="77777777" w:rsidR="00634176" w:rsidRPr="00AF0B30" w:rsidRDefault="00634176" w:rsidP="00351A14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811" w:type="dxa"/>
          </w:tcPr>
          <w:p w14:paraId="2A190936" w14:textId="77777777" w:rsidR="00634176" w:rsidRPr="00AF0B30" w:rsidRDefault="00634176" w:rsidP="00351A14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531" w:type="dxa"/>
          </w:tcPr>
          <w:p w14:paraId="1D833423" w14:textId="77777777" w:rsidR="00634176" w:rsidRPr="00AF0B30" w:rsidRDefault="00634176" w:rsidP="00351A14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2148" w:type="dxa"/>
          </w:tcPr>
          <w:p w14:paraId="4D73DC2F" w14:textId="77777777" w:rsidR="00634176" w:rsidRPr="00AF0B30" w:rsidRDefault="00634176" w:rsidP="00351A14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</w:tr>
    </w:tbl>
    <w:p w14:paraId="729FE27A" w14:textId="77777777" w:rsidR="008724A6" w:rsidRDefault="008724A6" w:rsidP="008724A6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rPr>
          <w:rFonts w:ascii="Verdana" w:hAnsi="Verdana"/>
          <w:sz w:val="22"/>
          <w:szCs w:val="22"/>
        </w:rPr>
      </w:pPr>
    </w:p>
    <w:p w14:paraId="632065EB" w14:textId="7C15AA83" w:rsidR="00BE0450" w:rsidRPr="00BE0450" w:rsidRDefault="00BE0450" w:rsidP="00BE0450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ind w:firstLine="709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6. Projekto viešinimas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8"/>
        <w:gridCol w:w="4251"/>
        <w:gridCol w:w="4536"/>
      </w:tblGrid>
      <w:tr w:rsidR="00AF0B30" w:rsidRPr="00AF0B30" w14:paraId="7C1FAE88" w14:textId="77777777" w:rsidTr="00BE0450">
        <w:trPr>
          <w:trHeight w:val="267"/>
        </w:trPr>
        <w:tc>
          <w:tcPr>
            <w:tcW w:w="598" w:type="dxa"/>
            <w:vMerge w:val="restart"/>
          </w:tcPr>
          <w:p w14:paraId="3CCC3623" w14:textId="77777777" w:rsidR="00CE7C00" w:rsidRPr="00AF0B30" w:rsidRDefault="00CE7C00" w:rsidP="004C72E3">
            <w:pPr>
              <w:rPr>
                <w:rFonts w:ascii="Verdana" w:hAnsi="Verdana"/>
                <w:b/>
                <w:sz w:val="22"/>
                <w:szCs w:val="22"/>
              </w:rPr>
            </w:pPr>
            <w:r w:rsidRPr="00AF0B30">
              <w:rPr>
                <w:rFonts w:ascii="Verdana" w:hAnsi="Verdana"/>
                <w:b/>
                <w:sz w:val="22"/>
                <w:szCs w:val="22"/>
              </w:rPr>
              <w:t>Eil.</w:t>
            </w:r>
          </w:p>
          <w:p w14:paraId="0145B835" w14:textId="77777777" w:rsidR="00CE7C00" w:rsidRPr="00AF0B30" w:rsidRDefault="00CE7C00" w:rsidP="004C72E3">
            <w:pPr>
              <w:rPr>
                <w:rFonts w:ascii="Verdana" w:hAnsi="Verdana"/>
                <w:b/>
                <w:sz w:val="22"/>
                <w:szCs w:val="22"/>
              </w:rPr>
            </w:pPr>
            <w:r w:rsidRPr="00AF0B30">
              <w:rPr>
                <w:rFonts w:ascii="Verdana" w:hAnsi="Verdana"/>
                <w:b/>
                <w:sz w:val="22"/>
                <w:szCs w:val="22"/>
              </w:rPr>
              <w:t>Nr.</w:t>
            </w:r>
          </w:p>
        </w:tc>
        <w:tc>
          <w:tcPr>
            <w:tcW w:w="4251" w:type="dxa"/>
            <w:vMerge w:val="restart"/>
          </w:tcPr>
          <w:p w14:paraId="4156D1F6" w14:textId="15CD8494" w:rsidR="00CE7C00" w:rsidRPr="00AF0B30" w:rsidRDefault="00CE7C00" w:rsidP="004C72E3">
            <w:pPr>
              <w:rPr>
                <w:rFonts w:ascii="Verdana" w:hAnsi="Verdana"/>
                <w:b/>
                <w:sz w:val="22"/>
                <w:szCs w:val="22"/>
              </w:rPr>
            </w:pPr>
            <w:r w:rsidRPr="00AF0B30">
              <w:rPr>
                <w:rFonts w:ascii="Verdana" w:eastAsia="Calibri" w:hAnsi="Verdana"/>
                <w:b/>
                <w:sz w:val="22"/>
                <w:szCs w:val="22"/>
              </w:rPr>
              <w:t xml:space="preserve">Projekto veiklų viešinimo priemonės pavadinimas </w:t>
            </w:r>
            <w:r w:rsidRPr="00AF0B30">
              <w:rPr>
                <w:rFonts w:ascii="Verdana" w:eastAsia="Calibri" w:hAnsi="Verdana"/>
                <w:bCs/>
                <w:i/>
                <w:iCs/>
                <w:sz w:val="22"/>
                <w:szCs w:val="22"/>
              </w:rPr>
              <w:t xml:space="preserve">(leidinys, svetainė, </w:t>
            </w:r>
            <w:proofErr w:type="spellStart"/>
            <w:r w:rsidRPr="00AF0B30">
              <w:rPr>
                <w:rFonts w:ascii="Verdana" w:eastAsia="Calibri" w:hAnsi="Verdana"/>
                <w:bCs/>
                <w:i/>
                <w:iCs/>
                <w:sz w:val="22"/>
                <w:szCs w:val="22"/>
              </w:rPr>
              <w:t>soc</w:t>
            </w:r>
            <w:proofErr w:type="spellEnd"/>
            <w:r w:rsidRPr="00AF0B30">
              <w:rPr>
                <w:rFonts w:ascii="Verdana" w:eastAsia="Calibri" w:hAnsi="Verdana"/>
                <w:bCs/>
                <w:i/>
                <w:iCs/>
                <w:sz w:val="22"/>
                <w:szCs w:val="22"/>
              </w:rPr>
              <w:t>. tinklai ir kt.)</w:t>
            </w:r>
          </w:p>
        </w:tc>
        <w:tc>
          <w:tcPr>
            <w:tcW w:w="4536" w:type="dxa"/>
            <w:vMerge w:val="restart"/>
          </w:tcPr>
          <w:p w14:paraId="32FBC8F6" w14:textId="2AB37DB0" w:rsidR="00CE7C00" w:rsidRPr="00AF0B30" w:rsidRDefault="00CE7C00" w:rsidP="004C72E3">
            <w:pPr>
              <w:rPr>
                <w:rFonts w:ascii="Verdana" w:hAnsi="Verdana"/>
                <w:b/>
                <w:sz w:val="22"/>
                <w:szCs w:val="22"/>
              </w:rPr>
            </w:pPr>
            <w:r w:rsidRPr="00AF0B30">
              <w:rPr>
                <w:rFonts w:ascii="Verdana" w:eastAsia="Calibri" w:hAnsi="Verdana"/>
                <w:b/>
                <w:sz w:val="22"/>
                <w:szCs w:val="22"/>
              </w:rPr>
              <w:t>Viešinimo nuoroda internete</w:t>
            </w:r>
          </w:p>
        </w:tc>
      </w:tr>
      <w:tr w:rsidR="00AF0B30" w:rsidRPr="00AF0B30" w14:paraId="7B2E9C1D" w14:textId="77777777" w:rsidTr="00BE0450">
        <w:trPr>
          <w:trHeight w:val="267"/>
        </w:trPr>
        <w:tc>
          <w:tcPr>
            <w:tcW w:w="598" w:type="dxa"/>
            <w:vMerge/>
            <w:vAlign w:val="center"/>
          </w:tcPr>
          <w:p w14:paraId="66778CD1" w14:textId="77777777" w:rsidR="00CE7C00" w:rsidRPr="00AF0B30" w:rsidRDefault="00CE7C00" w:rsidP="004C72E3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251" w:type="dxa"/>
            <w:vMerge/>
            <w:vAlign w:val="center"/>
          </w:tcPr>
          <w:p w14:paraId="13622E6E" w14:textId="77777777" w:rsidR="00CE7C00" w:rsidRPr="00AF0B30" w:rsidRDefault="00CE7C00" w:rsidP="004C72E3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536" w:type="dxa"/>
            <w:vMerge/>
            <w:vAlign w:val="center"/>
          </w:tcPr>
          <w:p w14:paraId="389BF925" w14:textId="77777777" w:rsidR="00CE7C00" w:rsidRPr="00AF0B30" w:rsidRDefault="00CE7C00" w:rsidP="004C72E3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AF0B30" w:rsidRPr="00AF0B30" w14:paraId="26589C23" w14:textId="77777777" w:rsidTr="00BE0450">
        <w:tc>
          <w:tcPr>
            <w:tcW w:w="598" w:type="dxa"/>
          </w:tcPr>
          <w:p w14:paraId="4627F12E" w14:textId="77777777" w:rsidR="00CE7C00" w:rsidRPr="00AF0B30" w:rsidRDefault="00CE7C00" w:rsidP="004C72E3">
            <w:pPr>
              <w:rPr>
                <w:rFonts w:ascii="Verdana" w:hAnsi="Verdana"/>
                <w:sz w:val="22"/>
                <w:szCs w:val="22"/>
              </w:rPr>
            </w:pPr>
            <w:r w:rsidRPr="00AF0B30">
              <w:rPr>
                <w:rFonts w:ascii="Verdana" w:hAnsi="Verdana"/>
                <w:sz w:val="22"/>
                <w:szCs w:val="22"/>
              </w:rPr>
              <w:t>1.</w:t>
            </w:r>
          </w:p>
        </w:tc>
        <w:tc>
          <w:tcPr>
            <w:tcW w:w="4251" w:type="dxa"/>
          </w:tcPr>
          <w:p w14:paraId="055C5A3D" w14:textId="77777777" w:rsidR="00CE7C00" w:rsidRPr="00AF0B30" w:rsidRDefault="00CE7C00" w:rsidP="004C72E3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536" w:type="dxa"/>
          </w:tcPr>
          <w:p w14:paraId="42FE988C" w14:textId="77777777" w:rsidR="00CE7C00" w:rsidRPr="00AF0B30" w:rsidRDefault="00CE7C00" w:rsidP="004C72E3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AF0B30" w:rsidRPr="00AF0B30" w14:paraId="1DA386C8" w14:textId="77777777" w:rsidTr="00BE0450">
        <w:tc>
          <w:tcPr>
            <w:tcW w:w="598" w:type="dxa"/>
          </w:tcPr>
          <w:p w14:paraId="306AAC47" w14:textId="77777777" w:rsidR="00CE7C00" w:rsidRPr="00AF0B30" w:rsidRDefault="00CE7C00" w:rsidP="004C72E3">
            <w:pPr>
              <w:rPr>
                <w:rFonts w:ascii="Verdana" w:hAnsi="Verdana"/>
                <w:sz w:val="22"/>
                <w:szCs w:val="22"/>
              </w:rPr>
            </w:pPr>
            <w:r w:rsidRPr="00AF0B30">
              <w:rPr>
                <w:rFonts w:ascii="Verdana" w:hAnsi="Verdana"/>
                <w:sz w:val="22"/>
                <w:szCs w:val="22"/>
              </w:rPr>
              <w:t>2.</w:t>
            </w:r>
          </w:p>
        </w:tc>
        <w:tc>
          <w:tcPr>
            <w:tcW w:w="4251" w:type="dxa"/>
          </w:tcPr>
          <w:p w14:paraId="075FF72A" w14:textId="77777777" w:rsidR="00CE7C00" w:rsidRPr="00AF0B30" w:rsidRDefault="00CE7C00" w:rsidP="004C72E3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536" w:type="dxa"/>
          </w:tcPr>
          <w:p w14:paraId="0799B1CC" w14:textId="77777777" w:rsidR="00CE7C00" w:rsidRPr="00AF0B30" w:rsidRDefault="00CE7C00" w:rsidP="004C72E3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CE7C00" w:rsidRPr="00AF0B30" w14:paraId="7586FB14" w14:textId="77777777" w:rsidTr="00BE0450">
        <w:tc>
          <w:tcPr>
            <w:tcW w:w="598" w:type="dxa"/>
          </w:tcPr>
          <w:p w14:paraId="25766812" w14:textId="77777777" w:rsidR="00CE7C00" w:rsidRPr="00AF0B30" w:rsidRDefault="00CE7C00" w:rsidP="004C72E3">
            <w:pPr>
              <w:rPr>
                <w:rFonts w:ascii="Verdana" w:hAnsi="Verdana"/>
                <w:sz w:val="22"/>
                <w:szCs w:val="22"/>
              </w:rPr>
            </w:pPr>
            <w:r w:rsidRPr="00AF0B30">
              <w:rPr>
                <w:rFonts w:ascii="Verdana" w:hAnsi="Verdana"/>
                <w:sz w:val="22"/>
                <w:szCs w:val="22"/>
              </w:rPr>
              <w:t>3.</w:t>
            </w:r>
          </w:p>
        </w:tc>
        <w:tc>
          <w:tcPr>
            <w:tcW w:w="4251" w:type="dxa"/>
          </w:tcPr>
          <w:p w14:paraId="4A8343F8" w14:textId="77777777" w:rsidR="00CE7C00" w:rsidRPr="00AF0B30" w:rsidRDefault="00CE7C00" w:rsidP="004C72E3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536" w:type="dxa"/>
          </w:tcPr>
          <w:p w14:paraId="28D35B3C" w14:textId="77777777" w:rsidR="00CE7C00" w:rsidRPr="00AF0B30" w:rsidRDefault="00CE7C00" w:rsidP="004C72E3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</w:tr>
    </w:tbl>
    <w:p w14:paraId="354F5BAB" w14:textId="77777777" w:rsidR="00CE7C00" w:rsidRPr="00AF0B30" w:rsidRDefault="00CE7C00" w:rsidP="00CE7C00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rPr>
          <w:rFonts w:ascii="Verdana" w:hAnsi="Verdana"/>
          <w:sz w:val="22"/>
          <w:szCs w:val="22"/>
        </w:rPr>
      </w:pPr>
    </w:p>
    <w:p w14:paraId="40D84F4A" w14:textId="77777777" w:rsidR="00CE7C00" w:rsidRPr="00AF0B30" w:rsidRDefault="00CE7C00" w:rsidP="008724A6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rPr>
          <w:rFonts w:ascii="Verdana" w:hAnsi="Verdana"/>
          <w:sz w:val="22"/>
          <w:szCs w:val="22"/>
        </w:rPr>
      </w:pPr>
    </w:p>
    <w:p w14:paraId="0B3F7D6E" w14:textId="77777777" w:rsidR="00CE7C00" w:rsidRPr="00AF0B30" w:rsidRDefault="00CE7C00" w:rsidP="008724A6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rPr>
          <w:rFonts w:ascii="Verdana" w:hAnsi="Verdana"/>
          <w:sz w:val="22"/>
          <w:szCs w:val="22"/>
        </w:rPr>
      </w:pPr>
    </w:p>
    <w:p w14:paraId="7AC061EC" w14:textId="77777777" w:rsidR="008724A6" w:rsidRPr="00AF0B30" w:rsidRDefault="008724A6" w:rsidP="008724A6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rPr>
          <w:rFonts w:ascii="Verdana" w:hAnsi="Verdana"/>
          <w:sz w:val="22"/>
          <w:szCs w:val="22"/>
        </w:rPr>
      </w:pPr>
    </w:p>
    <w:p w14:paraId="41798176" w14:textId="77777777" w:rsidR="008724A6" w:rsidRPr="00AF0B30" w:rsidRDefault="008724A6" w:rsidP="008724A6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rPr>
          <w:rFonts w:ascii="Verdana" w:hAnsi="Verdana"/>
        </w:rPr>
      </w:pPr>
    </w:p>
    <w:p w14:paraId="0A4849E6" w14:textId="77777777" w:rsidR="00EF5FA2" w:rsidRPr="00AF0B30" w:rsidRDefault="00EF5FA2" w:rsidP="00EF5FA2">
      <w:pPr>
        <w:rPr>
          <w:rFonts w:ascii="Verdana" w:hAnsi="Verdana"/>
          <w:snapToGrid w:val="0"/>
          <w:lang w:val="pt-BR"/>
        </w:rPr>
      </w:pPr>
      <w:r w:rsidRPr="00AF0B30">
        <w:rPr>
          <w:rFonts w:ascii="Verdana" w:hAnsi="Verdana"/>
          <w:snapToGrid w:val="0"/>
          <w:lang w:val="pt-BR"/>
        </w:rPr>
        <w:t>________________</w:t>
      </w:r>
      <w:r w:rsidRPr="00AF0B30">
        <w:rPr>
          <w:rFonts w:ascii="Verdana" w:hAnsi="Verdana"/>
          <w:snapToGrid w:val="0"/>
          <w:lang w:val="pt-BR"/>
        </w:rPr>
        <w:tab/>
      </w:r>
      <w:r w:rsidRPr="00AF0B30">
        <w:rPr>
          <w:rFonts w:ascii="Verdana" w:hAnsi="Verdana"/>
          <w:snapToGrid w:val="0"/>
          <w:lang w:val="pt-BR"/>
        </w:rPr>
        <w:tab/>
        <w:t>____________</w:t>
      </w:r>
      <w:r w:rsidRPr="00AF0B30">
        <w:rPr>
          <w:rFonts w:ascii="Verdana" w:hAnsi="Verdana"/>
          <w:snapToGrid w:val="0"/>
          <w:lang w:val="pt-BR"/>
        </w:rPr>
        <w:tab/>
        <w:t>_________________________</w:t>
      </w:r>
    </w:p>
    <w:p w14:paraId="1247C038" w14:textId="77777777" w:rsidR="00EF5FA2" w:rsidRPr="00AF0B30" w:rsidRDefault="00EF5FA2" w:rsidP="00EF5FA2">
      <w:pPr>
        <w:rPr>
          <w:rFonts w:ascii="Verdana" w:hAnsi="Verdana"/>
          <w:i/>
          <w:snapToGrid w:val="0"/>
          <w:sz w:val="20"/>
          <w:szCs w:val="20"/>
          <w:lang w:val="pt-BR"/>
        </w:rPr>
      </w:pPr>
      <w:r w:rsidRPr="00AF0B30">
        <w:rPr>
          <w:rFonts w:ascii="Verdana" w:hAnsi="Verdana"/>
          <w:i/>
          <w:snapToGrid w:val="0"/>
          <w:sz w:val="20"/>
          <w:szCs w:val="20"/>
          <w:lang w:val="pt-BR"/>
        </w:rPr>
        <w:t>(Pareigų pavadinimas)</w:t>
      </w:r>
      <w:r w:rsidRPr="00AF0B30">
        <w:rPr>
          <w:rFonts w:ascii="Verdana" w:hAnsi="Verdana"/>
          <w:i/>
          <w:snapToGrid w:val="0"/>
          <w:sz w:val="20"/>
          <w:szCs w:val="20"/>
          <w:lang w:val="pt-BR"/>
        </w:rPr>
        <w:tab/>
        <w:t xml:space="preserve">                (parašas)</w:t>
      </w:r>
      <w:r w:rsidRPr="00AF0B30">
        <w:rPr>
          <w:rFonts w:ascii="Verdana" w:hAnsi="Verdana"/>
          <w:i/>
          <w:snapToGrid w:val="0"/>
          <w:sz w:val="20"/>
          <w:szCs w:val="20"/>
          <w:lang w:val="pt-BR"/>
        </w:rPr>
        <w:tab/>
      </w:r>
      <w:r w:rsidRPr="00AF0B30">
        <w:rPr>
          <w:rFonts w:ascii="Verdana" w:hAnsi="Verdana"/>
          <w:i/>
          <w:snapToGrid w:val="0"/>
          <w:sz w:val="20"/>
          <w:szCs w:val="20"/>
          <w:lang w:val="pt-BR"/>
        </w:rPr>
        <w:tab/>
      </w:r>
      <w:r w:rsidRPr="00AF0B30">
        <w:rPr>
          <w:rFonts w:ascii="Verdana" w:hAnsi="Verdana"/>
          <w:i/>
          <w:snapToGrid w:val="0"/>
          <w:sz w:val="20"/>
          <w:szCs w:val="20"/>
          <w:lang w:val="pt-BR"/>
        </w:rPr>
        <w:tab/>
        <w:t>(vardas, pavardė)</w:t>
      </w:r>
      <w:r w:rsidRPr="00AF0B30">
        <w:rPr>
          <w:rFonts w:ascii="Verdana" w:hAnsi="Verdana"/>
          <w:i/>
          <w:snapToGrid w:val="0"/>
          <w:sz w:val="20"/>
          <w:szCs w:val="20"/>
          <w:lang w:val="pt-BR"/>
        </w:rPr>
        <w:tab/>
      </w:r>
    </w:p>
    <w:p w14:paraId="65A5D8A4" w14:textId="77777777" w:rsidR="00EF5FA2" w:rsidRPr="00AF0B30" w:rsidRDefault="00EF5FA2" w:rsidP="00EF5FA2">
      <w:pPr>
        <w:jc w:val="center"/>
        <w:rPr>
          <w:rFonts w:ascii="Verdana" w:hAnsi="Verdana"/>
          <w:i/>
          <w:snapToGrid w:val="0"/>
          <w:sz w:val="20"/>
          <w:szCs w:val="20"/>
          <w:lang w:val="pt-BR"/>
        </w:rPr>
      </w:pPr>
    </w:p>
    <w:p w14:paraId="2675038A" w14:textId="77777777" w:rsidR="00EF5FA2" w:rsidRPr="00AF0B30" w:rsidRDefault="00EF5FA2" w:rsidP="00EF5FA2">
      <w:pPr>
        <w:jc w:val="center"/>
        <w:rPr>
          <w:rFonts w:ascii="Verdana" w:hAnsi="Verdana"/>
          <w:i/>
          <w:snapToGrid w:val="0"/>
          <w:sz w:val="20"/>
          <w:szCs w:val="20"/>
          <w:lang w:val="pt-BR"/>
        </w:rPr>
      </w:pPr>
    </w:p>
    <w:p w14:paraId="6D6866E7" w14:textId="6AB8B330" w:rsidR="008724A6" w:rsidRPr="00AF0B30" w:rsidRDefault="00EF5FA2" w:rsidP="007055E5">
      <w:pPr>
        <w:jc w:val="center"/>
        <w:rPr>
          <w:i/>
          <w:snapToGrid w:val="0"/>
          <w:sz w:val="20"/>
          <w:szCs w:val="20"/>
          <w:lang w:val="pt-BR"/>
        </w:rPr>
      </w:pPr>
      <w:r w:rsidRPr="00AF0B30">
        <w:rPr>
          <w:i/>
          <w:snapToGrid w:val="0"/>
          <w:sz w:val="20"/>
          <w:szCs w:val="20"/>
          <w:lang w:val="pt-BR"/>
        </w:rPr>
        <w:t>__________________________</w:t>
      </w:r>
    </w:p>
    <w:sectPr w:rsidR="008724A6" w:rsidRPr="00AF0B30" w:rsidSect="004D73CF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731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F8EC8" w14:textId="77777777" w:rsidR="00D20992" w:rsidRDefault="00D20992">
      <w:r>
        <w:separator/>
      </w:r>
    </w:p>
  </w:endnote>
  <w:endnote w:type="continuationSeparator" w:id="0">
    <w:p w14:paraId="51FEE453" w14:textId="77777777" w:rsidR="00D20992" w:rsidRDefault="00D20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82AC3" w14:textId="77777777" w:rsidR="004F7204" w:rsidRPr="00B079FA" w:rsidRDefault="004F7204" w:rsidP="00B079FA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E4C78" w14:textId="77777777" w:rsidR="004F7204" w:rsidRPr="009E2655" w:rsidRDefault="004F7204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AAE05" w14:textId="77777777" w:rsidR="00D20992" w:rsidRDefault="00D20992">
      <w:r>
        <w:separator/>
      </w:r>
    </w:p>
  </w:footnote>
  <w:footnote w:type="continuationSeparator" w:id="0">
    <w:p w14:paraId="23905A2B" w14:textId="77777777" w:rsidR="00D20992" w:rsidRDefault="00D209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48D21" w14:textId="77777777" w:rsidR="004F7204" w:rsidRPr="00140C7C" w:rsidRDefault="004F7204" w:rsidP="00024D31">
    <w:pPr>
      <w:pStyle w:val="Antrats"/>
      <w:jc w:val="center"/>
      <w:rPr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>
      <w:rPr>
        <w:rStyle w:val="Puslapionumeris"/>
        <w:noProof/>
        <w:sz w:val="20"/>
        <w:szCs w:val="20"/>
      </w:rPr>
      <w:t>4</w:t>
    </w:r>
    <w:r w:rsidRPr="00140C7C">
      <w:rPr>
        <w:rStyle w:val="Puslapionumeris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44175" w14:textId="77777777" w:rsidR="004F7204" w:rsidRPr="00024D31" w:rsidRDefault="004F7204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50F9A"/>
    <w:multiLevelType w:val="hybridMultilevel"/>
    <w:tmpl w:val="E50CACB0"/>
    <w:lvl w:ilvl="0" w:tplc="58566EF4">
      <w:start w:val="16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FD05B7"/>
    <w:multiLevelType w:val="hybridMultilevel"/>
    <w:tmpl w:val="70D8A844"/>
    <w:lvl w:ilvl="0" w:tplc="D7D2123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FF000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CE5B09"/>
    <w:multiLevelType w:val="hybridMultilevel"/>
    <w:tmpl w:val="91669208"/>
    <w:lvl w:ilvl="0" w:tplc="8AC8BC98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8FA5D4A"/>
    <w:multiLevelType w:val="hybridMultilevel"/>
    <w:tmpl w:val="3418EC6A"/>
    <w:lvl w:ilvl="0" w:tplc="6372AB02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 w15:restartNumberingAfterBreak="0">
    <w:nsid w:val="1ED34D37"/>
    <w:multiLevelType w:val="hybridMultilevel"/>
    <w:tmpl w:val="488A68B2"/>
    <w:lvl w:ilvl="0" w:tplc="6DC81D52">
      <w:start w:val="3"/>
      <w:numFmt w:val="decimal"/>
      <w:lvlText w:val="%1"/>
      <w:lvlJc w:val="left"/>
      <w:pPr>
        <w:ind w:left="55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264" w:hanging="360"/>
      </w:pPr>
    </w:lvl>
    <w:lvl w:ilvl="2" w:tplc="0427001B" w:tentative="1">
      <w:start w:val="1"/>
      <w:numFmt w:val="lowerRoman"/>
      <w:lvlText w:val="%3."/>
      <w:lvlJc w:val="right"/>
      <w:pPr>
        <w:ind w:left="6984" w:hanging="180"/>
      </w:pPr>
    </w:lvl>
    <w:lvl w:ilvl="3" w:tplc="0427000F" w:tentative="1">
      <w:start w:val="1"/>
      <w:numFmt w:val="decimal"/>
      <w:lvlText w:val="%4."/>
      <w:lvlJc w:val="left"/>
      <w:pPr>
        <w:ind w:left="7704" w:hanging="360"/>
      </w:pPr>
    </w:lvl>
    <w:lvl w:ilvl="4" w:tplc="04270019" w:tentative="1">
      <w:start w:val="1"/>
      <w:numFmt w:val="lowerLetter"/>
      <w:lvlText w:val="%5."/>
      <w:lvlJc w:val="left"/>
      <w:pPr>
        <w:ind w:left="8424" w:hanging="360"/>
      </w:pPr>
    </w:lvl>
    <w:lvl w:ilvl="5" w:tplc="0427001B" w:tentative="1">
      <w:start w:val="1"/>
      <w:numFmt w:val="lowerRoman"/>
      <w:lvlText w:val="%6."/>
      <w:lvlJc w:val="right"/>
      <w:pPr>
        <w:ind w:left="9144" w:hanging="180"/>
      </w:pPr>
    </w:lvl>
    <w:lvl w:ilvl="6" w:tplc="0427000F" w:tentative="1">
      <w:start w:val="1"/>
      <w:numFmt w:val="decimal"/>
      <w:lvlText w:val="%7."/>
      <w:lvlJc w:val="left"/>
      <w:pPr>
        <w:ind w:left="9864" w:hanging="360"/>
      </w:pPr>
    </w:lvl>
    <w:lvl w:ilvl="7" w:tplc="04270019" w:tentative="1">
      <w:start w:val="1"/>
      <w:numFmt w:val="lowerLetter"/>
      <w:lvlText w:val="%8."/>
      <w:lvlJc w:val="left"/>
      <w:pPr>
        <w:ind w:left="10584" w:hanging="360"/>
      </w:pPr>
    </w:lvl>
    <w:lvl w:ilvl="8" w:tplc="0427001B" w:tentative="1">
      <w:start w:val="1"/>
      <w:numFmt w:val="lowerRoman"/>
      <w:lvlText w:val="%9."/>
      <w:lvlJc w:val="right"/>
      <w:pPr>
        <w:ind w:left="11304" w:hanging="180"/>
      </w:pPr>
    </w:lvl>
  </w:abstractNum>
  <w:abstractNum w:abstractNumId="5" w15:restartNumberingAfterBreak="0">
    <w:nsid w:val="227D5A09"/>
    <w:multiLevelType w:val="hybridMultilevel"/>
    <w:tmpl w:val="742E683A"/>
    <w:lvl w:ilvl="0" w:tplc="F42846D2">
      <w:start w:val="2"/>
      <w:numFmt w:val="decimal"/>
      <w:lvlText w:val="%1"/>
      <w:lvlJc w:val="left"/>
      <w:pPr>
        <w:tabs>
          <w:tab w:val="num" w:pos="5544"/>
        </w:tabs>
        <w:ind w:left="5544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6264"/>
        </w:tabs>
        <w:ind w:left="6264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6984"/>
        </w:tabs>
        <w:ind w:left="6984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7704"/>
        </w:tabs>
        <w:ind w:left="7704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8424"/>
        </w:tabs>
        <w:ind w:left="8424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9144"/>
        </w:tabs>
        <w:ind w:left="9144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9864"/>
        </w:tabs>
        <w:ind w:left="9864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10584"/>
        </w:tabs>
        <w:ind w:left="10584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11304"/>
        </w:tabs>
        <w:ind w:left="11304" w:hanging="180"/>
      </w:pPr>
      <w:rPr>
        <w:rFonts w:cs="Times New Roman"/>
      </w:rPr>
    </w:lvl>
  </w:abstractNum>
  <w:abstractNum w:abstractNumId="6" w15:restartNumberingAfterBreak="0">
    <w:nsid w:val="26177430"/>
    <w:multiLevelType w:val="hybridMultilevel"/>
    <w:tmpl w:val="38C8B8F4"/>
    <w:lvl w:ilvl="0" w:tplc="48AC6402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71A33"/>
    <w:multiLevelType w:val="hybridMultilevel"/>
    <w:tmpl w:val="927E901A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6F16779"/>
    <w:multiLevelType w:val="hybridMultilevel"/>
    <w:tmpl w:val="35AEB638"/>
    <w:lvl w:ilvl="0" w:tplc="F26479A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AB14B4C"/>
    <w:multiLevelType w:val="hybridMultilevel"/>
    <w:tmpl w:val="3C7257BE"/>
    <w:lvl w:ilvl="0" w:tplc="133A1C62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BB35D5"/>
    <w:multiLevelType w:val="hybridMultilevel"/>
    <w:tmpl w:val="0EC62FEE"/>
    <w:lvl w:ilvl="0" w:tplc="9B188CB8">
      <w:start w:val="3"/>
      <w:numFmt w:val="decimal"/>
      <w:lvlText w:val="%1"/>
      <w:lvlJc w:val="left"/>
      <w:pPr>
        <w:ind w:left="55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225" w:hanging="360"/>
      </w:pPr>
    </w:lvl>
    <w:lvl w:ilvl="2" w:tplc="0427001B" w:tentative="1">
      <w:start w:val="1"/>
      <w:numFmt w:val="lowerRoman"/>
      <w:lvlText w:val="%3."/>
      <w:lvlJc w:val="right"/>
      <w:pPr>
        <w:ind w:left="6945" w:hanging="180"/>
      </w:pPr>
    </w:lvl>
    <w:lvl w:ilvl="3" w:tplc="0427000F" w:tentative="1">
      <w:start w:val="1"/>
      <w:numFmt w:val="decimal"/>
      <w:lvlText w:val="%4."/>
      <w:lvlJc w:val="left"/>
      <w:pPr>
        <w:ind w:left="7665" w:hanging="360"/>
      </w:pPr>
    </w:lvl>
    <w:lvl w:ilvl="4" w:tplc="04270019" w:tentative="1">
      <w:start w:val="1"/>
      <w:numFmt w:val="lowerLetter"/>
      <w:lvlText w:val="%5."/>
      <w:lvlJc w:val="left"/>
      <w:pPr>
        <w:ind w:left="8385" w:hanging="360"/>
      </w:pPr>
    </w:lvl>
    <w:lvl w:ilvl="5" w:tplc="0427001B" w:tentative="1">
      <w:start w:val="1"/>
      <w:numFmt w:val="lowerRoman"/>
      <w:lvlText w:val="%6."/>
      <w:lvlJc w:val="right"/>
      <w:pPr>
        <w:ind w:left="9105" w:hanging="180"/>
      </w:pPr>
    </w:lvl>
    <w:lvl w:ilvl="6" w:tplc="0427000F" w:tentative="1">
      <w:start w:val="1"/>
      <w:numFmt w:val="decimal"/>
      <w:lvlText w:val="%7."/>
      <w:lvlJc w:val="left"/>
      <w:pPr>
        <w:ind w:left="9825" w:hanging="360"/>
      </w:pPr>
    </w:lvl>
    <w:lvl w:ilvl="7" w:tplc="04270019" w:tentative="1">
      <w:start w:val="1"/>
      <w:numFmt w:val="lowerLetter"/>
      <w:lvlText w:val="%8."/>
      <w:lvlJc w:val="left"/>
      <w:pPr>
        <w:ind w:left="10545" w:hanging="360"/>
      </w:pPr>
    </w:lvl>
    <w:lvl w:ilvl="8" w:tplc="0427001B" w:tentative="1">
      <w:start w:val="1"/>
      <w:numFmt w:val="lowerRoman"/>
      <w:lvlText w:val="%9."/>
      <w:lvlJc w:val="right"/>
      <w:pPr>
        <w:ind w:left="11265" w:hanging="180"/>
      </w:pPr>
    </w:lvl>
  </w:abstractNum>
  <w:abstractNum w:abstractNumId="11" w15:restartNumberingAfterBreak="0">
    <w:nsid w:val="3E271873"/>
    <w:multiLevelType w:val="hybridMultilevel"/>
    <w:tmpl w:val="E7FAEF3C"/>
    <w:lvl w:ilvl="0" w:tplc="79E003B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677193"/>
    <w:multiLevelType w:val="multilevel"/>
    <w:tmpl w:val="12A239A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13" w15:restartNumberingAfterBreak="0">
    <w:nsid w:val="448F6B38"/>
    <w:multiLevelType w:val="hybridMultilevel"/>
    <w:tmpl w:val="8C623066"/>
    <w:lvl w:ilvl="0" w:tplc="86004D64">
      <w:start w:val="3"/>
      <w:numFmt w:val="decimal"/>
      <w:lvlText w:val="%1"/>
      <w:lvlJc w:val="left"/>
      <w:pPr>
        <w:ind w:left="55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225" w:hanging="360"/>
      </w:pPr>
    </w:lvl>
    <w:lvl w:ilvl="2" w:tplc="0427001B" w:tentative="1">
      <w:start w:val="1"/>
      <w:numFmt w:val="lowerRoman"/>
      <w:lvlText w:val="%3."/>
      <w:lvlJc w:val="right"/>
      <w:pPr>
        <w:ind w:left="6945" w:hanging="180"/>
      </w:pPr>
    </w:lvl>
    <w:lvl w:ilvl="3" w:tplc="0427000F" w:tentative="1">
      <w:start w:val="1"/>
      <w:numFmt w:val="decimal"/>
      <w:lvlText w:val="%4."/>
      <w:lvlJc w:val="left"/>
      <w:pPr>
        <w:ind w:left="7665" w:hanging="360"/>
      </w:pPr>
    </w:lvl>
    <w:lvl w:ilvl="4" w:tplc="04270019" w:tentative="1">
      <w:start w:val="1"/>
      <w:numFmt w:val="lowerLetter"/>
      <w:lvlText w:val="%5."/>
      <w:lvlJc w:val="left"/>
      <w:pPr>
        <w:ind w:left="8385" w:hanging="360"/>
      </w:pPr>
    </w:lvl>
    <w:lvl w:ilvl="5" w:tplc="0427001B" w:tentative="1">
      <w:start w:val="1"/>
      <w:numFmt w:val="lowerRoman"/>
      <w:lvlText w:val="%6."/>
      <w:lvlJc w:val="right"/>
      <w:pPr>
        <w:ind w:left="9105" w:hanging="180"/>
      </w:pPr>
    </w:lvl>
    <w:lvl w:ilvl="6" w:tplc="0427000F" w:tentative="1">
      <w:start w:val="1"/>
      <w:numFmt w:val="decimal"/>
      <w:lvlText w:val="%7."/>
      <w:lvlJc w:val="left"/>
      <w:pPr>
        <w:ind w:left="9825" w:hanging="360"/>
      </w:pPr>
    </w:lvl>
    <w:lvl w:ilvl="7" w:tplc="04270019" w:tentative="1">
      <w:start w:val="1"/>
      <w:numFmt w:val="lowerLetter"/>
      <w:lvlText w:val="%8."/>
      <w:lvlJc w:val="left"/>
      <w:pPr>
        <w:ind w:left="10545" w:hanging="360"/>
      </w:pPr>
    </w:lvl>
    <w:lvl w:ilvl="8" w:tplc="0427001B" w:tentative="1">
      <w:start w:val="1"/>
      <w:numFmt w:val="lowerRoman"/>
      <w:lvlText w:val="%9."/>
      <w:lvlJc w:val="right"/>
      <w:pPr>
        <w:ind w:left="11265" w:hanging="180"/>
      </w:pPr>
    </w:lvl>
  </w:abstractNum>
  <w:abstractNum w:abstractNumId="14" w15:restartNumberingAfterBreak="0">
    <w:nsid w:val="4CA3585B"/>
    <w:multiLevelType w:val="hybridMultilevel"/>
    <w:tmpl w:val="EB884D8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FE13B38"/>
    <w:multiLevelType w:val="multilevel"/>
    <w:tmpl w:val="44C6D08A"/>
    <w:lvl w:ilvl="0">
      <w:start w:val="1"/>
      <w:numFmt w:val="decimal"/>
      <w:lvlText w:val="%1."/>
      <w:lvlJc w:val="left"/>
      <w:pPr>
        <w:tabs>
          <w:tab w:val="num" w:pos="1295"/>
        </w:tabs>
        <w:ind w:left="1295" w:hanging="36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cs="Times New Roman" w:hint="default"/>
      </w:rPr>
    </w:lvl>
  </w:abstractNum>
  <w:abstractNum w:abstractNumId="16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AD02814"/>
    <w:multiLevelType w:val="hybridMultilevel"/>
    <w:tmpl w:val="A8AA24A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5DE84747"/>
    <w:multiLevelType w:val="multilevel"/>
    <w:tmpl w:val="44C6D08A"/>
    <w:lvl w:ilvl="0">
      <w:start w:val="1"/>
      <w:numFmt w:val="decimal"/>
      <w:lvlText w:val="%1."/>
      <w:lvlJc w:val="left"/>
      <w:pPr>
        <w:tabs>
          <w:tab w:val="num" w:pos="1295"/>
        </w:tabs>
        <w:ind w:left="1295" w:hanging="36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cs="Times New Roman" w:hint="default"/>
      </w:rPr>
    </w:lvl>
  </w:abstractNum>
  <w:abstractNum w:abstractNumId="19" w15:restartNumberingAfterBreak="0">
    <w:nsid w:val="67B4221E"/>
    <w:multiLevelType w:val="hybridMultilevel"/>
    <w:tmpl w:val="913640AA"/>
    <w:lvl w:ilvl="0" w:tplc="1382E31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E2354CF"/>
    <w:multiLevelType w:val="hybridMultilevel"/>
    <w:tmpl w:val="453A50D6"/>
    <w:lvl w:ilvl="0" w:tplc="FBC4527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35973263">
    <w:abstractNumId w:val="16"/>
  </w:num>
  <w:num w:numId="2" w16cid:durableId="955328702">
    <w:abstractNumId w:val="7"/>
  </w:num>
  <w:num w:numId="3" w16cid:durableId="12677307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99519846">
    <w:abstractNumId w:val="18"/>
  </w:num>
  <w:num w:numId="5" w16cid:durableId="1820419565">
    <w:abstractNumId w:val="15"/>
  </w:num>
  <w:num w:numId="6" w16cid:durableId="201938120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37229779">
    <w:abstractNumId w:val="19"/>
  </w:num>
  <w:num w:numId="8" w16cid:durableId="2022925380">
    <w:abstractNumId w:val="14"/>
  </w:num>
  <w:num w:numId="9" w16cid:durableId="1625579403">
    <w:abstractNumId w:val="3"/>
  </w:num>
  <w:num w:numId="10" w16cid:durableId="447815278">
    <w:abstractNumId w:val="12"/>
  </w:num>
  <w:num w:numId="11" w16cid:durableId="471483918">
    <w:abstractNumId w:val="5"/>
  </w:num>
  <w:num w:numId="12" w16cid:durableId="106576328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73048198">
    <w:abstractNumId w:val="4"/>
  </w:num>
  <w:num w:numId="14" w16cid:durableId="1380593582">
    <w:abstractNumId w:val="13"/>
  </w:num>
  <w:num w:numId="15" w16cid:durableId="1650745559">
    <w:abstractNumId w:val="10"/>
  </w:num>
  <w:num w:numId="16" w16cid:durableId="1380283764">
    <w:abstractNumId w:val="9"/>
  </w:num>
  <w:num w:numId="17" w16cid:durableId="1083263286">
    <w:abstractNumId w:val="11"/>
  </w:num>
  <w:num w:numId="18" w16cid:durableId="1696078955">
    <w:abstractNumId w:val="20"/>
  </w:num>
  <w:num w:numId="19" w16cid:durableId="1507285774">
    <w:abstractNumId w:val="0"/>
  </w:num>
  <w:num w:numId="20" w16cid:durableId="776170152">
    <w:abstractNumId w:val="1"/>
  </w:num>
  <w:num w:numId="21" w16cid:durableId="1630548826">
    <w:abstractNumId w:val="8"/>
  </w:num>
  <w:num w:numId="22" w16cid:durableId="21397623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A3E"/>
    <w:rsid w:val="00001412"/>
    <w:rsid w:val="00001724"/>
    <w:rsid w:val="000047E2"/>
    <w:rsid w:val="00011932"/>
    <w:rsid w:val="00024D31"/>
    <w:rsid w:val="00042423"/>
    <w:rsid w:val="000449A8"/>
    <w:rsid w:val="00054DC3"/>
    <w:rsid w:val="0007488C"/>
    <w:rsid w:val="00086D2E"/>
    <w:rsid w:val="000952BC"/>
    <w:rsid w:val="0009673D"/>
    <w:rsid w:val="000A4791"/>
    <w:rsid w:val="000A7DCA"/>
    <w:rsid w:val="000B1DF1"/>
    <w:rsid w:val="000B4D7A"/>
    <w:rsid w:val="000C0062"/>
    <w:rsid w:val="000C08FE"/>
    <w:rsid w:val="000E1795"/>
    <w:rsid w:val="000E2D1E"/>
    <w:rsid w:val="00103A2E"/>
    <w:rsid w:val="00107696"/>
    <w:rsid w:val="00107A05"/>
    <w:rsid w:val="001315D3"/>
    <w:rsid w:val="001330E6"/>
    <w:rsid w:val="00140C7C"/>
    <w:rsid w:val="00142E86"/>
    <w:rsid w:val="00151C0C"/>
    <w:rsid w:val="00161C1D"/>
    <w:rsid w:val="0016362B"/>
    <w:rsid w:val="0016374A"/>
    <w:rsid w:val="00167E6C"/>
    <w:rsid w:val="00171AF0"/>
    <w:rsid w:val="0017653E"/>
    <w:rsid w:val="00186A33"/>
    <w:rsid w:val="00190DAC"/>
    <w:rsid w:val="00195C7C"/>
    <w:rsid w:val="00197646"/>
    <w:rsid w:val="001A64F4"/>
    <w:rsid w:val="001C4262"/>
    <w:rsid w:val="001D6E9F"/>
    <w:rsid w:val="001D749D"/>
    <w:rsid w:val="001E154C"/>
    <w:rsid w:val="001E3F5E"/>
    <w:rsid w:val="001E7173"/>
    <w:rsid w:val="001F0B74"/>
    <w:rsid w:val="001F2307"/>
    <w:rsid w:val="002058F4"/>
    <w:rsid w:val="0020639F"/>
    <w:rsid w:val="00216FF9"/>
    <w:rsid w:val="00221375"/>
    <w:rsid w:val="00226EE4"/>
    <w:rsid w:val="00232B6C"/>
    <w:rsid w:val="00236907"/>
    <w:rsid w:val="00267FBC"/>
    <w:rsid w:val="00282BAB"/>
    <w:rsid w:val="0028710F"/>
    <w:rsid w:val="0028795E"/>
    <w:rsid w:val="0029149E"/>
    <w:rsid w:val="00295269"/>
    <w:rsid w:val="002A1E4B"/>
    <w:rsid w:val="002B0E56"/>
    <w:rsid w:val="002B39F0"/>
    <w:rsid w:val="002B5709"/>
    <w:rsid w:val="002D116E"/>
    <w:rsid w:val="002D5A7F"/>
    <w:rsid w:val="002D61F3"/>
    <w:rsid w:val="002E095A"/>
    <w:rsid w:val="002E179D"/>
    <w:rsid w:val="002E6D83"/>
    <w:rsid w:val="002E70F5"/>
    <w:rsid w:val="002F4DE6"/>
    <w:rsid w:val="002F61C4"/>
    <w:rsid w:val="0030567A"/>
    <w:rsid w:val="00305B1B"/>
    <w:rsid w:val="00313612"/>
    <w:rsid w:val="0032575E"/>
    <w:rsid w:val="0033051D"/>
    <w:rsid w:val="003359BF"/>
    <w:rsid w:val="00335DFE"/>
    <w:rsid w:val="00340425"/>
    <w:rsid w:val="00347773"/>
    <w:rsid w:val="00356C4A"/>
    <w:rsid w:val="00374358"/>
    <w:rsid w:val="003C03BB"/>
    <w:rsid w:val="003D059A"/>
    <w:rsid w:val="003D2B2C"/>
    <w:rsid w:val="003E2421"/>
    <w:rsid w:val="003E3559"/>
    <w:rsid w:val="003E3C5A"/>
    <w:rsid w:val="003E57AB"/>
    <w:rsid w:val="003E78E7"/>
    <w:rsid w:val="00411E38"/>
    <w:rsid w:val="00411FFC"/>
    <w:rsid w:val="00412D66"/>
    <w:rsid w:val="004153C2"/>
    <w:rsid w:val="0042010D"/>
    <w:rsid w:val="00427FF4"/>
    <w:rsid w:val="00450ADF"/>
    <w:rsid w:val="004511F0"/>
    <w:rsid w:val="0045224C"/>
    <w:rsid w:val="0045433D"/>
    <w:rsid w:val="00455B44"/>
    <w:rsid w:val="00462AD2"/>
    <w:rsid w:val="00465380"/>
    <w:rsid w:val="004660C6"/>
    <w:rsid w:val="004701E6"/>
    <w:rsid w:val="0047047C"/>
    <w:rsid w:val="00473F16"/>
    <w:rsid w:val="004849F1"/>
    <w:rsid w:val="0048692F"/>
    <w:rsid w:val="004919AD"/>
    <w:rsid w:val="00494149"/>
    <w:rsid w:val="0049684A"/>
    <w:rsid w:val="00497538"/>
    <w:rsid w:val="004A27BF"/>
    <w:rsid w:val="004A2834"/>
    <w:rsid w:val="004A6942"/>
    <w:rsid w:val="004B1167"/>
    <w:rsid w:val="004B335C"/>
    <w:rsid w:val="004B7D8C"/>
    <w:rsid w:val="004D03D9"/>
    <w:rsid w:val="004D3F9E"/>
    <w:rsid w:val="004D73CF"/>
    <w:rsid w:val="004E0929"/>
    <w:rsid w:val="004E435B"/>
    <w:rsid w:val="004E718B"/>
    <w:rsid w:val="004F02EA"/>
    <w:rsid w:val="004F7204"/>
    <w:rsid w:val="00502A4B"/>
    <w:rsid w:val="00503055"/>
    <w:rsid w:val="0050788C"/>
    <w:rsid w:val="005100A9"/>
    <w:rsid w:val="00511C10"/>
    <w:rsid w:val="00512330"/>
    <w:rsid w:val="0051424E"/>
    <w:rsid w:val="0051440B"/>
    <w:rsid w:val="00516B0E"/>
    <w:rsid w:val="00525AC4"/>
    <w:rsid w:val="00537998"/>
    <w:rsid w:val="00554D85"/>
    <w:rsid w:val="00555402"/>
    <w:rsid w:val="005571CF"/>
    <w:rsid w:val="0055739F"/>
    <w:rsid w:val="00562995"/>
    <w:rsid w:val="00574842"/>
    <w:rsid w:val="0058200E"/>
    <w:rsid w:val="00582926"/>
    <w:rsid w:val="00582FAC"/>
    <w:rsid w:val="00590054"/>
    <w:rsid w:val="00591240"/>
    <w:rsid w:val="005958F4"/>
    <w:rsid w:val="00597734"/>
    <w:rsid w:val="005A403D"/>
    <w:rsid w:val="005A7C8B"/>
    <w:rsid w:val="005C4155"/>
    <w:rsid w:val="005C5783"/>
    <w:rsid w:val="005C5C5B"/>
    <w:rsid w:val="005C6F67"/>
    <w:rsid w:val="005D0128"/>
    <w:rsid w:val="005D236C"/>
    <w:rsid w:val="005D63C8"/>
    <w:rsid w:val="005E21AF"/>
    <w:rsid w:val="005E609B"/>
    <w:rsid w:val="005E725B"/>
    <w:rsid w:val="005F2254"/>
    <w:rsid w:val="005F3029"/>
    <w:rsid w:val="005F3036"/>
    <w:rsid w:val="005F3650"/>
    <w:rsid w:val="005F3A4B"/>
    <w:rsid w:val="005F3A71"/>
    <w:rsid w:val="00605DF8"/>
    <w:rsid w:val="00623B7B"/>
    <w:rsid w:val="006305D7"/>
    <w:rsid w:val="00634176"/>
    <w:rsid w:val="00636074"/>
    <w:rsid w:val="00652617"/>
    <w:rsid w:val="00654056"/>
    <w:rsid w:val="00654375"/>
    <w:rsid w:val="006673F2"/>
    <w:rsid w:val="006717B9"/>
    <w:rsid w:val="00671B22"/>
    <w:rsid w:val="00676F46"/>
    <w:rsid w:val="00681F3F"/>
    <w:rsid w:val="006825D7"/>
    <w:rsid w:val="00682AA0"/>
    <w:rsid w:val="006866C6"/>
    <w:rsid w:val="00694839"/>
    <w:rsid w:val="00695DD2"/>
    <w:rsid w:val="006A050D"/>
    <w:rsid w:val="006A2BA4"/>
    <w:rsid w:val="006A3C2F"/>
    <w:rsid w:val="006B34A9"/>
    <w:rsid w:val="006B7A3E"/>
    <w:rsid w:val="006C5CDC"/>
    <w:rsid w:val="006C6B84"/>
    <w:rsid w:val="006D5F22"/>
    <w:rsid w:val="006E0A9A"/>
    <w:rsid w:val="006E25B0"/>
    <w:rsid w:val="006F1765"/>
    <w:rsid w:val="006F2FE0"/>
    <w:rsid w:val="006F7B12"/>
    <w:rsid w:val="007055E5"/>
    <w:rsid w:val="00716A16"/>
    <w:rsid w:val="007455B5"/>
    <w:rsid w:val="00746297"/>
    <w:rsid w:val="00762203"/>
    <w:rsid w:val="00774E83"/>
    <w:rsid w:val="007764E2"/>
    <w:rsid w:val="00787212"/>
    <w:rsid w:val="00796D98"/>
    <w:rsid w:val="007A098F"/>
    <w:rsid w:val="007A725A"/>
    <w:rsid w:val="007A79AF"/>
    <w:rsid w:val="007C7F84"/>
    <w:rsid w:val="007D2B02"/>
    <w:rsid w:val="007E06FD"/>
    <w:rsid w:val="007E0EFE"/>
    <w:rsid w:val="007F149A"/>
    <w:rsid w:val="007F4D8A"/>
    <w:rsid w:val="008073AB"/>
    <w:rsid w:val="0081168B"/>
    <w:rsid w:val="00821C2C"/>
    <w:rsid w:val="00823C5F"/>
    <w:rsid w:val="00841ED2"/>
    <w:rsid w:val="00844DAD"/>
    <w:rsid w:val="00850A37"/>
    <w:rsid w:val="008557D0"/>
    <w:rsid w:val="00855A8C"/>
    <w:rsid w:val="008574FF"/>
    <w:rsid w:val="00857581"/>
    <w:rsid w:val="008623FF"/>
    <w:rsid w:val="00866F5F"/>
    <w:rsid w:val="00867E01"/>
    <w:rsid w:val="008724A6"/>
    <w:rsid w:val="00876B15"/>
    <w:rsid w:val="00896382"/>
    <w:rsid w:val="008B13B9"/>
    <w:rsid w:val="008D2029"/>
    <w:rsid w:val="008D62FC"/>
    <w:rsid w:val="008D7252"/>
    <w:rsid w:val="008E0CFE"/>
    <w:rsid w:val="008E6221"/>
    <w:rsid w:val="008F3779"/>
    <w:rsid w:val="00902FB3"/>
    <w:rsid w:val="00907B26"/>
    <w:rsid w:val="00921998"/>
    <w:rsid w:val="00931666"/>
    <w:rsid w:val="00937FB7"/>
    <w:rsid w:val="00947C11"/>
    <w:rsid w:val="009575E7"/>
    <w:rsid w:val="00966033"/>
    <w:rsid w:val="00972B02"/>
    <w:rsid w:val="00973FFD"/>
    <w:rsid w:val="00975A94"/>
    <w:rsid w:val="009804EF"/>
    <w:rsid w:val="00982D65"/>
    <w:rsid w:val="00986CC9"/>
    <w:rsid w:val="00990B5F"/>
    <w:rsid w:val="009A1EBD"/>
    <w:rsid w:val="009B4DF4"/>
    <w:rsid w:val="009B5498"/>
    <w:rsid w:val="009B670F"/>
    <w:rsid w:val="009D3E13"/>
    <w:rsid w:val="009D5134"/>
    <w:rsid w:val="009D5F3F"/>
    <w:rsid w:val="009E2655"/>
    <w:rsid w:val="009E364B"/>
    <w:rsid w:val="009E5EAA"/>
    <w:rsid w:val="009F6F36"/>
    <w:rsid w:val="00A06E5D"/>
    <w:rsid w:val="00A22985"/>
    <w:rsid w:val="00A22E4A"/>
    <w:rsid w:val="00A301F4"/>
    <w:rsid w:val="00A51709"/>
    <w:rsid w:val="00A51BE0"/>
    <w:rsid w:val="00A52C1C"/>
    <w:rsid w:val="00A5592A"/>
    <w:rsid w:val="00A5597A"/>
    <w:rsid w:val="00A809B7"/>
    <w:rsid w:val="00A81B16"/>
    <w:rsid w:val="00AB3609"/>
    <w:rsid w:val="00AC7E8B"/>
    <w:rsid w:val="00AD3724"/>
    <w:rsid w:val="00AE40BA"/>
    <w:rsid w:val="00AF0B30"/>
    <w:rsid w:val="00AF120A"/>
    <w:rsid w:val="00AF2873"/>
    <w:rsid w:val="00B04233"/>
    <w:rsid w:val="00B059C5"/>
    <w:rsid w:val="00B079FA"/>
    <w:rsid w:val="00B128AA"/>
    <w:rsid w:val="00B16873"/>
    <w:rsid w:val="00B2079F"/>
    <w:rsid w:val="00B25DBB"/>
    <w:rsid w:val="00B26D7E"/>
    <w:rsid w:val="00B30F5A"/>
    <w:rsid w:val="00B3147E"/>
    <w:rsid w:val="00B4042A"/>
    <w:rsid w:val="00B4049E"/>
    <w:rsid w:val="00B4240C"/>
    <w:rsid w:val="00B50FFD"/>
    <w:rsid w:val="00B5644C"/>
    <w:rsid w:val="00B57478"/>
    <w:rsid w:val="00B57962"/>
    <w:rsid w:val="00B70774"/>
    <w:rsid w:val="00B7368A"/>
    <w:rsid w:val="00B80911"/>
    <w:rsid w:val="00B935B4"/>
    <w:rsid w:val="00B966AC"/>
    <w:rsid w:val="00BA1DE9"/>
    <w:rsid w:val="00BB47B2"/>
    <w:rsid w:val="00BC3B19"/>
    <w:rsid w:val="00BC68AB"/>
    <w:rsid w:val="00BE0450"/>
    <w:rsid w:val="00BE4EA5"/>
    <w:rsid w:val="00BF3F73"/>
    <w:rsid w:val="00BF7D37"/>
    <w:rsid w:val="00C00BA9"/>
    <w:rsid w:val="00C00EEF"/>
    <w:rsid w:val="00C0172E"/>
    <w:rsid w:val="00C020F4"/>
    <w:rsid w:val="00C04225"/>
    <w:rsid w:val="00C118BC"/>
    <w:rsid w:val="00C34663"/>
    <w:rsid w:val="00C41D97"/>
    <w:rsid w:val="00C435AD"/>
    <w:rsid w:val="00C54D7E"/>
    <w:rsid w:val="00C57BC7"/>
    <w:rsid w:val="00C611CE"/>
    <w:rsid w:val="00C64DED"/>
    <w:rsid w:val="00C801C0"/>
    <w:rsid w:val="00C81111"/>
    <w:rsid w:val="00C90FB1"/>
    <w:rsid w:val="00C936FD"/>
    <w:rsid w:val="00C9397E"/>
    <w:rsid w:val="00C9493F"/>
    <w:rsid w:val="00C95E6A"/>
    <w:rsid w:val="00C97BAD"/>
    <w:rsid w:val="00CA19BA"/>
    <w:rsid w:val="00CA2FEA"/>
    <w:rsid w:val="00CB2D9D"/>
    <w:rsid w:val="00CB3536"/>
    <w:rsid w:val="00CB7610"/>
    <w:rsid w:val="00CC0F42"/>
    <w:rsid w:val="00CC1325"/>
    <w:rsid w:val="00CC3980"/>
    <w:rsid w:val="00CC5865"/>
    <w:rsid w:val="00CC6260"/>
    <w:rsid w:val="00CD299E"/>
    <w:rsid w:val="00CD3C79"/>
    <w:rsid w:val="00CD734F"/>
    <w:rsid w:val="00CE7004"/>
    <w:rsid w:val="00CE7C00"/>
    <w:rsid w:val="00CF2815"/>
    <w:rsid w:val="00D00DF6"/>
    <w:rsid w:val="00D07022"/>
    <w:rsid w:val="00D07919"/>
    <w:rsid w:val="00D15D56"/>
    <w:rsid w:val="00D15FAD"/>
    <w:rsid w:val="00D20992"/>
    <w:rsid w:val="00D20AD8"/>
    <w:rsid w:val="00D22902"/>
    <w:rsid w:val="00D30013"/>
    <w:rsid w:val="00D32076"/>
    <w:rsid w:val="00D42FC5"/>
    <w:rsid w:val="00D4625D"/>
    <w:rsid w:val="00D47A26"/>
    <w:rsid w:val="00D52938"/>
    <w:rsid w:val="00D54904"/>
    <w:rsid w:val="00D57D53"/>
    <w:rsid w:val="00D6699D"/>
    <w:rsid w:val="00D836AC"/>
    <w:rsid w:val="00DA16EA"/>
    <w:rsid w:val="00DA4348"/>
    <w:rsid w:val="00DA7F23"/>
    <w:rsid w:val="00DB05B4"/>
    <w:rsid w:val="00DB391C"/>
    <w:rsid w:val="00DB5B14"/>
    <w:rsid w:val="00DD0800"/>
    <w:rsid w:val="00DD1A79"/>
    <w:rsid w:val="00DD320E"/>
    <w:rsid w:val="00DD7BFF"/>
    <w:rsid w:val="00DE3689"/>
    <w:rsid w:val="00DF65DA"/>
    <w:rsid w:val="00E06EA6"/>
    <w:rsid w:val="00E07C07"/>
    <w:rsid w:val="00E43512"/>
    <w:rsid w:val="00E43D99"/>
    <w:rsid w:val="00E62FEA"/>
    <w:rsid w:val="00E66815"/>
    <w:rsid w:val="00E73B25"/>
    <w:rsid w:val="00E74792"/>
    <w:rsid w:val="00E75DBC"/>
    <w:rsid w:val="00E764C4"/>
    <w:rsid w:val="00E7755E"/>
    <w:rsid w:val="00E8105A"/>
    <w:rsid w:val="00E86531"/>
    <w:rsid w:val="00E929EE"/>
    <w:rsid w:val="00E92CE9"/>
    <w:rsid w:val="00E977DE"/>
    <w:rsid w:val="00EB0419"/>
    <w:rsid w:val="00EC77A7"/>
    <w:rsid w:val="00ED0262"/>
    <w:rsid w:val="00EE0844"/>
    <w:rsid w:val="00EE0922"/>
    <w:rsid w:val="00EE209B"/>
    <w:rsid w:val="00EE40B9"/>
    <w:rsid w:val="00EE7F2D"/>
    <w:rsid w:val="00EF5FA2"/>
    <w:rsid w:val="00EF7156"/>
    <w:rsid w:val="00F00B92"/>
    <w:rsid w:val="00F24382"/>
    <w:rsid w:val="00F401AA"/>
    <w:rsid w:val="00F5239B"/>
    <w:rsid w:val="00F57C63"/>
    <w:rsid w:val="00F7734D"/>
    <w:rsid w:val="00F81AAA"/>
    <w:rsid w:val="00F83029"/>
    <w:rsid w:val="00F9572B"/>
    <w:rsid w:val="00FB0F82"/>
    <w:rsid w:val="00FB2BF0"/>
    <w:rsid w:val="00FB652A"/>
    <w:rsid w:val="00FB72A1"/>
    <w:rsid w:val="00FC2DD6"/>
    <w:rsid w:val="00FC31DB"/>
    <w:rsid w:val="00FD4A61"/>
    <w:rsid w:val="00FD5B1C"/>
    <w:rsid w:val="00FE53D5"/>
    <w:rsid w:val="00FF1809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679075"/>
  <w15:chartTrackingRefBased/>
  <w15:docId w15:val="{2EAE2156-D42C-4DA3-9F93-9D8E362C5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endnote reference" w:uiPriority="99"/>
    <w:lsdException w:name="endnote text" w:uiPriority="99"/>
    <w:lsdException w:name="toa heading" w:uiPriority="99"/>
    <w:lsdException w:name="Title" w:qFormat="1"/>
    <w:lsdException w:name="Body Text" w:uiPriority="99"/>
    <w:lsdException w:name="Body Text Indent" w:uiPriority="99"/>
    <w:lsdException w:name="Subtitle" w:qFormat="1"/>
    <w:lsdException w:name="Body Text 3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8724A6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8724A6"/>
    <w:pPr>
      <w:keepNext/>
      <w:spacing w:before="240" w:after="60" w:line="288" w:lineRule="auto"/>
      <w:jc w:val="both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8724A6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8724A6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8724A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uiPriority w:val="99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uiPriority w:val="99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uiPriority w:val="99"/>
    <w:rsid w:val="00024D31"/>
  </w:style>
  <w:style w:type="table" w:styleId="Lentelstinklelis">
    <w:name w:val="Table Grid"/>
    <w:basedOn w:val="prastojilentel"/>
    <w:uiPriority w:val="99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uiPriority w:val="99"/>
    <w:rsid w:val="006B7A3E"/>
    <w:rPr>
      <w:rFonts w:cs="Times New Roman"/>
      <w:color w:val="0000FF"/>
      <w:u w:val="single"/>
    </w:rPr>
  </w:style>
  <w:style w:type="character" w:styleId="Perirtashipersaitas">
    <w:name w:val="FollowedHyperlink"/>
    <w:basedOn w:val="Numatytasispastraiposriftas"/>
    <w:uiPriority w:val="99"/>
    <w:rsid w:val="0050788C"/>
    <w:rPr>
      <w:color w:val="954F72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0788C"/>
    <w:rPr>
      <w:color w:val="605E5C"/>
      <w:shd w:val="clear" w:color="auto" w:fill="E1DFDD"/>
    </w:rPr>
  </w:style>
  <w:style w:type="character" w:customStyle="1" w:styleId="Antrat1Diagrama">
    <w:name w:val="Antraštė 1 Diagrama"/>
    <w:basedOn w:val="Numatytasispastraiposriftas"/>
    <w:link w:val="Antrat1"/>
    <w:uiPriority w:val="99"/>
    <w:rsid w:val="008724A6"/>
    <w:rPr>
      <w:rFonts w:ascii="Cambria" w:hAnsi="Cambria"/>
      <w:b/>
      <w:bCs/>
      <w:color w:val="365F91"/>
      <w:sz w:val="28"/>
      <w:szCs w:val="28"/>
    </w:rPr>
  </w:style>
  <w:style w:type="character" w:customStyle="1" w:styleId="Antrat2Diagrama">
    <w:name w:val="Antraštė 2 Diagrama"/>
    <w:basedOn w:val="Numatytasispastraiposriftas"/>
    <w:link w:val="Antrat2"/>
    <w:uiPriority w:val="99"/>
    <w:rsid w:val="008724A6"/>
    <w:rPr>
      <w:rFonts w:ascii="Arial" w:hAnsi="Arial" w:cs="Arial"/>
      <w:b/>
      <w:bCs/>
      <w:i/>
      <w:iCs/>
      <w:sz w:val="28"/>
      <w:szCs w:val="28"/>
    </w:rPr>
  </w:style>
  <w:style w:type="character" w:customStyle="1" w:styleId="Antrat3Diagrama">
    <w:name w:val="Antraštė 3 Diagrama"/>
    <w:basedOn w:val="Numatytasispastraiposriftas"/>
    <w:link w:val="Antrat3"/>
    <w:uiPriority w:val="99"/>
    <w:rsid w:val="008724A6"/>
    <w:rPr>
      <w:rFonts w:ascii="Cambria" w:hAnsi="Cambria"/>
      <w:b/>
      <w:bCs/>
      <w:color w:val="4F81BD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9"/>
    <w:rsid w:val="008724A6"/>
    <w:rPr>
      <w:rFonts w:ascii="Cambria" w:hAnsi="Cambria"/>
      <w:b/>
      <w:bCs/>
      <w:i/>
      <w:iCs/>
      <w:color w:val="4F81BD"/>
      <w:sz w:val="24"/>
      <w:szCs w:val="24"/>
    </w:rPr>
  </w:style>
  <w:style w:type="character" w:customStyle="1" w:styleId="Antrat5Diagrama">
    <w:name w:val="Antraštė 5 Diagrama"/>
    <w:basedOn w:val="Numatytasispastraiposriftas"/>
    <w:link w:val="Antrat5"/>
    <w:uiPriority w:val="99"/>
    <w:rsid w:val="008724A6"/>
    <w:rPr>
      <w:rFonts w:ascii="Calibri" w:hAnsi="Calibri"/>
      <w:b/>
      <w:bCs/>
      <w:i/>
      <w:iCs/>
      <w:sz w:val="26"/>
      <w:szCs w:val="26"/>
    </w:rPr>
  </w:style>
  <w:style w:type="character" w:customStyle="1" w:styleId="AntratsDiagrama">
    <w:name w:val="Antraštės Diagrama"/>
    <w:link w:val="Antrats"/>
    <w:uiPriority w:val="99"/>
    <w:rsid w:val="008724A6"/>
    <w:rPr>
      <w:sz w:val="24"/>
      <w:szCs w:val="24"/>
    </w:rPr>
  </w:style>
  <w:style w:type="character" w:customStyle="1" w:styleId="PoratDiagrama">
    <w:name w:val="Poraštė Diagrama"/>
    <w:link w:val="Porat"/>
    <w:uiPriority w:val="99"/>
    <w:rsid w:val="008724A6"/>
    <w:rPr>
      <w:sz w:val="24"/>
      <w:szCs w:val="24"/>
    </w:rPr>
  </w:style>
  <w:style w:type="paragraph" w:styleId="Pagrindinistekstas">
    <w:name w:val="Body Text"/>
    <w:basedOn w:val="prastasis"/>
    <w:link w:val="PagrindinistekstasDiagrama"/>
    <w:uiPriority w:val="99"/>
    <w:rsid w:val="008724A6"/>
    <w:pPr>
      <w:jc w:val="center"/>
    </w:pPr>
    <w:rPr>
      <w:rFonts w:ascii="Arial" w:hAnsi="Arial"/>
      <w:b/>
      <w:bCs/>
      <w:sz w:val="22"/>
      <w:szCs w:val="20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8724A6"/>
    <w:rPr>
      <w:rFonts w:ascii="Arial" w:hAnsi="Arial"/>
      <w:b/>
      <w:bCs/>
      <w:sz w:val="22"/>
      <w:lang w:eastAsia="en-US"/>
    </w:rPr>
  </w:style>
  <w:style w:type="paragraph" w:styleId="Pagrindiniotekstotrauka">
    <w:name w:val="Body Text Indent"/>
    <w:basedOn w:val="prastasis"/>
    <w:link w:val="PagrindiniotekstotraukaDiagrama"/>
    <w:uiPriority w:val="99"/>
    <w:rsid w:val="008724A6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8724A6"/>
    <w:rPr>
      <w:sz w:val="24"/>
      <w:szCs w:val="24"/>
    </w:rPr>
  </w:style>
  <w:style w:type="paragraph" w:styleId="Debesliotekstas">
    <w:name w:val="Balloon Text"/>
    <w:basedOn w:val="prastasis"/>
    <w:link w:val="DebesliotekstasDiagrama"/>
    <w:uiPriority w:val="99"/>
    <w:rsid w:val="008724A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rsid w:val="008724A6"/>
    <w:rPr>
      <w:rFonts w:ascii="Tahoma" w:hAnsi="Tahoma" w:cs="Tahoma"/>
      <w:sz w:val="16"/>
      <w:szCs w:val="16"/>
    </w:rPr>
  </w:style>
  <w:style w:type="paragraph" w:styleId="Literatrossraoantrat">
    <w:name w:val="toa heading"/>
    <w:basedOn w:val="prastasis"/>
    <w:next w:val="prastasis"/>
    <w:uiPriority w:val="99"/>
    <w:rsid w:val="008724A6"/>
    <w:pPr>
      <w:tabs>
        <w:tab w:val="left" w:pos="9000"/>
        <w:tab w:val="right" w:pos="9360"/>
      </w:tabs>
      <w:suppressAutoHyphens/>
      <w:autoSpaceDE w:val="0"/>
      <w:autoSpaceDN w:val="0"/>
    </w:pPr>
    <w:rPr>
      <w:rFonts w:ascii="CG Times" w:eastAsia="Batang" w:hAnsi="CG Times"/>
      <w:sz w:val="20"/>
      <w:szCs w:val="20"/>
      <w:lang w:val="en-US" w:eastAsia="en-US"/>
    </w:rPr>
  </w:style>
  <w:style w:type="paragraph" w:styleId="Pagrindinistekstas3">
    <w:name w:val="Body Text 3"/>
    <w:basedOn w:val="prastasis"/>
    <w:link w:val="Pagrindinistekstas3Diagrama"/>
    <w:uiPriority w:val="99"/>
    <w:rsid w:val="008724A6"/>
    <w:pPr>
      <w:spacing w:after="120"/>
    </w:pPr>
    <w:rPr>
      <w:rFonts w:ascii="Arial" w:hAnsi="Arial"/>
      <w:sz w:val="16"/>
      <w:szCs w:val="16"/>
      <w:lang w:eastAsia="en-US"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rsid w:val="008724A6"/>
    <w:rPr>
      <w:rFonts w:ascii="Arial" w:hAnsi="Arial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8724A6"/>
    <w:pPr>
      <w:ind w:left="720"/>
      <w:contextualSpacing/>
    </w:pPr>
  </w:style>
  <w:style w:type="character" w:styleId="Puslapioinaosnuoroda">
    <w:name w:val="footnote reference"/>
    <w:uiPriority w:val="99"/>
    <w:rsid w:val="008724A6"/>
    <w:rPr>
      <w:rFonts w:cs="Times New Roman"/>
      <w:vertAlign w:val="superscript"/>
    </w:rPr>
  </w:style>
  <w:style w:type="character" w:styleId="Grietas">
    <w:name w:val="Strong"/>
    <w:uiPriority w:val="22"/>
    <w:qFormat/>
    <w:rsid w:val="008724A6"/>
    <w:rPr>
      <w:rFonts w:ascii="Times New Roman" w:hAnsi="Times New Roman" w:cs="Times New Roman"/>
      <w:b/>
      <w:bCs/>
    </w:rPr>
  </w:style>
  <w:style w:type="paragraph" w:customStyle="1" w:styleId="a">
    <w:basedOn w:val="prastasis"/>
    <w:next w:val="prastasiniatinklio"/>
    <w:uiPriority w:val="99"/>
    <w:rsid w:val="008724A6"/>
    <w:pPr>
      <w:spacing w:after="100" w:afterAutospacing="1"/>
    </w:pPr>
  </w:style>
  <w:style w:type="paragraph" w:styleId="Puslapioinaostekstas">
    <w:name w:val="footnote text"/>
    <w:basedOn w:val="prastasis"/>
    <w:link w:val="PuslapioinaostekstasDiagrama"/>
    <w:uiPriority w:val="99"/>
    <w:rsid w:val="008724A6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8724A6"/>
  </w:style>
  <w:style w:type="paragraph" w:styleId="Dokumentoinaostekstas">
    <w:name w:val="endnote text"/>
    <w:basedOn w:val="prastasis"/>
    <w:link w:val="DokumentoinaostekstasDiagrama"/>
    <w:uiPriority w:val="99"/>
    <w:unhideWhenUsed/>
    <w:rsid w:val="008724A6"/>
    <w:rPr>
      <w:sz w:val="20"/>
      <w:szCs w:val="20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rsid w:val="008724A6"/>
  </w:style>
  <w:style w:type="character" w:styleId="Dokumentoinaosnumeris">
    <w:name w:val="endnote reference"/>
    <w:uiPriority w:val="99"/>
    <w:unhideWhenUsed/>
    <w:rsid w:val="008724A6"/>
    <w:rPr>
      <w:vertAlign w:val="superscript"/>
    </w:rPr>
  </w:style>
  <w:style w:type="paragraph" w:styleId="prastasiniatinklio">
    <w:name w:val="Normal (Web)"/>
    <w:basedOn w:val="prastasis"/>
    <w:uiPriority w:val="99"/>
    <w:unhideWhenUsed/>
    <w:rsid w:val="008724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a89d8038bfa94c3cb49e8ab16b6c67b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1B1362CC75130E42B8722787D07A2AD8" ma:contentTypeVersion="4" ma:contentTypeDescription="Kurkite naują dokumentą." ma:contentTypeScope="" ma:versionID="84c01596d96ef6ee7cc7c3442f7fa810">
  <xsd:schema xmlns:xsd="http://www.w3.org/2001/XMLSchema" xmlns:xs="http://www.w3.org/2001/XMLSchema" xmlns:p="http://schemas.microsoft.com/office/2006/metadata/properties" xmlns:ns3="95099c8f-4a1f-40c3-bab3-bcee80c18ea5" targetNamespace="http://schemas.microsoft.com/office/2006/metadata/properties" ma:root="true" ma:fieldsID="80edba0334585e5ed1028f074e2a89c5" ns3:_="">
    <xsd:import namespace="95099c8f-4a1f-40c3-bab3-bcee80c18e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099c8f-4a1f-40c3-bab3-bcee80c18e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5099c8f-4a1f-40c3-bab3-bcee80c18ea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A0FB1-AD9D-4514-92E9-B3FCAC8CA7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099c8f-4a1f-40c3-bab3-bcee80c18e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292704-5A03-4F5D-849B-2E67538D02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2B4183-CB7D-4844-9996-476589C4F708}">
  <ds:schemaRefs>
    <ds:schemaRef ds:uri="http://schemas.microsoft.com/office/2006/metadata/properties"/>
    <ds:schemaRef ds:uri="http://schemas.microsoft.com/office/infopath/2007/PartnerControls"/>
    <ds:schemaRef ds:uri="95099c8f-4a1f-40c3-bab3-bcee80c18ea5"/>
  </ds:schemaRefs>
</ds:datastoreItem>
</file>

<file path=customXml/itemProps4.xml><?xml version="1.0" encoding="utf-8"?>
<ds:datastoreItem xmlns:ds="http://schemas.openxmlformats.org/officeDocument/2006/customXml" ds:itemID="{43FE985A-1982-4D49-ABCF-2C28A133C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a89d8038bfa94c3cb49e8ab16b6c67bc</Template>
  <TotalTime>0</TotalTime>
  <Pages>2</Pages>
  <Words>1185</Words>
  <Characters>677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Manager>2023-11-30</Manager>
  <Company>mas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Projekto, skirto socialinės integracijos paslaugoms iš laisvės atėmimo bausmės atlikimo vietų paleidžiamiems (paleistiems) asmenims teikti Marijampolės savivaldybėje, atrankos ir finansavimo konkurso nuostatų patvirtinimo</dc:title>
  <dc:subject>DV-1054</dc:subject>
  <dc:creator>MARIJAMPOLĖS SAVIVALDYBĖS ADMINISTRACIJOS DIREKTORIUS</dc:creator>
  <cp:keywords/>
  <dc:description/>
  <cp:lastModifiedBy>Raimonda Dvylienė</cp:lastModifiedBy>
  <cp:revision>3</cp:revision>
  <cp:lastPrinted>1899-12-31T22:00:00Z</cp:lastPrinted>
  <dcterms:created xsi:type="dcterms:W3CDTF">2023-12-04T09:00:00Z</dcterms:created>
  <dcterms:modified xsi:type="dcterms:W3CDTF">2023-12-04T09:00:00Z</dcterms:modified>
  <cp:category>Įsakymas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0x0101001B1362CC75130E42B8722787D07A2AD8</vt:lpwstr>
  </property>
</Properties>
</file>