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424E0D" w14:textId="1CC2D79B" w:rsidR="00DC04F1" w:rsidRPr="00030ADA" w:rsidRDefault="00DC04F1" w:rsidP="00246899">
      <w:pPr>
        <w:ind w:left="4536"/>
        <w:rPr>
          <w:color w:val="000000" w:themeColor="text1"/>
        </w:rPr>
      </w:pPr>
      <w:bookmarkStart w:id="0" w:name="_Hlk143846710"/>
      <w:r w:rsidRPr="00030ADA">
        <w:rPr>
          <w:color w:val="000000" w:themeColor="text1"/>
        </w:rPr>
        <w:t xml:space="preserve">Pretendentų nominacijoms „Už nuopelnus Marijampolės </w:t>
      </w:r>
      <w:r w:rsidR="00246899" w:rsidRPr="00030ADA">
        <w:rPr>
          <w:color w:val="000000" w:themeColor="text1"/>
        </w:rPr>
        <w:t>švietimui</w:t>
      </w:r>
      <w:r w:rsidRPr="00030ADA">
        <w:rPr>
          <w:color w:val="000000" w:themeColor="text1"/>
        </w:rPr>
        <w:t>“ gauti veiklos vertinimo</w:t>
      </w:r>
    </w:p>
    <w:p w14:paraId="327E5A4D" w14:textId="30CE2CCE" w:rsidR="007C2537" w:rsidRPr="00030ADA" w:rsidRDefault="00595E74" w:rsidP="00246899">
      <w:pPr>
        <w:ind w:left="4320" w:firstLine="216"/>
        <w:rPr>
          <w:color w:val="000000" w:themeColor="text1"/>
        </w:rPr>
      </w:pPr>
      <w:r>
        <w:rPr>
          <w:color w:val="000000" w:themeColor="text1"/>
        </w:rPr>
        <w:t>k</w:t>
      </w:r>
      <w:r w:rsidR="00DC04F1" w:rsidRPr="00030ADA">
        <w:rPr>
          <w:color w:val="000000" w:themeColor="text1"/>
        </w:rPr>
        <w:t>omisijos nuostatų</w:t>
      </w:r>
    </w:p>
    <w:p w14:paraId="58B91154" w14:textId="266BF235" w:rsidR="00DC04F1" w:rsidRPr="00030ADA" w:rsidRDefault="007C2537" w:rsidP="00246899">
      <w:pPr>
        <w:ind w:left="4320" w:firstLine="216"/>
        <w:rPr>
          <w:color w:val="000000" w:themeColor="text1"/>
        </w:rPr>
      </w:pPr>
      <w:r w:rsidRPr="00030ADA">
        <w:rPr>
          <w:color w:val="000000" w:themeColor="text1"/>
        </w:rPr>
        <w:t xml:space="preserve">1 </w:t>
      </w:r>
      <w:r w:rsidR="00DC04F1" w:rsidRPr="00030ADA">
        <w:rPr>
          <w:color w:val="000000" w:themeColor="text1"/>
        </w:rPr>
        <w:t xml:space="preserve">priedas </w:t>
      </w:r>
    </w:p>
    <w:p w14:paraId="4EDA9DBB" w14:textId="77777777" w:rsidR="00DC04F1" w:rsidRPr="00030ADA" w:rsidRDefault="00DC04F1" w:rsidP="00DC04F1">
      <w:pPr>
        <w:ind w:firstLine="5387"/>
        <w:rPr>
          <w:color w:val="000000" w:themeColor="text1"/>
        </w:rPr>
      </w:pPr>
    </w:p>
    <w:p w14:paraId="33E1DD16" w14:textId="77777777" w:rsidR="00DC04F1" w:rsidRPr="00030ADA" w:rsidRDefault="00DC04F1" w:rsidP="00DC04F1">
      <w:pPr>
        <w:rPr>
          <w:color w:val="000000" w:themeColor="text1"/>
        </w:rPr>
      </w:pPr>
    </w:p>
    <w:p w14:paraId="656496A3" w14:textId="77777777" w:rsidR="006929EF" w:rsidRDefault="00DC04F1" w:rsidP="006929EF">
      <w:pPr>
        <w:jc w:val="center"/>
        <w:rPr>
          <w:b/>
          <w:color w:val="000000" w:themeColor="text1"/>
        </w:rPr>
      </w:pPr>
      <w:r w:rsidRPr="00030ADA">
        <w:rPr>
          <w:b/>
          <w:color w:val="000000" w:themeColor="text1"/>
        </w:rPr>
        <w:t>PRETENDENTO NOMINACIJAI</w:t>
      </w:r>
      <w:r w:rsidR="006929EF">
        <w:rPr>
          <w:b/>
          <w:color w:val="000000" w:themeColor="text1"/>
        </w:rPr>
        <w:t xml:space="preserve"> </w:t>
      </w:r>
    </w:p>
    <w:p w14:paraId="008F8B7F" w14:textId="42B99A63" w:rsidR="006929EF" w:rsidRDefault="00DC04F1" w:rsidP="006929EF">
      <w:pPr>
        <w:jc w:val="center"/>
        <w:rPr>
          <w:b/>
          <w:color w:val="000000" w:themeColor="text1"/>
        </w:rPr>
      </w:pPr>
      <w:r w:rsidRPr="00030ADA">
        <w:rPr>
          <w:b/>
          <w:color w:val="000000" w:themeColor="text1"/>
        </w:rPr>
        <w:t xml:space="preserve">„UŽ </w:t>
      </w:r>
      <w:r w:rsidR="000052CC" w:rsidRPr="00030ADA">
        <w:rPr>
          <w:b/>
          <w:color w:val="000000" w:themeColor="text1"/>
        </w:rPr>
        <w:t>N</w:t>
      </w:r>
      <w:r w:rsidRPr="00030ADA">
        <w:rPr>
          <w:b/>
          <w:color w:val="000000" w:themeColor="text1"/>
        </w:rPr>
        <w:t xml:space="preserve">UOPELNUS MARIJAMPOLĖS </w:t>
      </w:r>
      <w:r w:rsidR="00246899" w:rsidRPr="00030ADA">
        <w:rPr>
          <w:b/>
          <w:color w:val="000000" w:themeColor="text1"/>
        </w:rPr>
        <w:t>ŠVIETIMUI</w:t>
      </w:r>
      <w:r w:rsidRPr="00030ADA">
        <w:rPr>
          <w:b/>
          <w:color w:val="000000" w:themeColor="text1"/>
        </w:rPr>
        <w:t xml:space="preserve">“ GAUTI VEIKLOS </w:t>
      </w:r>
    </w:p>
    <w:p w14:paraId="31DFF764" w14:textId="2B6FF179" w:rsidR="00DC04F1" w:rsidRPr="00030ADA" w:rsidRDefault="00DC04F1" w:rsidP="00DC04F1">
      <w:pPr>
        <w:jc w:val="center"/>
        <w:rPr>
          <w:b/>
          <w:bCs/>
          <w:color w:val="000000" w:themeColor="text1"/>
        </w:rPr>
      </w:pPr>
      <w:r w:rsidRPr="00030ADA">
        <w:rPr>
          <w:b/>
          <w:color w:val="000000" w:themeColor="text1"/>
        </w:rPr>
        <w:t>PARAIŠKA</w:t>
      </w:r>
    </w:p>
    <w:p w14:paraId="782297E8" w14:textId="43365017" w:rsidR="00DC04F1" w:rsidRPr="00030ADA" w:rsidRDefault="00DC04F1" w:rsidP="00DC04F1">
      <w:pPr>
        <w:ind w:firstLine="5387"/>
        <w:rPr>
          <w:color w:val="000000" w:themeColor="text1"/>
        </w:rPr>
      </w:pPr>
    </w:p>
    <w:p w14:paraId="15AB614B" w14:textId="77777777" w:rsidR="00CD51D2" w:rsidRPr="00030ADA" w:rsidRDefault="00CD51D2" w:rsidP="00DC04F1">
      <w:pPr>
        <w:ind w:firstLine="5387"/>
        <w:rPr>
          <w:color w:val="000000" w:themeColor="text1"/>
        </w:rPr>
      </w:pPr>
    </w:p>
    <w:p w14:paraId="18FB80CC" w14:textId="2FEE4FA5" w:rsidR="00DC04F1" w:rsidRDefault="00DC04F1" w:rsidP="00DC04F1">
      <w:pPr>
        <w:shd w:val="clear" w:color="auto" w:fill="FFFFFF"/>
        <w:tabs>
          <w:tab w:val="left" w:pos="851"/>
          <w:tab w:val="left" w:pos="993"/>
        </w:tabs>
        <w:jc w:val="both"/>
        <w:rPr>
          <w:color w:val="000000" w:themeColor="text1"/>
        </w:rPr>
      </w:pPr>
      <w:r w:rsidRPr="00040F3E">
        <w:rPr>
          <w:color w:val="000000" w:themeColor="text1"/>
        </w:rPr>
        <w:t xml:space="preserve">Marijampolės savivaldybės </w:t>
      </w:r>
      <w:r w:rsidR="00030ADA" w:rsidRPr="00040F3E">
        <w:rPr>
          <w:color w:val="000000" w:themeColor="text1"/>
        </w:rPr>
        <w:t>merui</w:t>
      </w:r>
    </w:p>
    <w:p w14:paraId="3B76D399" w14:textId="77777777" w:rsidR="006929EF" w:rsidRDefault="006929EF" w:rsidP="00DC04F1">
      <w:pPr>
        <w:shd w:val="clear" w:color="auto" w:fill="FFFFFF"/>
        <w:tabs>
          <w:tab w:val="left" w:pos="851"/>
          <w:tab w:val="left" w:pos="993"/>
        </w:tabs>
        <w:jc w:val="both"/>
        <w:rPr>
          <w:color w:val="000000" w:themeColor="text1"/>
        </w:rPr>
      </w:pPr>
    </w:p>
    <w:p w14:paraId="3DE39AC7" w14:textId="640018F1" w:rsidR="006929EF" w:rsidRPr="006929EF" w:rsidRDefault="006929EF" w:rsidP="006929EF">
      <w:pPr>
        <w:shd w:val="clear" w:color="auto" w:fill="FFFFFF"/>
        <w:jc w:val="center"/>
        <w:rPr>
          <w:color w:val="000000"/>
        </w:rPr>
      </w:pPr>
      <w:r w:rsidRPr="006929EF">
        <w:rPr>
          <w:color w:val="000000"/>
        </w:rPr>
        <w:t xml:space="preserve">20.....m. .................... ........d. </w:t>
      </w:r>
    </w:p>
    <w:p w14:paraId="5FB58986" w14:textId="77777777" w:rsidR="006929EF" w:rsidRPr="006929EF" w:rsidRDefault="006929EF" w:rsidP="006929EF">
      <w:pPr>
        <w:shd w:val="clear" w:color="auto" w:fill="FFFFFF"/>
        <w:jc w:val="center"/>
        <w:rPr>
          <w:color w:val="000000"/>
        </w:rPr>
      </w:pPr>
      <w:r w:rsidRPr="006929EF">
        <w:rPr>
          <w:color w:val="000000"/>
        </w:rPr>
        <w:t>Marijampolė</w:t>
      </w:r>
    </w:p>
    <w:p w14:paraId="63E03959" w14:textId="77777777" w:rsidR="00DC04F1" w:rsidRPr="00030ADA" w:rsidRDefault="00DC04F1" w:rsidP="00DC04F1">
      <w:pPr>
        <w:shd w:val="clear" w:color="auto" w:fill="FFFFFF"/>
        <w:tabs>
          <w:tab w:val="left" w:pos="851"/>
          <w:tab w:val="left" w:pos="993"/>
        </w:tabs>
        <w:jc w:val="both"/>
        <w:rPr>
          <w:color w:val="000000" w:themeColor="text1"/>
        </w:rPr>
      </w:pPr>
    </w:p>
    <w:tbl>
      <w:tblPr>
        <w:tblW w:w="970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6"/>
        <w:gridCol w:w="3095"/>
        <w:gridCol w:w="3969"/>
        <w:gridCol w:w="2126"/>
      </w:tblGrid>
      <w:tr w:rsidR="00030ADA" w:rsidRPr="00030ADA" w14:paraId="758DC76D" w14:textId="77777777" w:rsidTr="006929EF">
        <w:tc>
          <w:tcPr>
            <w:tcW w:w="51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04F9A1" w14:textId="77777777" w:rsidR="00DC04F1" w:rsidRPr="006929EF" w:rsidRDefault="00DC04F1" w:rsidP="00911195">
            <w:pPr>
              <w:pStyle w:val="HTMLiankstoformatuotas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</w:pPr>
            <w:r w:rsidRPr="006929EF"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  <w:t>1.</w:t>
            </w:r>
          </w:p>
        </w:tc>
        <w:tc>
          <w:tcPr>
            <w:tcW w:w="30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95759" w14:textId="77777777" w:rsidR="00DC04F1" w:rsidRPr="006929EF" w:rsidRDefault="00DC04F1" w:rsidP="00911195">
            <w:pPr>
              <w:pStyle w:val="HTMLiankstoformatuotas"/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</w:pPr>
            <w:r w:rsidRPr="006929EF"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  <w:t xml:space="preserve">Pretendento pavadinimas </w:t>
            </w:r>
            <w:r w:rsidRPr="006929EF">
              <w:rPr>
                <w:rFonts w:ascii="Times New Roman" w:hAnsi="Times New Roman"/>
                <w:i/>
                <w:color w:val="000000" w:themeColor="text1"/>
                <w:sz w:val="24"/>
                <w:szCs w:val="24"/>
                <w:lang w:val="lt-LT"/>
              </w:rPr>
              <w:t>(juridinio asmens)</w:t>
            </w:r>
            <w:r w:rsidRPr="006929EF"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  <w:t xml:space="preserve"> arba vardas, pavardė </w:t>
            </w:r>
            <w:r w:rsidRPr="006929EF">
              <w:rPr>
                <w:rFonts w:ascii="Times New Roman" w:hAnsi="Times New Roman"/>
                <w:i/>
                <w:color w:val="000000" w:themeColor="text1"/>
                <w:sz w:val="24"/>
                <w:szCs w:val="24"/>
                <w:lang w:val="lt-LT"/>
              </w:rPr>
              <w:t>(fizinio asmens)</w:t>
            </w:r>
          </w:p>
        </w:tc>
        <w:tc>
          <w:tcPr>
            <w:tcW w:w="609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C8E492" w14:textId="77777777" w:rsidR="00DC04F1" w:rsidRPr="00030ADA" w:rsidRDefault="00DC04F1" w:rsidP="00911195">
            <w:pPr>
              <w:pStyle w:val="HTMLiankstoformatuotas"/>
              <w:jc w:val="both"/>
              <w:rPr>
                <w:rFonts w:ascii="Times New Roman" w:hAnsi="Times New Roman"/>
                <w:color w:val="000000" w:themeColor="text1"/>
                <w:sz w:val="23"/>
                <w:szCs w:val="23"/>
                <w:lang w:val="lt-LT"/>
              </w:rPr>
            </w:pPr>
          </w:p>
          <w:p w14:paraId="7CF59CD0" w14:textId="77777777" w:rsidR="00DC04F1" w:rsidRPr="00030ADA" w:rsidRDefault="00DC04F1" w:rsidP="00911195">
            <w:pPr>
              <w:pStyle w:val="HTMLiankstoformatuotas"/>
              <w:jc w:val="both"/>
              <w:rPr>
                <w:rFonts w:ascii="Times New Roman" w:hAnsi="Times New Roman"/>
                <w:color w:val="000000" w:themeColor="text1"/>
                <w:sz w:val="23"/>
                <w:szCs w:val="23"/>
                <w:lang w:val="lt-LT"/>
              </w:rPr>
            </w:pPr>
          </w:p>
        </w:tc>
      </w:tr>
      <w:tr w:rsidR="00030ADA" w:rsidRPr="00030ADA" w14:paraId="2A30D36D" w14:textId="77777777" w:rsidTr="006929EF">
        <w:tc>
          <w:tcPr>
            <w:tcW w:w="51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28A824" w14:textId="77777777" w:rsidR="00DC04F1" w:rsidRPr="006929EF" w:rsidRDefault="00DC04F1" w:rsidP="00911195">
            <w:pPr>
              <w:pStyle w:val="HTMLiankstoformatuotas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</w:pPr>
            <w:r w:rsidRPr="006929EF"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  <w:t>2.</w:t>
            </w:r>
          </w:p>
        </w:tc>
        <w:tc>
          <w:tcPr>
            <w:tcW w:w="30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75D8C" w14:textId="1CBA8D6F" w:rsidR="00DC04F1" w:rsidRPr="006929EF" w:rsidRDefault="00DC04F1" w:rsidP="00911195">
            <w:pPr>
              <w:pStyle w:val="HTMLiankstoformatuotas"/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</w:pPr>
            <w:r w:rsidRPr="006929EF"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  <w:t>Darbovietė, pareigos</w:t>
            </w:r>
            <w:r w:rsidR="004652F4" w:rsidRPr="006929EF"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  <w:t>,</w:t>
            </w:r>
            <w:r w:rsidRPr="006929EF"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  <w:t xml:space="preserve"> organizacija, nario pareigos joje (pirmininkas, narys ir pan.) </w:t>
            </w:r>
            <w:r w:rsidRPr="006929EF">
              <w:rPr>
                <w:rFonts w:ascii="Times New Roman" w:hAnsi="Times New Roman"/>
                <w:i/>
                <w:color w:val="000000" w:themeColor="text1"/>
                <w:sz w:val="24"/>
                <w:szCs w:val="24"/>
                <w:lang w:val="lt-LT"/>
              </w:rPr>
              <w:t>(fizinio asmens)</w:t>
            </w:r>
          </w:p>
        </w:tc>
        <w:tc>
          <w:tcPr>
            <w:tcW w:w="609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5C8FFD" w14:textId="77777777" w:rsidR="00DC04F1" w:rsidRPr="00030ADA" w:rsidRDefault="00DC04F1" w:rsidP="00911195">
            <w:pPr>
              <w:pStyle w:val="HTMLiankstoformatuotas"/>
              <w:jc w:val="both"/>
              <w:rPr>
                <w:rFonts w:ascii="Times New Roman" w:hAnsi="Times New Roman"/>
                <w:color w:val="000000" w:themeColor="text1"/>
                <w:sz w:val="23"/>
                <w:szCs w:val="23"/>
                <w:lang w:val="lt-LT"/>
              </w:rPr>
            </w:pPr>
          </w:p>
          <w:p w14:paraId="320CA55E" w14:textId="77777777" w:rsidR="00DC04F1" w:rsidRPr="00030ADA" w:rsidRDefault="00DC04F1" w:rsidP="00911195">
            <w:pPr>
              <w:shd w:val="clear" w:color="auto" w:fill="FFFFFF"/>
              <w:ind w:firstLine="709"/>
              <w:jc w:val="both"/>
              <w:rPr>
                <w:color w:val="000000" w:themeColor="text1"/>
                <w:sz w:val="23"/>
                <w:szCs w:val="23"/>
              </w:rPr>
            </w:pPr>
          </w:p>
        </w:tc>
      </w:tr>
      <w:tr w:rsidR="00030ADA" w:rsidRPr="00030ADA" w14:paraId="4A7EBD29" w14:textId="77777777" w:rsidTr="006929EF">
        <w:tc>
          <w:tcPr>
            <w:tcW w:w="51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2BD2FE" w14:textId="77777777" w:rsidR="00DC04F1" w:rsidRPr="006929EF" w:rsidRDefault="00DC04F1" w:rsidP="00911195">
            <w:pPr>
              <w:pStyle w:val="HTMLiankstoformatuotas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</w:pPr>
            <w:r w:rsidRPr="006929EF"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  <w:t>3.</w:t>
            </w:r>
          </w:p>
        </w:tc>
        <w:tc>
          <w:tcPr>
            <w:tcW w:w="30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4A1E4E" w14:textId="2D7322FA" w:rsidR="00DC04F1" w:rsidRPr="006929EF" w:rsidRDefault="004652F4" w:rsidP="00911195">
            <w:pPr>
              <w:pStyle w:val="HTMLiankstoformatuotas"/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</w:pPr>
            <w:r w:rsidRPr="006929EF"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  <w:t>K</w:t>
            </w:r>
            <w:r w:rsidR="00DC04F1" w:rsidRPr="006929EF"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  <w:t>ontaktiniai duomenys</w:t>
            </w:r>
          </w:p>
        </w:tc>
        <w:tc>
          <w:tcPr>
            <w:tcW w:w="609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7993D7" w14:textId="77777777" w:rsidR="00DC04F1" w:rsidRPr="00030ADA" w:rsidRDefault="00DC04F1" w:rsidP="00911195">
            <w:pPr>
              <w:pStyle w:val="HTMLiankstoformatuotas"/>
              <w:jc w:val="both"/>
              <w:rPr>
                <w:rFonts w:ascii="Times New Roman" w:hAnsi="Times New Roman"/>
                <w:color w:val="000000" w:themeColor="text1"/>
                <w:sz w:val="23"/>
                <w:szCs w:val="23"/>
                <w:lang w:val="lt-LT"/>
              </w:rPr>
            </w:pPr>
          </w:p>
          <w:p w14:paraId="63298275" w14:textId="77777777" w:rsidR="00DC04F1" w:rsidRPr="00030ADA" w:rsidRDefault="00DC04F1" w:rsidP="00911195">
            <w:pPr>
              <w:pStyle w:val="HTMLiankstoformatuotas"/>
              <w:jc w:val="both"/>
              <w:rPr>
                <w:rFonts w:ascii="Times New Roman" w:hAnsi="Times New Roman"/>
                <w:color w:val="000000" w:themeColor="text1"/>
                <w:sz w:val="23"/>
                <w:szCs w:val="23"/>
                <w:lang w:val="lt-LT"/>
              </w:rPr>
            </w:pPr>
          </w:p>
        </w:tc>
      </w:tr>
      <w:tr w:rsidR="004652F4" w:rsidRPr="00030ADA" w14:paraId="7956748B" w14:textId="77777777" w:rsidTr="006929EF">
        <w:trPr>
          <w:trHeight w:val="213"/>
        </w:trPr>
        <w:tc>
          <w:tcPr>
            <w:tcW w:w="516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84D5CA" w14:textId="612CA745" w:rsidR="004652F4" w:rsidRPr="006929EF" w:rsidRDefault="003F550E" w:rsidP="009C6B7E">
            <w:pPr>
              <w:pStyle w:val="HTMLiankstoformatuotas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  <w:t>4</w:t>
            </w:r>
            <w:r w:rsidR="004652F4" w:rsidRPr="006929EF"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  <w:t>.</w:t>
            </w:r>
          </w:p>
        </w:tc>
        <w:tc>
          <w:tcPr>
            <w:tcW w:w="3095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0A8BFD" w14:textId="77777777" w:rsidR="004652F4" w:rsidRPr="006929EF" w:rsidRDefault="004652F4" w:rsidP="009C6B7E">
            <w:pPr>
              <w:pStyle w:val="HTMLiankstoformatuotas"/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</w:pPr>
            <w:r w:rsidRPr="006929EF"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  <w:t>Už kokius nuopelnus rekomenduojama skirti nominaciją</w:t>
            </w:r>
          </w:p>
        </w:tc>
        <w:tc>
          <w:tcPr>
            <w:tcW w:w="39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A92813" w14:textId="77777777" w:rsidR="004652F4" w:rsidRPr="004652F4" w:rsidRDefault="004652F4" w:rsidP="009C6B7E">
            <w:pPr>
              <w:tabs>
                <w:tab w:val="left" w:pos="338"/>
                <w:tab w:val="left" w:pos="882"/>
              </w:tabs>
              <w:spacing w:line="360" w:lineRule="auto"/>
              <w:ind w:left="338" w:hanging="307"/>
              <w:jc w:val="center"/>
              <w:rPr>
                <w:iCs/>
                <w:color w:val="000000" w:themeColor="text1"/>
              </w:rPr>
            </w:pPr>
            <w:r w:rsidRPr="004652F4">
              <w:rPr>
                <w:iCs/>
                <w:color w:val="000000" w:themeColor="text1"/>
              </w:rPr>
              <w:t>Nominacijos pavadinimas</w:t>
            </w:r>
          </w:p>
        </w:tc>
        <w:tc>
          <w:tcPr>
            <w:tcW w:w="2126" w:type="dxa"/>
          </w:tcPr>
          <w:p w14:paraId="6D733F76" w14:textId="4F692C05" w:rsidR="004652F4" w:rsidRPr="006929EF" w:rsidRDefault="006929EF" w:rsidP="009C6B7E">
            <w:pPr>
              <w:tabs>
                <w:tab w:val="left" w:pos="338"/>
                <w:tab w:val="left" w:pos="882"/>
              </w:tabs>
              <w:spacing w:line="360" w:lineRule="auto"/>
              <w:rPr>
                <w:iCs/>
                <w:color w:val="000000" w:themeColor="text1"/>
                <w:sz w:val="23"/>
                <w:szCs w:val="23"/>
              </w:rPr>
            </w:pPr>
            <w:r w:rsidRPr="006929EF">
              <w:rPr>
                <w:iCs/>
                <w:color w:val="000000" w:themeColor="text1"/>
                <w:sz w:val="23"/>
                <w:szCs w:val="23"/>
              </w:rPr>
              <w:t>Reikiamą pažymėti X</w:t>
            </w:r>
          </w:p>
        </w:tc>
      </w:tr>
      <w:tr w:rsidR="004652F4" w:rsidRPr="00030ADA" w14:paraId="3C8C962E" w14:textId="77777777" w:rsidTr="006929EF">
        <w:trPr>
          <w:trHeight w:val="383"/>
        </w:trPr>
        <w:tc>
          <w:tcPr>
            <w:tcW w:w="516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2013F" w14:textId="77777777" w:rsidR="004652F4" w:rsidRPr="006929EF" w:rsidRDefault="004652F4" w:rsidP="009C6B7E">
            <w:pPr>
              <w:pStyle w:val="HTMLiankstoformatuotas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</w:pPr>
          </w:p>
        </w:tc>
        <w:tc>
          <w:tcPr>
            <w:tcW w:w="309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B66E08" w14:textId="77777777" w:rsidR="004652F4" w:rsidRPr="006929EF" w:rsidRDefault="004652F4" w:rsidP="009C6B7E">
            <w:pPr>
              <w:pStyle w:val="HTMLiankstoformatuotas"/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</w:pPr>
          </w:p>
        </w:tc>
        <w:tc>
          <w:tcPr>
            <w:tcW w:w="39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A7FFD2" w14:textId="77777777" w:rsidR="004652F4" w:rsidRPr="004652F4" w:rsidRDefault="004652F4" w:rsidP="006929EF">
            <w:pPr>
              <w:tabs>
                <w:tab w:val="left" w:pos="338"/>
                <w:tab w:val="left" w:pos="882"/>
              </w:tabs>
              <w:ind w:left="338" w:hanging="307"/>
              <w:rPr>
                <w:b/>
                <w:bCs/>
                <w:color w:val="000000" w:themeColor="text1"/>
              </w:rPr>
            </w:pPr>
            <w:r w:rsidRPr="004652F4">
              <w:rPr>
                <w:b/>
                <w:bCs/>
                <w:color w:val="000000" w:themeColor="text1"/>
              </w:rPr>
              <w:t>„Metų švietimo lyderis“</w:t>
            </w:r>
          </w:p>
        </w:tc>
        <w:tc>
          <w:tcPr>
            <w:tcW w:w="2126" w:type="dxa"/>
          </w:tcPr>
          <w:p w14:paraId="3E0E101A" w14:textId="77777777" w:rsidR="004652F4" w:rsidRPr="00030ADA" w:rsidRDefault="004652F4" w:rsidP="009C6B7E">
            <w:pPr>
              <w:tabs>
                <w:tab w:val="left" w:pos="338"/>
                <w:tab w:val="left" w:pos="882"/>
              </w:tabs>
              <w:spacing w:line="360" w:lineRule="auto"/>
              <w:rPr>
                <w:i/>
                <w:color w:val="000000" w:themeColor="text1"/>
                <w:sz w:val="23"/>
                <w:szCs w:val="23"/>
              </w:rPr>
            </w:pPr>
          </w:p>
        </w:tc>
      </w:tr>
      <w:tr w:rsidR="004652F4" w:rsidRPr="00030ADA" w14:paraId="045AACE0" w14:textId="77777777" w:rsidTr="006929EF">
        <w:trPr>
          <w:trHeight w:val="360"/>
        </w:trPr>
        <w:tc>
          <w:tcPr>
            <w:tcW w:w="516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A294A" w14:textId="77777777" w:rsidR="004652F4" w:rsidRPr="006929EF" w:rsidRDefault="004652F4" w:rsidP="009C6B7E">
            <w:pPr>
              <w:pStyle w:val="HTMLiankstoformatuotas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</w:pPr>
          </w:p>
        </w:tc>
        <w:tc>
          <w:tcPr>
            <w:tcW w:w="309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F0022" w14:textId="77777777" w:rsidR="004652F4" w:rsidRPr="006929EF" w:rsidRDefault="004652F4" w:rsidP="009C6B7E">
            <w:pPr>
              <w:pStyle w:val="HTMLiankstoformatuotas"/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</w:pPr>
          </w:p>
        </w:tc>
        <w:tc>
          <w:tcPr>
            <w:tcW w:w="39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74E2C2" w14:textId="77777777" w:rsidR="004652F4" w:rsidRPr="004652F4" w:rsidRDefault="004652F4" w:rsidP="006929EF">
            <w:pPr>
              <w:tabs>
                <w:tab w:val="left" w:pos="338"/>
                <w:tab w:val="left" w:pos="882"/>
              </w:tabs>
              <w:ind w:left="338" w:hanging="307"/>
              <w:rPr>
                <w:b/>
                <w:bCs/>
                <w:color w:val="000000" w:themeColor="text1"/>
              </w:rPr>
            </w:pPr>
            <w:r w:rsidRPr="004652F4">
              <w:rPr>
                <w:b/>
                <w:bCs/>
                <w:color w:val="000000" w:themeColor="text1"/>
              </w:rPr>
              <w:t>„Metų mokytojas“</w:t>
            </w:r>
            <w:r w:rsidRPr="004652F4">
              <w:rPr>
                <w:b/>
                <w:bCs/>
                <w:noProof/>
                <w:color w:val="000000" w:themeColor="text1"/>
                <w:sz w:val="23"/>
                <w:szCs w:val="23"/>
              </w:rPr>
              <w:t xml:space="preserve"> </w:t>
            </w:r>
          </w:p>
        </w:tc>
        <w:tc>
          <w:tcPr>
            <w:tcW w:w="2126" w:type="dxa"/>
          </w:tcPr>
          <w:p w14:paraId="642BEE1D" w14:textId="77777777" w:rsidR="004652F4" w:rsidRDefault="004652F4" w:rsidP="009C6B7E">
            <w:pPr>
              <w:tabs>
                <w:tab w:val="left" w:pos="338"/>
                <w:tab w:val="left" w:pos="882"/>
              </w:tabs>
              <w:spacing w:line="360" w:lineRule="auto"/>
              <w:ind w:left="338" w:hanging="307"/>
              <w:rPr>
                <w:i/>
                <w:color w:val="000000" w:themeColor="text1"/>
                <w:sz w:val="23"/>
                <w:szCs w:val="23"/>
              </w:rPr>
            </w:pPr>
          </w:p>
        </w:tc>
      </w:tr>
      <w:tr w:rsidR="004652F4" w:rsidRPr="00030ADA" w14:paraId="42280444" w14:textId="77777777" w:rsidTr="006929EF">
        <w:trPr>
          <w:trHeight w:val="390"/>
        </w:trPr>
        <w:tc>
          <w:tcPr>
            <w:tcW w:w="516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A6B4CA" w14:textId="77777777" w:rsidR="004652F4" w:rsidRPr="006929EF" w:rsidRDefault="004652F4" w:rsidP="009C6B7E">
            <w:pPr>
              <w:pStyle w:val="HTMLiankstoformatuotas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</w:pPr>
          </w:p>
        </w:tc>
        <w:tc>
          <w:tcPr>
            <w:tcW w:w="309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7271B1" w14:textId="77777777" w:rsidR="004652F4" w:rsidRPr="006929EF" w:rsidRDefault="004652F4" w:rsidP="009C6B7E">
            <w:pPr>
              <w:pStyle w:val="HTMLiankstoformatuotas"/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</w:pPr>
          </w:p>
        </w:tc>
        <w:tc>
          <w:tcPr>
            <w:tcW w:w="39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8051A4" w14:textId="314388FE" w:rsidR="004652F4" w:rsidRPr="004652F4" w:rsidRDefault="004652F4" w:rsidP="003F550E">
            <w:pPr>
              <w:tabs>
                <w:tab w:val="left" w:pos="42"/>
                <w:tab w:val="left" w:pos="882"/>
              </w:tabs>
              <w:ind w:left="42" w:hanging="11"/>
              <w:rPr>
                <w:b/>
                <w:bCs/>
                <w:color w:val="000000" w:themeColor="text1"/>
              </w:rPr>
            </w:pPr>
            <w:r w:rsidRPr="004652F4">
              <w:rPr>
                <w:b/>
                <w:bCs/>
                <w:color w:val="000000" w:themeColor="text1"/>
              </w:rPr>
              <w:t>„Metų švietimo pagalbos</w:t>
            </w:r>
            <w:r w:rsidR="006929EF">
              <w:rPr>
                <w:b/>
                <w:bCs/>
                <w:color w:val="000000" w:themeColor="text1"/>
              </w:rPr>
              <w:t xml:space="preserve"> </w:t>
            </w:r>
            <w:r w:rsidRPr="004652F4">
              <w:rPr>
                <w:b/>
                <w:bCs/>
                <w:color w:val="000000" w:themeColor="text1"/>
              </w:rPr>
              <w:t xml:space="preserve">specialistas“ </w:t>
            </w:r>
          </w:p>
        </w:tc>
        <w:tc>
          <w:tcPr>
            <w:tcW w:w="2126" w:type="dxa"/>
          </w:tcPr>
          <w:p w14:paraId="71C8DF36" w14:textId="77777777" w:rsidR="004652F4" w:rsidRDefault="004652F4" w:rsidP="009C6B7E">
            <w:pPr>
              <w:tabs>
                <w:tab w:val="left" w:pos="338"/>
                <w:tab w:val="left" w:pos="882"/>
              </w:tabs>
              <w:spacing w:line="360" w:lineRule="auto"/>
              <w:ind w:left="338" w:hanging="307"/>
              <w:rPr>
                <w:i/>
                <w:color w:val="000000" w:themeColor="text1"/>
                <w:sz w:val="23"/>
                <w:szCs w:val="23"/>
              </w:rPr>
            </w:pPr>
          </w:p>
        </w:tc>
      </w:tr>
      <w:tr w:rsidR="004652F4" w:rsidRPr="00030ADA" w14:paraId="09F00552" w14:textId="77777777" w:rsidTr="006929EF">
        <w:trPr>
          <w:trHeight w:val="375"/>
        </w:trPr>
        <w:tc>
          <w:tcPr>
            <w:tcW w:w="516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38830A" w14:textId="77777777" w:rsidR="004652F4" w:rsidRPr="006929EF" w:rsidRDefault="004652F4" w:rsidP="009C6B7E">
            <w:pPr>
              <w:pStyle w:val="HTMLiankstoformatuotas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</w:pPr>
          </w:p>
        </w:tc>
        <w:tc>
          <w:tcPr>
            <w:tcW w:w="309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07E468" w14:textId="77777777" w:rsidR="004652F4" w:rsidRPr="006929EF" w:rsidRDefault="004652F4" w:rsidP="009C6B7E">
            <w:pPr>
              <w:pStyle w:val="HTMLiankstoformatuotas"/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</w:pPr>
          </w:p>
        </w:tc>
        <w:tc>
          <w:tcPr>
            <w:tcW w:w="39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25873" w14:textId="3C32626C" w:rsidR="004652F4" w:rsidRPr="004652F4" w:rsidRDefault="004652F4" w:rsidP="006929EF">
            <w:pPr>
              <w:tabs>
                <w:tab w:val="left" w:pos="37"/>
                <w:tab w:val="left" w:pos="882"/>
              </w:tabs>
              <w:ind w:left="37" w:hanging="6"/>
              <w:rPr>
                <w:b/>
                <w:bCs/>
                <w:color w:val="000000" w:themeColor="text1"/>
              </w:rPr>
            </w:pPr>
            <w:r w:rsidRPr="004652F4">
              <w:rPr>
                <w:b/>
                <w:bCs/>
                <w:color w:val="000000" w:themeColor="text1"/>
              </w:rPr>
              <w:t xml:space="preserve">„Metų sėkmingiausias švietimo projektas (renginys)“ </w:t>
            </w:r>
          </w:p>
        </w:tc>
        <w:tc>
          <w:tcPr>
            <w:tcW w:w="2126" w:type="dxa"/>
          </w:tcPr>
          <w:p w14:paraId="7498187A" w14:textId="77777777" w:rsidR="004652F4" w:rsidRDefault="004652F4" w:rsidP="009C6B7E">
            <w:pPr>
              <w:tabs>
                <w:tab w:val="left" w:pos="338"/>
                <w:tab w:val="left" w:pos="882"/>
              </w:tabs>
              <w:spacing w:line="360" w:lineRule="auto"/>
              <w:ind w:left="338" w:hanging="307"/>
              <w:rPr>
                <w:i/>
                <w:color w:val="000000" w:themeColor="text1"/>
                <w:sz w:val="23"/>
                <w:szCs w:val="23"/>
              </w:rPr>
            </w:pPr>
          </w:p>
        </w:tc>
      </w:tr>
      <w:tr w:rsidR="004652F4" w:rsidRPr="00030ADA" w14:paraId="52346A71" w14:textId="77777777" w:rsidTr="006929EF">
        <w:trPr>
          <w:trHeight w:val="363"/>
        </w:trPr>
        <w:tc>
          <w:tcPr>
            <w:tcW w:w="516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8DE26" w14:textId="77777777" w:rsidR="004652F4" w:rsidRPr="006929EF" w:rsidRDefault="004652F4" w:rsidP="009C6B7E">
            <w:pPr>
              <w:pStyle w:val="HTMLiankstoformatuotas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</w:pPr>
          </w:p>
        </w:tc>
        <w:tc>
          <w:tcPr>
            <w:tcW w:w="309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F3CF5" w14:textId="77777777" w:rsidR="004652F4" w:rsidRPr="006929EF" w:rsidRDefault="004652F4" w:rsidP="009C6B7E">
            <w:pPr>
              <w:pStyle w:val="HTMLiankstoformatuotas"/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</w:pPr>
          </w:p>
        </w:tc>
        <w:tc>
          <w:tcPr>
            <w:tcW w:w="39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126517" w14:textId="77777777" w:rsidR="004652F4" w:rsidRPr="004652F4" w:rsidRDefault="004652F4" w:rsidP="006929EF">
            <w:pPr>
              <w:tabs>
                <w:tab w:val="left" w:pos="338"/>
                <w:tab w:val="left" w:pos="882"/>
              </w:tabs>
              <w:ind w:left="338" w:hanging="307"/>
              <w:rPr>
                <w:b/>
                <w:bCs/>
                <w:color w:val="000000" w:themeColor="text1"/>
                <w:sz w:val="23"/>
                <w:szCs w:val="23"/>
              </w:rPr>
            </w:pPr>
            <w:r w:rsidRPr="004652F4">
              <w:rPr>
                <w:b/>
                <w:bCs/>
                <w:color w:val="000000" w:themeColor="text1"/>
                <w:sz w:val="23"/>
                <w:szCs w:val="23"/>
              </w:rPr>
              <w:t>„Metų švietimo inovacija“</w:t>
            </w:r>
          </w:p>
        </w:tc>
        <w:tc>
          <w:tcPr>
            <w:tcW w:w="2126" w:type="dxa"/>
          </w:tcPr>
          <w:p w14:paraId="5CBCCDEA" w14:textId="77777777" w:rsidR="004652F4" w:rsidRDefault="004652F4" w:rsidP="009C6B7E">
            <w:pPr>
              <w:tabs>
                <w:tab w:val="left" w:pos="338"/>
                <w:tab w:val="left" w:pos="882"/>
              </w:tabs>
              <w:spacing w:line="360" w:lineRule="auto"/>
              <w:ind w:left="338" w:hanging="307"/>
              <w:rPr>
                <w:i/>
                <w:color w:val="000000" w:themeColor="text1"/>
                <w:sz w:val="23"/>
                <w:szCs w:val="23"/>
              </w:rPr>
            </w:pPr>
          </w:p>
        </w:tc>
      </w:tr>
      <w:tr w:rsidR="00030ADA" w:rsidRPr="00030ADA" w14:paraId="4004DC50" w14:textId="77777777" w:rsidTr="006929EF">
        <w:trPr>
          <w:trHeight w:val="1088"/>
        </w:trPr>
        <w:tc>
          <w:tcPr>
            <w:tcW w:w="51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2BB4FE" w14:textId="434C3FF7" w:rsidR="00DC04F1" w:rsidRPr="006929EF" w:rsidRDefault="003F550E" w:rsidP="00911195">
            <w:pPr>
              <w:pStyle w:val="HTMLiankstoformatuotas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  <w:t>5</w:t>
            </w:r>
            <w:r w:rsidR="00DC04F1" w:rsidRPr="006929EF"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  <w:t>.</w:t>
            </w:r>
          </w:p>
        </w:tc>
        <w:tc>
          <w:tcPr>
            <w:tcW w:w="30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B7214" w14:textId="07251F4A" w:rsidR="00DC04F1" w:rsidRPr="006929EF" w:rsidRDefault="00DC04F1" w:rsidP="00911195">
            <w:pPr>
              <w:pStyle w:val="HTMLiankstoformatuotas"/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</w:pPr>
            <w:r w:rsidRPr="006929EF"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  <w:t xml:space="preserve">Išsamus svariausių veiklų, jų indėlio (reikšmės) Marijampolės </w:t>
            </w:r>
            <w:r w:rsidR="00573DCF" w:rsidRPr="006929EF"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  <w:t xml:space="preserve">švietimui </w:t>
            </w:r>
            <w:r w:rsidRPr="006929EF"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  <w:t>aprašymas</w:t>
            </w:r>
            <w:r w:rsidR="003F550E"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  <w:t xml:space="preserve"> (iki 250 žodžių)</w:t>
            </w:r>
          </w:p>
        </w:tc>
        <w:tc>
          <w:tcPr>
            <w:tcW w:w="609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44234" w14:textId="77777777" w:rsidR="00DC04F1" w:rsidRPr="00030ADA" w:rsidRDefault="00DC04F1" w:rsidP="00911195">
            <w:pPr>
              <w:pStyle w:val="HTMLiankstoformatuotas"/>
              <w:jc w:val="both"/>
              <w:rPr>
                <w:rFonts w:ascii="Times New Roman" w:hAnsi="Times New Roman"/>
                <w:color w:val="000000" w:themeColor="text1"/>
                <w:sz w:val="23"/>
                <w:szCs w:val="23"/>
                <w:lang w:val="lt-LT"/>
              </w:rPr>
            </w:pPr>
            <w:r w:rsidRPr="00030ADA">
              <w:rPr>
                <w:rFonts w:ascii="Times New Roman" w:hAnsi="Times New Roman"/>
                <w:color w:val="000000" w:themeColor="text1"/>
                <w:sz w:val="23"/>
                <w:szCs w:val="23"/>
                <w:lang w:val="lt-LT"/>
              </w:rPr>
              <w:t>1.</w:t>
            </w:r>
          </w:p>
          <w:p w14:paraId="30CCB609" w14:textId="77777777" w:rsidR="00DC04F1" w:rsidRPr="00030ADA" w:rsidRDefault="00DC04F1" w:rsidP="00911195">
            <w:pPr>
              <w:pStyle w:val="HTMLiankstoformatuotas"/>
              <w:jc w:val="both"/>
              <w:rPr>
                <w:rFonts w:ascii="Times New Roman" w:hAnsi="Times New Roman"/>
                <w:color w:val="000000" w:themeColor="text1"/>
                <w:sz w:val="23"/>
                <w:szCs w:val="23"/>
                <w:lang w:val="lt-LT"/>
              </w:rPr>
            </w:pPr>
            <w:r w:rsidRPr="00030ADA">
              <w:rPr>
                <w:rFonts w:ascii="Times New Roman" w:hAnsi="Times New Roman"/>
                <w:color w:val="000000" w:themeColor="text1"/>
                <w:sz w:val="23"/>
                <w:szCs w:val="23"/>
                <w:lang w:val="lt-LT"/>
              </w:rPr>
              <w:t>2.</w:t>
            </w:r>
          </w:p>
          <w:p w14:paraId="38703563" w14:textId="5FD55D01" w:rsidR="00DC04F1" w:rsidRPr="00030ADA" w:rsidRDefault="00573DCF" w:rsidP="00911195">
            <w:pPr>
              <w:pStyle w:val="HTMLiankstoformatuotas"/>
              <w:jc w:val="both"/>
              <w:rPr>
                <w:rFonts w:ascii="Times New Roman" w:hAnsi="Times New Roman"/>
                <w:color w:val="000000" w:themeColor="text1"/>
                <w:sz w:val="23"/>
                <w:szCs w:val="23"/>
                <w:lang w:val="lt-LT"/>
              </w:rPr>
            </w:pPr>
            <w:r w:rsidRPr="00030ADA">
              <w:rPr>
                <w:rFonts w:ascii="Times New Roman" w:hAnsi="Times New Roman"/>
                <w:color w:val="000000" w:themeColor="text1"/>
                <w:sz w:val="23"/>
                <w:szCs w:val="23"/>
                <w:lang w:val="lt-LT"/>
              </w:rPr>
              <w:t>...</w:t>
            </w:r>
          </w:p>
          <w:p w14:paraId="43BCE0B2" w14:textId="77777777" w:rsidR="00DC04F1" w:rsidRPr="00030ADA" w:rsidRDefault="00DC04F1" w:rsidP="00911195">
            <w:pPr>
              <w:pStyle w:val="HTMLiankstoformatuotas"/>
              <w:jc w:val="both"/>
              <w:rPr>
                <w:rFonts w:ascii="Times New Roman" w:hAnsi="Times New Roman"/>
                <w:color w:val="000000" w:themeColor="text1"/>
                <w:sz w:val="23"/>
                <w:szCs w:val="23"/>
                <w:lang w:val="lt-LT"/>
              </w:rPr>
            </w:pPr>
          </w:p>
        </w:tc>
      </w:tr>
    </w:tbl>
    <w:p w14:paraId="55FF1B3D" w14:textId="77777777" w:rsidR="00992CF1" w:rsidRDefault="00992CF1" w:rsidP="00DC04F1">
      <w:pPr>
        <w:rPr>
          <w:color w:val="000000" w:themeColor="text1"/>
          <w:sz w:val="22"/>
          <w:szCs w:val="22"/>
        </w:rPr>
      </w:pPr>
    </w:p>
    <w:p w14:paraId="27AB4B2B" w14:textId="756C477A" w:rsidR="00DC04F1" w:rsidRPr="00992CF1" w:rsidRDefault="00DC04F1" w:rsidP="00DC04F1">
      <w:pPr>
        <w:rPr>
          <w:color w:val="000000" w:themeColor="text1"/>
          <w:sz w:val="22"/>
          <w:szCs w:val="22"/>
        </w:rPr>
      </w:pPr>
      <w:r w:rsidRPr="00992CF1">
        <w:rPr>
          <w:color w:val="000000" w:themeColor="text1"/>
          <w:sz w:val="22"/>
          <w:szCs w:val="22"/>
        </w:rPr>
        <w:t xml:space="preserve">Pretendentą pasiūliusio juridinio asmens pavadinimas, vadovo pareigos, vardas, pavardė, el. parašas, </w:t>
      </w:r>
    </w:p>
    <w:p w14:paraId="09D82548" w14:textId="56D43185" w:rsidR="00DC04F1" w:rsidRPr="006929EF" w:rsidRDefault="00DC04F1" w:rsidP="00DC04F1">
      <w:pPr>
        <w:rPr>
          <w:color w:val="000000" w:themeColor="text1"/>
          <w:sz w:val="22"/>
          <w:szCs w:val="22"/>
        </w:rPr>
      </w:pPr>
      <w:r w:rsidRPr="00992CF1">
        <w:rPr>
          <w:color w:val="000000" w:themeColor="text1"/>
          <w:sz w:val="22"/>
          <w:szCs w:val="22"/>
        </w:rPr>
        <w:t>arba Pretendentą pasiūliusio fizinio asmens vardas, pavardė, parašas</w:t>
      </w:r>
    </w:p>
    <w:p w14:paraId="441AFFF1" w14:textId="77777777" w:rsidR="00DC04F1" w:rsidRPr="00030ADA" w:rsidRDefault="00DC04F1" w:rsidP="00DC04F1">
      <w:pPr>
        <w:rPr>
          <w:color w:val="000000" w:themeColor="text1"/>
        </w:rPr>
      </w:pPr>
    </w:p>
    <w:p w14:paraId="52B3E86A" w14:textId="77777777" w:rsidR="006929EF" w:rsidRDefault="006929EF" w:rsidP="006929EF">
      <w:pPr>
        <w:shd w:val="clear" w:color="auto" w:fill="FFFFFF"/>
        <w:ind w:right="306"/>
        <w:jc w:val="both"/>
        <w:rPr>
          <w:color w:val="000000"/>
        </w:rPr>
      </w:pPr>
      <w:r w:rsidRPr="006929EF">
        <w:rPr>
          <w:color w:val="000000"/>
        </w:rPr>
        <w:t>Patvirtinu, kad paraiškoje pateikta informacija yra tiksli ir teisinga.</w:t>
      </w:r>
    </w:p>
    <w:p w14:paraId="6E238707" w14:textId="77777777" w:rsidR="006929EF" w:rsidRPr="006929EF" w:rsidRDefault="006929EF" w:rsidP="006929EF">
      <w:pPr>
        <w:shd w:val="clear" w:color="auto" w:fill="FFFFFF"/>
        <w:ind w:right="306"/>
        <w:jc w:val="both"/>
        <w:rPr>
          <w:color w:val="000000"/>
        </w:rPr>
      </w:pPr>
    </w:p>
    <w:tbl>
      <w:tblPr>
        <w:tblW w:w="966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9"/>
        <w:gridCol w:w="283"/>
        <w:gridCol w:w="2997"/>
        <w:gridCol w:w="547"/>
        <w:gridCol w:w="2714"/>
      </w:tblGrid>
      <w:tr w:rsidR="006929EF" w14:paraId="1383F9B2" w14:textId="77777777" w:rsidTr="006929EF"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hideMark/>
          </w:tcPr>
          <w:p w14:paraId="5AE815BB" w14:textId="77777777" w:rsidR="006929EF" w:rsidRDefault="006929EF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283" w:type="dxa"/>
            <w:shd w:val="clear" w:color="auto" w:fill="FFFFFF"/>
            <w:hideMark/>
          </w:tcPr>
          <w:p w14:paraId="14967E01" w14:textId="77777777" w:rsidR="006929EF" w:rsidRDefault="006929EF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99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hideMark/>
          </w:tcPr>
          <w:p w14:paraId="6C6CA262" w14:textId="77777777" w:rsidR="006929EF" w:rsidRDefault="006929EF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47" w:type="dxa"/>
            <w:shd w:val="clear" w:color="auto" w:fill="FFFFFF"/>
            <w:hideMark/>
          </w:tcPr>
          <w:p w14:paraId="1E9E8862" w14:textId="77777777" w:rsidR="006929EF" w:rsidRDefault="006929E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hideMark/>
          </w:tcPr>
          <w:p w14:paraId="42E2D7F7" w14:textId="77777777" w:rsidR="006929EF" w:rsidRDefault="006929E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6929EF" w14:paraId="7FBE30D1" w14:textId="77777777" w:rsidTr="006929EF">
        <w:tc>
          <w:tcPr>
            <w:tcW w:w="3119" w:type="dxa"/>
            <w:shd w:val="clear" w:color="auto" w:fill="FFFFFF"/>
            <w:hideMark/>
          </w:tcPr>
          <w:p w14:paraId="490EE8C5" w14:textId="77777777" w:rsidR="006929EF" w:rsidRDefault="006929EF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(Pareigos)</w:t>
            </w:r>
          </w:p>
        </w:tc>
        <w:tc>
          <w:tcPr>
            <w:tcW w:w="283" w:type="dxa"/>
            <w:shd w:val="clear" w:color="auto" w:fill="FFFFFF"/>
            <w:hideMark/>
          </w:tcPr>
          <w:p w14:paraId="5C04B5DD" w14:textId="77777777" w:rsidR="006929EF" w:rsidRDefault="006929EF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97" w:type="dxa"/>
            <w:shd w:val="clear" w:color="auto" w:fill="FFFFFF"/>
            <w:hideMark/>
          </w:tcPr>
          <w:p w14:paraId="3BC1D97E" w14:textId="77777777" w:rsidR="006929EF" w:rsidRDefault="006929EF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(parašas)</w:t>
            </w:r>
          </w:p>
        </w:tc>
        <w:tc>
          <w:tcPr>
            <w:tcW w:w="547" w:type="dxa"/>
            <w:shd w:val="clear" w:color="auto" w:fill="FFFFFF"/>
            <w:hideMark/>
          </w:tcPr>
          <w:p w14:paraId="16C19A6E" w14:textId="77777777" w:rsidR="006929EF" w:rsidRDefault="006929EF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4" w:type="dxa"/>
            <w:shd w:val="clear" w:color="auto" w:fill="FFFFFF"/>
            <w:hideMark/>
          </w:tcPr>
          <w:p w14:paraId="1C4E37C5" w14:textId="7B57CF33" w:rsidR="006929EF" w:rsidRDefault="006929EF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(vardas</w:t>
            </w:r>
            <w:r w:rsidR="003F76E8">
              <w:rPr>
                <w:i/>
                <w:iCs/>
                <w:color w:val="000000"/>
                <w:sz w:val="20"/>
                <w:szCs w:val="20"/>
              </w:rPr>
              <w:t>,</w:t>
            </w:r>
            <w:r>
              <w:rPr>
                <w:i/>
                <w:iCs/>
                <w:color w:val="000000"/>
                <w:sz w:val="20"/>
                <w:szCs w:val="20"/>
              </w:rPr>
              <w:t xml:space="preserve"> pavardė)</w:t>
            </w:r>
          </w:p>
        </w:tc>
      </w:tr>
    </w:tbl>
    <w:p w14:paraId="5AD990A6" w14:textId="77777777" w:rsidR="00DC04F1" w:rsidRPr="00030ADA" w:rsidRDefault="00DC04F1" w:rsidP="00DC04F1">
      <w:pPr>
        <w:rPr>
          <w:color w:val="000000" w:themeColor="text1"/>
        </w:rPr>
      </w:pPr>
    </w:p>
    <w:p w14:paraId="60B6A531" w14:textId="77777777" w:rsidR="00DC04F1" w:rsidRPr="008E7A2E" w:rsidRDefault="00DC04F1" w:rsidP="00DC04F1">
      <w:pPr>
        <w:rPr>
          <w:sz w:val="23"/>
          <w:szCs w:val="23"/>
        </w:rPr>
      </w:pPr>
    </w:p>
    <w:bookmarkEnd w:id="0"/>
    <w:p w14:paraId="11833059" w14:textId="77777777" w:rsidR="00DC04F1" w:rsidRDefault="00DC04F1" w:rsidP="00570FC2"/>
    <w:sectPr w:rsidR="00DC04F1" w:rsidSect="00142F41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C34650" w14:textId="77777777" w:rsidR="00982CDD" w:rsidRDefault="00982CDD">
      <w:r>
        <w:separator/>
      </w:r>
    </w:p>
  </w:endnote>
  <w:endnote w:type="continuationSeparator" w:id="0">
    <w:p w14:paraId="60575148" w14:textId="77777777" w:rsidR="00982CDD" w:rsidRDefault="00982C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1C0308" w14:textId="77777777" w:rsidR="00956CD0" w:rsidRDefault="00956CD0" w:rsidP="00CB588F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AE37C8" w14:textId="77777777" w:rsidR="00956CD0" w:rsidRPr="00211589" w:rsidRDefault="00956CD0" w:rsidP="00211589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530B0" w14:textId="77777777" w:rsidR="00956CD0" w:rsidRPr="00211589" w:rsidRDefault="00956CD0" w:rsidP="00211589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8FCA13" w14:textId="77777777" w:rsidR="00982CDD" w:rsidRDefault="00982CDD">
      <w:r>
        <w:separator/>
      </w:r>
    </w:p>
  </w:footnote>
  <w:footnote w:type="continuationSeparator" w:id="0">
    <w:p w14:paraId="61B58130" w14:textId="77777777" w:rsidR="00982CDD" w:rsidRDefault="00982C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D8D27" w14:textId="77777777" w:rsidR="00956CD0" w:rsidRPr="00CB588F" w:rsidRDefault="0015432F" w:rsidP="00024D31">
    <w:pPr>
      <w:pStyle w:val="Antrats"/>
      <w:jc w:val="center"/>
      <w:rPr>
        <w:sz w:val="20"/>
        <w:szCs w:val="20"/>
      </w:rPr>
    </w:pPr>
    <w:r w:rsidRPr="00CB588F">
      <w:rPr>
        <w:rStyle w:val="Puslapionumeris"/>
      </w:rPr>
      <w:fldChar w:fldCharType="begin"/>
    </w:r>
    <w:r w:rsidR="00956CD0" w:rsidRPr="00CB588F">
      <w:rPr>
        <w:rStyle w:val="Puslapionumeris"/>
      </w:rPr>
      <w:instrText xml:space="preserve"> PAGE </w:instrText>
    </w:r>
    <w:r w:rsidRPr="00CB588F">
      <w:rPr>
        <w:rStyle w:val="Puslapionumeris"/>
      </w:rPr>
      <w:fldChar w:fldCharType="separate"/>
    </w:r>
    <w:r w:rsidR="00211589">
      <w:rPr>
        <w:rStyle w:val="Puslapionumeris"/>
        <w:noProof/>
      </w:rPr>
      <w:t>2</w:t>
    </w:r>
    <w:r w:rsidRPr="00CB588F">
      <w:rPr>
        <w:rStyle w:val="Puslapionumeris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51C3DE" w14:textId="77777777" w:rsidR="00956CD0" w:rsidRPr="000271A6" w:rsidRDefault="00956CD0" w:rsidP="00024D31">
    <w:pPr>
      <w:pStyle w:val="Antrats"/>
      <w:jc w:val="center"/>
      <w:rPr>
        <w:rStyle w:val="Puslapionumeri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2534C0"/>
    <w:multiLevelType w:val="hybridMultilevel"/>
    <w:tmpl w:val="B77A3A52"/>
    <w:lvl w:ilvl="0" w:tplc="042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FB92330"/>
    <w:multiLevelType w:val="hybridMultilevel"/>
    <w:tmpl w:val="722C82BE"/>
    <w:lvl w:ilvl="0" w:tplc="720004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878077774">
    <w:abstractNumId w:val="1"/>
  </w:num>
  <w:num w:numId="2" w16cid:durableId="1431272917">
    <w:abstractNumId w:val="2"/>
  </w:num>
  <w:num w:numId="3" w16cid:durableId="7278010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2ED"/>
    <w:rsid w:val="00001412"/>
    <w:rsid w:val="000052CC"/>
    <w:rsid w:val="00024D31"/>
    <w:rsid w:val="000271A6"/>
    <w:rsid w:val="00030ADA"/>
    <w:rsid w:val="00040F3E"/>
    <w:rsid w:val="00072617"/>
    <w:rsid w:val="0007488C"/>
    <w:rsid w:val="0009673D"/>
    <w:rsid w:val="0009691C"/>
    <w:rsid w:val="000B1DF1"/>
    <w:rsid w:val="000B4D7A"/>
    <w:rsid w:val="000E1795"/>
    <w:rsid w:val="000F2611"/>
    <w:rsid w:val="000F4988"/>
    <w:rsid w:val="001068E3"/>
    <w:rsid w:val="001126E9"/>
    <w:rsid w:val="00135052"/>
    <w:rsid w:val="00151A32"/>
    <w:rsid w:val="0015432F"/>
    <w:rsid w:val="001731DF"/>
    <w:rsid w:val="00175AE9"/>
    <w:rsid w:val="001776CA"/>
    <w:rsid w:val="001867D5"/>
    <w:rsid w:val="00193EB5"/>
    <w:rsid w:val="001B089B"/>
    <w:rsid w:val="001B5ADB"/>
    <w:rsid w:val="001B7ADA"/>
    <w:rsid w:val="001F74B0"/>
    <w:rsid w:val="002072D8"/>
    <w:rsid w:val="002076BA"/>
    <w:rsid w:val="00211589"/>
    <w:rsid w:val="00221375"/>
    <w:rsid w:val="00234AB7"/>
    <w:rsid w:val="002406B8"/>
    <w:rsid w:val="00245DA1"/>
    <w:rsid w:val="00245F2B"/>
    <w:rsid w:val="00246899"/>
    <w:rsid w:val="0025097A"/>
    <w:rsid w:val="002568E5"/>
    <w:rsid w:val="0029149E"/>
    <w:rsid w:val="002A2A44"/>
    <w:rsid w:val="002D0D89"/>
    <w:rsid w:val="002D4620"/>
    <w:rsid w:val="00314E44"/>
    <w:rsid w:val="0032263B"/>
    <w:rsid w:val="00337716"/>
    <w:rsid w:val="0034487D"/>
    <w:rsid w:val="00347773"/>
    <w:rsid w:val="00354AFA"/>
    <w:rsid w:val="00377368"/>
    <w:rsid w:val="003C03BB"/>
    <w:rsid w:val="003F3459"/>
    <w:rsid w:val="003F52AB"/>
    <w:rsid w:val="003F550E"/>
    <w:rsid w:val="003F76E8"/>
    <w:rsid w:val="0042560A"/>
    <w:rsid w:val="00444140"/>
    <w:rsid w:val="004516D8"/>
    <w:rsid w:val="004554F7"/>
    <w:rsid w:val="004652F4"/>
    <w:rsid w:val="0047431B"/>
    <w:rsid w:val="004A0D0E"/>
    <w:rsid w:val="004C59DA"/>
    <w:rsid w:val="004E435B"/>
    <w:rsid w:val="004F24B0"/>
    <w:rsid w:val="004F5EB6"/>
    <w:rsid w:val="00502A4B"/>
    <w:rsid w:val="0053125F"/>
    <w:rsid w:val="00533F59"/>
    <w:rsid w:val="00544D3A"/>
    <w:rsid w:val="00567D19"/>
    <w:rsid w:val="00570FC2"/>
    <w:rsid w:val="00573DCF"/>
    <w:rsid w:val="00574842"/>
    <w:rsid w:val="00592E42"/>
    <w:rsid w:val="00595E74"/>
    <w:rsid w:val="0059768C"/>
    <w:rsid w:val="005A659A"/>
    <w:rsid w:val="005C0058"/>
    <w:rsid w:val="005C5783"/>
    <w:rsid w:val="005F02AF"/>
    <w:rsid w:val="005F3650"/>
    <w:rsid w:val="005F6965"/>
    <w:rsid w:val="006264AC"/>
    <w:rsid w:val="00636074"/>
    <w:rsid w:val="006437DF"/>
    <w:rsid w:val="006929EF"/>
    <w:rsid w:val="00694839"/>
    <w:rsid w:val="006A1BAE"/>
    <w:rsid w:val="006B7C7E"/>
    <w:rsid w:val="006E060C"/>
    <w:rsid w:val="006E0A9A"/>
    <w:rsid w:val="00715D7F"/>
    <w:rsid w:val="007259DF"/>
    <w:rsid w:val="00745494"/>
    <w:rsid w:val="00745E33"/>
    <w:rsid w:val="007508C7"/>
    <w:rsid w:val="00772C6B"/>
    <w:rsid w:val="00776820"/>
    <w:rsid w:val="0079087B"/>
    <w:rsid w:val="0079170C"/>
    <w:rsid w:val="00791DD0"/>
    <w:rsid w:val="007B03D4"/>
    <w:rsid w:val="007C2537"/>
    <w:rsid w:val="007D4BB3"/>
    <w:rsid w:val="007E06FD"/>
    <w:rsid w:val="00807245"/>
    <w:rsid w:val="00830CF7"/>
    <w:rsid w:val="00844DAD"/>
    <w:rsid w:val="00854BC8"/>
    <w:rsid w:val="008571C5"/>
    <w:rsid w:val="00861B6B"/>
    <w:rsid w:val="00871E3C"/>
    <w:rsid w:val="008758C0"/>
    <w:rsid w:val="00891B09"/>
    <w:rsid w:val="008A6FE5"/>
    <w:rsid w:val="008C2C03"/>
    <w:rsid w:val="008C7CC2"/>
    <w:rsid w:val="008E2A46"/>
    <w:rsid w:val="009221E9"/>
    <w:rsid w:val="00925E0D"/>
    <w:rsid w:val="00931666"/>
    <w:rsid w:val="00937FB7"/>
    <w:rsid w:val="00945FB9"/>
    <w:rsid w:val="00946AF6"/>
    <w:rsid w:val="00956CD0"/>
    <w:rsid w:val="009575E7"/>
    <w:rsid w:val="00963C2F"/>
    <w:rsid w:val="00982CDD"/>
    <w:rsid w:val="00992CF1"/>
    <w:rsid w:val="009B26BC"/>
    <w:rsid w:val="009C4295"/>
    <w:rsid w:val="009D1DD9"/>
    <w:rsid w:val="009D5F3F"/>
    <w:rsid w:val="009E5CB0"/>
    <w:rsid w:val="00A06B2C"/>
    <w:rsid w:val="00A166F7"/>
    <w:rsid w:val="00A23C84"/>
    <w:rsid w:val="00A41153"/>
    <w:rsid w:val="00A5512A"/>
    <w:rsid w:val="00A8228C"/>
    <w:rsid w:val="00A824AB"/>
    <w:rsid w:val="00A87C49"/>
    <w:rsid w:val="00A9162F"/>
    <w:rsid w:val="00A955F4"/>
    <w:rsid w:val="00AB1705"/>
    <w:rsid w:val="00AB3609"/>
    <w:rsid w:val="00AD7B7C"/>
    <w:rsid w:val="00AF263C"/>
    <w:rsid w:val="00B01AAB"/>
    <w:rsid w:val="00B26D7E"/>
    <w:rsid w:val="00B328B4"/>
    <w:rsid w:val="00B6147C"/>
    <w:rsid w:val="00B61DD6"/>
    <w:rsid w:val="00B6561E"/>
    <w:rsid w:val="00B6786A"/>
    <w:rsid w:val="00B84C74"/>
    <w:rsid w:val="00B94DE4"/>
    <w:rsid w:val="00B95EF9"/>
    <w:rsid w:val="00BD2617"/>
    <w:rsid w:val="00BD4522"/>
    <w:rsid w:val="00BD571C"/>
    <w:rsid w:val="00BF2AE9"/>
    <w:rsid w:val="00BF2F43"/>
    <w:rsid w:val="00C35C46"/>
    <w:rsid w:val="00C36378"/>
    <w:rsid w:val="00C72F22"/>
    <w:rsid w:val="00C73C57"/>
    <w:rsid w:val="00C817D2"/>
    <w:rsid w:val="00C85989"/>
    <w:rsid w:val="00C952ED"/>
    <w:rsid w:val="00CA19BA"/>
    <w:rsid w:val="00CB2D9D"/>
    <w:rsid w:val="00CB3011"/>
    <w:rsid w:val="00CB3BAC"/>
    <w:rsid w:val="00CB588F"/>
    <w:rsid w:val="00CC5865"/>
    <w:rsid w:val="00CD518D"/>
    <w:rsid w:val="00CD51D2"/>
    <w:rsid w:val="00D0473B"/>
    <w:rsid w:val="00D257CE"/>
    <w:rsid w:val="00D2600C"/>
    <w:rsid w:val="00D4625D"/>
    <w:rsid w:val="00D531D5"/>
    <w:rsid w:val="00D53478"/>
    <w:rsid w:val="00D631ED"/>
    <w:rsid w:val="00D84D35"/>
    <w:rsid w:val="00DA0E61"/>
    <w:rsid w:val="00DA3FE1"/>
    <w:rsid w:val="00DB5B14"/>
    <w:rsid w:val="00DC04F1"/>
    <w:rsid w:val="00DC3583"/>
    <w:rsid w:val="00DD07D5"/>
    <w:rsid w:val="00DE72E4"/>
    <w:rsid w:val="00E223A7"/>
    <w:rsid w:val="00E412F7"/>
    <w:rsid w:val="00E446BD"/>
    <w:rsid w:val="00E5085E"/>
    <w:rsid w:val="00E56D12"/>
    <w:rsid w:val="00E773BE"/>
    <w:rsid w:val="00E90EE7"/>
    <w:rsid w:val="00EB3595"/>
    <w:rsid w:val="00EC23E3"/>
    <w:rsid w:val="00EE05E3"/>
    <w:rsid w:val="00EE0844"/>
    <w:rsid w:val="00EE3435"/>
    <w:rsid w:val="00EE40B9"/>
    <w:rsid w:val="00EE4D0D"/>
    <w:rsid w:val="00EF4549"/>
    <w:rsid w:val="00EF7156"/>
    <w:rsid w:val="00F1681F"/>
    <w:rsid w:val="00F20B31"/>
    <w:rsid w:val="00F21056"/>
    <w:rsid w:val="00F24382"/>
    <w:rsid w:val="00F33FD2"/>
    <w:rsid w:val="00F4129B"/>
    <w:rsid w:val="00F53BCF"/>
    <w:rsid w:val="00F65CF5"/>
    <w:rsid w:val="00F71608"/>
    <w:rsid w:val="00F93313"/>
    <w:rsid w:val="00F93F4B"/>
    <w:rsid w:val="00FB2BF0"/>
    <w:rsid w:val="00FD0579"/>
    <w:rsid w:val="00FE53D5"/>
    <w:rsid w:val="00FE635F"/>
    <w:rsid w:val="00FF2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1E4CC8"/>
  <w15:chartTrackingRefBased/>
  <w15:docId w15:val="{005B8B45-92FE-4733-8CE8-43B3C76CC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15432F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3C03BB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CB588F"/>
    <w:pPr>
      <w:tabs>
        <w:tab w:val="center" w:pos="4819"/>
        <w:tab w:val="right" w:pos="9638"/>
      </w:tabs>
      <w:jc w:val="right"/>
    </w:pPr>
    <w:rPr>
      <w:noProof/>
      <w:sz w:val="20"/>
      <w:szCs w:val="20"/>
    </w:r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rsid w:val="00CB588F"/>
    <w:rPr>
      <w:rFonts w:ascii="Times New Roman" w:hAnsi="Times New Roman"/>
      <w:sz w:val="20"/>
      <w:szCs w:val="20"/>
    </w:rPr>
  </w:style>
  <w:style w:type="table" w:styleId="Lentelstinklelis">
    <w:name w:val="Table Grid"/>
    <w:basedOn w:val="prastojilentel"/>
    <w:rsid w:val="002115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rsid w:val="00745E3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745E33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D631ED"/>
    <w:pPr>
      <w:ind w:left="720"/>
      <w:contextualSpacing/>
    </w:pPr>
  </w:style>
  <w:style w:type="character" w:styleId="Hipersaitas">
    <w:name w:val="Hyperlink"/>
    <w:basedOn w:val="Numatytasispastraiposriftas"/>
    <w:rsid w:val="00891B09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891B09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rsid w:val="00963C2F"/>
    <w:rPr>
      <w:color w:val="954F72" w:themeColor="followedHyperlink"/>
      <w:u w:val="single"/>
    </w:rPr>
  </w:style>
  <w:style w:type="paragraph" w:styleId="HTMLiankstoformatuotas">
    <w:name w:val="HTML Preformatted"/>
    <w:basedOn w:val="prastasis"/>
    <w:link w:val="HTMLiankstoformatuotasDiagrama"/>
    <w:rsid w:val="005C005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  <w:lang w:val="en-GB" w:eastAsia="en-US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rsid w:val="005C0058"/>
    <w:rPr>
      <w:rFonts w:ascii="Arial Unicode MS" w:eastAsia="Arial Unicode MS" w:hAnsi="Arial Unicode MS" w:cs="Arial Unicode MS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85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4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6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\Tmp\7dc4d96e53d64796860bc58fc9601c89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7dc4d96e53d64796860bc58fc9601c89</Template>
  <TotalTime>1</TotalTime>
  <Pages>1</Pages>
  <Words>775</Words>
  <Characters>443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Manager>2023-09-06</Manager>
  <Company>mas</Company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pretendentų nominacijoms „Už nuopelnus Marijampolės švietimui“ gauti veiklos vertinimo komisijos nuostatų patvirtinimo</dc:title>
  <dc:subject>MV-416</dc:subject>
  <dc:creator>MARIJAMPOLĖS SAVIVALDYBĖS MERAS</dc:creator>
  <cp:keywords/>
  <cp:lastModifiedBy>Rima Ulevičiūtė</cp:lastModifiedBy>
  <cp:revision>3</cp:revision>
  <cp:lastPrinted>2023-07-26T08:53:00Z</cp:lastPrinted>
  <dcterms:created xsi:type="dcterms:W3CDTF">2026-08-24T12:20:00Z</dcterms:created>
  <dcterms:modified xsi:type="dcterms:W3CDTF">2026-08-24T12:20:00Z</dcterms:modified>
  <cp:category>Potvarkis</cp:category>
</cp:coreProperties>
</file>