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84933" w14:textId="77777777" w:rsidR="00BF314F" w:rsidRPr="00BF314F" w:rsidRDefault="00BF314F" w:rsidP="00BF314F">
      <w:pPr>
        <w:jc w:val="center"/>
        <w:rPr>
          <w:b/>
          <w:bCs/>
        </w:rPr>
      </w:pPr>
      <w:bookmarkStart w:id="0" w:name="_Hlk33998338"/>
      <w:r w:rsidRPr="00BF314F">
        <w:rPr>
          <w:b/>
          <w:bCs/>
        </w:rPr>
        <w:t>UŽIMTUMO DIDINIMO PROGRAMOS VYKDYMO_______ M.</w:t>
      </w:r>
    </w:p>
    <w:p w14:paraId="499D12BA" w14:textId="77777777" w:rsidR="00BF314F" w:rsidRPr="00BF314F" w:rsidRDefault="00BF314F" w:rsidP="00BF314F">
      <w:pPr>
        <w:jc w:val="center"/>
        <w:rPr>
          <w:b/>
          <w:bCs/>
        </w:rPr>
      </w:pPr>
      <w:r w:rsidRPr="00BF314F">
        <w:rPr>
          <w:b/>
          <w:bCs/>
        </w:rPr>
        <w:t>PARAIŠKA</w:t>
      </w:r>
    </w:p>
    <w:p w14:paraId="29E4444F" w14:textId="77777777" w:rsidR="00BF314F" w:rsidRPr="00BF314F" w:rsidRDefault="00BF314F" w:rsidP="00BF314F">
      <w:pPr>
        <w:jc w:val="both"/>
      </w:pPr>
    </w:p>
    <w:p w14:paraId="351D6344" w14:textId="77777777" w:rsidR="00BF314F" w:rsidRPr="00BF314F" w:rsidRDefault="00BF314F" w:rsidP="00BF314F">
      <w:pPr>
        <w:jc w:val="center"/>
      </w:pPr>
      <w:r w:rsidRPr="00BF314F">
        <w:t>20__ m. _____________ d.</w:t>
      </w:r>
    </w:p>
    <w:p w14:paraId="4375F601" w14:textId="77777777" w:rsidR="00BF314F" w:rsidRPr="00BF314F" w:rsidRDefault="00BF314F" w:rsidP="00BF314F">
      <w:pPr>
        <w:jc w:val="center"/>
      </w:pPr>
    </w:p>
    <w:p w14:paraId="1F6B5716" w14:textId="77777777" w:rsidR="00BF314F" w:rsidRPr="00BF314F" w:rsidRDefault="00BF314F" w:rsidP="00BF314F">
      <w:pPr>
        <w:jc w:val="both"/>
        <w:rPr>
          <w:b/>
          <w:bCs/>
        </w:rPr>
      </w:pPr>
      <w:r w:rsidRPr="00BF314F">
        <w:rPr>
          <w:b/>
          <w:bCs/>
        </w:rPr>
        <w:t>I. Paraiškos rengėjas (-a):</w:t>
      </w:r>
    </w:p>
    <w:p w14:paraId="73F8AED8" w14:textId="77777777" w:rsidR="00BF314F" w:rsidRPr="00BF314F" w:rsidRDefault="00BF314F" w:rsidP="00BF314F">
      <w:r w:rsidRPr="00BF314F">
        <w:t>1. Juridinio asmens  pavadinimas____________________________________</w:t>
      </w:r>
    </w:p>
    <w:p w14:paraId="26589C17" w14:textId="77777777" w:rsidR="00BF314F" w:rsidRPr="00BF314F" w:rsidRDefault="00BF314F" w:rsidP="00BF314F">
      <w:r w:rsidRPr="00BF314F">
        <w:t>2. Juridinio asmens kodas__________________________________________</w:t>
      </w:r>
    </w:p>
    <w:p w14:paraId="3068EF81" w14:textId="77777777" w:rsidR="00BF314F" w:rsidRPr="00BF314F" w:rsidRDefault="00BF314F" w:rsidP="00BF314F">
      <w:r w:rsidRPr="00BF314F">
        <w:t>3. Juridinio asmens adresas, telefonas, el. p. ___________________________</w:t>
      </w:r>
    </w:p>
    <w:p w14:paraId="44B8F6D6" w14:textId="77777777" w:rsidR="00BF314F" w:rsidRPr="00BF314F" w:rsidRDefault="00BF314F" w:rsidP="00BF314F">
      <w:r w:rsidRPr="00BF314F">
        <w:t>_______________________________________________________________</w:t>
      </w:r>
    </w:p>
    <w:p w14:paraId="06E25AD2" w14:textId="77777777" w:rsidR="00BF314F" w:rsidRPr="00BF314F" w:rsidRDefault="00BF314F" w:rsidP="00BF314F"/>
    <w:p w14:paraId="34C2CD0F" w14:textId="77777777" w:rsidR="00BF314F" w:rsidRPr="00BF314F" w:rsidRDefault="00BF314F" w:rsidP="00BF314F">
      <w:r w:rsidRPr="00BF314F">
        <w:t>4. Banko sąskaitos Nr._____________________________________________</w:t>
      </w:r>
    </w:p>
    <w:p w14:paraId="304176B7" w14:textId="77777777" w:rsidR="00BF314F" w:rsidRPr="00BF314F" w:rsidRDefault="00BF314F" w:rsidP="00BF314F"/>
    <w:p w14:paraId="5A742225" w14:textId="77777777" w:rsidR="00BF314F" w:rsidRPr="00BF314F" w:rsidRDefault="00BF314F" w:rsidP="00BF314F">
      <w:r w:rsidRPr="00BF314F">
        <w:t>5. Juridinio asmens veiklos pobūdis___________________________________</w:t>
      </w:r>
    </w:p>
    <w:p w14:paraId="344ED336" w14:textId="77777777" w:rsidR="00BF314F" w:rsidRPr="00BF314F" w:rsidRDefault="00BF314F" w:rsidP="00BF314F"/>
    <w:p w14:paraId="4F099C6D" w14:textId="77777777" w:rsidR="00BF314F" w:rsidRPr="00BF314F" w:rsidRDefault="00BF314F" w:rsidP="00BF314F">
      <w:r w:rsidRPr="00BF314F">
        <w:t>6. Ar dalyvavimas programoje tęstinis:</w:t>
      </w:r>
      <w:r w:rsidRPr="00BF314F">
        <w:tab/>
      </w:r>
      <w:r w:rsidRPr="00BF314F">
        <w:fldChar w:fldCharType="begin">
          <w:ffData>
            <w:name w:val="Tikrinti1"/>
            <w:enabled/>
            <w:calcOnExit w:val="0"/>
            <w:checkBox>
              <w:sizeAuto/>
              <w:default w:val="0"/>
            </w:checkBox>
          </w:ffData>
        </w:fldChar>
      </w:r>
      <w:r w:rsidRPr="00BF314F">
        <w:instrText xml:space="preserve"> FORMCHECKBOX </w:instrText>
      </w:r>
      <w:r w:rsidRPr="00BF314F">
        <w:fldChar w:fldCharType="separate"/>
      </w:r>
      <w:r w:rsidRPr="00BF314F">
        <w:fldChar w:fldCharType="end"/>
      </w:r>
      <w:r w:rsidRPr="00BF314F">
        <w:t xml:space="preserve"> taip</w:t>
      </w:r>
      <w:r w:rsidRPr="00BF314F">
        <w:tab/>
      </w:r>
      <w:r w:rsidRPr="00BF314F">
        <w:tab/>
      </w:r>
      <w:r w:rsidRPr="00BF314F">
        <w:fldChar w:fldCharType="begin">
          <w:ffData>
            <w:name w:val="Tikrinti1"/>
            <w:enabled/>
            <w:calcOnExit w:val="0"/>
            <w:checkBox>
              <w:sizeAuto/>
              <w:default w:val="0"/>
            </w:checkBox>
          </w:ffData>
        </w:fldChar>
      </w:r>
      <w:r w:rsidRPr="00BF314F">
        <w:instrText xml:space="preserve"> FORMCHECKBOX </w:instrText>
      </w:r>
      <w:r w:rsidRPr="00BF314F">
        <w:fldChar w:fldCharType="separate"/>
      </w:r>
      <w:r w:rsidRPr="00BF314F">
        <w:fldChar w:fldCharType="end"/>
      </w:r>
      <w:r w:rsidRPr="00BF314F">
        <w:t xml:space="preserve"> ne</w:t>
      </w:r>
    </w:p>
    <w:p w14:paraId="3EC2EB52" w14:textId="77777777" w:rsidR="00BF314F" w:rsidRPr="00BF314F" w:rsidRDefault="00BF314F" w:rsidP="00BF314F"/>
    <w:p w14:paraId="56CA8DF1" w14:textId="77777777" w:rsidR="00BF314F" w:rsidRPr="00BF314F" w:rsidRDefault="00BF314F" w:rsidP="00BF314F">
      <w:pPr>
        <w:rPr>
          <w:b/>
          <w:bCs/>
        </w:rPr>
      </w:pPr>
      <w:r w:rsidRPr="00BF314F">
        <w:rPr>
          <w:b/>
          <w:bCs/>
        </w:rPr>
        <w:t>II. Atsakingas už programos terminuotų darbų vykdymą asmuo:_____</w:t>
      </w:r>
    </w:p>
    <w:p w14:paraId="33B438A2" w14:textId="77777777" w:rsidR="00BF314F" w:rsidRPr="00BF314F" w:rsidRDefault="00BF314F" w:rsidP="00BF314F">
      <w:pPr>
        <w:rPr>
          <w:b/>
          <w:bCs/>
        </w:rPr>
      </w:pPr>
      <w:r w:rsidRPr="00BF314F">
        <w:rPr>
          <w:b/>
          <w:bCs/>
        </w:rPr>
        <w:t>________________________________________________________</w:t>
      </w:r>
    </w:p>
    <w:p w14:paraId="23ED6FC7" w14:textId="77777777" w:rsidR="00BF314F" w:rsidRPr="00BF314F" w:rsidRDefault="00BF314F" w:rsidP="00BF314F">
      <w:pPr>
        <w:rPr>
          <w:sz w:val="20"/>
          <w:szCs w:val="20"/>
        </w:rPr>
      </w:pPr>
      <w:r w:rsidRPr="00BF314F">
        <w:rPr>
          <w:b/>
          <w:bCs/>
        </w:rPr>
        <w:tab/>
      </w:r>
      <w:r w:rsidRPr="00BF314F">
        <w:rPr>
          <w:b/>
          <w:bCs/>
        </w:rPr>
        <w:tab/>
      </w:r>
      <w:r w:rsidRPr="00BF314F">
        <w:rPr>
          <w:sz w:val="20"/>
          <w:szCs w:val="20"/>
        </w:rPr>
        <w:t>(vardas, pavardė, tel. Nr., el. paštas)</w:t>
      </w:r>
    </w:p>
    <w:p w14:paraId="66E5DF5C" w14:textId="77777777" w:rsidR="00BF314F" w:rsidRPr="00BF314F" w:rsidRDefault="00BF314F" w:rsidP="00BF314F">
      <w:pPr>
        <w:rPr>
          <w:sz w:val="20"/>
          <w:szCs w:val="20"/>
        </w:rPr>
      </w:pPr>
    </w:p>
    <w:p w14:paraId="1BB6C3DC" w14:textId="77777777" w:rsidR="00BF314F" w:rsidRPr="00BF314F" w:rsidRDefault="00BF314F" w:rsidP="00BF314F">
      <w:pPr>
        <w:rPr>
          <w:b/>
          <w:bCs/>
        </w:rPr>
      </w:pPr>
      <w:r w:rsidRPr="00BF314F">
        <w:rPr>
          <w:b/>
          <w:bCs/>
        </w:rPr>
        <w:t>III</w:t>
      </w:r>
      <w:r w:rsidRPr="00BF314F">
        <w:t xml:space="preserve">. </w:t>
      </w:r>
      <w:r w:rsidRPr="00BF314F">
        <w:rPr>
          <w:b/>
          <w:bCs/>
        </w:rPr>
        <w:t>Juridinio asmens planuojamų terminuotų darbų aprašymas</w:t>
      </w:r>
    </w:p>
    <w:tbl>
      <w:tblPr>
        <w:tblStyle w:val="Lentelstinklelis"/>
        <w:tblW w:w="5000" w:type="pct"/>
        <w:tblLook w:val="04A0" w:firstRow="1" w:lastRow="0" w:firstColumn="1" w:lastColumn="0" w:noHBand="0" w:noVBand="1"/>
      </w:tblPr>
      <w:tblGrid>
        <w:gridCol w:w="587"/>
        <w:gridCol w:w="1358"/>
        <w:gridCol w:w="1631"/>
        <w:gridCol w:w="1490"/>
        <w:gridCol w:w="1631"/>
        <w:gridCol w:w="1329"/>
        <w:gridCol w:w="1602"/>
      </w:tblGrid>
      <w:tr w:rsidR="00BF314F" w:rsidRPr="00BF314F" w14:paraId="2E762AE6" w14:textId="77777777" w:rsidTr="00BF314F">
        <w:trPr>
          <w:trHeight w:val="1932"/>
        </w:trPr>
        <w:tc>
          <w:tcPr>
            <w:tcW w:w="305" w:type="pct"/>
            <w:tcBorders>
              <w:top w:val="single" w:sz="4" w:space="0" w:color="auto"/>
              <w:left w:val="single" w:sz="4" w:space="0" w:color="auto"/>
              <w:bottom w:val="single" w:sz="4" w:space="0" w:color="auto"/>
              <w:right w:val="single" w:sz="4" w:space="0" w:color="auto"/>
            </w:tcBorders>
            <w:hideMark/>
          </w:tcPr>
          <w:p w14:paraId="4D8496ED" w14:textId="77777777" w:rsidR="00BF314F" w:rsidRPr="00BF314F" w:rsidRDefault="00BF314F" w:rsidP="00BF314F">
            <w:pPr>
              <w:jc w:val="both"/>
            </w:pPr>
            <w:r w:rsidRPr="00BF314F">
              <w:t xml:space="preserve">Eil. Nr. </w:t>
            </w:r>
          </w:p>
        </w:tc>
        <w:tc>
          <w:tcPr>
            <w:tcW w:w="705" w:type="pct"/>
            <w:tcBorders>
              <w:top w:val="single" w:sz="4" w:space="0" w:color="auto"/>
              <w:left w:val="single" w:sz="4" w:space="0" w:color="auto"/>
              <w:bottom w:val="single" w:sz="4" w:space="0" w:color="auto"/>
              <w:right w:val="single" w:sz="4" w:space="0" w:color="auto"/>
            </w:tcBorders>
            <w:hideMark/>
          </w:tcPr>
          <w:p w14:paraId="729EF14A" w14:textId="77777777" w:rsidR="00BF314F" w:rsidRPr="00BF314F" w:rsidRDefault="00BF314F" w:rsidP="00BF314F">
            <w:pPr>
              <w:jc w:val="both"/>
            </w:pPr>
            <w:proofErr w:type="spellStart"/>
            <w:r w:rsidRPr="00BF314F">
              <w:t>Termi</w:t>
            </w:r>
            <w:proofErr w:type="spellEnd"/>
          </w:p>
          <w:p w14:paraId="569B9300" w14:textId="77777777" w:rsidR="00BF314F" w:rsidRPr="00BF314F" w:rsidRDefault="00BF314F" w:rsidP="00BF314F">
            <w:pPr>
              <w:jc w:val="both"/>
            </w:pPr>
            <w:proofErr w:type="spellStart"/>
            <w:r w:rsidRPr="00BF314F">
              <w:t>nuoti</w:t>
            </w:r>
            <w:proofErr w:type="spellEnd"/>
            <w:r w:rsidRPr="00BF314F">
              <w:t xml:space="preserve"> </w:t>
            </w:r>
          </w:p>
          <w:p w14:paraId="29634F3A" w14:textId="77777777" w:rsidR="00BF314F" w:rsidRPr="00BF314F" w:rsidRDefault="00BF314F" w:rsidP="00BF314F">
            <w:pPr>
              <w:jc w:val="both"/>
            </w:pPr>
            <w:r w:rsidRPr="00BF314F">
              <w:t>darbai (nurodyti iš Aprašo 17.2 punkte)</w:t>
            </w:r>
          </w:p>
        </w:tc>
        <w:tc>
          <w:tcPr>
            <w:tcW w:w="847" w:type="pct"/>
            <w:tcBorders>
              <w:top w:val="single" w:sz="4" w:space="0" w:color="auto"/>
              <w:left w:val="single" w:sz="4" w:space="0" w:color="auto"/>
              <w:bottom w:val="single" w:sz="4" w:space="0" w:color="auto"/>
              <w:right w:val="single" w:sz="4" w:space="0" w:color="auto"/>
            </w:tcBorders>
            <w:hideMark/>
          </w:tcPr>
          <w:p w14:paraId="61E330F2" w14:textId="77777777" w:rsidR="00BF314F" w:rsidRPr="00BF314F" w:rsidRDefault="00BF314F" w:rsidP="00BF314F">
            <w:pPr>
              <w:jc w:val="both"/>
            </w:pPr>
            <w:r w:rsidRPr="00BF314F">
              <w:t>Planuojamų įdarbinti asmenų skaičius, vnt.</w:t>
            </w:r>
          </w:p>
        </w:tc>
        <w:tc>
          <w:tcPr>
            <w:tcW w:w="774" w:type="pct"/>
            <w:tcBorders>
              <w:top w:val="single" w:sz="4" w:space="0" w:color="auto"/>
              <w:left w:val="single" w:sz="4" w:space="0" w:color="auto"/>
              <w:bottom w:val="single" w:sz="4" w:space="0" w:color="auto"/>
              <w:right w:val="single" w:sz="4" w:space="0" w:color="auto"/>
            </w:tcBorders>
            <w:hideMark/>
          </w:tcPr>
          <w:p w14:paraId="63D99BB0" w14:textId="77777777" w:rsidR="00BF314F" w:rsidRPr="00BF314F" w:rsidRDefault="00BF314F" w:rsidP="00BF314F">
            <w:pPr>
              <w:jc w:val="both"/>
            </w:pPr>
            <w:r w:rsidRPr="00BF314F">
              <w:t xml:space="preserve">Vidutinė vieno asmens įdarbinimo trukmė, val. </w:t>
            </w:r>
          </w:p>
        </w:tc>
        <w:tc>
          <w:tcPr>
            <w:tcW w:w="847" w:type="pct"/>
            <w:tcBorders>
              <w:top w:val="single" w:sz="4" w:space="0" w:color="auto"/>
              <w:left w:val="single" w:sz="4" w:space="0" w:color="auto"/>
              <w:bottom w:val="single" w:sz="4" w:space="0" w:color="auto"/>
              <w:right w:val="single" w:sz="4" w:space="0" w:color="auto"/>
            </w:tcBorders>
            <w:hideMark/>
          </w:tcPr>
          <w:p w14:paraId="2E369EBB" w14:textId="77777777" w:rsidR="00BF314F" w:rsidRPr="00BF314F" w:rsidRDefault="00BF314F" w:rsidP="00BF314F">
            <w:pPr>
              <w:jc w:val="both"/>
            </w:pPr>
            <w:r w:rsidRPr="00BF314F">
              <w:t>Planuojamų įdarbinti visų asmenų darbo valandos</w:t>
            </w:r>
          </w:p>
        </w:tc>
        <w:tc>
          <w:tcPr>
            <w:tcW w:w="690" w:type="pct"/>
            <w:tcBorders>
              <w:top w:val="single" w:sz="4" w:space="0" w:color="auto"/>
              <w:left w:val="single" w:sz="4" w:space="0" w:color="auto"/>
              <w:bottom w:val="single" w:sz="4" w:space="0" w:color="auto"/>
              <w:right w:val="single" w:sz="4" w:space="0" w:color="auto"/>
            </w:tcBorders>
            <w:hideMark/>
          </w:tcPr>
          <w:p w14:paraId="00744614" w14:textId="77777777" w:rsidR="00BF314F" w:rsidRPr="00BF314F" w:rsidRDefault="00BF314F" w:rsidP="00BF314F">
            <w:pPr>
              <w:jc w:val="both"/>
            </w:pPr>
            <w:r w:rsidRPr="00BF314F">
              <w:t>Darbų pradžia ir pabaiga (nurodyti visus etapus)</w:t>
            </w:r>
          </w:p>
        </w:tc>
        <w:tc>
          <w:tcPr>
            <w:tcW w:w="832" w:type="pct"/>
            <w:tcBorders>
              <w:top w:val="single" w:sz="4" w:space="0" w:color="auto"/>
              <w:left w:val="single" w:sz="4" w:space="0" w:color="auto"/>
              <w:bottom w:val="single" w:sz="4" w:space="0" w:color="auto"/>
              <w:right w:val="single" w:sz="4" w:space="0" w:color="auto"/>
            </w:tcBorders>
            <w:hideMark/>
          </w:tcPr>
          <w:p w14:paraId="07B10E17" w14:textId="77777777" w:rsidR="00BF314F" w:rsidRPr="00BF314F" w:rsidRDefault="00BF314F" w:rsidP="00BF314F">
            <w:pPr>
              <w:jc w:val="both"/>
            </w:pPr>
            <w:r w:rsidRPr="00BF314F">
              <w:t>Terminuotų darbų apimtys ir vieta</w:t>
            </w:r>
          </w:p>
        </w:tc>
      </w:tr>
      <w:tr w:rsidR="00BF314F" w:rsidRPr="00BF314F" w14:paraId="09AF39D4" w14:textId="77777777" w:rsidTr="00BF314F">
        <w:tc>
          <w:tcPr>
            <w:tcW w:w="305" w:type="pct"/>
            <w:tcBorders>
              <w:top w:val="single" w:sz="4" w:space="0" w:color="auto"/>
              <w:left w:val="single" w:sz="4" w:space="0" w:color="auto"/>
              <w:bottom w:val="single" w:sz="4" w:space="0" w:color="auto"/>
              <w:right w:val="single" w:sz="4" w:space="0" w:color="auto"/>
            </w:tcBorders>
          </w:tcPr>
          <w:p w14:paraId="065894C9" w14:textId="77777777" w:rsidR="00BF314F" w:rsidRPr="00BF314F" w:rsidRDefault="00BF314F" w:rsidP="00BF314F">
            <w:pPr>
              <w:jc w:val="both"/>
            </w:pPr>
          </w:p>
        </w:tc>
        <w:tc>
          <w:tcPr>
            <w:tcW w:w="705" w:type="pct"/>
            <w:tcBorders>
              <w:top w:val="single" w:sz="4" w:space="0" w:color="auto"/>
              <w:left w:val="single" w:sz="4" w:space="0" w:color="auto"/>
              <w:bottom w:val="single" w:sz="4" w:space="0" w:color="auto"/>
              <w:right w:val="single" w:sz="4" w:space="0" w:color="auto"/>
            </w:tcBorders>
          </w:tcPr>
          <w:p w14:paraId="0F5088F9" w14:textId="77777777" w:rsidR="00BF314F" w:rsidRPr="00BF314F" w:rsidRDefault="00BF314F" w:rsidP="00BF314F">
            <w:pPr>
              <w:jc w:val="both"/>
            </w:pPr>
          </w:p>
        </w:tc>
        <w:tc>
          <w:tcPr>
            <w:tcW w:w="847" w:type="pct"/>
            <w:tcBorders>
              <w:top w:val="single" w:sz="4" w:space="0" w:color="auto"/>
              <w:left w:val="single" w:sz="4" w:space="0" w:color="auto"/>
              <w:bottom w:val="single" w:sz="4" w:space="0" w:color="auto"/>
              <w:right w:val="single" w:sz="4" w:space="0" w:color="auto"/>
            </w:tcBorders>
          </w:tcPr>
          <w:p w14:paraId="1FA37F27" w14:textId="77777777" w:rsidR="00BF314F" w:rsidRPr="00BF314F" w:rsidRDefault="00BF314F" w:rsidP="00BF314F">
            <w:pPr>
              <w:jc w:val="both"/>
            </w:pPr>
          </w:p>
        </w:tc>
        <w:tc>
          <w:tcPr>
            <w:tcW w:w="774" w:type="pct"/>
            <w:tcBorders>
              <w:top w:val="single" w:sz="4" w:space="0" w:color="auto"/>
              <w:left w:val="single" w:sz="4" w:space="0" w:color="auto"/>
              <w:bottom w:val="single" w:sz="4" w:space="0" w:color="auto"/>
              <w:right w:val="single" w:sz="4" w:space="0" w:color="auto"/>
            </w:tcBorders>
          </w:tcPr>
          <w:p w14:paraId="5E51D053" w14:textId="77777777" w:rsidR="00BF314F" w:rsidRPr="00BF314F" w:rsidRDefault="00BF314F" w:rsidP="00BF314F">
            <w:pPr>
              <w:jc w:val="both"/>
            </w:pPr>
          </w:p>
        </w:tc>
        <w:tc>
          <w:tcPr>
            <w:tcW w:w="847" w:type="pct"/>
            <w:tcBorders>
              <w:top w:val="single" w:sz="4" w:space="0" w:color="auto"/>
              <w:left w:val="single" w:sz="4" w:space="0" w:color="auto"/>
              <w:bottom w:val="single" w:sz="4" w:space="0" w:color="auto"/>
              <w:right w:val="single" w:sz="4" w:space="0" w:color="auto"/>
            </w:tcBorders>
          </w:tcPr>
          <w:p w14:paraId="03B1D77C" w14:textId="77777777" w:rsidR="00BF314F" w:rsidRPr="00BF314F" w:rsidRDefault="00BF314F" w:rsidP="00BF314F">
            <w:pPr>
              <w:jc w:val="both"/>
            </w:pPr>
          </w:p>
        </w:tc>
        <w:tc>
          <w:tcPr>
            <w:tcW w:w="690" w:type="pct"/>
            <w:tcBorders>
              <w:top w:val="single" w:sz="4" w:space="0" w:color="auto"/>
              <w:left w:val="single" w:sz="4" w:space="0" w:color="auto"/>
              <w:bottom w:val="single" w:sz="4" w:space="0" w:color="auto"/>
              <w:right w:val="single" w:sz="4" w:space="0" w:color="auto"/>
            </w:tcBorders>
          </w:tcPr>
          <w:p w14:paraId="58A46B3D" w14:textId="77777777" w:rsidR="00BF314F" w:rsidRPr="00BF314F" w:rsidRDefault="00BF314F" w:rsidP="00BF314F">
            <w:pPr>
              <w:jc w:val="both"/>
            </w:pPr>
          </w:p>
        </w:tc>
        <w:tc>
          <w:tcPr>
            <w:tcW w:w="832" w:type="pct"/>
            <w:tcBorders>
              <w:top w:val="single" w:sz="4" w:space="0" w:color="auto"/>
              <w:left w:val="single" w:sz="4" w:space="0" w:color="auto"/>
              <w:bottom w:val="single" w:sz="4" w:space="0" w:color="auto"/>
              <w:right w:val="single" w:sz="4" w:space="0" w:color="auto"/>
            </w:tcBorders>
          </w:tcPr>
          <w:p w14:paraId="36B2F008" w14:textId="77777777" w:rsidR="00BF314F" w:rsidRPr="00BF314F" w:rsidRDefault="00BF314F" w:rsidP="00BF314F">
            <w:pPr>
              <w:jc w:val="both"/>
            </w:pPr>
          </w:p>
        </w:tc>
      </w:tr>
    </w:tbl>
    <w:p w14:paraId="224A221B" w14:textId="77777777" w:rsidR="00BF314F" w:rsidRPr="00BF314F" w:rsidRDefault="00BF314F" w:rsidP="00BF314F"/>
    <w:p w14:paraId="110B201B" w14:textId="77777777" w:rsidR="00BF314F" w:rsidRPr="00BF314F" w:rsidRDefault="00BF314F" w:rsidP="00BF314F">
      <w:pPr>
        <w:jc w:val="both"/>
        <w:rPr>
          <w:b/>
          <w:bCs/>
        </w:rPr>
      </w:pPr>
      <w:r w:rsidRPr="00BF314F">
        <w:rPr>
          <w:b/>
          <w:bCs/>
        </w:rPr>
        <w:t>IV. Užimtumo didinimo programai įgyvendinti reikalinga lėšų suma:</w:t>
      </w:r>
    </w:p>
    <w:p w14:paraId="72DB6B6C" w14:textId="77777777" w:rsidR="00BF314F" w:rsidRPr="00BF314F" w:rsidRDefault="00BF314F" w:rsidP="00BF314F">
      <w:pPr>
        <w:numPr>
          <w:ilvl w:val="0"/>
          <w:numId w:val="3"/>
        </w:numPr>
        <w:spacing w:after="160" w:line="256" w:lineRule="auto"/>
        <w:contextualSpacing/>
        <w:jc w:val="both"/>
      </w:pPr>
      <w:r w:rsidRPr="00BF314F">
        <w:t xml:space="preserve">Darbo užmokesčiui __________________________Eur. </w:t>
      </w:r>
    </w:p>
    <w:p w14:paraId="66B4F03D" w14:textId="77777777" w:rsidR="00BF314F" w:rsidRPr="00BF314F" w:rsidRDefault="00BF314F" w:rsidP="00BF314F">
      <w:pPr>
        <w:numPr>
          <w:ilvl w:val="0"/>
          <w:numId w:val="3"/>
        </w:numPr>
        <w:spacing w:after="160" w:line="256" w:lineRule="auto"/>
        <w:contextualSpacing/>
        <w:jc w:val="both"/>
      </w:pPr>
      <w:r w:rsidRPr="00BF314F">
        <w:t xml:space="preserve">Draudėjo privalomojo valstybinio socialinio draudimo </w:t>
      </w:r>
      <w:proofErr w:type="spellStart"/>
      <w:r w:rsidRPr="00BF314F">
        <w:t>įmokoms____Eur</w:t>
      </w:r>
      <w:proofErr w:type="spellEnd"/>
      <w:r w:rsidRPr="00BF314F">
        <w:t>.</w:t>
      </w:r>
    </w:p>
    <w:p w14:paraId="4671447A" w14:textId="77777777" w:rsidR="00BF314F" w:rsidRPr="00BF314F" w:rsidRDefault="00BF314F" w:rsidP="00BF314F">
      <w:pPr>
        <w:numPr>
          <w:ilvl w:val="0"/>
          <w:numId w:val="3"/>
        </w:numPr>
        <w:spacing w:after="160" w:line="256" w:lineRule="auto"/>
        <w:ind w:left="0" w:firstLine="360"/>
        <w:contextualSpacing/>
        <w:jc w:val="both"/>
      </w:pPr>
      <w:r w:rsidRPr="00BF314F">
        <w:t xml:space="preserve">Piniginei kompensacijai už nepanaudotas atostogas (įskaitant draudėjo privalomojo valstybinio socialinio draudimo įmokų sumą)_________Eur. </w:t>
      </w:r>
    </w:p>
    <w:p w14:paraId="025CE0E1" w14:textId="77777777" w:rsidR="00BF314F" w:rsidRPr="00BF314F" w:rsidRDefault="00BF314F" w:rsidP="00BF314F">
      <w:pPr>
        <w:jc w:val="both"/>
        <w:rPr>
          <w:b/>
          <w:bCs/>
        </w:rPr>
      </w:pPr>
      <w:r w:rsidRPr="00BF314F">
        <w:rPr>
          <w:b/>
          <w:bCs/>
        </w:rPr>
        <w:t>Iš viso reikalinga lėšų suma _______________________Eur.</w:t>
      </w:r>
    </w:p>
    <w:p w14:paraId="402BC213" w14:textId="77777777" w:rsidR="00BF314F" w:rsidRPr="00BF314F" w:rsidRDefault="00BF314F" w:rsidP="00BF314F"/>
    <w:p w14:paraId="69C11E6E" w14:textId="77777777" w:rsidR="00BF314F" w:rsidRPr="00BF314F" w:rsidRDefault="00BF314F" w:rsidP="00BF314F">
      <w:pPr>
        <w:rPr>
          <w:b/>
          <w:bCs/>
        </w:rPr>
      </w:pPr>
      <w:r w:rsidRPr="00BF314F">
        <w:rPr>
          <w:b/>
          <w:bCs/>
        </w:rPr>
        <w:t>V. Numatoma įdarbinti:</w:t>
      </w:r>
    </w:p>
    <w:tbl>
      <w:tblPr>
        <w:tblStyle w:val="Lentelstinklelis"/>
        <w:tblW w:w="5000" w:type="pct"/>
        <w:tblLook w:val="04A0" w:firstRow="1" w:lastRow="0" w:firstColumn="1" w:lastColumn="0" w:noHBand="0" w:noVBand="1"/>
      </w:tblPr>
      <w:tblGrid>
        <w:gridCol w:w="845"/>
        <w:gridCol w:w="6380"/>
        <w:gridCol w:w="2403"/>
      </w:tblGrid>
      <w:tr w:rsidR="00BF314F" w:rsidRPr="00BF314F" w14:paraId="794DC695" w14:textId="77777777" w:rsidTr="00BF314F">
        <w:tc>
          <w:tcPr>
            <w:tcW w:w="439" w:type="pct"/>
            <w:tcBorders>
              <w:top w:val="single" w:sz="4" w:space="0" w:color="auto"/>
              <w:left w:val="single" w:sz="4" w:space="0" w:color="auto"/>
              <w:bottom w:val="single" w:sz="4" w:space="0" w:color="auto"/>
              <w:right w:val="single" w:sz="4" w:space="0" w:color="auto"/>
            </w:tcBorders>
            <w:hideMark/>
          </w:tcPr>
          <w:p w14:paraId="30B95667" w14:textId="77777777" w:rsidR="00BF314F" w:rsidRPr="00BF314F" w:rsidRDefault="00BF314F" w:rsidP="00BF314F">
            <w:pPr>
              <w:rPr>
                <w:sz w:val="22"/>
                <w:szCs w:val="22"/>
              </w:rPr>
            </w:pPr>
            <w:r w:rsidRPr="00BF314F">
              <w:rPr>
                <w:sz w:val="22"/>
                <w:szCs w:val="22"/>
              </w:rPr>
              <w:t xml:space="preserve">Eil. Nr. </w:t>
            </w:r>
          </w:p>
        </w:tc>
        <w:tc>
          <w:tcPr>
            <w:tcW w:w="3313" w:type="pct"/>
            <w:tcBorders>
              <w:top w:val="single" w:sz="4" w:space="0" w:color="auto"/>
              <w:left w:val="single" w:sz="4" w:space="0" w:color="auto"/>
              <w:bottom w:val="single" w:sz="4" w:space="0" w:color="auto"/>
              <w:right w:val="single" w:sz="4" w:space="0" w:color="auto"/>
            </w:tcBorders>
            <w:hideMark/>
          </w:tcPr>
          <w:p w14:paraId="51346B3C" w14:textId="77777777" w:rsidR="00BF314F" w:rsidRPr="00BF314F" w:rsidRDefault="00BF314F" w:rsidP="00BF314F">
            <w:pPr>
              <w:rPr>
                <w:sz w:val="22"/>
                <w:szCs w:val="22"/>
              </w:rPr>
            </w:pPr>
            <w:r w:rsidRPr="00BF314F">
              <w:rPr>
                <w:sz w:val="22"/>
                <w:szCs w:val="22"/>
              </w:rPr>
              <w:t>Asmenų kategorijos</w:t>
            </w:r>
          </w:p>
        </w:tc>
        <w:tc>
          <w:tcPr>
            <w:tcW w:w="1248" w:type="pct"/>
            <w:tcBorders>
              <w:top w:val="single" w:sz="4" w:space="0" w:color="auto"/>
              <w:left w:val="single" w:sz="4" w:space="0" w:color="auto"/>
              <w:bottom w:val="single" w:sz="4" w:space="0" w:color="auto"/>
              <w:right w:val="single" w:sz="4" w:space="0" w:color="auto"/>
            </w:tcBorders>
            <w:hideMark/>
          </w:tcPr>
          <w:p w14:paraId="6302B104" w14:textId="77777777" w:rsidR="00BF314F" w:rsidRPr="00BF314F" w:rsidRDefault="00BF314F" w:rsidP="00BF314F">
            <w:pPr>
              <w:rPr>
                <w:sz w:val="22"/>
                <w:szCs w:val="22"/>
              </w:rPr>
            </w:pPr>
            <w:r w:rsidRPr="00BF314F">
              <w:rPr>
                <w:sz w:val="22"/>
                <w:szCs w:val="22"/>
              </w:rPr>
              <w:t xml:space="preserve">Asmenų skaičius, vnt. </w:t>
            </w:r>
          </w:p>
        </w:tc>
      </w:tr>
      <w:tr w:rsidR="00BF314F" w:rsidRPr="00BF314F" w14:paraId="315FF7B5" w14:textId="77777777" w:rsidTr="00BF314F">
        <w:tc>
          <w:tcPr>
            <w:tcW w:w="439" w:type="pct"/>
            <w:tcBorders>
              <w:top w:val="single" w:sz="4" w:space="0" w:color="auto"/>
              <w:left w:val="single" w:sz="4" w:space="0" w:color="auto"/>
              <w:bottom w:val="single" w:sz="4" w:space="0" w:color="auto"/>
              <w:right w:val="single" w:sz="4" w:space="0" w:color="auto"/>
            </w:tcBorders>
            <w:hideMark/>
          </w:tcPr>
          <w:p w14:paraId="37C8440E" w14:textId="77777777" w:rsidR="00BF314F" w:rsidRPr="00BF314F" w:rsidRDefault="00BF314F" w:rsidP="00BF314F">
            <w:r w:rsidRPr="00BF314F">
              <w:t>1.</w:t>
            </w:r>
          </w:p>
        </w:tc>
        <w:tc>
          <w:tcPr>
            <w:tcW w:w="3313" w:type="pct"/>
            <w:tcBorders>
              <w:top w:val="single" w:sz="4" w:space="0" w:color="auto"/>
              <w:left w:val="single" w:sz="4" w:space="0" w:color="auto"/>
              <w:bottom w:val="single" w:sz="4" w:space="0" w:color="auto"/>
              <w:right w:val="single" w:sz="4" w:space="0" w:color="auto"/>
            </w:tcBorders>
            <w:hideMark/>
          </w:tcPr>
          <w:p w14:paraId="18E7A5BB" w14:textId="77777777" w:rsidR="00BF314F" w:rsidRPr="00BF314F" w:rsidRDefault="00BF314F" w:rsidP="00BF314F">
            <w:r w:rsidRPr="00BF314F">
              <w:t>Darbo rinkai besirengiantys asmenys, kuriems buvo suteiktos Paslaugos</w:t>
            </w:r>
          </w:p>
        </w:tc>
        <w:tc>
          <w:tcPr>
            <w:tcW w:w="1248" w:type="pct"/>
            <w:tcBorders>
              <w:top w:val="single" w:sz="4" w:space="0" w:color="auto"/>
              <w:left w:val="single" w:sz="4" w:space="0" w:color="auto"/>
              <w:bottom w:val="single" w:sz="4" w:space="0" w:color="auto"/>
              <w:right w:val="single" w:sz="4" w:space="0" w:color="auto"/>
            </w:tcBorders>
          </w:tcPr>
          <w:p w14:paraId="09CDA5D8" w14:textId="77777777" w:rsidR="00BF314F" w:rsidRPr="00BF314F" w:rsidRDefault="00BF314F" w:rsidP="00BF314F"/>
        </w:tc>
      </w:tr>
      <w:tr w:rsidR="00BF314F" w:rsidRPr="00BF314F" w14:paraId="35E7E2EB" w14:textId="77777777" w:rsidTr="00BF314F">
        <w:tc>
          <w:tcPr>
            <w:tcW w:w="439" w:type="pct"/>
            <w:tcBorders>
              <w:top w:val="single" w:sz="4" w:space="0" w:color="auto"/>
              <w:left w:val="single" w:sz="4" w:space="0" w:color="auto"/>
              <w:bottom w:val="single" w:sz="4" w:space="0" w:color="auto"/>
              <w:right w:val="single" w:sz="4" w:space="0" w:color="auto"/>
            </w:tcBorders>
            <w:hideMark/>
          </w:tcPr>
          <w:p w14:paraId="49AEA2FC" w14:textId="77777777" w:rsidR="00BF314F" w:rsidRPr="00BF314F" w:rsidRDefault="00BF314F" w:rsidP="00BF314F">
            <w:r w:rsidRPr="00BF314F">
              <w:t xml:space="preserve">2. </w:t>
            </w:r>
          </w:p>
        </w:tc>
        <w:tc>
          <w:tcPr>
            <w:tcW w:w="3313" w:type="pct"/>
            <w:tcBorders>
              <w:top w:val="single" w:sz="4" w:space="0" w:color="auto"/>
              <w:left w:val="single" w:sz="4" w:space="0" w:color="auto"/>
              <w:bottom w:val="single" w:sz="4" w:space="0" w:color="auto"/>
              <w:right w:val="single" w:sz="4" w:space="0" w:color="auto"/>
            </w:tcBorders>
            <w:hideMark/>
          </w:tcPr>
          <w:p w14:paraId="4BAF7B48" w14:textId="77777777" w:rsidR="00BF314F" w:rsidRPr="00BF314F" w:rsidRDefault="00BF314F" w:rsidP="00BF314F">
            <w:r w:rsidRPr="00BF314F">
              <w:t>Piniginės socialinės paramos gavėjai</w:t>
            </w:r>
          </w:p>
        </w:tc>
        <w:tc>
          <w:tcPr>
            <w:tcW w:w="1248" w:type="pct"/>
            <w:tcBorders>
              <w:top w:val="single" w:sz="4" w:space="0" w:color="auto"/>
              <w:left w:val="single" w:sz="4" w:space="0" w:color="auto"/>
              <w:bottom w:val="single" w:sz="4" w:space="0" w:color="auto"/>
              <w:right w:val="single" w:sz="4" w:space="0" w:color="auto"/>
            </w:tcBorders>
          </w:tcPr>
          <w:p w14:paraId="26195BEA" w14:textId="77777777" w:rsidR="00BF314F" w:rsidRPr="00BF314F" w:rsidRDefault="00BF314F" w:rsidP="00BF314F"/>
        </w:tc>
      </w:tr>
      <w:tr w:rsidR="00BF314F" w:rsidRPr="00BF314F" w14:paraId="0B9C28F3" w14:textId="77777777" w:rsidTr="00BF314F">
        <w:tc>
          <w:tcPr>
            <w:tcW w:w="439" w:type="pct"/>
            <w:tcBorders>
              <w:top w:val="single" w:sz="4" w:space="0" w:color="auto"/>
              <w:left w:val="single" w:sz="4" w:space="0" w:color="auto"/>
              <w:bottom w:val="single" w:sz="4" w:space="0" w:color="auto"/>
              <w:right w:val="single" w:sz="4" w:space="0" w:color="auto"/>
            </w:tcBorders>
            <w:hideMark/>
          </w:tcPr>
          <w:p w14:paraId="1BF93315" w14:textId="77777777" w:rsidR="00BF314F" w:rsidRPr="00BF314F" w:rsidRDefault="00BF314F" w:rsidP="00BF314F">
            <w:r w:rsidRPr="00BF314F">
              <w:t>3.</w:t>
            </w:r>
          </w:p>
        </w:tc>
        <w:tc>
          <w:tcPr>
            <w:tcW w:w="3313" w:type="pct"/>
            <w:tcBorders>
              <w:top w:val="single" w:sz="4" w:space="0" w:color="auto"/>
              <w:left w:val="single" w:sz="4" w:space="0" w:color="auto"/>
              <w:bottom w:val="single" w:sz="4" w:space="0" w:color="auto"/>
              <w:right w:val="single" w:sz="4" w:space="0" w:color="auto"/>
            </w:tcBorders>
            <w:hideMark/>
          </w:tcPr>
          <w:p w14:paraId="42295AB6" w14:textId="77777777" w:rsidR="00BF314F" w:rsidRPr="00BF314F" w:rsidRDefault="00BF314F" w:rsidP="00BF314F">
            <w:r w:rsidRPr="00BF314F">
              <w:t>Asmenys virš 40 metų</w:t>
            </w:r>
          </w:p>
        </w:tc>
        <w:tc>
          <w:tcPr>
            <w:tcW w:w="1248" w:type="pct"/>
            <w:tcBorders>
              <w:top w:val="single" w:sz="4" w:space="0" w:color="auto"/>
              <w:left w:val="single" w:sz="4" w:space="0" w:color="auto"/>
              <w:bottom w:val="single" w:sz="4" w:space="0" w:color="auto"/>
              <w:right w:val="single" w:sz="4" w:space="0" w:color="auto"/>
            </w:tcBorders>
          </w:tcPr>
          <w:p w14:paraId="4789C6CB" w14:textId="77777777" w:rsidR="00BF314F" w:rsidRPr="00BF314F" w:rsidRDefault="00BF314F" w:rsidP="00BF314F"/>
        </w:tc>
      </w:tr>
    </w:tbl>
    <w:p w14:paraId="00DBA588" w14:textId="77777777" w:rsidR="00BF314F" w:rsidRPr="00BF314F" w:rsidRDefault="00BF314F" w:rsidP="00BF314F"/>
    <w:p w14:paraId="056A0F2D" w14:textId="77777777" w:rsidR="00BF314F" w:rsidRPr="00BF314F" w:rsidRDefault="00BF314F" w:rsidP="00BF314F">
      <w:pPr>
        <w:rPr>
          <w:b/>
          <w:bCs/>
        </w:rPr>
      </w:pPr>
      <w:r w:rsidRPr="00BF314F">
        <w:rPr>
          <w:b/>
          <w:bCs/>
        </w:rPr>
        <w:t>VI. Patirtis vykdant panašaus pobūdžio darbus:__________________</w:t>
      </w:r>
    </w:p>
    <w:p w14:paraId="50D4F0BD" w14:textId="77777777" w:rsidR="00BF314F" w:rsidRPr="00BF314F" w:rsidRDefault="00BF314F" w:rsidP="00BF314F">
      <w:pPr>
        <w:rPr>
          <w:b/>
          <w:bCs/>
        </w:rPr>
      </w:pPr>
      <w:r w:rsidRPr="00BF314F">
        <w:rPr>
          <w:b/>
          <w:bCs/>
        </w:rPr>
        <w:t>________________________________________________________</w:t>
      </w:r>
    </w:p>
    <w:p w14:paraId="14245B43" w14:textId="77777777" w:rsidR="00BF314F" w:rsidRPr="00BF314F" w:rsidRDefault="00BF314F" w:rsidP="00BF314F">
      <w:r w:rsidRPr="00BF314F">
        <w:t>_______________________________________________________________</w:t>
      </w:r>
    </w:p>
    <w:p w14:paraId="51CDD056" w14:textId="77777777" w:rsidR="00BF314F" w:rsidRPr="00BF314F" w:rsidRDefault="00BF314F" w:rsidP="00BF314F">
      <w:r w:rsidRPr="00BF314F">
        <w:t>_______________________________________________________________</w:t>
      </w:r>
    </w:p>
    <w:p w14:paraId="5FBE5985" w14:textId="77777777" w:rsidR="00BF314F" w:rsidRPr="00BF314F" w:rsidRDefault="00BF314F" w:rsidP="00BF314F"/>
    <w:p w14:paraId="247D1AD6" w14:textId="77777777" w:rsidR="00BF314F" w:rsidRPr="00BF314F" w:rsidRDefault="00BF314F" w:rsidP="00BF314F">
      <w:pPr>
        <w:spacing w:line="324" w:lineRule="auto"/>
        <w:jc w:val="both"/>
        <w:rPr>
          <w:b/>
        </w:rPr>
      </w:pPr>
      <w:r w:rsidRPr="00BF314F">
        <w:rPr>
          <w:b/>
        </w:rPr>
        <w:t>VII. PRIDEDAMA.</w:t>
      </w:r>
    </w:p>
    <w:p w14:paraId="6E7B3D36" w14:textId="77777777" w:rsidR="00BF314F" w:rsidRPr="00BF314F" w:rsidRDefault="00BF314F" w:rsidP="00BF314F">
      <w:pPr>
        <w:spacing w:line="324" w:lineRule="auto"/>
        <w:jc w:val="both"/>
        <w:rPr>
          <w:bCs/>
        </w:rPr>
      </w:pPr>
      <w:r w:rsidRPr="00BF314F">
        <w:rPr>
          <w:bCs/>
        </w:rPr>
        <w:lastRenderedPageBreak/>
        <w:t xml:space="preserve">Juridinio asmens registracijos pažymėjimo patvirtinta kopija, ____ </w:t>
      </w:r>
      <w:proofErr w:type="spellStart"/>
      <w:r w:rsidRPr="00BF314F">
        <w:rPr>
          <w:bCs/>
        </w:rPr>
        <w:t>lap</w:t>
      </w:r>
      <w:proofErr w:type="spellEnd"/>
      <w:r w:rsidRPr="00BF314F">
        <w:rPr>
          <w:bCs/>
        </w:rPr>
        <w:t>.</w:t>
      </w:r>
    </w:p>
    <w:p w14:paraId="08E826AC" w14:textId="77777777" w:rsidR="00BF314F" w:rsidRPr="00BF314F" w:rsidRDefault="00BF314F" w:rsidP="00BF314F"/>
    <w:p w14:paraId="4D20573F" w14:textId="77777777" w:rsidR="00BF314F" w:rsidRPr="00BF314F" w:rsidRDefault="00BF314F" w:rsidP="00BF314F"/>
    <w:p w14:paraId="6CBFDFA7" w14:textId="77777777" w:rsidR="00BF314F" w:rsidRPr="00BF314F" w:rsidRDefault="00BF314F" w:rsidP="00BF314F">
      <w:pPr>
        <w:jc w:val="both"/>
      </w:pPr>
      <w:r w:rsidRPr="00BF314F">
        <w:t>Vadovas</w:t>
      </w:r>
      <w:r w:rsidRPr="00BF314F">
        <w:tab/>
      </w:r>
      <w:r w:rsidRPr="00BF314F">
        <w:tab/>
      </w:r>
      <w:r w:rsidRPr="00BF314F">
        <w:tab/>
        <w:t>______________</w:t>
      </w:r>
      <w:r w:rsidRPr="00BF314F">
        <w:tab/>
      </w:r>
      <w:r w:rsidRPr="00BF314F">
        <w:tab/>
        <w:t>_______________________</w:t>
      </w:r>
    </w:p>
    <w:p w14:paraId="17F40CB8" w14:textId="77777777" w:rsidR="00BF314F" w:rsidRPr="00BF314F" w:rsidRDefault="00BF314F" w:rsidP="00BF314F">
      <w:pPr>
        <w:ind w:left="2880" w:firstLine="720"/>
        <w:rPr>
          <w:sz w:val="20"/>
          <w:szCs w:val="20"/>
        </w:rPr>
      </w:pPr>
      <w:r w:rsidRPr="00BF314F">
        <w:rPr>
          <w:sz w:val="20"/>
          <w:szCs w:val="20"/>
        </w:rPr>
        <w:t>(parašas)</w:t>
      </w:r>
      <w:r w:rsidRPr="00BF314F">
        <w:rPr>
          <w:sz w:val="20"/>
          <w:szCs w:val="20"/>
        </w:rPr>
        <w:tab/>
      </w:r>
      <w:r w:rsidRPr="00BF314F">
        <w:rPr>
          <w:sz w:val="20"/>
          <w:szCs w:val="20"/>
        </w:rPr>
        <w:tab/>
      </w:r>
      <w:r w:rsidRPr="00BF314F">
        <w:rPr>
          <w:sz w:val="20"/>
          <w:szCs w:val="20"/>
        </w:rPr>
        <w:tab/>
        <w:t>(vadovo vardas, pavardė)</w:t>
      </w:r>
    </w:p>
    <w:p w14:paraId="3DC995D4" w14:textId="77777777" w:rsidR="00A43468" w:rsidRPr="00BF314F" w:rsidRDefault="00A43468" w:rsidP="00A43468">
      <w:pPr>
        <w:ind w:left="5040"/>
      </w:pPr>
    </w:p>
    <w:p w14:paraId="1328D46B" w14:textId="77777777" w:rsidR="00BF314F" w:rsidRPr="00BF314F" w:rsidRDefault="00BF314F" w:rsidP="00A43468">
      <w:pPr>
        <w:ind w:left="5040"/>
      </w:pPr>
    </w:p>
    <w:p w14:paraId="0A23D711" w14:textId="77777777" w:rsidR="00BF314F" w:rsidRPr="00BF314F" w:rsidRDefault="00BF314F" w:rsidP="00A43468">
      <w:pPr>
        <w:ind w:left="5040"/>
        <w:sectPr w:rsidR="00BF314F" w:rsidRPr="00BF314F" w:rsidSect="00565633">
          <w:headerReference w:type="default" r:id="rId8"/>
          <w:pgSz w:w="11906" w:h="16838"/>
          <w:pgMar w:top="1134" w:right="567" w:bottom="1134" w:left="1701" w:header="567" w:footer="567" w:gutter="0"/>
          <w:pgNumType w:start="1"/>
          <w:cols w:space="1296"/>
          <w:formProt w:val="0"/>
          <w:titlePg/>
          <w:docGrid w:linePitch="360"/>
        </w:sectPr>
      </w:pPr>
    </w:p>
    <w:p w14:paraId="55C5AF9E" w14:textId="77777777" w:rsidR="00370C36" w:rsidRPr="00BF314F" w:rsidRDefault="00A43468" w:rsidP="0081323E">
      <w:pPr>
        <w:ind w:left="5040"/>
        <w:jc w:val="both"/>
      </w:pPr>
      <w:r w:rsidRPr="00BF314F">
        <w:lastRenderedPageBreak/>
        <w:t xml:space="preserve">Marijampolės savivaldybės užimtumo didinimo </w:t>
      </w:r>
    </w:p>
    <w:p w14:paraId="40C85112" w14:textId="77777777" w:rsidR="00370C36" w:rsidRPr="00BF314F" w:rsidRDefault="00A43468" w:rsidP="0081323E">
      <w:pPr>
        <w:ind w:left="5040"/>
        <w:jc w:val="both"/>
      </w:pPr>
      <w:r w:rsidRPr="00BF314F">
        <w:t xml:space="preserve">programos priemonių įgyvendinimo tvarkos </w:t>
      </w:r>
    </w:p>
    <w:p w14:paraId="2A4D3A33" w14:textId="1BEF276D" w:rsidR="00A43468" w:rsidRPr="00BF314F" w:rsidRDefault="00A43468" w:rsidP="0081323E">
      <w:pPr>
        <w:ind w:left="5040"/>
        <w:jc w:val="both"/>
        <w:rPr>
          <w:color w:val="000000"/>
        </w:rPr>
      </w:pPr>
      <w:r w:rsidRPr="00BF314F">
        <w:t>aprašo</w:t>
      </w:r>
    </w:p>
    <w:p w14:paraId="6FBE7C82" w14:textId="32AB5D75" w:rsidR="00A43468" w:rsidRPr="00BF314F" w:rsidRDefault="00A43468" w:rsidP="0081323E">
      <w:pPr>
        <w:ind w:left="5040"/>
        <w:jc w:val="both"/>
        <w:rPr>
          <w:color w:val="000000"/>
        </w:rPr>
      </w:pPr>
      <w:r w:rsidRPr="00BF314F">
        <w:rPr>
          <w:color w:val="000000"/>
        </w:rPr>
        <w:t>2 priedas</w:t>
      </w:r>
    </w:p>
    <w:p w14:paraId="5D1CADC4" w14:textId="77777777" w:rsidR="0081323E" w:rsidRPr="00BF314F" w:rsidRDefault="0081323E" w:rsidP="0081323E">
      <w:pPr>
        <w:ind w:left="5040"/>
        <w:jc w:val="both"/>
        <w:rPr>
          <w:color w:val="000000"/>
        </w:rPr>
      </w:pPr>
    </w:p>
    <w:p w14:paraId="2955BEBA" w14:textId="77777777" w:rsidR="00370C36" w:rsidRPr="00BF314F" w:rsidRDefault="0081323E" w:rsidP="0081323E">
      <w:pPr>
        <w:ind w:left="5040"/>
        <w:jc w:val="both"/>
        <w:rPr>
          <w:bCs/>
          <w:i/>
          <w:sz w:val="16"/>
        </w:rPr>
      </w:pPr>
      <w:r w:rsidRPr="00BF314F">
        <w:rPr>
          <w:bCs/>
          <w:i/>
          <w:sz w:val="16"/>
        </w:rPr>
        <w:t xml:space="preserve">2023 m. lapkričio 20 d. Marijampolės savivaldybės mero </w:t>
      </w:r>
    </w:p>
    <w:p w14:paraId="1C1193E4" w14:textId="07047BAF" w:rsidR="0081323E" w:rsidRPr="00BF314F" w:rsidRDefault="0081323E" w:rsidP="0081323E">
      <w:pPr>
        <w:ind w:left="5040"/>
        <w:jc w:val="both"/>
        <w:rPr>
          <w:bCs/>
          <w:i/>
          <w:sz w:val="16"/>
        </w:rPr>
      </w:pPr>
      <w:r w:rsidRPr="00BF314F">
        <w:rPr>
          <w:bCs/>
          <w:i/>
          <w:sz w:val="16"/>
        </w:rPr>
        <w:t xml:space="preserve">potvarkio </w:t>
      </w:r>
      <w:bookmarkStart w:id="1" w:name="n_3"/>
      <w:r w:rsidR="00370C36" w:rsidRPr="00867F18">
        <w:rPr>
          <w:bCs/>
          <w:i/>
          <w:sz w:val="16"/>
        </w:rPr>
        <w:t xml:space="preserve">Nr. MV-621 </w:t>
      </w:r>
      <w:bookmarkEnd w:id="1"/>
      <w:r w:rsidRPr="00BF314F">
        <w:rPr>
          <w:bCs/>
          <w:i/>
          <w:sz w:val="16"/>
        </w:rPr>
        <w:t>redakcija</w:t>
      </w:r>
    </w:p>
    <w:p w14:paraId="79BB7A17" w14:textId="77777777" w:rsidR="00A43468" w:rsidRPr="00BF314F" w:rsidRDefault="00A43468" w:rsidP="004F5E1D">
      <w:pPr>
        <w:jc w:val="both"/>
        <w:rPr>
          <w:b/>
          <w:bCs/>
        </w:rPr>
      </w:pPr>
    </w:p>
    <w:p w14:paraId="09375D02" w14:textId="77777777" w:rsidR="0081323E" w:rsidRPr="00BF314F" w:rsidRDefault="0081323E" w:rsidP="0081323E">
      <w:pPr>
        <w:jc w:val="center"/>
        <w:rPr>
          <w:b/>
          <w:bCs/>
        </w:rPr>
      </w:pPr>
      <w:r w:rsidRPr="00BF314F">
        <w:rPr>
          <w:b/>
          <w:bCs/>
        </w:rPr>
        <w:t>UŽIMTUMO DIDINIMO PROGRAMOS ĮGYVENDINIMO IR FINANSAVIMO</w:t>
      </w:r>
    </w:p>
    <w:p w14:paraId="2BF7D471" w14:textId="77777777" w:rsidR="0081323E" w:rsidRPr="00BF314F" w:rsidRDefault="0081323E" w:rsidP="0081323E">
      <w:pPr>
        <w:jc w:val="center"/>
        <w:rPr>
          <w:b/>
          <w:bCs/>
        </w:rPr>
      </w:pPr>
      <w:r w:rsidRPr="00BF314F">
        <w:rPr>
          <w:b/>
          <w:bCs/>
        </w:rPr>
        <w:t>SUTARTIS NR.</w:t>
      </w:r>
    </w:p>
    <w:p w14:paraId="5D9DCE29" w14:textId="77777777" w:rsidR="0081323E" w:rsidRPr="00BF314F" w:rsidRDefault="0081323E" w:rsidP="0081323E">
      <w:pPr>
        <w:jc w:val="center"/>
        <w:rPr>
          <w:b/>
          <w:bCs/>
        </w:rPr>
      </w:pPr>
    </w:p>
    <w:p w14:paraId="09FAF64E" w14:textId="77777777" w:rsidR="0081323E" w:rsidRPr="00BF314F" w:rsidRDefault="0081323E" w:rsidP="0081323E">
      <w:pPr>
        <w:jc w:val="center"/>
      </w:pPr>
      <w:r w:rsidRPr="00BF314F">
        <w:t>Du tūkstančiai _________metų ________mėnesio ____diena</w:t>
      </w:r>
    </w:p>
    <w:p w14:paraId="7BC7C807" w14:textId="77777777" w:rsidR="0081323E" w:rsidRPr="00BF314F" w:rsidRDefault="0081323E" w:rsidP="0081323E">
      <w:pPr>
        <w:jc w:val="center"/>
      </w:pPr>
      <w:r w:rsidRPr="00BF314F">
        <w:t>Marijampolė</w:t>
      </w:r>
    </w:p>
    <w:p w14:paraId="3A51AF80" w14:textId="77777777" w:rsidR="0081323E" w:rsidRPr="00BF314F" w:rsidRDefault="0081323E" w:rsidP="0081323E">
      <w:pPr>
        <w:jc w:val="center"/>
        <w:rPr>
          <w:b/>
          <w:bCs/>
        </w:rPr>
      </w:pPr>
    </w:p>
    <w:p w14:paraId="6AC69E2F" w14:textId="77777777" w:rsidR="0081323E" w:rsidRPr="00BF314F" w:rsidRDefault="0081323E" w:rsidP="0081323E">
      <w:pPr>
        <w:ind w:firstLine="720"/>
        <w:jc w:val="both"/>
      </w:pPr>
      <w:r w:rsidRPr="00BF314F">
        <w:t>Marijampolės savivaldybė, atstovaujama mero _____, veikiančio pagal Lietuvos Respublikos vietos savivaldos įstatymo 27 straipsnį, (toliau – Savivaldybė), ir _____, atstovaujama (-</w:t>
      </w:r>
      <w:proofErr w:type="spellStart"/>
      <w:r w:rsidRPr="00BF314F">
        <w:t>as</w:t>
      </w:r>
      <w:proofErr w:type="spellEnd"/>
      <w:r w:rsidRPr="00BF314F">
        <w:t>) ____, veikiančio (-</w:t>
      </w:r>
      <w:proofErr w:type="spellStart"/>
      <w:r w:rsidRPr="00BF314F">
        <w:t>ios</w:t>
      </w:r>
      <w:proofErr w:type="spellEnd"/>
      <w:r w:rsidRPr="00BF314F">
        <w:t>) pagal ____ (toliau – Vykdytojas), toliau kartu vadinami Šalimis, vadovaudamosi Marijampolės savivaldybės užimtumo didinimo 20___ m. programos lėšų paskirstymu darbdaviams, patvirtintu 20__ m. ____ d. Marijampolės savivaldybės mero potvarkiu Nr. MV-___, sudarė šią Užimtumo didinimo programos įgyvendinimo ir finansavimo sutartį (toliau – Sutartis).</w:t>
      </w:r>
    </w:p>
    <w:p w14:paraId="60AF655C" w14:textId="77777777" w:rsidR="0081323E" w:rsidRPr="00BF314F" w:rsidRDefault="0081323E" w:rsidP="0081323E">
      <w:pPr>
        <w:jc w:val="center"/>
        <w:rPr>
          <w:b/>
          <w:bCs/>
        </w:rPr>
      </w:pPr>
    </w:p>
    <w:p w14:paraId="43D07707" w14:textId="77777777" w:rsidR="0081323E" w:rsidRPr="00BF314F" w:rsidRDefault="0081323E" w:rsidP="0081323E">
      <w:pPr>
        <w:jc w:val="center"/>
        <w:rPr>
          <w:b/>
          <w:bCs/>
        </w:rPr>
      </w:pPr>
      <w:r w:rsidRPr="00BF314F">
        <w:rPr>
          <w:b/>
          <w:bCs/>
        </w:rPr>
        <w:t>I SKYRIUS</w:t>
      </w:r>
    </w:p>
    <w:p w14:paraId="2F732401" w14:textId="77777777" w:rsidR="0081323E" w:rsidRPr="00BF314F" w:rsidRDefault="0081323E" w:rsidP="0081323E">
      <w:pPr>
        <w:jc w:val="center"/>
        <w:rPr>
          <w:b/>
          <w:bCs/>
        </w:rPr>
      </w:pPr>
      <w:r w:rsidRPr="00BF314F">
        <w:rPr>
          <w:b/>
          <w:bCs/>
        </w:rPr>
        <w:t>SUTARTIES DALYKAS</w:t>
      </w:r>
    </w:p>
    <w:p w14:paraId="6F3919BF" w14:textId="77777777" w:rsidR="0081323E" w:rsidRPr="00BF314F" w:rsidRDefault="0081323E" w:rsidP="0081323E">
      <w:pPr>
        <w:tabs>
          <w:tab w:val="left" w:pos="1701"/>
        </w:tabs>
        <w:ind w:firstLine="720"/>
        <w:jc w:val="both"/>
      </w:pPr>
      <w:r w:rsidRPr="00BF314F">
        <w:t xml:space="preserve">1. Vykdytojas įsipareigoja įgyvendinti šios Sutarties 2.1. punkte numatytus darbus, o Savivaldybė įsipareigoja finansuoti šių darbų atlikimą, kompensuodama patirtas išlaidas, nurodytas  šios Sutarties 3.1 punkte.  </w:t>
      </w:r>
    </w:p>
    <w:p w14:paraId="7C9D96FD" w14:textId="77777777" w:rsidR="0081323E" w:rsidRPr="00BF314F" w:rsidRDefault="0081323E" w:rsidP="0081323E">
      <w:pPr>
        <w:jc w:val="both"/>
      </w:pPr>
    </w:p>
    <w:p w14:paraId="44B6699C" w14:textId="77777777" w:rsidR="0081323E" w:rsidRPr="00BF314F" w:rsidRDefault="0081323E" w:rsidP="0081323E">
      <w:pPr>
        <w:jc w:val="center"/>
        <w:rPr>
          <w:b/>
          <w:bCs/>
        </w:rPr>
      </w:pPr>
      <w:r w:rsidRPr="00BF314F">
        <w:rPr>
          <w:b/>
          <w:bCs/>
        </w:rPr>
        <w:t>II SKYRIUS</w:t>
      </w:r>
    </w:p>
    <w:p w14:paraId="24FE6FB3" w14:textId="77777777" w:rsidR="0081323E" w:rsidRPr="00BF314F" w:rsidRDefault="0081323E" w:rsidP="0081323E">
      <w:pPr>
        <w:jc w:val="center"/>
        <w:rPr>
          <w:b/>
          <w:bCs/>
        </w:rPr>
      </w:pPr>
      <w:r w:rsidRPr="00BF314F">
        <w:rPr>
          <w:b/>
          <w:bCs/>
        </w:rPr>
        <w:t>ŠALIŲ ĮSIPAREIGOJIMAI</w:t>
      </w:r>
    </w:p>
    <w:p w14:paraId="500FDA54" w14:textId="77777777" w:rsidR="0081323E" w:rsidRPr="00BF314F" w:rsidRDefault="0081323E" w:rsidP="0081323E">
      <w:pPr>
        <w:ind w:firstLine="720"/>
        <w:jc w:val="both"/>
      </w:pPr>
      <w:r w:rsidRPr="00BF314F">
        <w:t>2. Vykdytojas įsipareigoja:</w:t>
      </w:r>
    </w:p>
    <w:p w14:paraId="0B379A1E" w14:textId="77777777" w:rsidR="0081323E" w:rsidRPr="00BF314F" w:rsidRDefault="0081323E" w:rsidP="0081323E">
      <w:pPr>
        <w:ind w:firstLine="720"/>
        <w:jc w:val="both"/>
      </w:pPr>
      <w:r w:rsidRPr="00BF314F">
        <w:t>2.1. lėšas naudoti šiems darbams įgyvendinti:</w:t>
      </w:r>
    </w:p>
    <w:tbl>
      <w:tblPr>
        <w:tblW w:w="9346" w:type="dxa"/>
        <w:jc w:val="center"/>
        <w:tblCellMar>
          <w:left w:w="0" w:type="dxa"/>
          <w:right w:w="0" w:type="dxa"/>
        </w:tblCellMar>
        <w:tblLook w:val="04A0" w:firstRow="1" w:lastRow="0" w:firstColumn="1" w:lastColumn="0" w:noHBand="0" w:noVBand="1"/>
      </w:tblPr>
      <w:tblGrid>
        <w:gridCol w:w="587"/>
        <w:gridCol w:w="1952"/>
        <w:gridCol w:w="1273"/>
        <w:gridCol w:w="1159"/>
        <w:gridCol w:w="1405"/>
        <w:gridCol w:w="2970"/>
      </w:tblGrid>
      <w:tr w:rsidR="0081323E" w:rsidRPr="00BF314F" w14:paraId="76FF1DB2" w14:textId="77777777" w:rsidTr="0081323E">
        <w:trPr>
          <w:jc w:val="center"/>
        </w:trPr>
        <w:tc>
          <w:tcPr>
            <w:tcW w:w="5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F201CF4" w14:textId="77777777" w:rsidR="0081323E" w:rsidRPr="00BF314F" w:rsidRDefault="0081323E">
            <w:pPr>
              <w:jc w:val="both"/>
            </w:pPr>
            <w:r w:rsidRPr="00BF314F">
              <w:t>Eil. Nr.</w:t>
            </w:r>
          </w:p>
        </w:tc>
        <w:tc>
          <w:tcPr>
            <w:tcW w:w="19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03B55A" w14:textId="77777777" w:rsidR="0081323E" w:rsidRPr="00BF314F" w:rsidRDefault="0081323E">
            <w:pPr>
              <w:jc w:val="both"/>
            </w:pPr>
            <w:r w:rsidRPr="00BF314F">
              <w:t>Darbų pavadinimas</w:t>
            </w:r>
          </w:p>
        </w:tc>
        <w:tc>
          <w:tcPr>
            <w:tcW w:w="12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F510926" w14:textId="77777777" w:rsidR="0081323E" w:rsidRPr="00BF314F" w:rsidRDefault="0081323E">
            <w:pPr>
              <w:jc w:val="both"/>
            </w:pPr>
            <w:r w:rsidRPr="00BF314F">
              <w:t>Pradžia</w:t>
            </w:r>
          </w:p>
        </w:tc>
        <w:tc>
          <w:tcPr>
            <w:tcW w:w="11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D8CD45" w14:textId="77777777" w:rsidR="0081323E" w:rsidRPr="00BF314F" w:rsidRDefault="0081323E">
            <w:pPr>
              <w:jc w:val="both"/>
            </w:pPr>
            <w:r w:rsidRPr="00BF314F">
              <w:t>Pabaiga</w:t>
            </w:r>
          </w:p>
        </w:tc>
        <w:tc>
          <w:tcPr>
            <w:tcW w:w="14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247C16E" w14:textId="77777777" w:rsidR="0081323E" w:rsidRPr="00BF314F" w:rsidRDefault="0081323E">
            <w:pPr>
              <w:jc w:val="both"/>
            </w:pPr>
            <w:r w:rsidRPr="00BF314F">
              <w:t>Trukmė mėnesiais</w:t>
            </w:r>
          </w:p>
        </w:tc>
        <w:tc>
          <w:tcPr>
            <w:tcW w:w="29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D49258" w14:textId="77777777" w:rsidR="0081323E" w:rsidRPr="00BF314F" w:rsidRDefault="0081323E">
            <w:pPr>
              <w:jc w:val="both"/>
            </w:pPr>
            <w:r w:rsidRPr="00BF314F">
              <w:t>Įdarbinamų užimtumo didinimo programos dalyvių skaičius</w:t>
            </w:r>
          </w:p>
        </w:tc>
      </w:tr>
      <w:tr w:rsidR="0081323E" w:rsidRPr="00BF314F" w14:paraId="189DDDC6" w14:textId="77777777" w:rsidTr="0081323E">
        <w:trPr>
          <w:jc w:val="center"/>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4232CE0" w14:textId="77777777" w:rsidR="0081323E" w:rsidRPr="00BF314F" w:rsidRDefault="0081323E">
            <w:pPr>
              <w:jc w:val="both"/>
            </w:pPr>
          </w:p>
          <w:p w14:paraId="447D66EA" w14:textId="77777777" w:rsidR="0081323E" w:rsidRPr="00BF314F" w:rsidRDefault="0081323E">
            <w:pPr>
              <w:jc w:val="both"/>
            </w:pPr>
            <w:r w:rsidRPr="00BF314F">
              <w:t>1</w:t>
            </w:r>
          </w:p>
        </w:tc>
        <w:tc>
          <w:tcPr>
            <w:tcW w:w="1952" w:type="dxa"/>
            <w:tcBorders>
              <w:top w:val="nil"/>
              <w:left w:val="nil"/>
              <w:bottom w:val="single" w:sz="8" w:space="0" w:color="auto"/>
              <w:right w:val="single" w:sz="8" w:space="0" w:color="auto"/>
            </w:tcBorders>
            <w:tcMar>
              <w:top w:w="0" w:type="dxa"/>
              <w:left w:w="108" w:type="dxa"/>
              <w:bottom w:w="0" w:type="dxa"/>
              <w:right w:w="108" w:type="dxa"/>
            </w:tcMar>
            <w:vAlign w:val="center"/>
          </w:tcPr>
          <w:p w14:paraId="19E1FB2C" w14:textId="77777777" w:rsidR="0081323E" w:rsidRPr="00BF314F" w:rsidRDefault="0081323E">
            <w:pPr>
              <w:jc w:val="both"/>
            </w:pPr>
          </w:p>
          <w:p w14:paraId="0D6D8A80" w14:textId="77777777" w:rsidR="0081323E" w:rsidRPr="00BF314F" w:rsidRDefault="0081323E">
            <w:pPr>
              <w:jc w:val="both"/>
            </w:pPr>
            <w:r w:rsidRPr="00BF314F">
              <w:t>2</w:t>
            </w:r>
          </w:p>
        </w:tc>
        <w:tc>
          <w:tcPr>
            <w:tcW w:w="1273" w:type="dxa"/>
            <w:tcBorders>
              <w:top w:val="nil"/>
              <w:left w:val="nil"/>
              <w:bottom w:val="single" w:sz="8" w:space="0" w:color="auto"/>
              <w:right w:val="single" w:sz="8" w:space="0" w:color="auto"/>
            </w:tcBorders>
            <w:tcMar>
              <w:top w:w="0" w:type="dxa"/>
              <w:left w:w="108" w:type="dxa"/>
              <w:bottom w:w="0" w:type="dxa"/>
              <w:right w:w="108" w:type="dxa"/>
            </w:tcMar>
            <w:vAlign w:val="center"/>
          </w:tcPr>
          <w:p w14:paraId="3E66F6DD" w14:textId="77777777" w:rsidR="0081323E" w:rsidRPr="00BF314F" w:rsidRDefault="0081323E">
            <w:pPr>
              <w:jc w:val="both"/>
            </w:pPr>
          </w:p>
          <w:p w14:paraId="0F195621" w14:textId="77777777" w:rsidR="0081323E" w:rsidRPr="00BF314F" w:rsidRDefault="0081323E">
            <w:pPr>
              <w:jc w:val="both"/>
            </w:pPr>
            <w:r w:rsidRPr="00BF314F">
              <w:t>3</w:t>
            </w:r>
          </w:p>
        </w:tc>
        <w:tc>
          <w:tcPr>
            <w:tcW w:w="1159" w:type="dxa"/>
            <w:tcBorders>
              <w:top w:val="nil"/>
              <w:left w:val="nil"/>
              <w:bottom w:val="single" w:sz="8" w:space="0" w:color="auto"/>
              <w:right w:val="single" w:sz="8" w:space="0" w:color="auto"/>
            </w:tcBorders>
            <w:tcMar>
              <w:top w:w="0" w:type="dxa"/>
              <w:left w:w="108" w:type="dxa"/>
              <w:bottom w:w="0" w:type="dxa"/>
              <w:right w:w="108" w:type="dxa"/>
            </w:tcMar>
            <w:vAlign w:val="center"/>
          </w:tcPr>
          <w:p w14:paraId="5A09DB4C" w14:textId="77777777" w:rsidR="0081323E" w:rsidRPr="00BF314F" w:rsidRDefault="0081323E">
            <w:pPr>
              <w:jc w:val="both"/>
            </w:pPr>
          </w:p>
          <w:p w14:paraId="472ECC00" w14:textId="77777777" w:rsidR="0081323E" w:rsidRPr="00BF314F" w:rsidRDefault="0081323E">
            <w:pPr>
              <w:jc w:val="both"/>
            </w:pPr>
            <w:r w:rsidRPr="00BF314F">
              <w:t>4</w:t>
            </w:r>
          </w:p>
        </w:tc>
        <w:tc>
          <w:tcPr>
            <w:tcW w:w="1405" w:type="dxa"/>
            <w:tcBorders>
              <w:top w:val="nil"/>
              <w:left w:val="nil"/>
              <w:bottom w:val="single" w:sz="8" w:space="0" w:color="auto"/>
              <w:right w:val="single" w:sz="8" w:space="0" w:color="auto"/>
            </w:tcBorders>
            <w:tcMar>
              <w:top w:w="0" w:type="dxa"/>
              <w:left w:w="108" w:type="dxa"/>
              <w:bottom w:w="0" w:type="dxa"/>
              <w:right w:w="108" w:type="dxa"/>
            </w:tcMar>
            <w:vAlign w:val="center"/>
          </w:tcPr>
          <w:p w14:paraId="6954EA39" w14:textId="77777777" w:rsidR="0081323E" w:rsidRPr="00BF314F" w:rsidRDefault="0081323E">
            <w:pPr>
              <w:jc w:val="both"/>
            </w:pPr>
          </w:p>
          <w:p w14:paraId="79AA7ED2" w14:textId="77777777" w:rsidR="0081323E" w:rsidRPr="00BF314F" w:rsidRDefault="0081323E">
            <w:pPr>
              <w:jc w:val="both"/>
            </w:pPr>
            <w:r w:rsidRPr="00BF314F">
              <w:t>5</w:t>
            </w:r>
          </w:p>
        </w:tc>
        <w:tc>
          <w:tcPr>
            <w:tcW w:w="2970" w:type="dxa"/>
            <w:tcBorders>
              <w:top w:val="nil"/>
              <w:left w:val="nil"/>
              <w:bottom w:val="single" w:sz="8" w:space="0" w:color="auto"/>
              <w:right w:val="single" w:sz="8" w:space="0" w:color="auto"/>
            </w:tcBorders>
            <w:tcMar>
              <w:top w:w="0" w:type="dxa"/>
              <w:left w:w="108" w:type="dxa"/>
              <w:bottom w:w="0" w:type="dxa"/>
              <w:right w:w="108" w:type="dxa"/>
            </w:tcMar>
            <w:vAlign w:val="center"/>
          </w:tcPr>
          <w:p w14:paraId="1CD030A2" w14:textId="77777777" w:rsidR="0081323E" w:rsidRPr="00BF314F" w:rsidRDefault="0081323E">
            <w:pPr>
              <w:jc w:val="both"/>
            </w:pPr>
          </w:p>
          <w:p w14:paraId="79E67184" w14:textId="77777777" w:rsidR="0081323E" w:rsidRPr="00BF314F" w:rsidRDefault="0081323E">
            <w:pPr>
              <w:jc w:val="both"/>
            </w:pPr>
            <w:r w:rsidRPr="00BF314F">
              <w:t>6</w:t>
            </w:r>
          </w:p>
        </w:tc>
      </w:tr>
      <w:tr w:rsidR="0081323E" w:rsidRPr="00BF314F" w14:paraId="20B6ACFE" w14:textId="77777777" w:rsidTr="0081323E">
        <w:trPr>
          <w:jc w:val="center"/>
        </w:trPr>
        <w:tc>
          <w:tcPr>
            <w:tcW w:w="58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B51C27A" w14:textId="77777777" w:rsidR="0081323E" w:rsidRPr="00BF314F" w:rsidRDefault="0081323E">
            <w:pPr>
              <w:jc w:val="both"/>
            </w:pPr>
          </w:p>
        </w:tc>
        <w:tc>
          <w:tcPr>
            <w:tcW w:w="1952" w:type="dxa"/>
            <w:tcBorders>
              <w:top w:val="nil"/>
              <w:left w:val="nil"/>
              <w:bottom w:val="single" w:sz="8" w:space="0" w:color="auto"/>
              <w:right w:val="single" w:sz="8" w:space="0" w:color="auto"/>
            </w:tcBorders>
            <w:tcMar>
              <w:top w:w="0" w:type="dxa"/>
              <w:left w:w="108" w:type="dxa"/>
              <w:bottom w:w="0" w:type="dxa"/>
              <w:right w:w="108" w:type="dxa"/>
            </w:tcMar>
          </w:tcPr>
          <w:p w14:paraId="0A9EC274" w14:textId="77777777" w:rsidR="0081323E" w:rsidRPr="00BF314F" w:rsidRDefault="0081323E">
            <w:pPr>
              <w:jc w:val="both"/>
            </w:pPr>
          </w:p>
        </w:tc>
        <w:tc>
          <w:tcPr>
            <w:tcW w:w="1273" w:type="dxa"/>
            <w:tcBorders>
              <w:top w:val="nil"/>
              <w:left w:val="nil"/>
              <w:bottom w:val="single" w:sz="8" w:space="0" w:color="auto"/>
              <w:right w:val="single" w:sz="8" w:space="0" w:color="auto"/>
            </w:tcBorders>
            <w:tcMar>
              <w:top w:w="0" w:type="dxa"/>
              <w:left w:w="108" w:type="dxa"/>
              <w:bottom w:w="0" w:type="dxa"/>
              <w:right w:w="108" w:type="dxa"/>
            </w:tcMar>
          </w:tcPr>
          <w:p w14:paraId="079680A2" w14:textId="77777777" w:rsidR="0081323E" w:rsidRPr="00BF314F" w:rsidRDefault="0081323E">
            <w:pPr>
              <w:jc w:val="both"/>
            </w:pPr>
          </w:p>
        </w:tc>
        <w:tc>
          <w:tcPr>
            <w:tcW w:w="1159" w:type="dxa"/>
            <w:tcBorders>
              <w:top w:val="nil"/>
              <w:left w:val="nil"/>
              <w:bottom w:val="single" w:sz="8" w:space="0" w:color="auto"/>
              <w:right w:val="single" w:sz="8" w:space="0" w:color="auto"/>
            </w:tcBorders>
            <w:tcMar>
              <w:top w:w="0" w:type="dxa"/>
              <w:left w:w="108" w:type="dxa"/>
              <w:bottom w:w="0" w:type="dxa"/>
              <w:right w:w="108" w:type="dxa"/>
            </w:tcMar>
          </w:tcPr>
          <w:p w14:paraId="33D18BF0" w14:textId="77777777" w:rsidR="0081323E" w:rsidRPr="00BF314F" w:rsidRDefault="0081323E">
            <w:pPr>
              <w:jc w:val="both"/>
            </w:pPr>
          </w:p>
        </w:tc>
        <w:tc>
          <w:tcPr>
            <w:tcW w:w="1405" w:type="dxa"/>
            <w:tcBorders>
              <w:top w:val="nil"/>
              <w:left w:val="nil"/>
              <w:bottom w:val="single" w:sz="8" w:space="0" w:color="auto"/>
              <w:right w:val="single" w:sz="8" w:space="0" w:color="auto"/>
            </w:tcBorders>
            <w:tcMar>
              <w:top w:w="0" w:type="dxa"/>
              <w:left w:w="108" w:type="dxa"/>
              <w:bottom w:w="0" w:type="dxa"/>
              <w:right w:w="108" w:type="dxa"/>
            </w:tcMar>
          </w:tcPr>
          <w:p w14:paraId="08F23BCD" w14:textId="77777777" w:rsidR="0081323E" w:rsidRPr="00BF314F" w:rsidRDefault="0081323E">
            <w:pPr>
              <w:jc w:val="both"/>
            </w:pPr>
          </w:p>
        </w:tc>
        <w:tc>
          <w:tcPr>
            <w:tcW w:w="2970" w:type="dxa"/>
            <w:tcBorders>
              <w:top w:val="nil"/>
              <w:left w:val="nil"/>
              <w:bottom w:val="single" w:sz="8" w:space="0" w:color="auto"/>
              <w:right w:val="single" w:sz="8" w:space="0" w:color="auto"/>
            </w:tcBorders>
            <w:tcMar>
              <w:top w:w="0" w:type="dxa"/>
              <w:left w:w="108" w:type="dxa"/>
              <w:bottom w:w="0" w:type="dxa"/>
              <w:right w:w="108" w:type="dxa"/>
            </w:tcMar>
          </w:tcPr>
          <w:p w14:paraId="4FECD122" w14:textId="77777777" w:rsidR="0081323E" w:rsidRPr="00BF314F" w:rsidRDefault="0081323E">
            <w:pPr>
              <w:jc w:val="both"/>
            </w:pPr>
          </w:p>
          <w:p w14:paraId="4B1FDEE4" w14:textId="77777777" w:rsidR="0081323E" w:rsidRPr="00BF314F" w:rsidRDefault="0081323E">
            <w:pPr>
              <w:jc w:val="both"/>
            </w:pPr>
          </w:p>
        </w:tc>
      </w:tr>
    </w:tbl>
    <w:p w14:paraId="1B174FC9" w14:textId="77777777" w:rsidR="0081323E" w:rsidRPr="00BF314F" w:rsidRDefault="0081323E" w:rsidP="0081323E">
      <w:pPr>
        <w:ind w:firstLine="720"/>
        <w:jc w:val="both"/>
      </w:pPr>
      <w:r w:rsidRPr="00BF314F">
        <w:t>2.2. sudaryti su Užimtumo tarnybos (toliau – Tarnyba) siųstais dirbti darbo ieškančiais asmenimis (toliau – Darbuotojai), atitinkančiais darbdavio pateiktus reikalavimus, terminuotas darbo sutartis šios Sutarties 2.1 papunktyje nurodytiems darbams atlikti ir per 3 darbo dienas nuo sutarčių sudarymo dienos pateikti Marijampolės savivaldybės administracijos Piniginės paramos skyriui (toliau – Skyrius) sutarčių kopijas;</w:t>
      </w:r>
    </w:p>
    <w:p w14:paraId="685C9EBE" w14:textId="77777777" w:rsidR="0081323E" w:rsidRPr="00BF314F" w:rsidRDefault="0081323E" w:rsidP="0081323E">
      <w:pPr>
        <w:ind w:firstLine="720"/>
        <w:jc w:val="both"/>
      </w:pPr>
      <w:r w:rsidRPr="00BF314F">
        <w:t>2.3. užtikrinti Darbuotojams teisės aktų reikalavimus atitinkančias darbo sąlygas;</w:t>
      </w:r>
    </w:p>
    <w:p w14:paraId="4442DF3A" w14:textId="77777777" w:rsidR="0081323E" w:rsidRPr="00BF314F" w:rsidRDefault="0081323E" w:rsidP="0081323E">
      <w:pPr>
        <w:ind w:firstLine="720"/>
        <w:jc w:val="both"/>
      </w:pPr>
      <w:r w:rsidRPr="00BF314F">
        <w:t>2.4. supažindinti Darbuotojus, prieš jiems pradedant darbus, su darbų saugos reikalavimais, darbų atlikimo tvarka ir aprūpinti juos reikiamomis darbo priemonėmis;</w:t>
      </w:r>
    </w:p>
    <w:p w14:paraId="547A85BE" w14:textId="77777777" w:rsidR="0081323E" w:rsidRPr="00BF314F" w:rsidRDefault="0081323E" w:rsidP="0081323E">
      <w:pPr>
        <w:ind w:firstLine="720"/>
        <w:jc w:val="both"/>
      </w:pPr>
      <w:r w:rsidRPr="00BF314F">
        <w:t>2.5. tvarkyti Darbuotojų darbo laiko apskaitą;</w:t>
      </w:r>
    </w:p>
    <w:p w14:paraId="7B69A369" w14:textId="77777777" w:rsidR="0081323E" w:rsidRPr="00BF314F" w:rsidRDefault="0081323E" w:rsidP="0081323E">
      <w:pPr>
        <w:ind w:firstLine="720"/>
        <w:jc w:val="both"/>
      </w:pPr>
      <w:r w:rsidRPr="00BF314F">
        <w:t>2.6. išmokėti Darbuotojui darbo sutartyje numatytiems darbams atlikti nurodytu laiku nustatytą darbo užmokestį, darbo sutarčiai pasibaigus arba ją nutraukus – kompensaciją už nepanaudotas atostogas ir laiku sumokėti nuo šio darbo užmokesčio apskaičiuotas draudėjo privalomojo valstybinio socialinio draudimo ir kitus teisės aktų nustatyta tvarka privalomus mokėti mokesčius;</w:t>
      </w:r>
    </w:p>
    <w:p w14:paraId="1EAEE7BC" w14:textId="77777777" w:rsidR="0081323E" w:rsidRPr="00BF314F" w:rsidRDefault="0081323E" w:rsidP="0081323E">
      <w:pPr>
        <w:ind w:firstLine="720"/>
        <w:jc w:val="both"/>
      </w:pPr>
      <w:r w:rsidRPr="00BF314F">
        <w:lastRenderedPageBreak/>
        <w:t>2.7. atleidus iš darbo Darbuotojus, nesibaigus sudarytai sutarčiai, per 3 darbo dienas nuo atleidimo dienos raštu apie tai informuoti Skyrių, nurodant darbo sutarties nutraukimo priežastį;</w:t>
      </w:r>
    </w:p>
    <w:p w14:paraId="36FCE30D" w14:textId="77777777" w:rsidR="0081323E" w:rsidRPr="00BF314F" w:rsidRDefault="0081323E" w:rsidP="0081323E">
      <w:pPr>
        <w:ind w:firstLine="720"/>
        <w:jc w:val="both"/>
      </w:pPr>
      <w:r w:rsidRPr="00BF314F">
        <w:t>2.8. mėnesiui pasibaigus, ne vėliau kaip per 5 kito mėnesio darbo dienas, pateikia Darbuotojų su darbo laiko apskaita ir apmokėjimu susijusius dokumentus:</w:t>
      </w:r>
    </w:p>
    <w:p w14:paraId="1E9F35B4" w14:textId="77777777" w:rsidR="0081323E" w:rsidRPr="00BF314F" w:rsidRDefault="0081323E" w:rsidP="0081323E">
      <w:pPr>
        <w:ind w:firstLine="720"/>
        <w:jc w:val="both"/>
      </w:pPr>
      <w:r w:rsidRPr="00BF314F">
        <w:t>2.8.1. darbo laiko apskaitos žiniaraštį (jo išrašą) arba žiniaraščio (jo išrašo) kopiją;</w:t>
      </w:r>
    </w:p>
    <w:p w14:paraId="5CDBF4E8" w14:textId="77777777" w:rsidR="0081323E" w:rsidRPr="00BF314F" w:rsidRDefault="0081323E" w:rsidP="0081323E">
      <w:pPr>
        <w:ind w:firstLine="720"/>
        <w:jc w:val="both"/>
      </w:pPr>
      <w:r w:rsidRPr="00BF314F">
        <w:t>2.8.2. darbo užmokesčio priskaičiavimo ir išmokėjimo žiniaraštį (jo išrašą) arba žiniaraščio (jo išrašo) kopiją;</w:t>
      </w:r>
    </w:p>
    <w:p w14:paraId="7D4F6329" w14:textId="77777777" w:rsidR="0081323E" w:rsidRPr="00BF314F" w:rsidRDefault="0081323E" w:rsidP="0081323E">
      <w:pPr>
        <w:ind w:firstLine="720"/>
        <w:jc w:val="both"/>
      </w:pPr>
      <w:r w:rsidRPr="00BF314F">
        <w:t>2.8.3. kompensacijos už nepanaudotas atostogas apskaičiavimą, jei tą mėnesį Darbuotojas būtų  atleidžiamas;</w:t>
      </w:r>
    </w:p>
    <w:p w14:paraId="699C17E6" w14:textId="77777777" w:rsidR="0081323E" w:rsidRPr="00BF314F" w:rsidRDefault="0081323E" w:rsidP="0081323E">
      <w:pPr>
        <w:ind w:firstLine="720"/>
        <w:jc w:val="both"/>
      </w:pPr>
      <w:r w:rsidRPr="00BF314F">
        <w:t>2.8.4. banko išrašo arba mokėjimo pavedimo kopiją, arba kasos išlaidų orderio kopiją, mokėjimus atliekant grynaisiais pinigais.</w:t>
      </w:r>
    </w:p>
    <w:p w14:paraId="244DC413" w14:textId="77777777" w:rsidR="0081323E" w:rsidRPr="00BF314F" w:rsidRDefault="0081323E" w:rsidP="0081323E">
      <w:pPr>
        <w:ind w:firstLine="720"/>
        <w:jc w:val="both"/>
      </w:pPr>
      <w:r w:rsidRPr="00BF314F">
        <w:t xml:space="preserve">2.9. sudaryti Skyriaus atsakingam darbuotojui sąlygas patikrinti, kaip vykdomi Sutarties įsipareigojimai; </w:t>
      </w:r>
    </w:p>
    <w:p w14:paraId="5667C77F" w14:textId="77777777" w:rsidR="0081323E" w:rsidRPr="00BF314F" w:rsidRDefault="0081323E" w:rsidP="0081323E">
      <w:pPr>
        <w:ind w:firstLine="720"/>
        <w:jc w:val="both"/>
      </w:pPr>
      <w:r w:rsidRPr="00BF314F">
        <w:t>2.10. dėl Darbuotojų atostogų ar kitų nenumatytų atvejų atsiradus lėšų sutaupymui, priimti papildomus Darbuotojus.</w:t>
      </w:r>
    </w:p>
    <w:p w14:paraId="665D2E9F" w14:textId="77777777" w:rsidR="0081323E" w:rsidRPr="00BF314F" w:rsidRDefault="0081323E" w:rsidP="0081323E">
      <w:pPr>
        <w:ind w:firstLine="720"/>
        <w:jc w:val="both"/>
      </w:pPr>
      <w:r w:rsidRPr="00BF314F">
        <w:t>3. Savivaldybė įsipareigoja:</w:t>
      </w:r>
    </w:p>
    <w:p w14:paraId="1FD281A6" w14:textId="77777777" w:rsidR="0081323E" w:rsidRPr="00BF314F" w:rsidRDefault="0081323E" w:rsidP="0081323E">
      <w:pPr>
        <w:ind w:firstLine="720"/>
        <w:jc w:val="both"/>
      </w:pPr>
      <w:r w:rsidRPr="00BF314F">
        <w:t>3. 1. išlaidų kompensavimo būdu ne vėliau kaip per 5 darbo dienas nuo 2.8 punkte išvardytų dokumentų gavimo dienos kiekvieną mėnesį už kiekvieną darbuotoją pervesti Vykdytojui:</w:t>
      </w:r>
    </w:p>
    <w:p w14:paraId="69C488C1" w14:textId="77777777" w:rsidR="0081323E" w:rsidRPr="00BF314F" w:rsidRDefault="0081323E" w:rsidP="0081323E">
      <w:pPr>
        <w:ind w:firstLine="720"/>
        <w:jc w:val="both"/>
      </w:pPr>
      <w:r w:rsidRPr="00BF314F">
        <w:t>3.1.1. 100 procentų subsidijas darbo užmokesčiui,  apskaičiuotam už faktiškai dirbtą laiką pagal tą mėnesį galiojantį Vyriausybės patvirtintą minimalųjį valandinį atlygį ir apskaičiuotas draudėjo privalomojo valstybinio socialinio draudimo įmokas nuo darbo užmokesčio ir su juo susijusių išmokų;</w:t>
      </w:r>
    </w:p>
    <w:p w14:paraId="33BF50F2" w14:textId="77777777" w:rsidR="0081323E" w:rsidRPr="00BF314F" w:rsidRDefault="0081323E" w:rsidP="0081323E">
      <w:pPr>
        <w:ind w:firstLine="720"/>
        <w:jc w:val="both"/>
      </w:pPr>
      <w:r w:rsidRPr="00BF314F">
        <w:t>3.1.2. darbo sutarčiai pasibaigus arba ją nutraukus, 100 procentų išmokėtas piniginės kompensacijas už nepanaudotas atostogas (įskaitant draudėjo privalomojo valstybinio socialinio draudimo įmokų sumą);</w:t>
      </w:r>
    </w:p>
    <w:p w14:paraId="4D911EEB" w14:textId="77777777" w:rsidR="0081323E" w:rsidRPr="00BF314F" w:rsidRDefault="0081323E" w:rsidP="0081323E">
      <w:pPr>
        <w:ind w:firstLine="720"/>
        <w:jc w:val="both"/>
      </w:pPr>
      <w:r w:rsidRPr="00BF314F">
        <w:t>3.2. tikrinti, kaip Vykdytojas naudoja skirtas lėšas ir įgyvendina Programą.</w:t>
      </w:r>
    </w:p>
    <w:p w14:paraId="535BF064" w14:textId="77777777" w:rsidR="0081323E" w:rsidRPr="00BF314F" w:rsidRDefault="0081323E" w:rsidP="0081323E">
      <w:pPr>
        <w:ind w:firstLine="1298"/>
        <w:jc w:val="both"/>
      </w:pPr>
    </w:p>
    <w:p w14:paraId="09221010" w14:textId="77777777" w:rsidR="0081323E" w:rsidRPr="00BF314F" w:rsidRDefault="0081323E" w:rsidP="0081323E">
      <w:pPr>
        <w:jc w:val="center"/>
        <w:rPr>
          <w:b/>
          <w:bCs/>
        </w:rPr>
      </w:pPr>
      <w:r w:rsidRPr="00BF314F">
        <w:rPr>
          <w:b/>
          <w:bCs/>
        </w:rPr>
        <w:t>III SKYRIUS</w:t>
      </w:r>
    </w:p>
    <w:p w14:paraId="7ACEE038" w14:textId="77777777" w:rsidR="0081323E" w:rsidRPr="00BF314F" w:rsidRDefault="0081323E" w:rsidP="0081323E">
      <w:pPr>
        <w:jc w:val="center"/>
        <w:rPr>
          <w:bCs/>
        </w:rPr>
      </w:pPr>
      <w:r w:rsidRPr="00BF314F">
        <w:rPr>
          <w:b/>
          <w:bCs/>
        </w:rPr>
        <w:t>ŠALIŲ ATSAKOMYBĖ IR SUTARTIES NUTRAUKIMAS</w:t>
      </w:r>
    </w:p>
    <w:p w14:paraId="6D7CBD33" w14:textId="77777777" w:rsidR="0081323E" w:rsidRPr="00BF314F" w:rsidRDefault="0081323E" w:rsidP="0081323E">
      <w:pPr>
        <w:ind w:firstLine="720"/>
        <w:jc w:val="both"/>
      </w:pPr>
      <w:r w:rsidRPr="00BF314F">
        <w:t>4. Savivaldybė gali nutraukti šią Sutartį, įspėjusi Vykdytoją prieš 10  kalendorinių dienų, kai:</w:t>
      </w:r>
    </w:p>
    <w:p w14:paraId="65734D47" w14:textId="77777777" w:rsidR="0081323E" w:rsidRPr="00BF314F" w:rsidRDefault="0081323E" w:rsidP="0081323E">
      <w:pPr>
        <w:ind w:firstLine="720"/>
        <w:jc w:val="both"/>
      </w:pPr>
      <w:r w:rsidRPr="00BF314F">
        <w:t>4.1. nustatoma, kad Vykdytojas nevykdo Sutartyje nustatytų sąlygų;</w:t>
      </w:r>
    </w:p>
    <w:p w14:paraId="13689176" w14:textId="77777777" w:rsidR="0081323E" w:rsidRPr="00BF314F" w:rsidRDefault="0081323E" w:rsidP="0081323E">
      <w:pPr>
        <w:ind w:firstLine="720"/>
        <w:jc w:val="both"/>
      </w:pPr>
      <w:r w:rsidRPr="00BF314F">
        <w:t xml:space="preserve">4.2. paaiškėja, kad Vykdytojas netinkamai vykdė su darbo santykiais susijusius įsipareigojimus (nemokėjo atitinkamų įmokų, laiku neatsiskaitė su darbuotojais ir pan.); </w:t>
      </w:r>
    </w:p>
    <w:p w14:paraId="2DA1083A" w14:textId="77777777" w:rsidR="0081323E" w:rsidRPr="00BF314F" w:rsidRDefault="0081323E" w:rsidP="0081323E">
      <w:pPr>
        <w:ind w:firstLine="720"/>
        <w:jc w:val="both"/>
      </w:pPr>
      <w:r w:rsidRPr="00BF314F">
        <w:t xml:space="preserve">5. Vykdytojas gali nutraukti šią Sutartį, kai Savivaldybė nesilaiko šioje Sutartyje numatytų sąlygų, įspėjęs Savivaldybę prieš 10 kalendorinių dienų. </w:t>
      </w:r>
    </w:p>
    <w:p w14:paraId="15C560EE" w14:textId="77777777" w:rsidR="0081323E" w:rsidRPr="00BF314F" w:rsidRDefault="0081323E" w:rsidP="0081323E">
      <w:pPr>
        <w:ind w:firstLine="720"/>
        <w:jc w:val="both"/>
      </w:pPr>
      <w:r w:rsidRPr="00BF314F">
        <w:t>6. Už Darbuotojų su darbo laiko apskaita ir apmokėjimu pateiktų dokumentų teisingumą atsako Vykdytojas.</w:t>
      </w:r>
    </w:p>
    <w:p w14:paraId="5024455B" w14:textId="77777777" w:rsidR="0081323E" w:rsidRPr="00BF314F" w:rsidRDefault="0081323E" w:rsidP="0081323E">
      <w:pPr>
        <w:ind w:firstLine="720"/>
        <w:jc w:val="both"/>
      </w:pPr>
      <w:r w:rsidRPr="00BF314F">
        <w:t>7. Šalys už šioje Sutartyje nurodytų įsipareigojimų nevykdymą atsako įstatymų ir kitų teisės aktų nustatyta tvarka.</w:t>
      </w:r>
    </w:p>
    <w:p w14:paraId="1A85850F" w14:textId="77777777" w:rsidR="0081323E" w:rsidRPr="00BF314F" w:rsidRDefault="0081323E" w:rsidP="0081323E">
      <w:pPr>
        <w:ind w:firstLine="720"/>
        <w:jc w:val="both"/>
      </w:pPr>
    </w:p>
    <w:p w14:paraId="0F4E517E" w14:textId="77777777" w:rsidR="0081323E" w:rsidRPr="00BF314F" w:rsidRDefault="0081323E" w:rsidP="0081323E">
      <w:pPr>
        <w:jc w:val="center"/>
        <w:rPr>
          <w:b/>
          <w:bCs/>
        </w:rPr>
      </w:pPr>
      <w:r w:rsidRPr="00BF314F">
        <w:rPr>
          <w:b/>
          <w:bCs/>
        </w:rPr>
        <w:t>IV SKYRIUS</w:t>
      </w:r>
    </w:p>
    <w:p w14:paraId="4A98F55C" w14:textId="77777777" w:rsidR="0081323E" w:rsidRPr="00BF314F" w:rsidRDefault="0081323E" w:rsidP="0081323E">
      <w:pPr>
        <w:jc w:val="center"/>
        <w:rPr>
          <w:b/>
          <w:bCs/>
        </w:rPr>
      </w:pPr>
      <w:r w:rsidRPr="00BF314F">
        <w:rPr>
          <w:b/>
          <w:bCs/>
        </w:rPr>
        <w:t>BAIGIAMOSIOS NUOSTATOS</w:t>
      </w:r>
    </w:p>
    <w:p w14:paraId="6909B92A" w14:textId="77777777" w:rsidR="0081323E" w:rsidRPr="00BF314F" w:rsidRDefault="0081323E" w:rsidP="0081323E">
      <w:pPr>
        <w:ind w:firstLine="720"/>
        <w:jc w:val="both"/>
      </w:pPr>
      <w:r w:rsidRPr="00BF314F">
        <w:t xml:space="preserve">8. Įgyvendinant Sutartį, Šalys vadovaujasi Europos Parlamento ir Tarybos reglamentu (ES) 2016/679 dėl fizinių asmenų apsaugos tvarkant asmens duomenis ir dėl laisvo tokių duomenų judėjimo ir kuriuo panaikinama Direktyva 95/46/EB (Bendrasis duomenų apsaugos reglamentas) ir jo įgyvendinamaisiais teisės aktais, Lietuvos Respublikos asmens duomenų teisinės apsaugos įstatymu. </w:t>
      </w:r>
    </w:p>
    <w:p w14:paraId="35116BEE" w14:textId="77777777" w:rsidR="0081323E" w:rsidRPr="00BF314F" w:rsidRDefault="0081323E" w:rsidP="0081323E">
      <w:pPr>
        <w:ind w:firstLine="720"/>
        <w:jc w:val="both"/>
      </w:pPr>
      <w:r w:rsidRPr="00BF314F">
        <w:t xml:space="preserve">9. Vykdytojas, vykdydamas Sutarties 2.8. punktą, pateikia šiuos asmens duomenis: asmens vardą, pavardę, asmens kodą, darbo užmokestį, įdarbinimo laikotarpį. </w:t>
      </w:r>
    </w:p>
    <w:p w14:paraId="786663F9" w14:textId="77777777" w:rsidR="0081323E" w:rsidRPr="00BF314F" w:rsidRDefault="0081323E" w:rsidP="0081323E">
      <w:pPr>
        <w:ind w:firstLine="720"/>
        <w:jc w:val="both"/>
      </w:pPr>
      <w:r w:rsidRPr="00BF314F">
        <w:t>10. Apie pastebėtus netikslumus perduotuose duomenyse Vykdytojas ir Savivaldybė informuoja vienas kitą raštu ir ne vėliau kaip per 3 (tris) darbo dienas tiek Vykdytojas, tiek Savivaldybė pašalina pastebėtus netikslumus.</w:t>
      </w:r>
    </w:p>
    <w:p w14:paraId="0B16317C" w14:textId="77777777" w:rsidR="0081323E" w:rsidRPr="00BF314F" w:rsidRDefault="0081323E" w:rsidP="0081323E">
      <w:pPr>
        <w:ind w:firstLine="720"/>
        <w:jc w:val="both"/>
      </w:pPr>
      <w:r w:rsidRPr="00BF314F">
        <w:lastRenderedPageBreak/>
        <w:t>11. Vykdydamos šią Sutartį, Šalys vadovaujasi Lietuvos Respublikos įstatymais, kitais normatyviniais teisės aktais, šios Sutarties sąlygomis bei šios Sutarties papildymais ir priedais.</w:t>
      </w:r>
    </w:p>
    <w:p w14:paraId="6D75166B" w14:textId="77777777" w:rsidR="0081323E" w:rsidRPr="00BF314F" w:rsidRDefault="0081323E" w:rsidP="0081323E">
      <w:pPr>
        <w:ind w:firstLine="720"/>
        <w:jc w:val="both"/>
      </w:pPr>
      <w:r w:rsidRPr="00BF314F">
        <w:t>12. Ginčai tarp Sutarties Šalių sprendžiami derybomis arba Lietuvos Respublikos teisės aktų nustatyta tvarka.</w:t>
      </w:r>
    </w:p>
    <w:p w14:paraId="3FEA05CD" w14:textId="77777777" w:rsidR="0081323E" w:rsidRPr="00BF314F" w:rsidRDefault="0081323E" w:rsidP="0081323E">
      <w:pPr>
        <w:ind w:firstLine="720"/>
        <w:jc w:val="both"/>
      </w:pPr>
      <w:r w:rsidRPr="00BF314F">
        <w:t>13. Šalys įsipareigoja apie rekvizituose nurodytų duomenų pasikeitimus viena kitą informuoti ne vėliau kaip per tris darbo dienas nuo tokių pasikeitimų dienos.</w:t>
      </w:r>
    </w:p>
    <w:p w14:paraId="0FED57ED" w14:textId="77777777" w:rsidR="0081323E" w:rsidRPr="00BF314F" w:rsidRDefault="0081323E" w:rsidP="0081323E">
      <w:pPr>
        <w:ind w:firstLine="720"/>
        <w:jc w:val="both"/>
      </w:pPr>
      <w:r w:rsidRPr="00BF314F">
        <w:t>14. Ši sutartis įsigalioja nuo jos pasirašymo dienos.</w:t>
      </w:r>
    </w:p>
    <w:p w14:paraId="1F52D965" w14:textId="77777777" w:rsidR="0081323E" w:rsidRPr="00BF314F" w:rsidRDefault="0081323E" w:rsidP="0081323E">
      <w:pPr>
        <w:ind w:firstLine="720"/>
        <w:jc w:val="both"/>
      </w:pPr>
      <w:r w:rsidRPr="00BF314F">
        <w:t>15. Ši Sutartis gali būti nutraukta, pakeista bei papildyta Šalių raštišku susitarimu. Visi šios Sutarties papildymai ir pakeitimai yra neatskiriamos šios Sutarties dalys.</w:t>
      </w:r>
    </w:p>
    <w:p w14:paraId="486AB74E" w14:textId="77777777" w:rsidR="0081323E" w:rsidRPr="00BF314F" w:rsidRDefault="0081323E" w:rsidP="0081323E">
      <w:pPr>
        <w:ind w:firstLine="720"/>
        <w:jc w:val="both"/>
      </w:pPr>
      <w:r w:rsidRPr="00BF314F">
        <w:t>16. Sutarties Šalys pareiškia, kad perskaitė Sutartį, suprato jos turinį, padarinius ir ją pasirašė kaip dokumentą, atitinkantį jų valią ir tikslus.</w:t>
      </w:r>
    </w:p>
    <w:p w14:paraId="41070D58" w14:textId="77777777" w:rsidR="0081323E" w:rsidRPr="00BF314F" w:rsidRDefault="0081323E" w:rsidP="0081323E">
      <w:pPr>
        <w:ind w:firstLine="720"/>
        <w:jc w:val="both"/>
      </w:pPr>
      <w:r w:rsidRPr="00BF314F">
        <w:t>17. Ši Sutartis surašyta dviem vienodą juridinę galią turinčiais egzemplioriais, kiekvienai Šaliai po vieną.</w:t>
      </w:r>
    </w:p>
    <w:p w14:paraId="4697B2EC" w14:textId="77777777" w:rsidR="0081323E" w:rsidRPr="00BF314F" w:rsidRDefault="0081323E" w:rsidP="0081323E">
      <w:pPr>
        <w:ind w:right="-1"/>
        <w:jc w:val="center"/>
      </w:pPr>
      <w:r w:rsidRPr="00BF314F">
        <w:rPr>
          <w:b/>
          <w:bCs/>
        </w:rPr>
        <w:t>V. ŠALIŲ ADRESAI IR REKVIZITAI</w:t>
      </w:r>
    </w:p>
    <w:p w14:paraId="44B7EC4A" w14:textId="77777777" w:rsidR="0081323E" w:rsidRPr="00BF314F" w:rsidRDefault="0081323E" w:rsidP="0081323E">
      <w:pPr>
        <w:rPr>
          <w:sz w:val="8"/>
          <w:szCs w:val="8"/>
        </w:rPr>
      </w:pPr>
    </w:p>
    <w:tbl>
      <w:tblPr>
        <w:tblW w:w="9781" w:type="dxa"/>
        <w:tblCellMar>
          <w:left w:w="0" w:type="dxa"/>
          <w:right w:w="0" w:type="dxa"/>
        </w:tblCellMar>
        <w:tblLook w:val="04A0" w:firstRow="1" w:lastRow="0" w:firstColumn="1" w:lastColumn="0" w:noHBand="0" w:noVBand="1"/>
      </w:tblPr>
      <w:tblGrid>
        <w:gridCol w:w="4678"/>
        <w:gridCol w:w="5103"/>
      </w:tblGrid>
      <w:tr w:rsidR="0081323E" w:rsidRPr="00BF314F" w14:paraId="721CCD08" w14:textId="77777777" w:rsidTr="0081323E">
        <w:tc>
          <w:tcPr>
            <w:tcW w:w="4678" w:type="dxa"/>
            <w:tcMar>
              <w:top w:w="0" w:type="dxa"/>
              <w:left w:w="108" w:type="dxa"/>
              <w:bottom w:w="0" w:type="dxa"/>
              <w:right w:w="108" w:type="dxa"/>
            </w:tcMar>
          </w:tcPr>
          <w:p w14:paraId="5EF0A394" w14:textId="77777777" w:rsidR="0081323E" w:rsidRPr="00BF314F" w:rsidRDefault="0081323E">
            <w:pPr>
              <w:rPr>
                <w:sz w:val="8"/>
                <w:szCs w:val="8"/>
              </w:rPr>
            </w:pPr>
          </w:p>
          <w:p w14:paraId="50C056A8" w14:textId="77777777" w:rsidR="0081323E" w:rsidRPr="00BF314F" w:rsidRDefault="0081323E">
            <w:pPr>
              <w:rPr>
                <w:b/>
              </w:rPr>
            </w:pPr>
            <w:r w:rsidRPr="00BF314F">
              <w:rPr>
                <w:b/>
              </w:rPr>
              <w:t>Savivaldybė:</w:t>
            </w:r>
          </w:p>
          <w:p w14:paraId="7DC94877" w14:textId="77777777" w:rsidR="0081323E" w:rsidRPr="00BF314F" w:rsidRDefault="0081323E">
            <w:pPr>
              <w:rPr>
                <w:bCs/>
              </w:rPr>
            </w:pPr>
            <w:r w:rsidRPr="00BF314F">
              <w:rPr>
                <w:bCs/>
              </w:rPr>
              <w:t>Adresas:</w:t>
            </w:r>
          </w:p>
          <w:p w14:paraId="2DEDEA7A" w14:textId="77777777" w:rsidR="0081323E" w:rsidRPr="00BF314F" w:rsidRDefault="0081323E">
            <w:pPr>
              <w:rPr>
                <w:bCs/>
              </w:rPr>
            </w:pPr>
            <w:r w:rsidRPr="00BF314F">
              <w:rPr>
                <w:bCs/>
              </w:rPr>
              <w:t>Įstaigos kodas:</w:t>
            </w:r>
          </w:p>
          <w:p w14:paraId="1B491DDE" w14:textId="77777777" w:rsidR="0081323E" w:rsidRPr="00BF314F" w:rsidRDefault="0081323E">
            <w:r w:rsidRPr="00BF314F">
              <w:t>Banko  sąskaita:</w:t>
            </w:r>
          </w:p>
          <w:p w14:paraId="5F0B956E" w14:textId="77777777" w:rsidR="0081323E" w:rsidRPr="00BF314F" w:rsidRDefault="0081323E">
            <w:r w:rsidRPr="00BF314F">
              <w:t>Banko kodas:</w:t>
            </w:r>
          </w:p>
          <w:p w14:paraId="5A707740" w14:textId="77777777" w:rsidR="0081323E" w:rsidRPr="00BF314F" w:rsidRDefault="0081323E">
            <w:r w:rsidRPr="00BF314F">
              <w:t xml:space="preserve">Tel. </w:t>
            </w:r>
          </w:p>
          <w:p w14:paraId="279BA75F" w14:textId="77777777" w:rsidR="0081323E" w:rsidRPr="00BF314F" w:rsidRDefault="0081323E">
            <w:r w:rsidRPr="00BF314F">
              <w:t xml:space="preserve">El. p.   </w:t>
            </w:r>
          </w:p>
          <w:p w14:paraId="1970A82D" w14:textId="77777777" w:rsidR="0081323E" w:rsidRPr="00BF314F" w:rsidRDefault="0081323E">
            <w:r w:rsidRPr="00BF314F">
              <w:t xml:space="preserve">                    </w:t>
            </w:r>
          </w:p>
          <w:p w14:paraId="11F096D3" w14:textId="77777777" w:rsidR="0081323E" w:rsidRPr="00BF314F" w:rsidRDefault="0081323E">
            <w:r w:rsidRPr="00BF314F">
              <w:t>Vadovo pareigų pavadinimas</w:t>
            </w:r>
          </w:p>
          <w:p w14:paraId="55D6D346" w14:textId="77777777" w:rsidR="0081323E" w:rsidRPr="00BF314F" w:rsidRDefault="0081323E">
            <w:r w:rsidRPr="00BF314F">
              <w:t>Vardas ir pavardė</w:t>
            </w:r>
          </w:p>
          <w:p w14:paraId="2D740E3B" w14:textId="77777777" w:rsidR="0081323E" w:rsidRPr="00BF314F" w:rsidRDefault="0081323E">
            <w:pPr>
              <w:rPr>
                <w:sz w:val="20"/>
              </w:rPr>
            </w:pPr>
          </w:p>
          <w:p w14:paraId="5852B331" w14:textId="77777777" w:rsidR="0081323E" w:rsidRPr="00BF314F" w:rsidRDefault="0081323E">
            <w:pPr>
              <w:rPr>
                <w:sz w:val="20"/>
              </w:rPr>
            </w:pPr>
            <w:r w:rsidRPr="00BF314F">
              <w:rPr>
                <w:sz w:val="20"/>
              </w:rPr>
              <w:t xml:space="preserve"> </w:t>
            </w:r>
            <w:r w:rsidRPr="00BF314F">
              <w:t>Parašas</w:t>
            </w:r>
            <w:r w:rsidRPr="00BF314F">
              <w:rPr>
                <w:sz w:val="20"/>
              </w:rPr>
              <w:t xml:space="preserve"> </w:t>
            </w:r>
          </w:p>
          <w:p w14:paraId="77B13CC2" w14:textId="77777777" w:rsidR="0081323E" w:rsidRPr="00BF314F" w:rsidRDefault="0081323E">
            <w:pPr>
              <w:rPr>
                <w:sz w:val="20"/>
              </w:rPr>
            </w:pPr>
          </w:p>
          <w:p w14:paraId="6574D623" w14:textId="77777777" w:rsidR="0081323E" w:rsidRPr="00BF314F" w:rsidRDefault="0081323E">
            <w:r w:rsidRPr="00BF314F">
              <w:t>A.V.</w:t>
            </w:r>
          </w:p>
        </w:tc>
        <w:tc>
          <w:tcPr>
            <w:tcW w:w="5103" w:type="dxa"/>
            <w:tcMar>
              <w:top w:w="0" w:type="dxa"/>
              <w:left w:w="108" w:type="dxa"/>
              <w:bottom w:w="0" w:type="dxa"/>
              <w:right w:w="108" w:type="dxa"/>
            </w:tcMar>
          </w:tcPr>
          <w:p w14:paraId="4E47D9B3" w14:textId="77777777" w:rsidR="0081323E" w:rsidRPr="00BF314F" w:rsidRDefault="0081323E">
            <w:pPr>
              <w:rPr>
                <w:sz w:val="8"/>
                <w:szCs w:val="8"/>
              </w:rPr>
            </w:pPr>
          </w:p>
          <w:p w14:paraId="357791D4" w14:textId="77777777" w:rsidR="0081323E" w:rsidRPr="00BF314F" w:rsidRDefault="0081323E">
            <w:pPr>
              <w:ind w:right="-1"/>
              <w:rPr>
                <w:b/>
                <w:bCs/>
              </w:rPr>
            </w:pPr>
            <w:r w:rsidRPr="00BF314F">
              <w:rPr>
                <w:b/>
                <w:bCs/>
              </w:rPr>
              <w:t xml:space="preserve">Vykdytojas </w:t>
            </w:r>
          </w:p>
          <w:p w14:paraId="472237C6" w14:textId="77777777" w:rsidR="0081323E" w:rsidRPr="00BF314F" w:rsidRDefault="0081323E">
            <w:r w:rsidRPr="00BF314F">
              <w:t>Adresas:</w:t>
            </w:r>
          </w:p>
          <w:p w14:paraId="06C284E5" w14:textId="77777777" w:rsidR="0081323E" w:rsidRPr="00BF314F" w:rsidRDefault="0081323E">
            <w:r w:rsidRPr="00BF314F">
              <w:t>Įstaigos kodas:</w:t>
            </w:r>
          </w:p>
          <w:p w14:paraId="6F70F01F" w14:textId="77777777" w:rsidR="0081323E" w:rsidRPr="00BF314F" w:rsidRDefault="0081323E">
            <w:r w:rsidRPr="00BF314F">
              <w:t>Banko  sąskaita:</w:t>
            </w:r>
          </w:p>
          <w:p w14:paraId="5AB8D889" w14:textId="77777777" w:rsidR="0081323E" w:rsidRPr="00BF314F" w:rsidRDefault="0081323E">
            <w:r w:rsidRPr="00BF314F">
              <w:t>Banko kodas:</w:t>
            </w:r>
          </w:p>
          <w:p w14:paraId="0057E29B" w14:textId="77777777" w:rsidR="0081323E" w:rsidRPr="00BF314F" w:rsidRDefault="0081323E">
            <w:r w:rsidRPr="00BF314F">
              <w:t xml:space="preserve">Tel. </w:t>
            </w:r>
          </w:p>
          <w:p w14:paraId="469CF7D3" w14:textId="77777777" w:rsidR="0081323E" w:rsidRPr="00BF314F" w:rsidRDefault="0081323E">
            <w:r w:rsidRPr="00BF314F">
              <w:t>El. p.</w:t>
            </w:r>
          </w:p>
          <w:p w14:paraId="0EDC373E" w14:textId="77777777" w:rsidR="0081323E" w:rsidRPr="00BF314F" w:rsidRDefault="0081323E"/>
          <w:p w14:paraId="3140025E" w14:textId="77777777" w:rsidR="0081323E" w:rsidRPr="00BF314F" w:rsidRDefault="0081323E">
            <w:r w:rsidRPr="00BF314F">
              <w:t>Vadovo pareigų pavadinimas</w:t>
            </w:r>
          </w:p>
          <w:p w14:paraId="7FA79681" w14:textId="77777777" w:rsidR="0081323E" w:rsidRPr="00BF314F" w:rsidRDefault="0081323E">
            <w:r w:rsidRPr="00BF314F">
              <w:t>Vardas, pavardė</w:t>
            </w:r>
          </w:p>
          <w:p w14:paraId="5B45C235" w14:textId="77777777" w:rsidR="0081323E" w:rsidRPr="00BF314F" w:rsidRDefault="0081323E"/>
          <w:p w14:paraId="1E384219" w14:textId="77777777" w:rsidR="0081323E" w:rsidRPr="00BF314F" w:rsidRDefault="0081323E">
            <w:r w:rsidRPr="00BF314F">
              <w:t>Parašas</w:t>
            </w:r>
          </w:p>
          <w:p w14:paraId="6F4C8090" w14:textId="77777777" w:rsidR="0081323E" w:rsidRPr="00BF314F" w:rsidRDefault="0081323E"/>
          <w:p w14:paraId="64ECF917" w14:textId="77777777" w:rsidR="0081323E" w:rsidRPr="00BF314F" w:rsidRDefault="0081323E">
            <w:pPr>
              <w:rPr>
                <w:sz w:val="8"/>
                <w:szCs w:val="8"/>
              </w:rPr>
            </w:pPr>
            <w:r w:rsidRPr="00BF314F">
              <w:t>A.V.</w:t>
            </w:r>
          </w:p>
        </w:tc>
      </w:tr>
    </w:tbl>
    <w:p w14:paraId="55F29867" w14:textId="77777777" w:rsidR="0081323E" w:rsidRPr="00BF314F" w:rsidRDefault="0081323E" w:rsidP="0081323E"/>
    <w:p w14:paraId="2336CC6B" w14:textId="77777777" w:rsidR="00A43468" w:rsidRPr="00BF314F" w:rsidRDefault="00A43468" w:rsidP="00ED679E">
      <w:pPr>
        <w:ind w:left="5184"/>
      </w:pPr>
    </w:p>
    <w:p w14:paraId="084CD727" w14:textId="77777777" w:rsidR="00A43468" w:rsidRPr="00BF314F" w:rsidRDefault="00A43468" w:rsidP="00ED679E">
      <w:pPr>
        <w:ind w:left="5184"/>
      </w:pPr>
    </w:p>
    <w:p w14:paraId="06E6A214" w14:textId="77777777" w:rsidR="00A43468" w:rsidRPr="00BF314F" w:rsidRDefault="00A43468" w:rsidP="00ED679E">
      <w:pPr>
        <w:ind w:left="5184"/>
      </w:pPr>
    </w:p>
    <w:p w14:paraId="58E48180" w14:textId="77777777" w:rsidR="00A43468" w:rsidRPr="00BF314F" w:rsidRDefault="00A43468" w:rsidP="00ED679E">
      <w:pPr>
        <w:ind w:left="5184"/>
      </w:pPr>
    </w:p>
    <w:p w14:paraId="5148FA18" w14:textId="77777777" w:rsidR="00A43468" w:rsidRPr="00BF314F" w:rsidRDefault="00A43468" w:rsidP="00ED679E">
      <w:pPr>
        <w:ind w:left="5184"/>
        <w:sectPr w:rsidR="00A43468" w:rsidRPr="00BF314F" w:rsidSect="00096221">
          <w:headerReference w:type="default" r:id="rId9"/>
          <w:pgSz w:w="11906" w:h="16838"/>
          <w:pgMar w:top="1134" w:right="567" w:bottom="1134" w:left="1701" w:header="567" w:footer="567" w:gutter="0"/>
          <w:pgNumType w:start="1"/>
          <w:cols w:space="1296"/>
          <w:formProt w:val="0"/>
          <w:titlePg/>
          <w:docGrid w:linePitch="360"/>
        </w:sectPr>
      </w:pPr>
    </w:p>
    <w:p w14:paraId="77AF4873" w14:textId="77777777" w:rsidR="00A43468" w:rsidRPr="00BF314F" w:rsidRDefault="00A43468" w:rsidP="00B6695E">
      <w:pPr>
        <w:ind w:left="4464" w:firstLine="1296"/>
      </w:pPr>
      <w:bookmarkStart w:id="2" w:name="_Hlk34133643"/>
      <w:r w:rsidRPr="00BF314F">
        <w:lastRenderedPageBreak/>
        <w:t>PATVIRTINTA</w:t>
      </w:r>
    </w:p>
    <w:p w14:paraId="1A7B6CE6" w14:textId="77777777" w:rsidR="00A43468" w:rsidRPr="00BF314F" w:rsidRDefault="00A43468" w:rsidP="00B6695E">
      <w:pPr>
        <w:ind w:left="5760"/>
      </w:pPr>
      <w:r w:rsidRPr="00BF314F">
        <w:t>Marijampolės savivaldybės mero potvarkiu</w:t>
      </w:r>
    </w:p>
    <w:p w14:paraId="0C0D769E" w14:textId="77777777" w:rsidR="00A43468" w:rsidRPr="00BF314F" w:rsidRDefault="00A43468" w:rsidP="00B20664">
      <w:pPr>
        <w:jc w:val="center"/>
        <w:rPr>
          <w:b/>
          <w:bCs/>
        </w:rPr>
      </w:pPr>
    </w:p>
    <w:p w14:paraId="7B8C54AD" w14:textId="77777777" w:rsidR="00A43468" w:rsidRPr="00BF314F" w:rsidRDefault="00A43468" w:rsidP="00CE507A">
      <w:pPr>
        <w:jc w:val="center"/>
        <w:rPr>
          <w:b/>
          <w:bCs/>
        </w:rPr>
      </w:pPr>
      <w:r w:rsidRPr="00BF314F">
        <w:rPr>
          <w:b/>
          <w:bCs/>
        </w:rPr>
        <w:t>DARBDAVIŲ ATRANKOS KOMISIJOS VEIKLOS NUOSTATAI</w:t>
      </w:r>
    </w:p>
    <w:p w14:paraId="5199636A" w14:textId="77777777" w:rsidR="00A43468" w:rsidRPr="00BF314F" w:rsidRDefault="00A43468" w:rsidP="00B20664">
      <w:pPr>
        <w:jc w:val="center"/>
        <w:rPr>
          <w:b/>
        </w:rPr>
      </w:pPr>
    </w:p>
    <w:p w14:paraId="0487A903" w14:textId="77777777" w:rsidR="00A43468" w:rsidRPr="00BF314F" w:rsidRDefault="00A43468" w:rsidP="00CE507A">
      <w:pPr>
        <w:jc w:val="center"/>
        <w:rPr>
          <w:b/>
          <w:bCs/>
        </w:rPr>
      </w:pPr>
      <w:r w:rsidRPr="00BF314F">
        <w:rPr>
          <w:b/>
          <w:bCs/>
        </w:rPr>
        <w:t>I SKYRIUS</w:t>
      </w:r>
    </w:p>
    <w:p w14:paraId="636B80D9" w14:textId="77777777" w:rsidR="00A43468" w:rsidRPr="00BF314F" w:rsidRDefault="00A43468" w:rsidP="00CE507A">
      <w:pPr>
        <w:jc w:val="center"/>
        <w:rPr>
          <w:b/>
          <w:bCs/>
        </w:rPr>
      </w:pPr>
      <w:r w:rsidRPr="00BF314F">
        <w:rPr>
          <w:b/>
          <w:bCs/>
        </w:rPr>
        <w:t>BENDROSIOS NUOSTATOS</w:t>
      </w:r>
    </w:p>
    <w:p w14:paraId="2E3AFDD8" w14:textId="77777777" w:rsidR="00A43468" w:rsidRPr="00BF314F" w:rsidRDefault="00A43468" w:rsidP="00CE507A">
      <w:pPr>
        <w:jc w:val="center"/>
        <w:rPr>
          <w:b/>
          <w:bCs/>
        </w:rPr>
      </w:pPr>
    </w:p>
    <w:p w14:paraId="2829085C" w14:textId="77777777" w:rsidR="00A43468" w:rsidRPr="00BF314F" w:rsidRDefault="00A43468" w:rsidP="00C34849">
      <w:pPr>
        <w:ind w:firstLine="720"/>
        <w:jc w:val="both"/>
      </w:pPr>
      <w:r w:rsidRPr="00BF314F">
        <w:t xml:space="preserve">1. Darbdavių atrankos komisijos veiklos nuostatai reglamentuoja Darbdavių atrankos komisijos (toliau-Komisija) sudarymą, tikslus, Komisijos darbo organizavimą, Komisijos narių teises, Komisijos sprendimų priėmimą bei jų įforminimą.  </w:t>
      </w:r>
    </w:p>
    <w:p w14:paraId="49327070" w14:textId="77777777" w:rsidR="00A43468" w:rsidRPr="00BF314F" w:rsidRDefault="00A43468" w:rsidP="00C34849">
      <w:pPr>
        <w:ind w:firstLine="720"/>
        <w:jc w:val="both"/>
      </w:pPr>
      <w:r w:rsidRPr="00BF314F">
        <w:t xml:space="preserve">2. Savo veikloje Komisija vadovaujasi Lietuvos Respublikos užimtumo  įstatymu, Užimtumo didinimo programų rengimo ir jų finansavimo tvarkos aprašu, patvirtintu Lietuvos Respublikos socialinės apsaugos ir darbo ministro įsakymu „Dėl Užimtumo didinimo programų rengimo ir jų finansavimo tvarkos aprašo patvirtinimo“, Marijampolės savivaldybės užimtumo didinimo programa, Marijampolės savivaldybės užimtumo didinimo programos priemonių įgyvendinimo tvarkos aprašu, kitais susijusiais įstatymais, teisės aktais bei šiais Komisijos veiklos nuostatais. </w:t>
      </w:r>
    </w:p>
    <w:p w14:paraId="2F104950" w14:textId="77777777" w:rsidR="00A43468" w:rsidRPr="00BF314F" w:rsidRDefault="00A43468" w:rsidP="00C34849">
      <w:pPr>
        <w:ind w:firstLine="720"/>
        <w:jc w:val="both"/>
      </w:pPr>
      <w:r w:rsidRPr="00BF314F">
        <w:t>3. Komisija veikia visuomeniniais pagrindais.</w:t>
      </w:r>
    </w:p>
    <w:p w14:paraId="1ED946A0" w14:textId="77777777" w:rsidR="00A43468" w:rsidRPr="00BF314F" w:rsidRDefault="00A43468" w:rsidP="00C34849">
      <w:pPr>
        <w:ind w:firstLine="720"/>
        <w:jc w:val="both"/>
      </w:pPr>
      <w:r w:rsidRPr="00BF314F">
        <w:t xml:space="preserve">4. Komisija yra atsakinga ir atskaitinga Marijampolės savivaldybės merui.  </w:t>
      </w:r>
    </w:p>
    <w:p w14:paraId="10772352" w14:textId="77777777" w:rsidR="00A43468" w:rsidRPr="00BF314F" w:rsidRDefault="00A43468" w:rsidP="00C34849">
      <w:pPr>
        <w:ind w:firstLine="720"/>
        <w:jc w:val="both"/>
      </w:pPr>
      <w:r w:rsidRPr="00BF314F">
        <w:t>5. Komisijos darbas grindžiamas lygybės įstatymui, operatyvumo, bendradarbiavimo principais, asmenine Komisijos narių atsakomybe už jos kompetencijai priskirtų klausimų svarstymą, už sprendimų priėmimo nešališkumą.</w:t>
      </w:r>
    </w:p>
    <w:p w14:paraId="4592C74C" w14:textId="77777777" w:rsidR="00A43468" w:rsidRPr="00BF314F" w:rsidRDefault="00A43468" w:rsidP="00C34849">
      <w:pPr>
        <w:ind w:firstLine="720"/>
        <w:jc w:val="both"/>
      </w:pPr>
      <w:r w:rsidRPr="00BF314F">
        <w:t xml:space="preserve">6. Komisijos gauta ar surinkta informacija yra konfidenciali. </w:t>
      </w:r>
    </w:p>
    <w:p w14:paraId="2AF48587" w14:textId="77777777" w:rsidR="00A43468" w:rsidRPr="00BF314F" w:rsidRDefault="00A43468" w:rsidP="00C34849">
      <w:pPr>
        <w:ind w:firstLine="720"/>
        <w:jc w:val="both"/>
      </w:pPr>
      <w:r w:rsidRPr="00BF314F">
        <w:t xml:space="preserve">7. Komisijos išvados yra rekomendacinio pobūdžio. </w:t>
      </w:r>
    </w:p>
    <w:p w14:paraId="01B35A7F" w14:textId="77777777" w:rsidR="00A43468" w:rsidRPr="00BF314F" w:rsidRDefault="00A43468" w:rsidP="00C34849">
      <w:pPr>
        <w:ind w:firstLine="720"/>
        <w:jc w:val="both"/>
      </w:pPr>
    </w:p>
    <w:p w14:paraId="58A3746E" w14:textId="77777777" w:rsidR="00A43468" w:rsidRPr="00BF314F" w:rsidRDefault="00A43468" w:rsidP="00CE507A">
      <w:pPr>
        <w:jc w:val="center"/>
        <w:rPr>
          <w:b/>
          <w:bCs/>
        </w:rPr>
      </w:pPr>
      <w:r w:rsidRPr="00BF314F">
        <w:rPr>
          <w:b/>
          <w:bCs/>
        </w:rPr>
        <w:t>II SKYRIUS</w:t>
      </w:r>
    </w:p>
    <w:p w14:paraId="11B685F2" w14:textId="77777777" w:rsidR="00A43468" w:rsidRPr="00BF314F" w:rsidRDefault="00A43468" w:rsidP="00CE507A">
      <w:pPr>
        <w:jc w:val="center"/>
        <w:rPr>
          <w:b/>
          <w:bCs/>
        </w:rPr>
      </w:pPr>
      <w:r w:rsidRPr="00BF314F">
        <w:rPr>
          <w:b/>
          <w:bCs/>
        </w:rPr>
        <w:t>KOMISIJOS SUDĖTIS IR SUDARYMAS</w:t>
      </w:r>
    </w:p>
    <w:p w14:paraId="223D4133" w14:textId="77777777" w:rsidR="00A43468" w:rsidRPr="00BF314F" w:rsidRDefault="00A43468" w:rsidP="00B20664">
      <w:pPr>
        <w:jc w:val="center"/>
        <w:rPr>
          <w:b/>
        </w:rPr>
      </w:pPr>
    </w:p>
    <w:p w14:paraId="22FB026B" w14:textId="77777777" w:rsidR="00A43468" w:rsidRPr="00BF314F" w:rsidRDefault="00A43468" w:rsidP="00C34849">
      <w:pPr>
        <w:ind w:firstLine="720"/>
        <w:jc w:val="both"/>
      </w:pPr>
      <w:r w:rsidRPr="00BF314F">
        <w:t>8. Į Komisijos sudėtį gali būti įtraukti atstovai iš Marijampolės savivaldybės administracijos padalinių, Užimtumo tarnybos Kauno klientų aptarnavimo departamento Marijampolės skyriaus atstovai ir (ar) kiti suinteresuoti asmenys.</w:t>
      </w:r>
    </w:p>
    <w:p w14:paraId="129881E4" w14:textId="77777777" w:rsidR="00A43468" w:rsidRPr="00BF314F" w:rsidRDefault="00A43468" w:rsidP="00C34849">
      <w:pPr>
        <w:ind w:firstLine="720"/>
        <w:jc w:val="both"/>
      </w:pPr>
      <w:r w:rsidRPr="00BF314F">
        <w:t xml:space="preserve">9. Komisijos sudėtį, Komisijos pirmininką ir jo pavaduotoją, Komisijos sekretorių bei Komisijos veiklos nuostatus tvirtina Marijampolės savivaldybės meras.  </w:t>
      </w:r>
    </w:p>
    <w:p w14:paraId="7FBBB216" w14:textId="77777777" w:rsidR="00A43468" w:rsidRPr="00BF314F" w:rsidRDefault="00A43468" w:rsidP="00B20664">
      <w:pPr>
        <w:jc w:val="right"/>
      </w:pPr>
    </w:p>
    <w:p w14:paraId="5EABE0EA" w14:textId="77777777" w:rsidR="00A43468" w:rsidRPr="00BF314F" w:rsidRDefault="00A43468" w:rsidP="00CE507A">
      <w:pPr>
        <w:jc w:val="center"/>
        <w:rPr>
          <w:b/>
          <w:bCs/>
        </w:rPr>
      </w:pPr>
      <w:r w:rsidRPr="00BF314F">
        <w:rPr>
          <w:b/>
          <w:bCs/>
        </w:rPr>
        <w:t>III SKYRIUS</w:t>
      </w:r>
    </w:p>
    <w:p w14:paraId="02E052A5" w14:textId="77777777" w:rsidR="00A43468" w:rsidRPr="00BF314F" w:rsidRDefault="00A43468" w:rsidP="00CE507A">
      <w:pPr>
        <w:jc w:val="center"/>
        <w:rPr>
          <w:b/>
          <w:bCs/>
        </w:rPr>
      </w:pPr>
      <w:r w:rsidRPr="00BF314F">
        <w:rPr>
          <w:b/>
          <w:bCs/>
        </w:rPr>
        <w:t>KOMISIJOS TIKSLAS IR FUNKCIJOS</w:t>
      </w:r>
    </w:p>
    <w:p w14:paraId="72CF2B0D" w14:textId="77777777" w:rsidR="00A43468" w:rsidRPr="00BF314F" w:rsidRDefault="00A43468" w:rsidP="00791C27">
      <w:pPr>
        <w:jc w:val="both"/>
        <w:rPr>
          <w:b/>
          <w:bCs/>
        </w:rPr>
      </w:pPr>
    </w:p>
    <w:p w14:paraId="10B38AE3" w14:textId="77777777" w:rsidR="00A43468" w:rsidRPr="00BF314F" w:rsidRDefault="00A43468" w:rsidP="00C34849">
      <w:pPr>
        <w:ind w:firstLine="720"/>
        <w:jc w:val="both"/>
      </w:pPr>
      <w:r w:rsidRPr="00BF314F">
        <w:t xml:space="preserve">10. Komisijos tikslas – atrinkti darbdavius, kurie vykdys Marijampolės savivaldybės užimtumo didinimo programoje (toliau – Programa) numatytus darbus bei paskirstyti lėšas, reikalingas darbams vykdyti. </w:t>
      </w:r>
    </w:p>
    <w:p w14:paraId="52E3E5EE" w14:textId="77777777" w:rsidR="00A43468" w:rsidRPr="00BF314F" w:rsidRDefault="00A43468" w:rsidP="00C34849">
      <w:pPr>
        <w:ind w:firstLine="720"/>
        <w:jc w:val="both"/>
      </w:pPr>
      <w:r w:rsidRPr="00BF314F">
        <w:t>11. Veikdama pagal savo paskirtį, Komisija atlieka šias funkcijas:</w:t>
      </w:r>
    </w:p>
    <w:p w14:paraId="0BF8AF89" w14:textId="77777777" w:rsidR="00A43468" w:rsidRPr="00BF314F" w:rsidRDefault="00A43468" w:rsidP="00C34849">
      <w:pPr>
        <w:ind w:firstLine="720"/>
        <w:jc w:val="both"/>
      </w:pPr>
      <w:r w:rsidRPr="00BF314F">
        <w:t>11.1. vadovaudamasi Marijampolės savivaldybės užimtumo didinimo programos priemonių įgyvendinimo tvarkos apraše patvirtintais kriterijais ir prioritetais, vertina darbdavių pateiktas paraiškas dalyvauti įgyvendinant Marijampolės savivaldybės užimtumo didinimo programą. Vertinant paraiškas, prioritetas teikiamas paraiškoms, turinčioms daugiau prioritetų, numatytų Marijampolės savivaldybės užimtumo didinimo programos priemonių įgyvendinimo tvarkos aprašo 17 ir 18 punktuose. Skiriant lėšas, atsižvelgiama į darbų, pateiktų paraiškoje, pobūdį, apimtis ir numatomų įdarbinti asmenų skaičių. Kelioms paraiškoms surinkus vienodą prioritetų skaičių, pirmenybė teikiama paraiškai, pateiktai ankstesne data.</w:t>
      </w:r>
    </w:p>
    <w:p w14:paraId="5E72C69A" w14:textId="77777777" w:rsidR="00A43468" w:rsidRPr="00BF314F" w:rsidRDefault="00A43468" w:rsidP="00C34849">
      <w:pPr>
        <w:ind w:firstLine="720"/>
        <w:jc w:val="both"/>
      </w:pPr>
      <w:r w:rsidRPr="00BF314F">
        <w:t>11.2. atsižvelgdama į Programai skirtas lėšas, sudaro atrinktų Vykdytojų sąrašą;</w:t>
      </w:r>
    </w:p>
    <w:p w14:paraId="7439E5BF" w14:textId="77777777" w:rsidR="00A43468" w:rsidRPr="00BF314F" w:rsidRDefault="00A43468" w:rsidP="00C34849">
      <w:pPr>
        <w:ind w:firstLine="720"/>
        <w:jc w:val="both"/>
      </w:pPr>
      <w:r w:rsidRPr="00BF314F">
        <w:t>11.3. paskirsto lėšas atrinktiems Vykdytojams;</w:t>
      </w:r>
    </w:p>
    <w:p w14:paraId="6C2FCE7D" w14:textId="77777777" w:rsidR="00A43468" w:rsidRPr="00BF314F" w:rsidRDefault="00A43468" w:rsidP="00C34849">
      <w:pPr>
        <w:ind w:firstLine="720"/>
        <w:jc w:val="both"/>
      </w:pPr>
      <w:r w:rsidRPr="00BF314F">
        <w:lastRenderedPageBreak/>
        <w:t xml:space="preserve">11.4. pagal įvykusios atrankos rezultatus parenka kitą Vykdytoją, jeigu atrinktas Vykdytojas pranešime nustatytu laiku neatvyksta pasirašyti sutarties ir (ar) pateikia raštu informaciją apie atsisakymą dalyvauti Programoje. </w:t>
      </w:r>
    </w:p>
    <w:p w14:paraId="0111863A" w14:textId="77777777" w:rsidR="00A43468" w:rsidRPr="00BF314F" w:rsidRDefault="00A43468" w:rsidP="00B40F87">
      <w:pPr>
        <w:ind w:firstLine="720"/>
        <w:jc w:val="both"/>
      </w:pPr>
    </w:p>
    <w:p w14:paraId="18571971" w14:textId="77777777" w:rsidR="00A43468" w:rsidRPr="00BF314F" w:rsidRDefault="00A43468" w:rsidP="00B20664">
      <w:pPr>
        <w:jc w:val="center"/>
        <w:rPr>
          <w:b/>
          <w:color w:val="000000" w:themeColor="text1"/>
        </w:rPr>
      </w:pPr>
      <w:r w:rsidRPr="00BF314F">
        <w:rPr>
          <w:b/>
          <w:color w:val="000000" w:themeColor="text1"/>
        </w:rPr>
        <w:t>IV SKYRIUS</w:t>
      </w:r>
    </w:p>
    <w:p w14:paraId="6077CAA2" w14:textId="77777777" w:rsidR="00A43468" w:rsidRPr="00BF314F" w:rsidRDefault="00A43468" w:rsidP="00B20664">
      <w:pPr>
        <w:jc w:val="center"/>
        <w:rPr>
          <w:b/>
          <w:color w:val="000000" w:themeColor="text1"/>
        </w:rPr>
      </w:pPr>
      <w:r w:rsidRPr="00BF314F">
        <w:rPr>
          <w:b/>
          <w:color w:val="000000" w:themeColor="text1"/>
        </w:rPr>
        <w:t>KOMISIJOS NARIŲ TEISĖS</w:t>
      </w:r>
    </w:p>
    <w:p w14:paraId="6EA5923C" w14:textId="77777777" w:rsidR="00A43468" w:rsidRPr="00BF314F" w:rsidRDefault="00A43468" w:rsidP="00B20664">
      <w:pPr>
        <w:jc w:val="center"/>
        <w:rPr>
          <w:b/>
        </w:rPr>
      </w:pPr>
    </w:p>
    <w:p w14:paraId="60E8072C" w14:textId="77777777" w:rsidR="00A43468" w:rsidRPr="00BF314F" w:rsidRDefault="00A43468" w:rsidP="00B40F87">
      <w:pPr>
        <w:ind w:firstLine="709"/>
        <w:jc w:val="both"/>
      </w:pPr>
      <w:r w:rsidRPr="00BF314F">
        <w:t>12. Komisijos nariai turi teisę:</w:t>
      </w:r>
    </w:p>
    <w:p w14:paraId="40681B18" w14:textId="77777777" w:rsidR="00A43468" w:rsidRPr="00BF314F" w:rsidRDefault="00A43468" w:rsidP="00237E18">
      <w:pPr>
        <w:ind w:firstLine="680"/>
        <w:jc w:val="both"/>
      </w:pPr>
      <w:r w:rsidRPr="00BF314F">
        <w:t>12.1. kviestis į posėdžius savivaldybės struktūrinių padalinių darbuotojus, kitų institucijų ir įstaigų darbuotojus ir kt., bei gauti  iš jų informaciją, būtiną Komisijos  tikslui ir funkcijoms vykdyti;</w:t>
      </w:r>
    </w:p>
    <w:p w14:paraId="74E44813" w14:textId="77777777" w:rsidR="00A43468" w:rsidRPr="00BF314F" w:rsidRDefault="00A43468" w:rsidP="00237E18">
      <w:pPr>
        <w:ind w:firstLine="680"/>
        <w:jc w:val="both"/>
      </w:pPr>
      <w:r w:rsidRPr="00BF314F">
        <w:t>12.2. gauti informaciją apie Komisijos posėdžius bei kitą su Komisijos veikla susijusią reikalingą informaciją;</w:t>
      </w:r>
    </w:p>
    <w:p w14:paraId="74ADF15E" w14:textId="77777777" w:rsidR="00A43468" w:rsidRPr="00BF314F" w:rsidRDefault="00A43468" w:rsidP="00237E18">
      <w:pPr>
        <w:ind w:firstLine="680"/>
        <w:jc w:val="both"/>
      </w:pPr>
      <w:r w:rsidRPr="00BF314F">
        <w:t>12.3.  teikti pastabas ir pasiūlymus dėl Komisijos posėdžių darbotvarkės;</w:t>
      </w:r>
    </w:p>
    <w:p w14:paraId="501195B7" w14:textId="77777777" w:rsidR="00A43468" w:rsidRPr="00BF314F" w:rsidRDefault="00A43468" w:rsidP="00C34849">
      <w:pPr>
        <w:ind w:firstLine="680"/>
        <w:jc w:val="both"/>
      </w:pPr>
      <w:r w:rsidRPr="00BF314F">
        <w:t>12.4. pateikti savo pastabas ir pasiūlymus dėl svarstomų klausimų bei Komisijos  sprendimų.</w:t>
      </w:r>
    </w:p>
    <w:p w14:paraId="4DA95CFB" w14:textId="77777777" w:rsidR="00A43468" w:rsidRPr="00BF314F" w:rsidRDefault="00A43468" w:rsidP="00791C27">
      <w:pPr>
        <w:jc w:val="center"/>
        <w:rPr>
          <w:b/>
          <w:bCs/>
        </w:rPr>
      </w:pPr>
      <w:r w:rsidRPr="00BF314F">
        <w:rPr>
          <w:b/>
          <w:bCs/>
        </w:rPr>
        <w:t>V SKYRIUS</w:t>
      </w:r>
    </w:p>
    <w:p w14:paraId="7560D84E" w14:textId="77777777" w:rsidR="00A43468" w:rsidRPr="00BF314F" w:rsidRDefault="00A43468" w:rsidP="00791C27">
      <w:pPr>
        <w:jc w:val="center"/>
        <w:rPr>
          <w:b/>
          <w:bCs/>
        </w:rPr>
      </w:pPr>
      <w:r w:rsidRPr="00BF314F">
        <w:rPr>
          <w:b/>
          <w:bCs/>
        </w:rPr>
        <w:t>KOMISIJOS DARBO ORGANIZAVIMAS</w:t>
      </w:r>
    </w:p>
    <w:p w14:paraId="1F572159" w14:textId="77777777" w:rsidR="00A43468" w:rsidRPr="00BF314F" w:rsidRDefault="00A43468" w:rsidP="00791C27">
      <w:pPr>
        <w:jc w:val="both"/>
      </w:pPr>
    </w:p>
    <w:p w14:paraId="6CA7144B" w14:textId="77777777" w:rsidR="00A43468" w:rsidRPr="00BF314F" w:rsidRDefault="00A43468" w:rsidP="0031754F">
      <w:pPr>
        <w:ind w:firstLine="720"/>
        <w:jc w:val="both"/>
      </w:pPr>
      <w:r w:rsidRPr="00BF314F">
        <w:t>13. Komisija yra nuolatinai veikianti.</w:t>
      </w:r>
    </w:p>
    <w:p w14:paraId="60C26D97" w14:textId="77777777" w:rsidR="00A43468" w:rsidRPr="00BF314F" w:rsidRDefault="00A43468" w:rsidP="0031754F">
      <w:pPr>
        <w:ind w:firstLine="720"/>
        <w:jc w:val="both"/>
      </w:pPr>
      <w:r w:rsidRPr="00BF314F">
        <w:t>14. Pagrindinė Komisijos darbo forma - posėdžiai. Posėdžiai šaukiami prireikus. Posėdžius šaukia Komisijos pirmininkas.</w:t>
      </w:r>
    </w:p>
    <w:p w14:paraId="1DF32CDF" w14:textId="77777777" w:rsidR="00A43468" w:rsidRPr="00BF314F" w:rsidRDefault="00A43468" w:rsidP="0031754F">
      <w:pPr>
        <w:ind w:firstLine="720"/>
        <w:jc w:val="both"/>
      </w:pPr>
      <w:r w:rsidRPr="00BF314F">
        <w:t xml:space="preserve">15. Komisijai vadovauja Komisijos pirmininkas. </w:t>
      </w:r>
    </w:p>
    <w:p w14:paraId="150D39E3" w14:textId="77777777" w:rsidR="00A43468" w:rsidRPr="00BF314F" w:rsidRDefault="00A43468" w:rsidP="0031754F">
      <w:pPr>
        <w:ind w:firstLine="720"/>
        <w:jc w:val="both"/>
      </w:pPr>
      <w:r w:rsidRPr="00BF314F">
        <w:t>16. Komisijos pirmininkui nesant, jo funkcijas vykdo Komisijos pirmininko pavaduotojas.</w:t>
      </w:r>
    </w:p>
    <w:p w14:paraId="377268E5" w14:textId="77777777" w:rsidR="00A43468" w:rsidRPr="00BF314F" w:rsidRDefault="00A43468" w:rsidP="0031754F">
      <w:pPr>
        <w:ind w:firstLine="720"/>
        <w:jc w:val="both"/>
      </w:pPr>
      <w:r w:rsidRPr="00BF314F">
        <w:t>17. Komisijos pirmininkas:</w:t>
      </w:r>
    </w:p>
    <w:p w14:paraId="3B2EF235" w14:textId="77777777" w:rsidR="00A43468" w:rsidRPr="00BF314F" w:rsidRDefault="00A43468" w:rsidP="0031754F">
      <w:pPr>
        <w:ind w:firstLine="720"/>
        <w:jc w:val="both"/>
      </w:pPr>
      <w:r w:rsidRPr="00BF314F">
        <w:t>17.1. šaukia Komisijos posėdžius, nustato jų vietą ir laiką, jiems pirmininkauja;</w:t>
      </w:r>
    </w:p>
    <w:p w14:paraId="130EAD01" w14:textId="77777777" w:rsidR="00A43468" w:rsidRPr="00BF314F" w:rsidRDefault="00A43468" w:rsidP="0031754F">
      <w:pPr>
        <w:ind w:firstLine="720"/>
        <w:jc w:val="both"/>
      </w:pPr>
      <w:r w:rsidRPr="00BF314F">
        <w:t xml:space="preserve">17.2. organizuoja Komisijos darbą ir atsako už jai pavestų funkcijų vykdymą; </w:t>
      </w:r>
    </w:p>
    <w:p w14:paraId="350FB95C" w14:textId="77777777" w:rsidR="00A43468" w:rsidRPr="00BF314F" w:rsidRDefault="00A43468" w:rsidP="0031754F">
      <w:pPr>
        <w:ind w:firstLine="720"/>
        <w:jc w:val="both"/>
      </w:pPr>
      <w:r w:rsidRPr="00BF314F">
        <w:t>17.3. išklauso Komisijos narių bei kitų posėdžio dalyvių nuomonę, skiria komisijos nariams pavedimus;</w:t>
      </w:r>
    </w:p>
    <w:p w14:paraId="3746C887" w14:textId="77777777" w:rsidR="00A43468" w:rsidRPr="00BF314F" w:rsidRDefault="00A43468" w:rsidP="0031754F">
      <w:pPr>
        <w:ind w:firstLine="720"/>
        <w:jc w:val="both"/>
      </w:pPr>
      <w:r w:rsidRPr="00BF314F">
        <w:t>17.4. kviečia dalyvauti posėdžiuose reikalingus asmenis;</w:t>
      </w:r>
    </w:p>
    <w:p w14:paraId="3187AF2C" w14:textId="77777777" w:rsidR="00A43468" w:rsidRPr="00BF314F" w:rsidRDefault="00A43468" w:rsidP="0031754F">
      <w:pPr>
        <w:ind w:firstLine="720"/>
        <w:jc w:val="both"/>
      </w:pPr>
      <w:r w:rsidRPr="00BF314F">
        <w:t>17.5. atsako už Komisijos dokumentų tvarkymą;</w:t>
      </w:r>
    </w:p>
    <w:p w14:paraId="3D57F371" w14:textId="77777777" w:rsidR="00A43468" w:rsidRPr="00BF314F" w:rsidRDefault="00A43468" w:rsidP="0031754F">
      <w:pPr>
        <w:ind w:firstLine="720"/>
        <w:jc w:val="both"/>
      </w:pPr>
      <w:r w:rsidRPr="00BF314F">
        <w:t>17.6. pasirašo Komisijos posėdžio protokolą.</w:t>
      </w:r>
    </w:p>
    <w:p w14:paraId="72230253" w14:textId="77777777" w:rsidR="00A43468" w:rsidRPr="00BF314F" w:rsidRDefault="00A43468" w:rsidP="0031754F">
      <w:pPr>
        <w:ind w:firstLine="720"/>
        <w:jc w:val="both"/>
      </w:pPr>
      <w:r w:rsidRPr="00BF314F">
        <w:t>18. Komisijos pirmininko pavaduotojas vykdo Komisijos pirmininko pareigas jo atostogų, tarnybinių komandiruočių, laikino nedarbingumo metu ir kitais atvejais, kai jis negali eiti pareigų, atlieka kitus pirmininko pavedimus.</w:t>
      </w:r>
    </w:p>
    <w:p w14:paraId="441D26E8" w14:textId="77777777" w:rsidR="00A43468" w:rsidRPr="00BF314F" w:rsidRDefault="00A43468" w:rsidP="0031754F">
      <w:pPr>
        <w:ind w:firstLine="720"/>
        <w:jc w:val="both"/>
      </w:pPr>
      <w:r w:rsidRPr="00BF314F">
        <w:t>19. Komisijos sekretorius:</w:t>
      </w:r>
    </w:p>
    <w:p w14:paraId="2D6A7CC1" w14:textId="77777777" w:rsidR="00A43468" w:rsidRPr="00BF314F" w:rsidRDefault="00A43468" w:rsidP="0031754F">
      <w:pPr>
        <w:ind w:firstLine="720"/>
        <w:jc w:val="both"/>
      </w:pPr>
      <w:r w:rsidRPr="00BF314F">
        <w:t>19.1. rengia posėdžių darbotvarkę ir kartu su posėdžio medžiaga pateikia Komisijos pirmininkui;</w:t>
      </w:r>
    </w:p>
    <w:p w14:paraId="6940D639" w14:textId="77777777" w:rsidR="00A43468" w:rsidRPr="00BF314F" w:rsidRDefault="00A43468" w:rsidP="0031754F">
      <w:pPr>
        <w:ind w:firstLine="720"/>
        <w:jc w:val="both"/>
      </w:pPr>
      <w:r w:rsidRPr="00BF314F">
        <w:t xml:space="preserve">19.2. ne vėliau kaip prieš 2 kalendorines dienas informuoja Komisijos narius apie posėdžio datą, laiką ir vietą; </w:t>
      </w:r>
    </w:p>
    <w:p w14:paraId="776727F0" w14:textId="77777777" w:rsidR="00A43468" w:rsidRPr="00BF314F" w:rsidRDefault="00A43468" w:rsidP="0031754F">
      <w:pPr>
        <w:ind w:firstLine="720"/>
        <w:jc w:val="both"/>
      </w:pPr>
      <w:r w:rsidRPr="00BF314F">
        <w:t>19.3. regia Komisijos posėdžio protokolo projektą ir teikia Komisijos pirmininkui pasirašyti;</w:t>
      </w:r>
    </w:p>
    <w:p w14:paraId="4B741D38" w14:textId="77777777" w:rsidR="00A43468" w:rsidRPr="00BF314F" w:rsidRDefault="00A43468" w:rsidP="0031754F">
      <w:pPr>
        <w:ind w:firstLine="720"/>
        <w:jc w:val="both"/>
      </w:pPr>
      <w:r w:rsidRPr="00BF314F">
        <w:t>19.4. vykdo kitus Komisijos pirmininko pavedimus.</w:t>
      </w:r>
    </w:p>
    <w:p w14:paraId="4091D113" w14:textId="77777777" w:rsidR="00A43468" w:rsidRPr="00BF314F" w:rsidRDefault="00A43468" w:rsidP="0031754F">
      <w:pPr>
        <w:ind w:firstLine="720"/>
        <w:jc w:val="both"/>
      </w:pPr>
      <w:r w:rsidRPr="00BF314F">
        <w:t>20. Komisijos nariai privalo užtikrinti Vykdytojų pateiktų duomenų konfidencialumą.</w:t>
      </w:r>
    </w:p>
    <w:p w14:paraId="350E96AD" w14:textId="77777777" w:rsidR="00A43468" w:rsidRPr="00BF314F" w:rsidRDefault="00A43468" w:rsidP="0031754F">
      <w:pPr>
        <w:ind w:firstLine="720"/>
        <w:jc w:val="both"/>
      </w:pPr>
      <w:r w:rsidRPr="00BF314F">
        <w:t xml:space="preserve">21. Komisijos posėdžiai yra teisėti, jeigu juose dalyvauja ne mažiau kaip 2/3 šios Komisijos narių. Komisijos narys, negalintis dalyvauti posėdyje, privalo apie tai pranešti Komisijos pirmininkui. </w:t>
      </w:r>
    </w:p>
    <w:p w14:paraId="0BB73D59" w14:textId="77777777" w:rsidR="00A43468" w:rsidRPr="00BF314F" w:rsidRDefault="00A43468" w:rsidP="0031754F">
      <w:pPr>
        <w:ind w:firstLine="720"/>
        <w:jc w:val="both"/>
      </w:pPr>
      <w:r w:rsidRPr="00BF314F">
        <w:t>22. Komisijos nariui be pateisinamos priežasties neatvykus į posėdį daugiau kaip 3 kartus iš eilės, Komisijos pirmininkas turi teisę siūlyti merui jį pakeisti.</w:t>
      </w:r>
    </w:p>
    <w:p w14:paraId="0FB93249" w14:textId="77777777" w:rsidR="00A43468" w:rsidRPr="00BF314F" w:rsidRDefault="00A43468" w:rsidP="0031754F">
      <w:pPr>
        <w:ind w:firstLine="720"/>
        <w:jc w:val="both"/>
      </w:pPr>
      <w:r w:rsidRPr="00BF314F">
        <w:t>23. Sprendimai priimami posėdyje dalyvaujančių Komisijos narių balsų dauguma. Balsams pasiskirsčius po lygiai, lemia pirmininkaujančio balsas. Sprendimas svarstomu klausimu priimamas atviru balsavimu.</w:t>
      </w:r>
    </w:p>
    <w:p w14:paraId="4ECAE1C7" w14:textId="77777777" w:rsidR="00A43468" w:rsidRPr="00BF314F" w:rsidRDefault="00A43468" w:rsidP="0031754F">
      <w:pPr>
        <w:ind w:firstLine="720"/>
        <w:jc w:val="both"/>
      </w:pPr>
      <w:r w:rsidRPr="00BF314F">
        <w:t>24. Jeigu dėl Komisijos posėdžio metu priimto sprendimo Komisijos narys (nariai) pareiškia atskirą nuomonę, ji įrašoma į posėdžio protokolą.</w:t>
      </w:r>
    </w:p>
    <w:p w14:paraId="58445F2A" w14:textId="77777777" w:rsidR="00A43468" w:rsidRPr="00BF314F" w:rsidRDefault="00A43468" w:rsidP="00237E18">
      <w:pPr>
        <w:ind w:firstLine="680"/>
        <w:jc w:val="both"/>
      </w:pPr>
      <w:r w:rsidRPr="00BF314F">
        <w:lastRenderedPageBreak/>
        <w:t>25. Komisijos narys negali balsuoti svarstomu klausimu, jeigu jis yra asmeniškai suinteresuotas Komisijos sprendimo rezultatais. Tokiu atveju jis privalo apie tai informuoti posėdžio dalyvius ir nusišalinti nuo klausimo svarstymo.</w:t>
      </w:r>
    </w:p>
    <w:p w14:paraId="5203C039" w14:textId="77777777" w:rsidR="00A43468" w:rsidRPr="00BF314F" w:rsidRDefault="00A43468" w:rsidP="00237E18">
      <w:pPr>
        <w:ind w:firstLine="680"/>
        <w:jc w:val="both"/>
      </w:pPr>
      <w:r w:rsidRPr="00BF314F">
        <w:t>26. Komisijos posėdyje turi teisę dalyvauti komisijos pakvieti asmenys.</w:t>
      </w:r>
    </w:p>
    <w:p w14:paraId="74F22F1C" w14:textId="77777777" w:rsidR="00A43468" w:rsidRPr="00BF314F" w:rsidRDefault="00A43468" w:rsidP="00791C27">
      <w:pPr>
        <w:jc w:val="both"/>
      </w:pPr>
    </w:p>
    <w:p w14:paraId="0A062E4D" w14:textId="77777777" w:rsidR="00A43468" w:rsidRPr="00BF314F" w:rsidRDefault="00A43468" w:rsidP="00791C27">
      <w:pPr>
        <w:jc w:val="center"/>
        <w:rPr>
          <w:b/>
          <w:bCs/>
        </w:rPr>
      </w:pPr>
      <w:r w:rsidRPr="00BF314F">
        <w:rPr>
          <w:b/>
          <w:bCs/>
        </w:rPr>
        <w:t>VI SKYRIUS</w:t>
      </w:r>
    </w:p>
    <w:p w14:paraId="2A2AED75" w14:textId="77777777" w:rsidR="00A43468" w:rsidRPr="00BF314F" w:rsidRDefault="00A43468" w:rsidP="00791C27">
      <w:pPr>
        <w:jc w:val="center"/>
        <w:rPr>
          <w:b/>
          <w:bCs/>
        </w:rPr>
      </w:pPr>
      <w:r w:rsidRPr="00BF314F">
        <w:rPr>
          <w:b/>
          <w:bCs/>
        </w:rPr>
        <w:t>KOMISIJOS  SPRENDIMŲ ĮFORMINIMAS</w:t>
      </w:r>
    </w:p>
    <w:p w14:paraId="4BE45ECB" w14:textId="77777777" w:rsidR="00A43468" w:rsidRPr="00BF314F" w:rsidRDefault="00A43468" w:rsidP="00791C27">
      <w:pPr>
        <w:jc w:val="center"/>
        <w:rPr>
          <w:b/>
          <w:bCs/>
        </w:rPr>
      </w:pPr>
    </w:p>
    <w:p w14:paraId="131581EB" w14:textId="77777777" w:rsidR="00A43468" w:rsidRPr="00BF314F" w:rsidRDefault="00A43468" w:rsidP="0031754F">
      <w:pPr>
        <w:ind w:firstLine="720"/>
        <w:jc w:val="both"/>
      </w:pPr>
      <w:r w:rsidRPr="00BF314F">
        <w:t>27. Komisijos sprendimai bei rekomendacijos įforminami posėdžio protokolu. Posėdžiams sekretoriauja Komisijos sekretorius.</w:t>
      </w:r>
    </w:p>
    <w:p w14:paraId="3B25C4A0" w14:textId="77777777" w:rsidR="00A43468" w:rsidRPr="00BF314F" w:rsidRDefault="00A43468" w:rsidP="0031754F">
      <w:pPr>
        <w:ind w:firstLine="720"/>
        <w:jc w:val="both"/>
      </w:pPr>
      <w:r w:rsidRPr="00BF314F">
        <w:t>28. Protokole nurodoma posėdžio data, protokolo numeris, posėdžio pirmininkas ir posėdžio sekretorius, posėdžio dalyviai, svarstomieji klausimai (darbotvarkė), kvorumo buvimas, kviestieji asmenys. Protokole įrašomi kalbėjusieji, trumpas jų kalbų turinys, jei kalbos tekstas pridedamas, protokole tai nurodoma. Po klausimo svarstymo įrašomas priimtas nutarimas - rekomendacija konkrečiu darbotvarkės klausimu. Nurodomi balsavimo rezultatai.</w:t>
      </w:r>
    </w:p>
    <w:p w14:paraId="32F50711" w14:textId="77777777" w:rsidR="00A43468" w:rsidRPr="00BF314F" w:rsidRDefault="00A43468" w:rsidP="0031754F">
      <w:pPr>
        <w:ind w:firstLine="720"/>
        <w:jc w:val="both"/>
      </w:pPr>
      <w:r w:rsidRPr="00BF314F">
        <w:t>29. Protokolą pasirašo Komisijos pirmininkas ir posėdžio sekretorius, nesant Komisijos pirmininko  -  Komisijos pirmininko pavaduotojas ir posėdžio sekretorius.</w:t>
      </w:r>
    </w:p>
    <w:p w14:paraId="7D1CE1F3" w14:textId="0BC5F353" w:rsidR="00A43468" w:rsidRDefault="00A43468" w:rsidP="0031754F">
      <w:pPr>
        <w:ind w:firstLine="720"/>
        <w:jc w:val="both"/>
      </w:pPr>
      <w:r w:rsidRPr="00BF314F">
        <w:t xml:space="preserve">30. </w:t>
      </w:r>
      <w:r w:rsidR="00BF314F" w:rsidRPr="00BF314F">
        <w:t>Komisijos dokumentai tvarkomi ir saugomi teisės aktų nustatyta tvarka</w:t>
      </w:r>
      <w:r w:rsidRPr="00BF314F">
        <w:t>.</w:t>
      </w:r>
    </w:p>
    <w:p w14:paraId="346B1E6D" w14:textId="38D52FBA" w:rsidR="00BF314F" w:rsidRPr="00BF314F" w:rsidRDefault="00BF314F" w:rsidP="0031754F">
      <w:pPr>
        <w:ind w:firstLine="720"/>
        <w:jc w:val="both"/>
        <w:rPr>
          <w:i/>
          <w:sz w:val="16"/>
        </w:rPr>
      </w:pPr>
      <w:r w:rsidRPr="00BF314F">
        <w:rPr>
          <w:i/>
          <w:sz w:val="16"/>
        </w:rPr>
        <w:t xml:space="preserve">2025 m. vasario 18 d. Marijampolės savivaldybės mero potvarkio </w:t>
      </w:r>
      <w:bookmarkStart w:id="3" w:name="n_8"/>
      <w:r w:rsidR="00622541" w:rsidRPr="00867F18">
        <w:rPr>
          <w:i/>
          <w:sz w:val="16"/>
        </w:rPr>
        <w:t xml:space="preserve">Nr. MV-118 </w:t>
      </w:r>
      <w:bookmarkEnd w:id="3"/>
      <w:r w:rsidRPr="00BF314F">
        <w:rPr>
          <w:i/>
          <w:sz w:val="16"/>
        </w:rPr>
        <w:t>redakcija</w:t>
      </w:r>
    </w:p>
    <w:p w14:paraId="69009AB6" w14:textId="77777777" w:rsidR="00BF314F" w:rsidRPr="00BF314F" w:rsidRDefault="00BF314F" w:rsidP="0031754F">
      <w:pPr>
        <w:ind w:firstLine="720"/>
        <w:jc w:val="both"/>
      </w:pPr>
    </w:p>
    <w:p w14:paraId="5815321E" w14:textId="77777777" w:rsidR="00A43468" w:rsidRPr="00BF314F" w:rsidRDefault="00A43468" w:rsidP="00791C27">
      <w:pPr>
        <w:jc w:val="center"/>
        <w:rPr>
          <w:b/>
          <w:bCs/>
        </w:rPr>
      </w:pPr>
      <w:r w:rsidRPr="00BF314F">
        <w:rPr>
          <w:b/>
          <w:bCs/>
        </w:rPr>
        <w:t>VII  SKYRIUS</w:t>
      </w:r>
    </w:p>
    <w:p w14:paraId="40309911" w14:textId="77777777" w:rsidR="00A43468" w:rsidRPr="00BF314F" w:rsidRDefault="00A43468" w:rsidP="00791C27">
      <w:pPr>
        <w:jc w:val="center"/>
        <w:rPr>
          <w:b/>
          <w:bCs/>
        </w:rPr>
      </w:pPr>
      <w:r w:rsidRPr="00BF314F">
        <w:rPr>
          <w:b/>
          <w:bCs/>
        </w:rPr>
        <w:t>BAIGIAMOSIOS NUOSTATOS</w:t>
      </w:r>
    </w:p>
    <w:p w14:paraId="236CF7CC" w14:textId="77777777" w:rsidR="00A43468" w:rsidRPr="00BF314F" w:rsidRDefault="00A43468" w:rsidP="00B20664">
      <w:pPr>
        <w:jc w:val="both"/>
      </w:pPr>
    </w:p>
    <w:p w14:paraId="266AFFB0" w14:textId="77777777" w:rsidR="00A43468" w:rsidRPr="00BF314F" w:rsidRDefault="00A43468" w:rsidP="0031754F">
      <w:pPr>
        <w:ind w:firstLine="720"/>
        <w:jc w:val="both"/>
      </w:pPr>
      <w:r w:rsidRPr="00BF314F">
        <w:t>31. Komisijos posėdžio darbo organizavimo procedūrinius klausimus, nenumatytus šiuose nuostatuose, sprendžia Komisijos pirmininkas (jam nesant - Komisijos pirmininko pavaduotojas).</w:t>
      </w:r>
    </w:p>
    <w:p w14:paraId="71DFCDB7" w14:textId="77777777" w:rsidR="00A43468" w:rsidRPr="00BF314F" w:rsidRDefault="00A43468" w:rsidP="0031754F">
      <w:pPr>
        <w:ind w:firstLine="720"/>
        <w:jc w:val="both"/>
      </w:pPr>
      <w:r w:rsidRPr="00BF314F">
        <w:t>32. Kiekvienas komisijos narys už savo veiklą atsako Lietuvos Respublikos teisės aktų nustatyta tvarka.</w:t>
      </w:r>
    </w:p>
    <w:p w14:paraId="31E3C9F6" w14:textId="77777777" w:rsidR="00A43468" w:rsidRPr="00BF314F" w:rsidRDefault="00A43468" w:rsidP="0031754F">
      <w:pPr>
        <w:ind w:firstLine="720"/>
        <w:jc w:val="both"/>
      </w:pPr>
      <w:r w:rsidRPr="00BF314F">
        <w:t xml:space="preserve">33. Komisijos veiklos dokumentai (posėdžių protokolai, susirašinėjimo medžiaga, kiti dokumentai) saugomi Marijampolės savivaldybės administracijos nustatyta tvarka, nepažeidžiant Lietuvos Respublikos </w:t>
      </w:r>
      <w:bookmarkStart w:id="4" w:name="P16710_1"/>
      <w:r w:rsidRPr="00BF314F">
        <w:fldChar w:fldCharType="begin"/>
      </w:r>
      <w:r w:rsidRPr="00BF314F">
        <w:instrText xml:space="preserve"> HYPERLINK "http://192.168.0.252/Litlex/ll.dll?Tekstas=1&amp;Id=16710&amp;BF=1" \t "FTurinys" </w:instrText>
      </w:r>
      <w:r w:rsidRPr="00BF314F">
        <w:fldChar w:fldCharType="separate"/>
      </w:r>
      <w:r w:rsidRPr="00BF314F">
        <w:rPr>
          <w:rStyle w:val="Hipersaitas"/>
        </w:rPr>
        <w:t>archyvų įstatymo</w:t>
      </w:r>
      <w:r w:rsidRPr="00BF314F">
        <w:fldChar w:fldCharType="end"/>
      </w:r>
      <w:bookmarkEnd w:id="4"/>
      <w:r w:rsidRPr="00BF314F">
        <w:t xml:space="preserve"> nuostatų.</w:t>
      </w:r>
    </w:p>
    <w:p w14:paraId="0AC7AC2D" w14:textId="5E58119A" w:rsidR="00A43468" w:rsidRPr="00BF314F" w:rsidRDefault="00A43468" w:rsidP="00B20664">
      <w:pPr>
        <w:tabs>
          <w:tab w:val="left" w:pos="5557"/>
          <w:tab w:val="left" w:pos="6840"/>
          <w:tab w:val="left" w:pos="7020"/>
        </w:tabs>
        <w:jc w:val="center"/>
      </w:pPr>
      <w:r w:rsidRPr="00BF314F">
        <w:t>______________________________________</w:t>
      </w:r>
      <w:bookmarkEnd w:id="0"/>
      <w:bookmarkEnd w:id="2"/>
    </w:p>
    <w:sectPr w:rsidR="00A43468" w:rsidRPr="00BF314F" w:rsidSect="00565633">
      <w:headerReference w:type="default" r:id="rId10"/>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816E2" w14:textId="77777777" w:rsidR="009B3EE4" w:rsidRDefault="009B3EE4">
      <w:r>
        <w:separator/>
      </w:r>
    </w:p>
  </w:endnote>
  <w:endnote w:type="continuationSeparator" w:id="0">
    <w:p w14:paraId="55092A88" w14:textId="77777777" w:rsidR="009B3EE4" w:rsidRDefault="009B3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6B937" w14:textId="77777777" w:rsidR="009B3EE4" w:rsidRDefault="009B3EE4">
      <w:r>
        <w:separator/>
      </w:r>
    </w:p>
  </w:footnote>
  <w:footnote w:type="continuationSeparator" w:id="0">
    <w:p w14:paraId="54697C64" w14:textId="77777777" w:rsidR="009B3EE4" w:rsidRDefault="009B3E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692071"/>
      <w:docPartObj>
        <w:docPartGallery w:val="Page Numbers (Top of Page)"/>
        <w:docPartUnique/>
      </w:docPartObj>
    </w:sdtPr>
    <w:sdtContent>
      <w:p w14:paraId="2A86D4BA" w14:textId="77777777" w:rsidR="00A43468" w:rsidRDefault="00A43468">
        <w:pPr>
          <w:pStyle w:val="Antrats"/>
          <w:jc w:val="center"/>
        </w:pPr>
        <w:r w:rsidRPr="000A7193">
          <w:fldChar w:fldCharType="begin"/>
        </w:r>
        <w:r w:rsidRPr="000A7193">
          <w:instrText>PAGE   \* MERGEFORMAT</w:instrText>
        </w:r>
        <w:r w:rsidRPr="000A7193">
          <w:fldChar w:fldCharType="separate"/>
        </w:r>
        <w:r>
          <w:rPr>
            <w:noProof/>
          </w:rPr>
          <w:t>8</w:t>
        </w:r>
        <w:r w:rsidRPr="000A7193">
          <w:fldChar w:fldCharType="end"/>
        </w:r>
      </w:p>
    </w:sdtContent>
  </w:sdt>
  <w:p w14:paraId="119BAD61" w14:textId="77777777" w:rsidR="00A43468" w:rsidRDefault="00A4346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7523723"/>
      <w:docPartObj>
        <w:docPartGallery w:val="Page Numbers (Top of Page)"/>
        <w:docPartUnique/>
      </w:docPartObj>
    </w:sdtPr>
    <w:sdtContent>
      <w:p w14:paraId="214F9C30" w14:textId="77777777" w:rsidR="00A43468" w:rsidRDefault="00A43468">
        <w:pPr>
          <w:pStyle w:val="Antrats"/>
          <w:jc w:val="center"/>
        </w:pPr>
        <w:r w:rsidRPr="000A7193">
          <w:fldChar w:fldCharType="begin"/>
        </w:r>
        <w:r w:rsidRPr="000A7193">
          <w:instrText>PAGE   \* MERGEFORMAT</w:instrText>
        </w:r>
        <w:r w:rsidRPr="000A7193">
          <w:fldChar w:fldCharType="separate"/>
        </w:r>
        <w:r>
          <w:rPr>
            <w:noProof/>
          </w:rPr>
          <w:t>8</w:t>
        </w:r>
        <w:r w:rsidRPr="000A7193">
          <w:fldChar w:fldCharType="end"/>
        </w:r>
      </w:p>
    </w:sdtContent>
  </w:sdt>
  <w:p w14:paraId="0627A72C" w14:textId="77777777" w:rsidR="00A43468" w:rsidRDefault="00A4346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876449"/>
      <w:docPartObj>
        <w:docPartGallery w:val="Page Numbers (Top of Page)"/>
        <w:docPartUnique/>
      </w:docPartObj>
    </w:sdtPr>
    <w:sdtContent>
      <w:p w14:paraId="44C9A054" w14:textId="77777777" w:rsidR="0081323E" w:rsidRDefault="00FB6773">
        <w:pPr>
          <w:pStyle w:val="Antrats"/>
          <w:jc w:val="center"/>
        </w:pPr>
        <w:r w:rsidRPr="000A7193">
          <w:fldChar w:fldCharType="begin"/>
        </w:r>
        <w:r w:rsidRPr="000A7193">
          <w:instrText>PAGE   \* MERGEFORMAT</w:instrText>
        </w:r>
        <w:r w:rsidRPr="000A7193">
          <w:fldChar w:fldCharType="separate"/>
        </w:r>
        <w:r>
          <w:rPr>
            <w:noProof/>
          </w:rPr>
          <w:t>3</w:t>
        </w:r>
        <w:r w:rsidRPr="000A7193">
          <w:fldChar w:fldCharType="end"/>
        </w:r>
      </w:p>
    </w:sdtContent>
  </w:sdt>
  <w:p w14:paraId="0618A05B" w14:textId="77777777" w:rsidR="0081323E" w:rsidRDefault="0081323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9E3386"/>
    <w:multiLevelType w:val="hybridMultilevel"/>
    <w:tmpl w:val="EC16CC1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51A72CDF"/>
    <w:multiLevelType w:val="hybridMultilevel"/>
    <w:tmpl w:val="CB38A5A0"/>
    <w:lvl w:ilvl="0" w:tplc="6406A46E">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385563287">
    <w:abstractNumId w:val="2"/>
  </w:num>
  <w:num w:numId="2" w16cid:durableId="486558781">
    <w:abstractNumId w:val="1"/>
  </w:num>
  <w:num w:numId="3" w16cid:durableId="5025459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662"/>
    <w:rsid w:val="00001412"/>
    <w:rsid w:val="00024D31"/>
    <w:rsid w:val="000271A6"/>
    <w:rsid w:val="00030D33"/>
    <w:rsid w:val="0007488C"/>
    <w:rsid w:val="0009673D"/>
    <w:rsid w:val="000B102D"/>
    <w:rsid w:val="000B1DF1"/>
    <w:rsid w:val="000B4D7A"/>
    <w:rsid w:val="000E1795"/>
    <w:rsid w:val="000F2611"/>
    <w:rsid w:val="000F4988"/>
    <w:rsid w:val="0015432F"/>
    <w:rsid w:val="001731DF"/>
    <w:rsid w:val="00175AE9"/>
    <w:rsid w:val="001867D5"/>
    <w:rsid w:val="001B089B"/>
    <w:rsid w:val="00211589"/>
    <w:rsid w:val="00221375"/>
    <w:rsid w:val="0024353F"/>
    <w:rsid w:val="00245DA1"/>
    <w:rsid w:val="002568E5"/>
    <w:rsid w:val="00287492"/>
    <w:rsid w:val="0029149E"/>
    <w:rsid w:val="00314E44"/>
    <w:rsid w:val="0031754F"/>
    <w:rsid w:val="0032263B"/>
    <w:rsid w:val="00347773"/>
    <w:rsid w:val="00370C36"/>
    <w:rsid w:val="00377368"/>
    <w:rsid w:val="003C03BB"/>
    <w:rsid w:val="003F52AB"/>
    <w:rsid w:val="0042560A"/>
    <w:rsid w:val="004516D8"/>
    <w:rsid w:val="004554F7"/>
    <w:rsid w:val="004C0662"/>
    <w:rsid w:val="004C59DA"/>
    <w:rsid w:val="004E435B"/>
    <w:rsid w:val="004F5EB6"/>
    <w:rsid w:val="00502A4B"/>
    <w:rsid w:val="0053125F"/>
    <w:rsid w:val="00533F59"/>
    <w:rsid w:val="00565633"/>
    <w:rsid w:val="00574842"/>
    <w:rsid w:val="0059768C"/>
    <w:rsid w:val="005A659A"/>
    <w:rsid w:val="005C5783"/>
    <w:rsid w:val="005F3650"/>
    <w:rsid w:val="00622541"/>
    <w:rsid w:val="00636074"/>
    <w:rsid w:val="006437DF"/>
    <w:rsid w:val="00694839"/>
    <w:rsid w:val="006A1BAE"/>
    <w:rsid w:val="006E060C"/>
    <w:rsid w:val="006E0A9A"/>
    <w:rsid w:val="00745494"/>
    <w:rsid w:val="00745E33"/>
    <w:rsid w:val="007508C7"/>
    <w:rsid w:val="00772C6B"/>
    <w:rsid w:val="00773846"/>
    <w:rsid w:val="0079087B"/>
    <w:rsid w:val="00791DD0"/>
    <w:rsid w:val="007D4BB3"/>
    <w:rsid w:val="007E06FD"/>
    <w:rsid w:val="0080303C"/>
    <w:rsid w:val="0081323E"/>
    <w:rsid w:val="00841205"/>
    <w:rsid w:val="00844DAD"/>
    <w:rsid w:val="00861B6B"/>
    <w:rsid w:val="00867F18"/>
    <w:rsid w:val="008C7CC2"/>
    <w:rsid w:val="008D48FA"/>
    <w:rsid w:val="008E2512"/>
    <w:rsid w:val="008F0357"/>
    <w:rsid w:val="00925E0D"/>
    <w:rsid w:val="00931666"/>
    <w:rsid w:val="00937FB7"/>
    <w:rsid w:val="00956CD0"/>
    <w:rsid w:val="009575E7"/>
    <w:rsid w:val="00983E50"/>
    <w:rsid w:val="009B3EE4"/>
    <w:rsid w:val="009D1DD9"/>
    <w:rsid w:val="009D5F3F"/>
    <w:rsid w:val="00A41153"/>
    <w:rsid w:val="00A43468"/>
    <w:rsid w:val="00A9162F"/>
    <w:rsid w:val="00A955F4"/>
    <w:rsid w:val="00A97692"/>
    <w:rsid w:val="00AB3609"/>
    <w:rsid w:val="00AF263C"/>
    <w:rsid w:val="00AF2C46"/>
    <w:rsid w:val="00B01AAB"/>
    <w:rsid w:val="00B26D7E"/>
    <w:rsid w:val="00B6147C"/>
    <w:rsid w:val="00B80469"/>
    <w:rsid w:val="00BA759A"/>
    <w:rsid w:val="00BD571C"/>
    <w:rsid w:val="00BF2AE9"/>
    <w:rsid w:val="00BF314F"/>
    <w:rsid w:val="00C149E3"/>
    <w:rsid w:val="00C34849"/>
    <w:rsid w:val="00C35C46"/>
    <w:rsid w:val="00C8218C"/>
    <w:rsid w:val="00C85989"/>
    <w:rsid w:val="00CA19BA"/>
    <w:rsid w:val="00CA5388"/>
    <w:rsid w:val="00CB2D9D"/>
    <w:rsid w:val="00CB3011"/>
    <w:rsid w:val="00CB588F"/>
    <w:rsid w:val="00CC5865"/>
    <w:rsid w:val="00D257CE"/>
    <w:rsid w:val="00D4625D"/>
    <w:rsid w:val="00D53478"/>
    <w:rsid w:val="00D84D35"/>
    <w:rsid w:val="00DB5B14"/>
    <w:rsid w:val="00DB5D47"/>
    <w:rsid w:val="00DD07D5"/>
    <w:rsid w:val="00E004C4"/>
    <w:rsid w:val="00E223A7"/>
    <w:rsid w:val="00E773BE"/>
    <w:rsid w:val="00E80DDF"/>
    <w:rsid w:val="00ED1231"/>
    <w:rsid w:val="00EE0844"/>
    <w:rsid w:val="00EE3435"/>
    <w:rsid w:val="00EE40B9"/>
    <w:rsid w:val="00EE4D0D"/>
    <w:rsid w:val="00EF4549"/>
    <w:rsid w:val="00EF7156"/>
    <w:rsid w:val="00F11316"/>
    <w:rsid w:val="00F24382"/>
    <w:rsid w:val="00F53BCF"/>
    <w:rsid w:val="00FB2BF0"/>
    <w:rsid w:val="00FB6773"/>
    <w:rsid w:val="00FC7435"/>
    <w:rsid w:val="00FE53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AD41C9"/>
  <w15:chartTrackingRefBased/>
  <w15:docId w15:val="{6A9E9960-66B7-436F-B17D-9A2E0EFCC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15432F"/>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rsid w:val="00CB588F"/>
    <w:pPr>
      <w:tabs>
        <w:tab w:val="center" w:pos="4819"/>
        <w:tab w:val="right" w:pos="9638"/>
      </w:tabs>
      <w:jc w:val="right"/>
    </w:pPr>
    <w:rPr>
      <w:noProof/>
      <w:sz w:val="20"/>
      <w:szCs w:val="20"/>
    </w:r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rsid w:val="00CB588F"/>
    <w:rPr>
      <w:rFonts w:ascii="Times New Roman" w:hAnsi="Times New Roman"/>
      <w:sz w:val="20"/>
      <w:szCs w:val="20"/>
    </w:rPr>
  </w:style>
  <w:style w:type="table" w:styleId="Lentelstinklelis">
    <w:name w:val="Table Grid"/>
    <w:basedOn w:val="prastojilentel"/>
    <w:uiPriority w:val="59"/>
    <w:rsid w:val="00211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745E33"/>
    <w:rPr>
      <w:rFonts w:ascii="Tahoma" w:hAnsi="Tahoma" w:cs="Tahoma"/>
      <w:sz w:val="16"/>
      <w:szCs w:val="16"/>
    </w:rPr>
  </w:style>
  <w:style w:type="character" w:customStyle="1" w:styleId="DebesliotekstasDiagrama">
    <w:name w:val="Debesėlio tekstas Diagrama"/>
    <w:basedOn w:val="Numatytasispastraiposriftas"/>
    <w:link w:val="Debesliotekstas"/>
    <w:rsid w:val="00745E33"/>
    <w:rPr>
      <w:rFonts w:ascii="Tahoma" w:hAnsi="Tahoma" w:cs="Tahoma"/>
      <w:sz w:val="16"/>
      <w:szCs w:val="16"/>
    </w:rPr>
  </w:style>
  <w:style w:type="character" w:styleId="Hipersaitas">
    <w:name w:val="Hyperlink"/>
    <w:uiPriority w:val="99"/>
    <w:unhideWhenUsed/>
    <w:rsid w:val="004C0662"/>
    <w:rPr>
      <w:color w:val="000000"/>
    </w:rPr>
  </w:style>
  <w:style w:type="paragraph" w:styleId="Sraopastraipa">
    <w:name w:val="List Paragraph"/>
    <w:basedOn w:val="prastasis"/>
    <w:uiPriority w:val="34"/>
    <w:qFormat/>
    <w:rsid w:val="004C0662"/>
    <w:pPr>
      <w:ind w:left="720"/>
      <w:contextualSpacing/>
    </w:pPr>
  </w:style>
  <w:style w:type="character" w:customStyle="1" w:styleId="AntratsDiagrama">
    <w:name w:val="Antraštės Diagrama"/>
    <w:link w:val="Antrats"/>
    <w:uiPriority w:val="99"/>
    <w:rsid w:val="004C0662"/>
    <w:rPr>
      <w:sz w:val="24"/>
      <w:szCs w:val="24"/>
    </w:rPr>
  </w:style>
  <w:style w:type="character" w:styleId="Perirtashipersaitas">
    <w:name w:val="FollowedHyperlink"/>
    <w:basedOn w:val="Numatytasispastraiposriftas"/>
    <w:rsid w:val="004C0662"/>
    <w:rPr>
      <w:color w:val="954F72" w:themeColor="followedHyperlink"/>
      <w:u w:val="single"/>
    </w:rPr>
  </w:style>
  <w:style w:type="character" w:styleId="Neapdorotaspaminjimas">
    <w:name w:val="Unresolved Mention"/>
    <w:basedOn w:val="Numatytasispastraiposriftas"/>
    <w:uiPriority w:val="99"/>
    <w:semiHidden/>
    <w:unhideWhenUsed/>
    <w:rsid w:val="004C06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53675">
      <w:bodyDiv w:val="1"/>
      <w:marLeft w:val="0"/>
      <w:marRight w:val="0"/>
      <w:marTop w:val="0"/>
      <w:marBottom w:val="0"/>
      <w:divBdr>
        <w:top w:val="none" w:sz="0" w:space="0" w:color="auto"/>
        <w:left w:val="none" w:sz="0" w:space="0" w:color="auto"/>
        <w:bottom w:val="none" w:sz="0" w:space="0" w:color="auto"/>
        <w:right w:val="none" w:sz="0" w:space="0" w:color="auto"/>
      </w:divBdr>
    </w:div>
    <w:div w:id="464978079">
      <w:bodyDiv w:val="1"/>
      <w:marLeft w:val="0"/>
      <w:marRight w:val="0"/>
      <w:marTop w:val="0"/>
      <w:marBottom w:val="0"/>
      <w:divBdr>
        <w:top w:val="none" w:sz="0" w:space="0" w:color="auto"/>
        <w:left w:val="none" w:sz="0" w:space="0" w:color="auto"/>
        <w:bottom w:val="none" w:sz="0" w:space="0" w:color="auto"/>
        <w:right w:val="none" w:sz="0" w:space="0" w:color="auto"/>
      </w:divBdr>
    </w:div>
    <w:div w:id="1353141823">
      <w:bodyDiv w:val="1"/>
      <w:marLeft w:val="0"/>
      <w:marRight w:val="0"/>
      <w:marTop w:val="0"/>
      <w:marBottom w:val="0"/>
      <w:divBdr>
        <w:top w:val="none" w:sz="0" w:space="0" w:color="auto"/>
        <w:left w:val="none" w:sz="0" w:space="0" w:color="auto"/>
        <w:bottom w:val="none" w:sz="0" w:space="0" w:color="auto"/>
        <w:right w:val="none" w:sz="0" w:space="0" w:color="auto"/>
      </w:divBdr>
    </w:div>
    <w:div w:id="17962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4b32a32bd1d540539c51aedb41f919e2.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4705A-1BA6-4720-ABC9-A6A6670EB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4b32a32bd1d540539c51aedb41f919e2</Template>
  <TotalTime>1</TotalTime>
  <Pages>1</Pages>
  <Words>10861</Words>
  <Characters>6192</Characters>
  <Application>Microsoft Office Word</Application>
  <DocSecurity>0</DocSecurity>
  <Lines>51</Lines>
  <Paragraphs>34</Paragraphs>
  <ScaleCrop>false</ScaleCrop>
  <HeadingPairs>
    <vt:vector size="2" baseType="variant">
      <vt:variant>
        <vt:lpstr>Pavadinimas</vt:lpstr>
      </vt:variant>
      <vt:variant>
        <vt:i4>1</vt:i4>
      </vt:variant>
    </vt:vector>
  </HeadingPairs>
  <TitlesOfParts>
    <vt:vector size="1" baseType="lpstr">
      <vt:lpstr/>
    </vt:vector>
  </TitlesOfParts>
  <Manager>2023-07-18</Manager>
  <Company>mas</Company>
  <LinksUpToDate>false</LinksUpToDate>
  <CharactersWithSpaces>17019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užimtumo didinimo programos priemonių įgyvendinimo tvarkos aprašo, darbdavių atrankos komisijos ir šios komisijos veiklos nuostatų patvirtinimo</dc:title>
  <dc:subject>MV-305</dc:subject>
  <dc:creator>MARIJAMPOLĖS SAVIVALDYBĖS MERAS</dc:creator>
  <cp:keywords/>
  <cp:lastModifiedBy>Vida Bružinskaitė</cp:lastModifiedBy>
  <cp:revision>4</cp:revision>
  <cp:lastPrinted>1899-12-31T22:00:00Z</cp:lastPrinted>
  <dcterms:created xsi:type="dcterms:W3CDTF">2025-09-19T06:18:00Z</dcterms:created>
  <dcterms:modified xsi:type="dcterms:W3CDTF">2026-01-20T07:08:00Z</dcterms:modified>
  <cp:category>Potvarkis</cp:category>
</cp:coreProperties>
</file>