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220DC" w14:textId="77777777" w:rsidR="00395E9B" w:rsidRPr="00395E9B" w:rsidRDefault="00395E9B" w:rsidP="00395E9B">
      <w:pPr>
        <w:tabs>
          <w:tab w:val="center" w:pos="4819"/>
        </w:tabs>
        <w:ind w:left="3969" w:firstLine="4820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 xml:space="preserve">Asmens (šeimos) socialinių paslaugų </w:t>
      </w:r>
    </w:p>
    <w:p w14:paraId="25D3713D" w14:textId="77777777" w:rsidR="00395E9B" w:rsidRPr="00395E9B" w:rsidRDefault="00395E9B" w:rsidP="00395E9B">
      <w:pPr>
        <w:tabs>
          <w:tab w:val="center" w:pos="4819"/>
        </w:tabs>
        <w:ind w:left="3969" w:firstLine="4820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 xml:space="preserve">poreikio nustatymo, skyrimo ir organizavimo </w:t>
      </w:r>
    </w:p>
    <w:p w14:paraId="3BABF86B" w14:textId="77777777" w:rsidR="00395E9B" w:rsidRPr="00395E9B" w:rsidRDefault="00395E9B" w:rsidP="00395E9B">
      <w:pPr>
        <w:tabs>
          <w:tab w:val="center" w:pos="4819"/>
        </w:tabs>
        <w:ind w:left="3969" w:firstLine="4820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>Marijampolės savivaldybėje tvarkos aprašo</w:t>
      </w:r>
    </w:p>
    <w:p w14:paraId="4F65F0BE" w14:textId="77777777" w:rsidR="00395E9B" w:rsidRPr="00395E9B" w:rsidRDefault="00395E9B" w:rsidP="00395E9B">
      <w:pPr>
        <w:tabs>
          <w:tab w:val="center" w:pos="4819"/>
        </w:tabs>
        <w:ind w:left="3969" w:firstLine="4820"/>
        <w:rPr>
          <w:rFonts w:ascii="Verdana" w:eastAsia="Aptos" w:hAnsi="Verdana"/>
          <w:kern w:val="2"/>
          <w:lang w:eastAsia="en-US"/>
        </w:rPr>
      </w:pPr>
      <w:r w:rsidRPr="00395E9B">
        <w:rPr>
          <w:rFonts w:ascii="Verdana" w:eastAsia="Aptos" w:hAnsi="Verdana"/>
          <w:kern w:val="2"/>
          <w:lang w:eastAsia="en-US"/>
        </w:rPr>
        <w:t>2 priedas</w:t>
      </w:r>
    </w:p>
    <w:p w14:paraId="14D19AFE" w14:textId="77777777" w:rsidR="00395E9B" w:rsidRPr="00395E9B" w:rsidRDefault="00395E9B" w:rsidP="00395E9B">
      <w:pPr>
        <w:tabs>
          <w:tab w:val="center" w:pos="4819"/>
        </w:tabs>
        <w:ind w:left="3969" w:firstLine="4820"/>
        <w:rPr>
          <w:rFonts w:ascii="Verdana" w:eastAsia="Aptos" w:hAnsi="Verdana"/>
          <w:kern w:val="2"/>
          <w:lang w:eastAsia="en-US"/>
        </w:rPr>
      </w:pPr>
    </w:p>
    <w:p w14:paraId="4833C050" w14:textId="77777777" w:rsidR="00395E9B" w:rsidRPr="00DD6737" w:rsidRDefault="00395E9B" w:rsidP="00395E9B">
      <w:pPr>
        <w:jc w:val="center"/>
        <w:rPr>
          <w:rFonts w:ascii="Verdana" w:hAnsi="Verdana"/>
          <w:b/>
        </w:rPr>
      </w:pPr>
      <w:r w:rsidRPr="00DD6737">
        <w:rPr>
          <w:rFonts w:ascii="Verdana" w:hAnsi="Verdana"/>
          <w:b/>
        </w:rPr>
        <w:t>PAGALBOS KRIZINIAIS ATVEJAIS ASMENIMS, KURIE DĖL NEGALIOS AR SVEIKATOS</w:t>
      </w:r>
      <w:r w:rsidRPr="00DD6737">
        <w:rPr>
          <w:b/>
        </w:rPr>
        <w:t xml:space="preserve"> </w:t>
      </w:r>
      <w:r w:rsidRPr="00DD6737">
        <w:rPr>
          <w:rFonts w:ascii="Verdana" w:hAnsi="Verdana"/>
          <w:b/>
        </w:rPr>
        <w:t>BŪKLĖS, NEGALI LIKTI NAMUOSE BE ARTIMŲJŲ PAGALBOS ORGANIZAVIMO ALGORITMAS</w:t>
      </w:r>
    </w:p>
    <w:p w14:paraId="171BC98E" w14:textId="7F47D53E" w:rsidR="00E83DC6" w:rsidRDefault="001A0393" w:rsidP="006454E1">
      <w:pPr>
        <w:tabs>
          <w:tab w:val="center" w:pos="4819"/>
          <w:tab w:val="right" w:pos="9638"/>
        </w:tabs>
        <w:ind w:left="-426"/>
        <w:jc w:val="center"/>
        <w:rPr>
          <w:noProof/>
        </w:rPr>
      </w:pPr>
      <w:r>
        <w:rPr>
          <w:noProof/>
        </w:rPr>
        <w:drawing>
          <wp:inline distT="0" distB="0" distL="0" distR="0" wp14:anchorId="45E3327A" wp14:editId="20DFFCFC">
            <wp:extent cx="9982200" cy="5095875"/>
            <wp:effectExtent l="0" t="0" r="0" b="9525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16" t="22986" r="17390" b="81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89407" cy="50995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83DC6" w:rsidSect="006454E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993" w:right="1134" w:bottom="284" w:left="1134" w:header="567" w:footer="567" w:gutter="0"/>
      <w:pgNumType w:start="1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C60CF" w14:textId="77777777" w:rsidR="002004E4" w:rsidRDefault="002004E4">
      <w:r>
        <w:separator/>
      </w:r>
    </w:p>
  </w:endnote>
  <w:endnote w:type="continuationSeparator" w:id="0">
    <w:p w14:paraId="6E1E6EED" w14:textId="77777777" w:rsidR="002004E4" w:rsidRDefault="00200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0F6B9E" w14:textId="77777777" w:rsidR="005D2346" w:rsidRDefault="005D2346">
    <w:pPr>
      <w:tabs>
        <w:tab w:val="center" w:pos="4819"/>
        <w:tab w:val="right" w:pos="9638"/>
      </w:tabs>
      <w:jc w:val="right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31447" w14:textId="77777777" w:rsidR="005D2346" w:rsidRDefault="005D2346">
    <w:pPr>
      <w:tabs>
        <w:tab w:val="center" w:pos="4819"/>
        <w:tab w:val="right" w:pos="9638"/>
      </w:tabs>
      <w:jc w:val="right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ED7AC" w14:textId="77777777" w:rsidR="005D2346" w:rsidRDefault="005D2346">
    <w:pPr>
      <w:tabs>
        <w:tab w:val="center" w:pos="4819"/>
        <w:tab w:val="right" w:pos="9638"/>
      </w:tabs>
      <w:jc w:val="righ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EA6586" w14:textId="77777777" w:rsidR="002004E4" w:rsidRDefault="002004E4">
      <w:r>
        <w:separator/>
      </w:r>
    </w:p>
  </w:footnote>
  <w:footnote w:type="continuationSeparator" w:id="0">
    <w:p w14:paraId="11E2D909" w14:textId="77777777" w:rsidR="002004E4" w:rsidRDefault="002004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F701B9" w14:textId="77777777" w:rsidR="005D2346" w:rsidRDefault="005D2346">
    <w:pPr>
      <w:tabs>
        <w:tab w:val="center" w:pos="4819"/>
        <w:tab w:val="right" w:pos="9638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DB611E" w14:textId="77777777" w:rsidR="005D2346" w:rsidRDefault="005D2346">
    <w:pPr>
      <w:tabs>
        <w:tab w:val="center" w:pos="4819"/>
        <w:tab w:val="right" w:pos="9638"/>
      </w:tabs>
      <w:jc w:val="center"/>
      <w:rPr>
        <w:rFonts w:ascii="Verdana" w:hAnsi="Verdana"/>
        <w:sz w:val="20"/>
      </w:rPr>
    </w:pPr>
    <w:r>
      <w:rPr>
        <w:rFonts w:ascii="Verdana" w:hAnsi="Verdana"/>
        <w:sz w:val="20"/>
      </w:rPr>
      <w:fldChar w:fldCharType="begin"/>
    </w:r>
    <w:r>
      <w:rPr>
        <w:rFonts w:ascii="Verdana" w:hAnsi="Verdana"/>
        <w:sz w:val="20"/>
      </w:rPr>
      <w:instrText xml:space="preserve"> PAGE </w:instrText>
    </w:r>
    <w:r>
      <w:rPr>
        <w:rFonts w:ascii="Verdana" w:hAnsi="Verdana"/>
        <w:sz w:val="20"/>
      </w:rPr>
      <w:fldChar w:fldCharType="separate"/>
    </w:r>
    <w:r>
      <w:rPr>
        <w:rFonts w:ascii="Verdana" w:hAnsi="Verdana"/>
        <w:sz w:val="20"/>
      </w:rPr>
      <w:t>2</w:t>
    </w:r>
    <w:r>
      <w:rPr>
        <w:rFonts w:ascii="Verdana" w:hAnsi="Verdana"/>
        <w:sz w:val="20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0B04AB" w14:textId="77777777" w:rsidR="005D2346" w:rsidRDefault="005D2346">
    <w:pPr>
      <w:tabs>
        <w:tab w:val="center" w:pos="4819"/>
        <w:tab w:val="right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762F4A"/>
    <w:multiLevelType w:val="hybridMultilevel"/>
    <w:tmpl w:val="9D3A63D2"/>
    <w:lvl w:ilvl="0" w:tplc="DA2C57AE">
      <w:start w:val="1"/>
      <w:numFmt w:val="decimal"/>
      <w:pStyle w:val="OAnum"/>
      <w:lvlText w:val="%1."/>
      <w:lvlJc w:val="center"/>
      <w:pPr>
        <w:tabs>
          <w:tab w:val="num" w:pos="1967"/>
        </w:tabs>
        <w:ind w:left="1134" w:firstLine="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A9521A"/>
    <w:multiLevelType w:val="hybridMultilevel"/>
    <w:tmpl w:val="54EA171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4072252">
    <w:abstractNumId w:val="0"/>
  </w:num>
  <w:num w:numId="2" w16cid:durableId="11993915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2FB"/>
    <w:rsid w:val="000013BE"/>
    <w:rsid w:val="00001412"/>
    <w:rsid w:val="00006FCF"/>
    <w:rsid w:val="00007FA5"/>
    <w:rsid w:val="0001127C"/>
    <w:rsid w:val="000203EA"/>
    <w:rsid w:val="00024D31"/>
    <w:rsid w:val="000256AA"/>
    <w:rsid w:val="000271A6"/>
    <w:rsid w:val="00030504"/>
    <w:rsid w:val="000336FD"/>
    <w:rsid w:val="00034715"/>
    <w:rsid w:val="00034763"/>
    <w:rsid w:val="00036E9F"/>
    <w:rsid w:val="000440AD"/>
    <w:rsid w:val="00045D08"/>
    <w:rsid w:val="00045F65"/>
    <w:rsid w:val="00047BBE"/>
    <w:rsid w:val="00050C6C"/>
    <w:rsid w:val="00051BE7"/>
    <w:rsid w:val="00066AF3"/>
    <w:rsid w:val="0007160B"/>
    <w:rsid w:val="00073B02"/>
    <w:rsid w:val="0007488C"/>
    <w:rsid w:val="00086966"/>
    <w:rsid w:val="0009003C"/>
    <w:rsid w:val="00090D69"/>
    <w:rsid w:val="0009673D"/>
    <w:rsid w:val="00097973"/>
    <w:rsid w:val="000A6D48"/>
    <w:rsid w:val="000B18D1"/>
    <w:rsid w:val="000B1DF1"/>
    <w:rsid w:val="000B316B"/>
    <w:rsid w:val="000B4D7A"/>
    <w:rsid w:val="000B4D8D"/>
    <w:rsid w:val="000E1795"/>
    <w:rsid w:val="000E49E0"/>
    <w:rsid w:val="000F2611"/>
    <w:rsid w:val="000F4988"/>
    <w:rsid w:val="000F791C"/>
    <w:rsid w:val="001000EE"/>
    <w:rsid w:val="0010074F"/>
    <w:rsid w:val="0010309E"/>
    <w:rsid w:val="00103702"/>
    <w:rsid w:val="00105497"/>
    <w:rsid w:val="001114F1"/>
    <w:rsid w:val="001121B3"/>
    <w:rsid w:val="001125E6"/>
    <w:rsid w:val="001206AA"/>
    <w:rsid w:val="00121340"/>
    <w:rsid w:val="0012605C"/>
    <w:rsid w:val="00130968"/>
    <w:rsid w:val="00130FD8"/>
    <w:rsid w:val="001421A7"/>
    <w:rsid w:val="001459C7"/>
    <w:rsid w:val="00145FCB"/>
    <w:rsid w:val="001478DB"/>
    <w:rsid w:val="00151708"/>
    <w:rsid w:val="0015315B"/>
    <w:rsid w:val="0015432F"/>
    <w:rsid w:val="001645EE"/>
    <w:rsid w:val="00166FC0"/>
    <w:rsid w:val="001731DF"/>
    <w:rsid w:val="00173DEE"/>
    <w:rsid w:val="00175AE9"/>
    <w:rsid w:val="00182756"/>
    <w:rsid w:val="001867D5"/>
    <w:rsid w:val="0019356C"/>
    <w:rsid w:val="00193B00"/>
    <w:rsid w:val="00194FDE"/>
    <w:rsid w:val="00195D19"/>
    <w:rsid w:val="001A0393"/>
    <w:rsid w:val="001A1F4A"/>
    <w:rsid w:val="001A3AF1"/>
    <w:rsid w:val="001A5483"/>
    <w:rsid w:val="001B089B"/>
    <w:rsid w:val="001C60B1"/>
    <w:rsid w:val="001D3E26"/>
    <w:rsid w:val="001D6F84"/>
    <w:rsid w:val="001E1F50"/>
    <w:rsid w:val="001E2D28"/>
    <w:rsid w:val="001E43AC"/>
    <w:rsid w:val="001E6B78"/>
    <w:rsid w:val="001F04C0"/>
    <w:rsid w:val="001F3975"/>
    <w:rsid w:val="002004E4"/>
    <w:rsid w:val="00206B4D"/>
    <w:rsid w:val="002104D6"/>
    <w:rsid w:val="00211589"/>
    <w:rsid w:val="002139C7"/>
    <w:rsid w:val="00215BF6"/>
    <w:rsid w:val="00221375"/>
    <w:rsid w:val="00225866"/>
    <w:rsid w:val="002258E4"/>
    <w:rsid w:val="002307C9"/>
    <w:rsid w:val="0023245C"/>
    <w:rsid w:val="00241B42"/>
    <w:rsid w:val="002430BC"/>
    <w:rsid w:val="002436E5"/>
    <w:rsid w:val="00245DA1"/>
    <w:rsid w:val="0024718B"/>
    <w:rsid w:val="00251E72"/>
    <w:rsid w:val="00253058"/>
    <w:rsid w:val="00255D96"/>
    <w:rsid w:val="002568E5"/>
    <w:rsid w:val="00271AE2"/>
    <w:rsid w:val="00272F34"/>
    <w:rsid w:val="00273978"/>
    <w:rsid w:val="00274724"/>
    <w:rsid w:val="00277D49"/>
    <w:rsid w:val="00287E9C"/>
    <w:rsid w:val="00290460"/>
    <w:rsid w:val="0029149E"/>
    <w:rsid w:val="00291D4F"/>
    <w:rsid w:val="00293BF5"/>
    <w:rsid w:val="002A038F"/>
    <w:rsid w:val="002A69B3"/>
    <w:rsid w:val="002B1A96"/>
    <w:rsid w:val="002B2832"/>
    <w:rsid w:val="002C1DAE"/>
    <w:rsid w:val="002C2C6B"/>
    <w:rsid w:val="002C3901"/>
    <w:rsid w:val="002C4CE0"/>
    <w:rsid w:val="002C555C"/>
    <w:rsid w:val="002C5736"/>
    <w:rsid w:val="002C6C39"/>
    <w:rsid w:val="002C6F95"/>
    <w:rsid w:val="002D4F27"/>
    <w:rsid w:val="002E3FC8"/>
    <w:rsid w:val="002E790B"/>
    <w:rsid w:val="00303747"/>
    <w:rsid w:val="0030703B"/>
    <w:rsid w:val="0030706E"/>
    <w:rsid w:val="0031258A"/>
    <w:rsid w:val="0031352A"/>
    <w:rsid w:val="00314E44"/>
    <w:rsid w:val="0032263B"/>
    <w:rsid w:val="00325450"/>
    <w:rsid w:val="00326F52"/>
    <w:rsid w:val="00332353"/>
    <w:rsid w:val="003444EB"/>
    <w:rsid w:val="00347629"/>
    <w:rsid w:val="00347773"/>
    <w:rsid w:val="0035130C"/>
    <w:rsid w:val="0035146B"/>
    <w:rsid w:val="00356CE3"/>
    <w:rsid w:val="003578F3"/>
    <w:rsid w:val="00360815"/>
    <w:rsid w:val="003643F2"/>
    <w:rsid w:val="003645A2"/>
    <w:rsid w:val="00370C45"/>
    <w:rsid w:val="003763B8"/>
    <w:rsid w:val="00377368"/>
    <w:rsid w:val="00377A11"/>
    <w:rsid w:val="00381AFA"/>
    <w:rsid w:val="00382630"/>
    <w:rsid w:val="00384DBF"/>
    <w:rsid w:val="00385CD9"/>
    <w:rsid w:val="00390FEC"/>
    <w:rsid w:val="00392BD2"/>
    <w:rsid w:val="00395E9B"/>
    <w:rsid w:val="00396C1B"/>
    <w:rsid w:val="003A01BB"/>
    <w:rsid w:val="003A2AB2"/>
    <w:rsid w:val="003A2B34"/>
    <w:rsid w:val="003A4907"/>
    <w:rsid w:val="003B0404"/>
    <w:rsid w:val="003B6395"/>
    <w:rsid w:val="003C03BB"/>
    <w:rsid w:val="003C1FC3"/>
    <w:rsid w:val="003C3CC9"/>
    <w:rsid w:val="003D5AB4"/>
    <w:rsid w:val="003E29A2"/>
    <w:rsid w:val="003E5B0C"/>
    <w:rsid w:val="003E78A4"/>
    <w:rsid w:val="003F0A25"/>
    <w:rsid w:val="003F52AB"/>
    <w:rsid w:val="00400930"/>
    <w:rsid w:val="00401481"/>
    <w:rsid w:val="004014F4"/>
    <w:rsid w:val="0040529A"/>
    <w:rsid w:val="00405D32"/>
    <w:rsid w:val="00421011"/>
    <w:rsid w:val="00423D9E"/>
    <w:rsid w:val="0042560A"/>
    <w:rsid w:val="00427F9E"/>
    <w:rsid w:val="00431CD8"/>
    <w:rsid w:val="004351A2"/>
    <w:rsid w:val="0044580D"/>
    <w:rsid w:val="004516D8"/>
    <w:rsid w:val="004517C2"/>
    <w:rsid w:val="00453CE8"/>
    <w:rsid w:val="004554F7"/>
    <w:rsid w:val="00456C0A"/>
    <w:rsid w:val="00460940"/>
    <w:rsid w:val="00461B80"/>
    <w:rsid w:val="00463577"/>
    <w:rsid w:val="00467EFB"/>
    <w:rsid w:val="00470276"/>
    <w:rsid w:val="004734FC"/>
    <w:rsid w:val="0048029B"/>
    <w:rsid w:val="004859B3"/>
    <w:rsid w:val="00493D1F"/>
    <w:rsid w:val="004949EC"/>
    <w:rsid w:val="004958BE"/>
    <w:rsid w:val="004A41DC"/>
    <w:rsid w:val="004B1AD2"/>
    <w:rsid w:val="004B2AF5"/>
    <w:rsid w:val="004C1E84"/>
    <w:rsid w:val="004C59DA"/>
    <w:rsid w:val="004D2261"/>
    <w:rsid w:val="004D4CE8"/>
    <w:rsid w:val="004D704D"/>
    <w:rsid w:val="004E3A9D"/>
    <w:rsid w:val="004E3E2C"/>
    <w:rsid w:val="004E435B"/>
    <w:rsid w:val="004E7334"/>
    <w:rsid w:val="004F310F"/>
    <w:rsid w:val="004F5EB6"/>
    <w:rsid w:val="00501CEB"/>
    <w:rsid w:val="00502A4B"/>
    <w:rsid w:val="00504CF5"/>
    <w:rsid w:val="00514C02"/>
    <w:rsid w:val="00523BF5"/>
    <w:rsid w:val="00526996"/>
    <w:rsid w:val="00526FB7"/>
    <w:rsid w:val="0053075B"/>
    <w:rsid w:val="00530ABE"/>
    <w:rsid w:val="0053125F"/>
    <w:rsid w:val="0053183B"/>
    <w:rsid w:val="005338CF"/>
    <w:rsid w:val="00533EE8"/>
    <w:rsid w:val="00533F59"/>
    <w:rsid w:val="0053656D"/>
    <w:rsid w:val="00540F8B"/>
    <w:rsid w:val="0054320F"/>
    <w:rsid w:val="00545D45"/>
    <w:rsid w:val="00546498"/>
    <w:rsid w:val="00552DB6"/>
    <w:rsid w:val="005627F7"/>
    <w:rsid w:val="005660EB"/>
    <w:rsid w:val="00574842"/>
    <w:rsid w:val="0057661F"/>
    <w:rsid w:val="00581892"/>
    <w:rsid w:val="005835E8"/>
    <w:rsid w:val="00594546"/>
    <w:rsid w:val="0059768C"/>
    <w:rsid w:val="00597D50"/>
    <w:rsid w:val="005A659A"/>
    <w:rsid w:val="005A6659"/>
    <w:rsid w:val="005A7256"/>
    <w:rsid w:val="005C26CA"/>
    <w:rsid w:val="005C5783"/>
    <w:rsid w:val="005C6525"/>
    <w:rsid w:val="005D141E"/>
    <w:rsid w:val="005D2346"/>
    <w:rsid w:val="005E007D"/>
    <w:rsid w:val="005E29D4"/>
    <w:rsid w:val="005E2F5B"/>
    <w:rsid w:val="005E78A0"/>
    <w:rsid w:val="005E78B3"/>
    <w:rsid w:val="005F02E7"/>
    <w:rsid w:val="005F2E8E"/>
    <w:rsid w:val="005F3650"/>
    <w:rsid w:val="005F4A90"/>
    <w:rsid w:val="005F7987"/>
    <w:rsid w:val="0060071E"/>
    <w:rsid w:val="0060355D"/>
    <w:rsid w:val="00604350"/>
    <w:rsid w:val="006151B4"/>
    <w:rsid w:val="00621A7B"/>
    <w:rsid w:val="00622ABC"/>
    <w:rsid w:val="00624E13"/>
    <w:rsid w:val="00631A0D"/>
    <w:rsid w:val="00636074"/>
    <w:rsid w:val="00636F54"/>
    <w:rsid w:val="006437DF"/>
    <w:rsid w:val="006454E1"/>
    <w:rsid w:val="0065079D"/>
    <w:rsid w:val="0065649D"/>
    <w:rsid w:val="00662EBD"/>
    <w:rsid w:val="00664111"/>
    <w:rsid w:val="00667D32"/>
    <w:rsid w:val="00674F94"/>
    <w:rsid w:val="006875E7"/>
    <w:rsid w:val="00692D15"/>
    <w:rsid w:val="0069396A"/>
    <w:rsid w:val="006944FF"/>
    <w:rsid w:val="00694839"/>
    <w:rsid w:val="00695951"/>
    <w:rsid w:val="0069783D"/>
    <w:rsid w:val="006A15D4"/>
    <w:rsid w:val="006A1BAE"/>
    <w:rsid w:val="006A4EE7"/>
    <w:rsid w:val="006B0676"/>
    <w:rsid w:val="006C2900"/>
    <w:rsid w:val="006C6767"/>
    <w:rsid w:val="006D4D81"/>
    <w:rsid w:val="006D5FBC"/>
    <w:rsid w:val="006E0522"/>
    <w:rsid w:val="006E060C"/>
    <w:rsid w:val="006E0A9A"/>
    <w:rsid w:val="006E2B11"/>
    <w:rsid w:val="006E418E"/>
    <w:rsid w:val="006E4B57"/>
    <w:rsid w:val="006E6509"/>
    <w:rsid w:val="006F2851"/>
    <w:rsid w:val="006F39FB"/>
    <w:rsid w:val="006F604D"/>
    <w:rsid w:val="00701EDB"/>
    <w:rsid w:val="00707639"/>
    <w:rsid w:val="0071789F"/>
    <w:rsid w:val="00721036"/>
    <w:rsid w:val="00725758"/>
    <w:rsid w:val="00726F84"/>
    <w:rsid w:val="00732AE8"/>
    <w:rsid w:val="00732FCC"/>
    <w:rsid w:val="00736913"/>
    <w:rsid w:val="00740A1A"/>
    <w:rsid w:val="00745494"/>
    <w:rsid w:val="00745E33"/>
    <w:rsid w:val="00746084"/>
    <w:rsid w:val="007469CB"/>
    <w:rsid w:val="007508C7"/>
    <w:rsid w:val="007515A3"/>
    <w:rsid w:val="0076329A"/>
    <w:rsid w:val="00763406"/>
    <w:rsid w:val="00770B0A"/>
    <w:rsid w:val="00772C6B"/>
    <w:rsid w:val="007747D6"/>
    <w:rsid w:val="00775F2C"/>
    <w:rsid w:val="00776319"/>
    <w:rsid w:val="0078679E"/>
    <w:rsid w:val="0079087B"/>
    <w:rsid w:val="007911C0"/>
    <w:rsid w:val="0079132B"/>
    <w:rsid w:val="00791DD0"/>
    <w:rsid w:val="00793444"/>
    <w:rsid w:val="0079676E"/>
    <w:rsid w:val="007A0B58"/>
    <w:rsid w:val="007A16A9"/>
    <w:rsid w:val="007A1AA8"/>
    <w:rsid w:val="007A308C"/>
    <w:rsid w:val="007A400B"/>
    <w:rsid w:val="007B2B51"/>
    <w:rsid w:val="007B53D6"/>
    <w:rsid w:val="007B5674"/>
    <w:rsid w:val="007C566A"/>
    <w:rsid w:val="007C56CB"/>
    <w:rsid w:val="007C73CA"/>
    <w:rsid w:val="007D1AD5"/>
    <w:rsid w:val="007D2FAE"/>
    <w:rsid w:val="007D3464"/>
    <w:rsid w:val="007D4BB3"/>
    <w:rsid w:val="007E06FD"/>
    <w:rsid w:val="007E0BC2"/>
    <w:rsid w:val="007E2C3F"/>
    <w:rsid w:val="007E35D5"/>
    <w:rsid w:val="007E7C1E"/>
    <w:rsid w:val="007F74BB"/>
    <w:rsid w:val="008031F2"/>
    <w:rsid w:val="00813364"/>
    <w:rsid w:val="00820D9D"/>
    <w:rsid w:val="00826025"/>
    <w:rsid w:val="008312CF"/>
    <w:rsid w:val="00835A08"/>
    <w:rsid w:val="00844DAD"/>
    <w:rsid w:val="00853057"/>
    <w:rsid w:val="00855E8A"/>
    <w:rsid w:val="00861B6B"/>
    <w:rsid w:val="00862BEF"/>
    <w:rsid w:val="0086346F"/>
    <w:rsid w:val="008659E2"/>
    <w:rsid w:val="00872029"/>
    <w:rsid w:val="008738E1"/>
    <w:rsid w:val="0087570E"/>
    <w:rsid w:val="0088045C"/>
    <w:rsid w:val="00882181"/>
    <w:rsid w:val="0088517C"/>
    <w:rsid w:val="008860DA"/>
    <w:rsid w:val="008871AC"/>
    <w:rsid w:val="0089089D"/>
    <w:rsid w:val="00893478"/>
    <w:rsid w:val="008A190C"/>
    <w:rsid w:val="008B415C"/>
    <w:rsid w:val="008B79EC"/>
    <w:rsid w:val="008C24B1"/>
    <w:rsid w:val="008C46C9"/>
    <w:rsid w:val="008C5C53"/>
    <w:rsid w:val="008C6C91"/>
    <w:rsid w:val="008C7CC2"/>
    <w:rsid w:val="008D3C87"/>
    <w:rsid w:val="008D56EE"/>
    <w:rsid w:val="008D7CE3"/>
    <w:rsid w:val="008E038C"/>
    <w:rsid w:val="008E0ECC"/>
    <w:rsid w:val="009001B6"/>
    <w:rsid w:val="00905A3D"/>
    <w:rsid w:val="00923431"/>
    <w:rsid w:val="00923E5B"/>
    <w:rsid w:val="00925E0D"/>
    <w:rsid w:val="00931070"/>
    <w:rsid w:val="00931666"/>
    <w:rsid w:val="0093719B"/>
    <w:rsid w:val="00937FB7"/>
    <w:rsid w:val="00942011"/>
    <w:rsid w:val="00942A55"/>
    <w:rsid w:val="00944CB0"/>
    <w:rsid w:val="00946774"/>
    <w:rsid w:val="00951623"/>
    <w:rsid w:val="00956CD0"/>
    <w:rsid w:val="009575E7"/>
    <w:rsid w:val="0096089F"/>
    <w:rsid w:val="0096127B"/>
    <w:rsid w:val="009654B1"/>
    <w:rsid w:val="00967F05"/>
    <w:rsid w:val="009720A6"/>
    <w:rsid w:val="0097457E"/>
    <w:rsid w:val="0097489B"/>
    <w:rsid w:val="0097547F"/>
    <w:rsid w:val="00976C5F"/>
    <w:rsid w:val="00980A6D"/>
    <w:rsid w:val="00987BEA"/>
    <w:rsid w:val="009959FE"/>
    <w:rsid w:val="009A465E"/>
    <w:rsid w:val="009A5785"/>
    <w:rsid w:val="009A7395"/>
    <w:rsid w:val="009B124E"/>
    <w:rsid w:val="009B69AB"/>
    <w:rsid w:val="009B6A5B"/>
    <w:rsid w:val="009C2020"/>
    <w:rsid w:val="009C7440"/>
    <w:rsid w:val="009D1DA6"/>
    <w:rsid w:val="009D1DD9"/>
    <w:rsid w:val="009D5F3F"/>
    <w:rsid w:val="009D693D"/>
    <w:rsid w:val="009D7E1B"/>
    <w:rsid w:val="009E4C63"/>
    <w:rsid w:val="009E64F9"/>
    <w:rsid w:val="009F431E"/>
    <w:rsid w:val="009F43CC"/>
    <w:rsid w:val="009F5301"/>
    <w:rsid w:val="00A04462"/>
    <w:rsid w:val="00A15DAF"/>
    <w:rsid w:val="00A224AA"/>
    <w:rsid w:val="00A225D2"/>
    <w:rsid w:val="00A24CB2"/>
    <w:rsid w:val="00A324C6"/>
    <w:rsid w:val="00A36747"/>
    <w:rsid w:val="00A41153"/>
    <w:rsid w:val="00A472B3"/>
    <w:rsid w:val="00A6192B"/>
    <w:rsid w:val="00A64D16"/>
    <w:rsid w:val="00A671FB"/>
    <w:rsid w:val="00A70477"/>
    <w:rsid w:val="00A720DA"/>
    <w:rsid w:val="00A75160"/>
    <w:rsid w:val="00A765E9"/>
    <w:rsid w:val="00A802CF"/>
    <w:rsid w:val="00A8046A"/>
    <w:rsid w:val="00A9162F"/>
    <w:rsid w:val="00A91A75"/>
    <w:rsid w:val="00A955F4"/>
    <w:rsid w:val="00AA040D"/>
    <w:rsid w:val="00AA7B31"/>
    <w:rsid w:val="00AB22D9"/>
    <w:rsid w:val="00AB3609"/>
    <w:rsid w:val="00AC107C"/>
    <w:rsid w:val="00AC2460"/>
    <w:rsid w:val="00AC41DA"/>
    <w:rsid w:val="00AC46D3"/>
    <w:rsid w:val="00AC4D02"/>
    <w:rsid w:val="00AC5BBB"/>
    <w:rsid w:val="00AC6279"/>
    <w:rsid w:val="00AD375C"/>
    <w:rsid w:val="00AD392D"/>
    <w:rsid w:val="00AD4B7A"/>
    <w:rsid w:val="00AD7144"/>
    <w:rsid w:val="00AE7BCE"/>
    <w:rsid w:val="00AF263C"/>
    <w:rsid w:val="00B01AAB"/>
    <w:rsid w:val="00B226E1"/>
    <w:rsid w:val="00B265EA"/>
    <w:rsid w:val="00B26D7E"/>
    <w:rsid w:val="00B344EB"/>
    <w:rsid w:val="00B34A4B"/>
    <w:rsid w:val="00B410B5"/>
    <w:rsid w:val="00B4460B"/>
    <w:rsid w:val="00B450E6"/>
    <w:rsid w:val="00B512A0"/>
    <w:rsid w:val="00B5253F"/>
    <w:rsid w:val="00B5645B"/>
    <w:rsid w:val="00B6147C"/>
    <w:rsid w:val="00B63939"/>
    <w:rsid w:val="00B643DB"/>
    <w:rsid w:val="00B66003"/>
    <w:rsid w:val="00B6791F"/>
    <w:rsid w:val="00B67B9B"/>
    <w:rsid w:val="00B70FEB"/>
    <w:rsid w:val="00B71B90"/>
    <w:rsid w:val="00B7530A"/>
    <w:rsid w:val="00B76F4C"/>
    <w:rsid w:val="00B772CD"/>
    <w:rsid w:val="00B8188E"/>
    <w:rsid w:val="00B82D1D"/>
    <w:rsid w:val="00B855C5"/>
    <w:rsid w:val="00B95716"/>
    <w:rsid w:val="00B96C39"/>
    <w:rsid w:val="00BB05A9"/>
    <w:rsid w:val="00BB7924"/>
    <w:rsid w:val="00BC20F5"/>
    <w:rsid w:val="00BD2398"/>
    <w:rsid w:val="00BD381F"/>
    <w:rsid w:val="00BD571C"/>
    <w:rsid w:val="00BE3B1B"/>
    <w:rsid w:val="00BF00AC"/>
    <w:rsid w:val="00BF22BE"/>
    <w:rsid w:val="00BF2AE9"/>
    <w:rsid w:val="00BF37B4"/>
    <w:rsid w:val="00BF5D87"/>
    <w:rsid w:val="00C016EB"/>
    <w:rsid w:val="00C1661B"/>
    <w:rsid w:val="00C207BC"/>
    <w:rsid w:val="00C22AC8"/>
    <w:rsid w:val="00C25747"/>
    <w:rsid w:val="00C32AB4"/>
    <w:rsid w:val="00C345FB"/>
    <w:rsid w:val="00C34785"/>
    <w:rsid w:val="00C35C46"/>
    <w:rsid w:val="00C35E00"/>
    <w:rsid w:val="00C372FB"/>
    <w:rsid w:val="00C50759"/>
    <w:rsid w:val="00C5189F"/>
    <w:rsid w:val="00C51A4B"/>
    <w:rsid w:val="00C60CE7"/>
    <w:rsid w:val="00C61694"/>
    <w:rsid w:val="00C73281"/>
    <w:rsid w:val="00C834B4"/>
    <w:rsid w:val="00C85989"/>
    <w:rsid w:val="00C90AC6"/>
    <w:rsid w:val="00C93C86"/>
    <w:rsid w:val="00C96525"/>
    <w:rsid w:val="00CA19BA"/>
    <w:rsid w:val="00CA3524"/>
    <w:rsid w:val="00CA78A8"/>
    <w:rsid w:val="00CB02EA"/>
    <w:rsid w:val="00CB0639"/>
    <w:rsid w:val="00CB244B"/>
    <w:rsid w:val="00CB2D9D"/>
    <w:rsid w:val="00CB3011"/>
    <w:rsid w:val="00CB588F"/>
    <w:rsid w:val="00CB7FA9"/>
    <w:rsid w:val="00CC0211"/>
    <w:rsid w:val="00CC0295"/>
    <w:rsid w:val="00CC0508"/>
    <w:rsid w:val="00CC0A44"/>
    <w:rsid w:val="00CC2BE5"/>
    <w:rsid w:val="00CC2ED7"/>
    <w:rsid w:val="00CC5865"/>
    <w:rsid w:val="00CD7D94"/>
    <w:rsid w:val="00CE22FF"/>
    <w:rsid w:val="00CE2AFF"/>
    <w:rsid w:val="00CF5421"/>
    <w:rsid w:val="00D2216C"/>
    <w:rsid w:val="00D257CE"/>
    <w:rsid w:val="00D26370"/>
    <w:rsid w:val="00D31486"/>
    <w:rsid w:val="00D36CC0"/>
    <w:rsid w:val="00D4625D"/>
    <w:rsid w:val="00D50C41"/>
    <w:rsid w:val="00D53478"/>
    <w:rsid w:val="00D55D11"/>
    <w:rsid w:val="00D56A9A"/>
    <w:rsid w:val="00D60A05"/>
    <w:rsid w:val="00D66970"/>
    <w:rsid w:val="00D77B57"/>
    <w:rsid w:val="00D846D8"/>
    <w:rsid w:val="00D84D35"/>
    <w:rsid w:val="00D922EB"/>
    <w:rsid w:val="00D936FD"/>
    <w:rsid w:val="00DB464A"/>
    <w:rsid w:val="00DB5B14"/>
    <w:rsid w:val="00DB5C53"/>
    <w:rsid w:val="00DB7726"/>
    <w:rsid w:val="00DC39CF"/>
    <w:rsid w:val="00DC76E3"/>
    <w:rsid w:val="00DD07D5"/>
    <w:rsid w:val="00DD43C8"/>
    <w:rsid w:val="00DD58A3"/>
    <w:rsid w:val="00DD66E0"/>
    <w:rsid w:val="00E01E53"/>
    <w:rsid w:val="00E05026"/>
    <w:rsid w:val="00E076A5"/>
    <w:rsid w:val="00E15CB7"/>
    <w:rsid w:val="00E1704B"/>
    <w:rsid w:val="00E20246"/>
    <w:rsid w:val="00E223A7"/>
    <w:rsid w:val="00E259D3"/>
    <w:rsid w:val="00E3088B"/>
    <w:rsid w:val="00E37AC0"/>
    <w:rsid w:val="00E40FD7"/>
    <w:rsid w:val="00E4102E"/>
    <w:rsid w:val="00E418A2"/>
    <w:rsid w:val="00E44E92"/>
    <w:rsid w:val="00E4698E"/>
    <w:rsid w:val="00E46D21"/>
    <w:rsid w:val="00E603D7"/>
    <w:rsid w:val="00E6424E"/>
    <w:rsid w:val="00E71D79"/>
    <w:rsid w:val="00E72AE6"/>
    <w:rsid w:val="00E773BE"/>
    <w:rsid w:val="00E7741F"/>
    <w:rsid w:val="00E83DC6"/>
    <w:rsid w:val="00E85744"/>
    <w:rsid w:val="00E8602A"/>
    <w:rsid w:val="00E928D6"/>
    <w:rsid w:val="00E97938"/>
    <w:rsid w:val="00EA0589"/>
    <w:rsid w:val="00EA129F"/>
    <w:rsid w:val="00EA47D9"/>
    <w:rsid w:val="00EA6C76"/>
    <w:rsid w:val="00EA6C82"/>
    <w:rsid w:val="00EB06A1"/>
    <w:rsid w:val="00EB295D"/>
    <w:rsid w:val="00EC1751"/>
    <w:rsid w:val="00EC3F9A"/>
    <w:rsid w:val="00EC610F"/>
    <w:rsid w:val="00EC7884"/>
    <w:rsid w:val="00ED29D8"/>
    <w:rsid w:val="00EE0844"/>
    <w:rsid w:val="00EE3435"/>
    <w:rsid w:val="00EE3D64"/>
    <w:rsid w:val="00EE40B9"/>
    <w:rsid w:val="00EE4D0D"/>
    <w:rsid w:val="00EF3171"/>
    <w:rsid w:val="00EF4549"/>
    <w:rsid w:val="00EF6D42"/>
    <w:rsid w:val="00EF7156"/>
    <w:rsid w:val="00EF78F7"/>
    <w:rsid w:val="00F03320"/>
    <w:rsid w:val="00F1441A"/>
    <w:rsid w:val="00F14BD8"/>
    <w:rsid w:val="00F16A12"/>
    <w:rsid w:val="00F20836"/>
    <w:rsid w:val="00F217A2"/>
    <w:rsid w:val="00F22203"/>
    <w:rsid w:val="00F24382"/>
    <w:rsid w:val="00F30F35"/>
    <w:rsid w:val="00F3186E"/>
    <w:rsid w:val="00F374E8"/>
    <w:rsid w:val="00F4395A"/>
    <w:rsid w:val="00F43FE8"/>
    <w:rsid w:val="00F53BCF"/>
    <w:rsid w:val="00F64E5A"/>
    <w:rsid w:val="00F72136"/>
    <w:rsid w:val="00F84886"/>
    <w:rsid w:val="00F8591D"/>
    <w:rsid w:val="00FA4C10"/>
    <w:rsid w:val="00FB0245"/>
    <w:rsid w:val="00FB27C7"/>
    <w:rsid w:val="00FB2BF0"/>
    <w:rsid w:val="00FB5650"/>
    <w:rsid w:val="00FB6056"/>
    <w:rsid w:val="00FB6097"/>
    <w:rsid w:val="00FB69A0"/>
    <w:rsid w:val="00FC3F1F"/>
    <w:rsid w:val="00FD2946"/>
    <w:rsid w:val="00FD600C"/>
    <w:rsid w:val="00FD63D9"/>
    <w:rsid w:val="00FE49E1"/>
    <w:rsid w:val="00FE53D5"/>
    <w:rsid w:val="00FF1AE6"/>
    <w:rsid w:val="00FF24B7"/>
    <w:rsid w:val="00FF25B4"/>
    <w:rsid w:val="00FF280B"/>
    <w:rsid w:val="00FF5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37C499"/>
  <w15:chartTrackingRefBased/>
  <w15:docId w15:val="{6ABDC885-C8E7-4E6E-AC96-E317B66CC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15432F"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3C03BB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CB588F"/>
    <w:pPr>
      <w:tabs>
        <w:tab w:val="center" w:pos="4819"/>
        <w:tab w:val="right" w:pos="9638"/>
      </w:tabs>
      <w:jc w:val="right"/>
    </w:pPr>
    <w:rPr>
      <w:noProof/>
      <w:sz w:val="20"/>
      <w:szCs w:val="20"/>
    </w:rPr>
  </w:style>
  <w:style w:type="paragraph" w:customStyle="1" w:styleId="OAnum">
    <w:name w:val="OA_num"/>
    <w:basedOn w:val="prastasis"/>
    <w:rsid w:val="00CC5865"/>
    <w:pPr>
      <w:numPr>
        <w:numId w:val="1"/>
      </w:numPr>
      <w:jc w:val="both"/>
    </w:pPr>
    <w:rPr>
      <w:rFonts w:ascii="Arial" w:hAnsi="Arial" w:cs="Arial"/>
      <w:sz w:val="22"/>
      <w:szCs w:val="22"/>
      <w:lang w:eastAsia="en-US"/>
    </w:rPr>
  </w:style>
  <w:style w:type="character" w:styleId="Puslapionumeris">
    <w:name w:val="page number"/>
    <w:rsid w:val="00CB588F"/>
    <w:rPr>
      <w:rFonts w:ascii="Times New Roman" w:hAnsi="Times New Roman"/>
      <w:sz w:val="20"/>
      <w:szCs w:val="20"/>
    </w:rPr>
  </w:style>
  <w:style w:type="table" w:styleId="Lentelstinklelis">
    <w:name w:val="Table Grid"/>
    <w:basedOn w:val="prastojilentel"/>
    <w:rsid w:val="002115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rsid w:val="00745E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745E33"/>
    <w:rPr>
      <w:rFonts w:ascii="Tahoma" w:hAnsi="Tahoma" w:cs="Tahoma"/>
      <w:sz w:val="16"/>
      <w:szCs w:val="16"/>
    </w:rPr>
  </w:style>
  <w:style w:type="character" w:styleId="Hipersaitas">
    <w:name w:val="Hyperlink"/>
    <w:rsid w:val="003645A2"/>
    <w:rPr>
      <w:color w:val="467886"/>
      <w:u w:val="single"/>
    </w:rPr>
  </w:style>
  <w:style w:type="character" w:styleId="Neapdorotaspaminjimas">
    <w:name w:val="Unresolved Mention"/>
    <w:uiPriority w:val="99"/>
    <w:semiHidden/>
    <w:unhideWhenUsed/>
    <w:rsid w:val="003645A2"/>
    <w:rPr>
      <w:color w:val="605E5C"/>
      <w:shd w:val="clear" w:color="auto" w:fill="E1DFDD"/>
    </w:rPr>
  </w:style>
  <w:style w:type="character" w:styleId="Perirtashipersaitas">
    <w:name w:val="FollowedHyperlink"/>
    <w:rsid w:val="00775F2C"/>
    <w:rPr>
      <w:color w:val="96607D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31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8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_new\Tmp\87cffd1269284e9c92308456fb346d07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93233-6E8A-4A83-B598-71DFB0864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87cffd1269284e9c92308456fb346d07</Template>
  <TotalTime>1</TotalTime>
  <Pages>1</Pages>
  <Words>179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Manager>2026-05-12</Manager>
  <Company>mas</Company>
  <LinksUpToDate>false</LinksUpToDate>
  <CharactersWithSpaces>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Asmens (šeimos) socialinių paslaugų poreikio nustatymo, skyrimo ir organizavimo Marijampolės savivaldybėje tvarkos aprašo patvirtinimo</dc:title>
  <dc:subject>MV-332</dc:subject>
  <dc:creator>MARIJAMPOLĖS SAVIVALDYBĖS MERAS</dc:creator>
  <cp:keywords/>
  <cp:lastModifiedBy>Rasa Matusienė</cp:lastModifiedBy>
  <cp:revision>4</cp:revision>
  <cp:lastPrinted>2026-04-24T10:20:00Z</cp:lastPrinted>
  <dcterms:created xsi:type="dcterms:W3CDTF">2026-05-19T10:40:00Z</dcterms:created>
  <dcterms:modified xsi:type="dcterms:W3CDTF">2026-05-19T10:41:00Z</dcterms:modified>
  <cp:category>Potvarkis</cp:category>
</cp:coreProperties>
</file>