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85BDB" w14:textId="77777777" w:rsidR="00CD5FDD" w:rsidRPr="001542DF" w:rsidRDefault="00CD5FDD" w:rsidP="000E1795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6FB9E61" w14:textId="77777777" w:rsidR="00CD5FDD" w:rsidRPr="001542DF" w:rsidRDefault="00CD5FDD" w:rsidP="00CD5FD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  <w:bCs/>
        </w:rPr>
      </w:pPr>
      <w:bookmarkStart w:id="0" w:name="_Hlk146120144"/>
      <w:bookmarkStart w:id="1" w:name="_Hlk146119654"/>
      <w:bookmarkStart w:id="2" w:name="_Hlk146120083"/>
      <w:r w:rsidRPr="001542DF">
        <w:rPr>
          <w:rFonts w:ascii="Verdana" w:hAnsi="Verdana"/>
          <w:b/>
        </w:rPr>
        <w:t>PASLAUGOS TEIKIMO APRAŠYMAS</w:t>
      </w:r>
      <w:r w:rsidRPr="001542DF">
        <w:rPr>
          <w:rFonts w:ascii="Verdana" w:hAnsi="Verdana"/>
          <w:b/>
          <w:bCs/>
        </w:rPr>
        <w:t xml:space="preserve"> </w:t>
      </w:r>
    </w:p>
    <w:p w14:paraId="3DF7BC91" w14:textId="37866822" w:rsidR="00CD5FDD" w:rsidRPr="001542DF" w:rsidRDefault="00CD5FDD" w:rsidP="00CD5FD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  <w:bCs/>
        </w:rPr>
      </w:pPr>
      <w:r w:rsidRPr="001542DF">
        <w:rPr>
          <w:rFonts w:ascii="Verdana" w:hAnsi="Verdana"/>
          <w:b/>
          <w:bCs/>
        </w:rPr>
        <w:t xml:space="preserve">DĖL PRAŠYMO SKIRTI NEMOKAMĄ </w:t>
      </w:r>
      <w:r w:rsidR="00180465" w:rsidRPr="001542DF">
        <w:rPr>
          <w:rFonts w:ascii="Verdana" w:hAnsi="Verdana"/>
          <w:b/>
          <w:bCs/>
        </w:rPr>
        <w:t>MAITINIMĄ</w:t>
      </w:r>
      <w:r w:rsidRPr="001542DF">
        <w:rPr>
          <w:rFonts w:ascii="Verdana" w:hAnsi="Verdana"/>
          <w:b/>
          <w:bCs/>
        </w:rPr>
        <w:t xml:space="preserve"> PRIĖMIMO, PASLAUGOS SKYRIMO </w:t>
      </w:r>
    </w:p>
    <w:p w14:paraId="49F19962" w14:textId="77777777" w:rsidR="00CD5FDD" w:rsidRPr="001542DF" w:rsidRDefault="00CD5FDD" w:rsidP="00CD5FD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  <w:bCs/>
        </w:rPr>
      </w:pPr>
    </w:p>
    <w:p w14:paraId="1C96982F" w14:textId="293891AD" w:rsidR="00CD5FDD" w:rsidRPr="001542DF" w:rsidRDefault="00CD5FDD" w:rsidP="00CD5FD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  <w:r w:rsidRPr="001542DF">
        <w:rPr>
          <w:rFonts w:ascii="Verdana" w:hAnsi="Verdana"/>
        </w:rPr>
        <w:t>Marijampolė</w:t>
      </w:r>
    </w:p>
    <w:tbl>
      <w:tblPr>
        <w:tblW w:w="97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627"/>
      </w:tblGrid>
      <w:tr w:rsidR="00CD5FDD" w:rsidRPr="001542DF" w14:paraId="231A0568" w14:textId="77777777" w:rsidTr="004D38B4">
        <w:trPr>
          <w:trHeight w:val="675"/>
        </w:trPr>
        <w:tc>
          <w:tcPr>
            <w:tcW w:w="3119" w:type="dxa"/>
          </w:tcPr>
          <w:bookmarkEnd w:id="0"/>
          <w:bookmarkEnd w:id="1"/>
          <w:bookmarkEnd w:id="2"/>
          <w:p w14:paraId="66D21DD6" w14:textId="77777777" w:rsidR="00CD5FDD" w:rsidRPr="001542DF" w:rsidRDefault="00CD5FDD" w:rsidP="00CD5FDD">
            <w:pPr>
              <w:rPr>
                <w:rFonts w:ascii="Verdana" w:hAnsi="Verdana"/>
              </w:rPr>
            </w:pPr>
            <w:r w:rsidRPr="001542DF">
              <w:rPr>
                <w:rFonts w:ascii="Verdana" w:hAnsi="Verdana"/>
              </w:rPr>
              <w:t>Paslaugos pavadinimas</w:t>
            </w:r>
          </w:p>
        </w:tc>
        <w:tc>
          <w:tcPr>
            <w:tcW w:w="6627" w:type="dxa"/>
          </w:tcPr>
          <w:p w14:paraId="25CF7721" w14:textId="01A28525" w:rsidR="00CD5FDD" w:rsidRPr="001542DF" w:rsidRDefault="00CD5FDD" w:rsidP="00180465">
            <w:pPr>
              <w:jc w:val="both"/>
              <w:rPr>
                <w:rFonts w:ascii="Verdana" w:hAnsi="Verdana"/>
              </w:rPr>
            </w:pPr>
            <w:r w:rsidRPr="001542DF">
              <w:rPr>
                <w:rFonts w:ascii="Verdana" w:hAnsi="Verdana"/>
                <w:color w:val="000000"/>
                <w:shd w:val="clear" w:color="auto" w:fill="FFFFFF"/>
              </w:rPr>
              <w:t xml:space="preserve">Prašymo skirti nemokamą </w:t>
            </w:r>
            <w:r w:rsidR="00180465" w:rsidRPr="001542DF">
              <w:rPr>
                <w:rFonts w:ascii="Verdana" w:hAnsi="Verdana"/>
                <w:color w:val="000000"/>
                <w:shd w:val="clear" w:color="auto" w:fill="FFFFFF"/>
              </w:rPr>
              <w:t xml:space="preserve">maitinimą </w:t>
            </w:r>
            <w:r w:rsidRPr="001542DF">
              <w:rPr>
                <w:rFonts w:ascii="Verdana" w:hAnsi="Verdana"/>
                <w:color w:val="000000"/>
                <w:shd w:val="clear" w:color="auto" w:fill="FFFFFF"/>
              </w:rPr>
              <w:t xml:space="preserve">priėmimas, paslaugos skyrimas </w:t>
            </w:r>
          </w:p>
        </w:tc>
      </w:tr>
      <w:tr w:rsidR="00CD5FDD" w:rsidRPr="001542DF" w14:paraId="2D1709E4" w14:textId="77777777" w:rsidTr="004D38B4">
        <w:trPr>
          <w:trHeight w:val="557"/>
        </w:trPr>
        <w:tc>
          <w:tcPr>
            <w:tcW w:w="3119" w:type="dxa"/>
          </w:tcPr>
          <w:p w14:paraId="384E2725" w14:textId="77777777" w:rsidR="00CD5FDD" w:rsidRPr="001542DF" w:rsidRDefault="00CD5FDD" w:rsidP="00CD5FDD">
            <w:pPr>
              <w:rPr>
                <w:rFonts w:ascii="Verdana" w:hAnsi="Verdana"/>
              </w:rPr>
            </w:pPr>
            <w:r w:rsidRPr="001542DF">
              <w:rPr>
                <w:rFonts w:ascii="Verdana" w:hAnsi="Verdana"/>
              </w:rPr>
              <w:t>Paslaugos kodas</w:t>
            </w:r>
          </w:p>
        </w:tc>
        <w:tc>
          <w:tcPr>
            <w:tcW w:w="6627" w:type="dxa"/>
            <w:vAlign w:val="center"/>
          </w:tcPr>
          <w:p w14:paraId="29409168" w14:textId="58128D49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t>12-</w:t>
            </w:r>
            <w:r w:rsidR="001542DF" w:rsidRPr="001542DF">
              <w:rPr>
                <w:rFonts w:ascii="Verdana" w:hAnsi="Verdana"/>
                <w:color w:val="000000"/>
              </w:rPr>
              <w:t>54</w:t>
            </w:r>
          </w:p>
        </w:tc>
      </w:tr>
      <w:tr w:rsidR="00CD5FDD" w:rsidRPr="001542DF" w14:paraId="0F045343" w14:textId="77777777" w:rsidTr="004D38B4">
        <w:tc>
          <w:tcPr>
            <w:tcW w:w="3119" w:type="dxa"/>
          </w:tcPr>
          <w:p w14:paraId="67E331C3" w14:textId="77777777" w:rsidR="00CD5FDD" w:rsidRPr="001542DF" w:rsidRDefault="00CD5FDD" w:rsidP="00CD5FDD">
            <w:pPr>
              <w:rPr>
                <w:rFonts w:ascii="Verdana" w:hAnsi="Verdana"/>
              </w:rPr>
            </w:pPr>
            <w:r w:rsidRPr="001542D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627" w:type="dxa"/>
            <w:vAlign w:val="center"/>
          </w:tcPr>
          <w:p w14:paraId="11F9000D" w14:textId="5D9D57C2" w:rsidR="00CD5FDD" w:rsidRPr="001542DF" w:rsidRDefault="001542DF" w:rsidP="00CD5FDD">
            <w:pPr>
              <w:rPr>
                <w:rFonts w:ascii="Verdana" w:hAnsi="Verdana"/>
              </w:rPr>
            </w:pPr>
            <w:r w:rsidRPr="001542DF">
              <w:rPr>
                <w:rFonts w:ascii="Verdana" w:hAnsi="Verdana"/>
              </w:rPr>
              <w:t>1</w:t>
            </w:r>
            <w:r w:rsidR="00CD5FDD" w:rsidRPr="001542DF">
              <w:rPr>
                <w:rFonts w:ascii="Verdana" w:hAnsi="Verdana"/>
              </w:rPr>
              <w:t xml:space="preserve"> versija </w:t>
            </w:r>
          </w:p>
          <w:p w14:paraId="1883B004" w14:textId="4315FB3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</w:rPr>
              <w:t>2025-</w:t>
            </w:r>
            <w:r w:rsidR="001542DF" w:rsidRPr="001542DF">
              <w:rPr>
                <w:rFonts w:ascii="Verdana" w:hAnsi="Verdana"/>
              </w:rPr>
              <w:t>09-0</w:t>
            </w:r>
            <w:r w:rsidR="00A41062">
              <w:rPr>
                <w:rFonts w:ascii="Verdana" w:hAnsi="Verdana"/>
              </w:rPr>
              <w:t>8</w:t>
            </w:r>
          </w:p>
        </w:tc>
      </w:tr>
      <w:tr w:rsidR="00CD5FDD" w:rsidRPr="001542DF" w14:paraId="27DBB8AD" w14:textId="77777777" w:rsidTr="004D38B4">
        <w:trPr>
          <w:trHeight w:val="2222"/>
        </w:trPr>
        <w:tc>
          <w:tcPr>
            <w:tcW w:w="3119" w:type="dxa"/>
            <w:vMerge w:val="restart"/>
          </w:tcPr>
          <w:p w14:paraId="33FAE198" w14:textId="7777777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627" w:type="dxa"/>
            <w:vAlign w:val="center"/>
          </w:tcPr>
          <w:p w14:paraId="731AD718" w14:textId="18712750" w:rsidR="00180465" w:rsidRPr="001542DF" w:rsidRDefault="00180465" w:rsidP="00180465">
            <w:pPr>
              <w:tabs>
                <w:tab w:val="left" w:pos="5557"/>
                <w:tab w:val="left" w:pos="6840"/>
                <w:tab w:val="left" w:pos="7020"/>
              </w:tabs>
              <w:jc w:val="both"/>
              <w:rPr>
                <w:rFonts w:ascii="Verdana" w:hAnsi="Verdana"/>
                <w:color w:val="000000"/>
                <w:lang w:eastAsia="ar-SA"/>
              </w:rPr>
            </w:pPr>
            <w:r w:rsidRPr="001542DF">
              <w:rPr>
                <w:rFonts w:ascii="Verdana" w:hAnsi="Verdana"/>
                <w:color w:val="000000"/>
                <w:lang w:eastAsia="ar-SA"/>
              </w:rPr>
              <w:t>Nemokamo maitinimo organizavimo Marijampolės</w:t>
            </w:r>
          </w:p>
          <w:p w14:paraId="3AAD5D29" w14:textId="33A93DE0" w:rsidR="00CD5FDD" w:rsidRPr="001542DF" w:rsidRDefault="00180465" w:rsidP="00180465">
            <w:pPr>
              <w:tabs>
                <w:tab w:val="left" w:pos="5557"/>
                <w:tab w:val="left" w:pos="6840"/>
                <w:tab w:val="left" w:pos="7020"/>
              </w:tabs>
              <w:jc w:val="both"/>
              <w:rPr>
                <w:rFonts w:ascii="Verdana" w:hAnsi="Verdana"/>
                <w:color w:val="000000"/>
                <w:lang w:eastAsia="ar-SA"/>
              </w:rPr>
            </w:pPr>
            <w:r w:rsidRPr="001542DF">
              <w:rPr>
                <w:rFonts w:ascii="Verdana" w:hAnsi="Verdana"/>
                <w:color w:val="000000"/>
                <w:lang w:eastAsia="ar-SA"/>
              </w:rPr>
              <w:t>savivaldybės gyventojams tvarkos aprašas, patvirtintas Marijampolės savivaldybės mero 2023 m. gruodžio 4 d. potvarkiu Nr. MV-659 „Dėl Nemokamo maitinimo organizavimo Marijampolės savivaldybės gyventojams tvarkos aprašo patvirtinimo“.</w:t>
            </w:r>
          </w:p>
        </w:tc>
      </w:tr>
      <w:tr w:rsidR="00CD5FDD" w:rsidRPr="001542DF" w14:paraId="2A8C0985" w14:textId="77777777" w:rsidTr="004D38B4">
        <w:trPr>
          <w:trHeight w:val="563"/>
        </w:trPr>
        <w:tc>
          <w:tcPr>
            <w:tcW w:w="3119" w:type="dxa"/>
            <w:vMerge/>
          </w:tcPr>
          <w:p w14:paraId="334882F7" w14:textId="7777777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6627" w:type="dxa"/>
            <w:vAlign w:val="center"/>
          </w:tcPr>
          <w:p w14:paraId="7FD50775" w14:textId="2E32DD44" w:rsidR="00CD5FDD" w:rsidRPr="001542DF" w:rsidRDefault="000612EC" w:rsidP="00CD5FDD">
            <w:pPr>
              <w:spacing w:before="100" w:beforeAutospacing="1"/>
              <w:jc w:val="both"/>
              <w:rPr>
                <w:rFonts w:ascii="Verdana" w:hAnsi="Verdana"/>
              </w:rPr>
            </w:pPr>
            <w:hyperlink r:id="rId7" w:history="1">
              <w:r w:rsidRPr="001542DF">
                <w:rPr>
                  <w:rStyle w:val="Hipersaitas"/>
                  <w:rFonts w:ascii="Verdana" w:hAnsi="Verdana"/>
                </w:rPr>
                <w:t>https://teisesaktai.marijampole.lt/document/65514</w:t>
              </w:r>
            </w:hyperlink>
            <w:r w:rsidRPr="001542DF">
              <w:rPr>
                <w:rFonts w:ascii="Verdana" w:hAnsi="Verdana"/>
              </w:rPr>
              <w:t xml:space="preserve"> </w:t>
            </w:r>
          </w:p>
        </w:tc>
      </w:tr>
      <w:tr w:rsidR="00CD5FDD" w:rsidRPr="001542DF" w14:paraId="01ED49D4" w14:textId="77777777" w:rsidTr="004D38B4">
        <w:tc>
          <w:tcPr>
            <w:tcW w:w="3119" w:type="dxa"/>
          </w:tcPr>
          <w:p w14:paraId="5955EA16" w14:textId="77777777" w:rsidR="00CD5FDD" w:rsidRPr="001542DF" w:rsidRDefault="00CD5FDD" w:rsidP="00CD5FDD">
            <w:pPr>
              <w:spacing w:after="100" w:afterAutospacing="1"/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t>Informacija ir dokumentai, kuriuos turi pateikti asmuo</w:t>
            </w:r>
          </w:p>
        </w:tc>
        <w:tc>
          <w:tcPr>
            <w:tcW w:w="6627" w:type="dxa"/>
            <w:vAlign w:val="center"/>
          </w:tcPr>
          <w:p w14:paraId="500245BA" w14:textId="77777777" w:rsidR="00CD5FDD" w:rsidRPr="001542DF" w:rsidRDefault="00CD5FDD" w:rsidP="00CD5FDD">
            <w:pPr>
              <w:tabs>
                <w:tab w:val="left" w:pos="0"/>
                <w:tab w:val="left" w:pos="709"/>
                <w:tab w:val="left" w:pos="851"/>
                <w:tab w:val="left" w:pos="1122"/>
                <w:tab w:val="left" w:pos="2618"/>
              </w:tabs>
              <w:jc w:val="both"/>
              <w:rPr>
                <w:rFonts w:ascii="Verdana" w:hAnsi="Verdana"/>
                <w:color w:val="000000"/>
                <w:lang w:eastAsia="en-US"/>
              </w:rPr>
            </w:pPr>
            <w:r w:rsidRPr="001542DF">
              <w:rPr>
                <w:rFonts w:ascii="Verdana" w:hAnsi="Verdana"/>
                <w:color w:val="000000"/>
                <w:lang w:eastAsia="en-US"/>
              </w:rPr>
              <w:t>1. Prašymas.</w:t>
            </w:r>
          </w:p>
          <w:p w14:paraId="0239D474" w14:textId="77777777" w:rsidR="00CD5FDD" w:rsidRPr="001542DF" w:rsidRDefault="00CD5FDD" w:rsidP="00CD5FDD">
            <w:pPr>
              <w:tabs>
                <w:tab w:val="left" w:pos="0"/>
                <w:tab w:val="left" w:pos="709"/>
                <w:tab w:val="left" w:pos="851"/>
              </w:tabs>
              <w:rPr>
                <w:rFonts w:ascii="Verdana" w:hAnsi="Verdana"/>
                <w:color w:val="000000"/>
                <w:lang w:eastAsia="en-US"/>
              </w:rPr>
            </w:pPr>
            <w:r w:rsidRPr="001542DF">
              <w:rPr>
                <w:rFonts w:ascii="Verdana" w:hAnsi="Verdana"/>
                <w:color w:val="000000"/>
                <w:lang w:eastAsia="en-US"/>
              </w:rPr>
              <w:t>2.</w:t>
            </w:r>
            <w:r w:rsidRPr="001542DF">
              <w:rPr>
                <w:rFonts w:ascii="Verdana" w:hAnsi="Verdana"/>
                <w:color w:val="000000"/>
                <w:shd w:val="clear" w:color="auto" w:fill="FFFFFF"/>
                <w:lang w:eastAsia="en-US"/>
              </w:rPr>
              <w:t xml:space="preserve"> </w:t>
            </w:r>
            <w:r w:rsidRPr="001542DF">
              <w:rPr>
                <w:rFonts w:ascii="Verdana" w:eastAsia="Calibri" w:hAnsi="Verdana"/>
                <w:iCs/>
                <w:color w:val="000000"/>
                <w:szCs w:val="20"/>
                <w:lang w:eastAsia="en-US"/>
              </w:rPr>
              <w:t xml:space="preserve">Asmens tapatybę patvirtinantis dokumentas (pasas, asmens tapatybės kortelė; </w:t>
            </w:r>
            <w:r w:rsidRPr="001542DF">
              <w:rPr>
                <w:rFonts w:ascii="Verdana" w:eastAsia="Calibri" w:hAnsi="Verdana"/>
                <w:color w:val="000000"/>
                <w:szCs w:val="20"/>
                <w:shd w:val="clear" w:color="auto" w:fill="FFFFFF"/>
                <w:lang w:eastAsia="en-US"/>
              </w:rPr>
              <w:t>leidimas nuolat ar laikinai gyventi Lietuvos Respublikoje)</w:t>
            </w:r>
            <w:r w:rsidRPr="001542DF">
              <w:rPr>
                <w:rFonts w:ascii="Verdana" w:hAnsi="Verdana"/>
                <w:szCs w:val="20"/>
                <w:lang w:eastAsia="en-US"/>
              </w:rPr>
              <w:t>.</w:t>
            </w:r>
          </w:p>
          <w:p w14:paraId="09D66BAC" w14:textId="51260E03" w:rsidR="00CD5FDD" w:rsidRPr="001542DF" w:rsidRDefault="00CD5FDD" w:rsidP="00CD5FDD">
            <w:pPr>
              <w:tabs>
                <w:tab w:val="left" w:pos="0"/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contextualSpacing/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t xml:space="preserve">3. </w:t>
            </w:r>
            <w:r w:rsidR="00A74A3E" w:rsidRPr="001542DF">
              <w:rPr>
                <w:rFonts w:ascii="Verdana" w:hAnsi="Verdana"/>
                <w:color w:val="000000"/>
              </w:rPr>
              <w:t>Pajamas įrodančius dokumentus (jei nėra galimybės informacijos gauti iš turimos duomenų bazės).</w:t>
            </w:r>
          </w:p>
        </w:tc>
      </w:tr>
      <w:tr w:rsidR="00CD5FDD" w:rsidRPr="001542DF" w14:paraId="76585D0B" w14:textId="77777777" w:rsidTr="00856095">
        <w:trPr>
          <w:trHeight w:val="3534"/>
        </w:trPr>
        <w:tc>
          <w:tcPr>
            <w:tcW w:w="3119" w:type="dxa"/>
          </w:tcPr>
          <w:p w14:paraId="0736012B" w14:textId="7777777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t>Paslaugos teikėjas</w:t>
            </w:r>
          </w:p>
        </w:tc>
        <w:tc>
          <w:tcPr>
            <w:tcW w:w="6627" w:type="dxa"/>
            <w:vAlign w:val="center"/>
          </w:tcPr>
          <w:p w14:paraId="7E980454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Marijampolės miesto seniūnija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Marijampolė, Laisvės g. 18-6</w:t>
            </w:r>
          </w:p>
          <w:p w14:paraId="28EAFE95" w14:textId="55C09E88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tel.</w:t>
            </w:r>
            <w:r w:rsidR="0078052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: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+370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6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>18 42 879</w:t>
            </w:r>
          </w:p>
          <w:p w14:paraId="5A355B8A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8" w:history="1">
              <w:r w:rsidRPr="001542DF">
                <w:rPr>
                  <w:rStyle w:val="Hipersaitas"/>
                  <w:rFonts w:ascii="Verdana" w:eastAsia="Noto Sans CJK SC Regular" w:hAnsi="Verdana"/>
                  <w:u w:val="none"/>
                  <w:lang w:eastAsia="zh-CN" w:bidi="hi-IN"/>
                </w:rPr>
                <w:t>miesto.sen@marijampole.lt</w:t>
              </w:r>
            </w:hyperlink>
          </w:p>
          <w:p w14:paraId="4C05ACED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Igliaukos seniūnija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Igliauka, Vytauto g. 19</w:t>
            </w:r>
          </w:p>
          <w:p w14:paraId="10C7DA3D" w14:textId="598E9B79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tel.</w:t>
            </w:r>
            <w:r w:rsidR="0078052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: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+370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24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525</w:t>
            </w:r>
          </w:p>
          <w:p w14:paraId="5E0C1D57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9" w:history="1">
              <w:r w:rsidRPr="001542DF">
                <w:rPr>
                  <w:rStyle w:val="Hipersaitas"/>
                  <w:rFonts w:ascii="Verdana" w:eastAsia="Noto Sans CJK SC Regular" w:hAnsi="Verdana"/>
                  <w:u w:val="none"/>
                  <w:lang w:eastAsia="zh-CN" w:bidi="hi-IN"/>
                </w:rPr>
                <w:t>igliauka@marijampole.lt</w:t>
              </w:r>
            </w:hyperlink>
          </w:p>
          <w:p w14:paraId="11CE81E1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Igliaukos seniūnija, </w:t>
            </w:r>
          </w:p>
          <w:p w14:paraId="3A593E19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Gudeliai, Vytauto g. 8</w:t>
            </w:r>
          </w:p>
          <w:p w14:paraId="0CB0291D" w14:textId="4EEF6984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tel.</w:t>
            </w:r>
            <w:r w:rsidR="0078052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: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+370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37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235</w:t>
            </w:r>
          </w:p>
          <w:p w14:paraId="5D2603D1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0" w:history="1">
              <w:r w:rsidRPr="001542DF">
                <w:rPr>
                  <w:rStyle w:val="Hipersaitas"/>
                  <w:rFonts w:ascii="Verdana" w:eastAsia="Noto Sans CJK SC Regular" w:hAnsi="Verdana"/>
                  <w:u w:val="none"/>
                  <w:lang w:eastAsia="zh-CN" w:bidi="hi-IN"/>
                </w:rPr>
                <w:t>igliauka@marijampole.lt</w:t>
              </w:r>
            </w:hyperlink>
          </w:p>
          <w:p w14:paraId="166D514E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Liudvinavo seniūnija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Liudvinavas, Vytauto g. 6</w:t>
            </w:r>
          </w:p>
          <w:p w14:paraId="7AD4D1C8" w14:textId="60E87A3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tel.</w:t>
            </w:r>
            <w:r w:rsidR="0078052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: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+370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20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540</w:t>
            </w:r>
          </w:p>
          <w:p w14:paraId="5180EB8D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1" w:history="1">
              <w:r w:rsidRPr="001542DF">
                <w:rPr>
                  <w:rStyle w:val="Hipersaitas"/>
                  <w:rFonts w:ascii="Verdana" w:eastAsia="Noto Sans CJK SC Regular" w:hAnsi="Verdana"/>
                  <w:u w:val="none"/>
                  <w:lang w:eastAsia="zh-CN" w:bidi="hi-IN"/>
                </w:rPr>
                <w:t>liudvinavas@marijampole.lt</w:t>
              </w:r>
            </w:hyperlink>
          </w:p>
          <w:p w14:paraId="59D970D7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Mokolų seniūnija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</w:p>
          <w:p w14:paraId="05CAC22C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4E87D233" w14:textId="55E16088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tel.</w:t>
            </w:r>
            <w:r w:rsidR="0078052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: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+370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50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708</w:t>
            </w:r>
          </w:p>
          <w:p w14:paraId="4B97BB8E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2" w:history="1">
              <w:r w:rsidRPr="001542DF">
                <w:rPr>
                  <w:rStyle w:val="Hipersaitas"/>
                  <w:rFonts w:ascii="Verdana" w:eastAsia="Noto Sans CJK SC Regular" w:hAnsi="Verdana"/>
                  <w:u w:val="none"/>
                  <w:lang w:eastAsia="zh-CN" w:bidi="hi-IN"/>
                </w:rPr>
                <w:t>mokolai@marijampole.lt</w:t>
              </w:r>
            </w:hyperlink>
          </w:p>
          <w:p w14:paraId="170305F0" w14:textId="1F05FFB1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Marijampolės sav., </w:t>
            </w:r>
            <w:proofErr w:type="spellStart"/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Šunskai</w:t>
            </w:r>
            <w:proofErr w:type="spellEnd"/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, Varpo g. 32</w:t>
            </w:r>
          </w:p>
          <w:p w14:paraId="6A07895F" w14:textId="592ED57E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tel.</w:t>
            </w:r>
            <w:r w:rsidR="0078052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: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+370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28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174</w:t>
            </w:r>
          </w:p>
          <w:p w14:paraId="3E2E02C3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3" w:history="1">
              <w:r w:rsidRPr="001542DF">
                <w:rPr>
                  <w:rStyle w:val="Hipersaitas"/>
                  <w:rFonts w:ascii="Verdana" w:eastAsia="Noto Sans CJK SC Regular" w:hAnsi="Verdana"/>
                  <w:u w:val="none"/>
                  <w:lang w:eastAsia="zh-CN" w:bidi="hi-IN"/>
                </w:rPr>
                <w:t>mokolai@marijampole.lt</w:t>
              </w:r>
            </w:hyperlink>
          </w:p>
          <w:p w14:paraId="062CD958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Patašinės seniūnija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</w:p>
          <w:p w14:paraId="019ACB08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2A6B9F04" w14:textId="3358F7D5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tel.</w:t>
            </w:r>
            <w:r w:rsidR="0078052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: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+370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50</w:t>
            </w:r>
            <w:r w:rsidR="00B43FE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708</w:t>
            </w:r>
          </w:p>
          <w:p w14:paraId="7DC01D44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4" w:history="1">
              <w:r w:rsidRPr="001542DF">
                <w:rPr>
                  <w:rStyle w:val="Hipersaitas"/>
                  <w:rFonts w:ascii="Verdana" w:eastAsia="Noto Sans CJK SC Regular" w:hAnsi="Verdana"/>
                  <w:u w:val="none"/>
                  <w:lang w:eastAsia="zh-CN" w:bidi="hi-IN"/>
                </w:rPr>
                <w:t>patasine@marijampole.lt</w:t>
              </w:r>
            </w:hyperlink>
          </w:p>
          <w:p w14:paraId="4E2FA39D" w14:textId="77777777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1542DF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Sasnavos seniūnija</w:t>
            </w:r>
            <w:r w:rsidRPr="001542DF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Sasnava, Sūduvos g. 27</w:t>
            </w:r>
          </w:p>
          <w:p w14:paraId="14A4A178" w14:textId="662808E5" w:rsidR="001542DF" w:rsidRPr="001542DF" w:rsidRDefault="001542DF" w:rsidP="001542DF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>tel.</w:t>
            </w:r>
            <w:r w:rsidR="00780521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: </w:t>
            </w:r>
            <w:r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>+370</w:t>
            </w:r>
            <w:r w:rsidR="00B43FEC"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B43FEC"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>28</w:t>
            </w:r>
            <w:r w:rsidR="00B43FEC"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>7</w:t>
            </w:r>
            <w:r w:rsidR="00FF1EF8" w:rsidRPr="00E4074C">
              <w:rPr>
                <w:rFonts w:ascii="Verdana" w:eastAsia="Noto Sans CJK SC Regular" w:hAnsi="Verdana"/>
                <w:color w:val="000000"/>
                <w:lang w:eastAsia="zh-CN" w:bidi="hi-IN"/>
              </w:rPr>
              <w:t>66</w:t>
            </w:r>
          </w:p>
          <w:p w14:paraId="03768EFE" w14:textId="637DEFD9" w:rsidR="00CD5FDD" w:rsidRPr="001542DF" w:rsidRDefault="001542DF" w:rsidP="00856095">
            <w:pPr>
              <w:suppressLineNumbers/>
              <w:rPr>
                <w:rFonts w:ascii="Verdana" w:hAnsi="Verdana"/>
              </w:rPr>
            </w:pPr>
            <w:hyperlink r:id="rId15" w:history="1">
              <w:r w:rsidRPr="001542DF">
                <w:rPr>
                  <w:rStyle w:val="Hipersaitas"/>
                  <w:rFonts w:ascii="Verdana" w:eastAsia="Noto Sans CJK SC Regular" w:hAnsi="Verdana"/>
                  <w:u w:val="none"/>
                  <w:lang w:eastAsia="zh-CN" w:bidi="hi-IN"/>
                </w:rPr>
                <w:t>sasnava@marijampole.lt</w:t>
              </w:r>
            </w:hyperlink>
          </w:p>
        </w:tc>
      </w:tr>
      <w:tr w:rsidR="00CD5FDD" w:rsidRPr="001542DF" w14:paraId="36688504" w14:textId="77777777" w:rsidTr="004D38B4">
        <w:trPr>
          <w:trHeight w:val="553"/>
        </w:trPr>
        <w:tc>
          <w:tcPr>
            <w:tcW w:w="3119" w:type="dxa"/>
          </w:tcPr>
          <w:p w14:paraId="36F666BB" w14:textId="7777777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lastRenderedPageBreak/>
              <w:t>Paslaugos suteikimo trukmė</w:t>
            </w:r>
          </w:p>
        </w:tc>
        <w:tc>
          <w:tcPr>
            <w:tcW w:w="6627" w:type="dxa"/>
            <w:vAlign w:val="center"/>
          </w:tcPr>
          <w:p w14:paraId="25CFF7F7" w14:textId="77777777" w:rsidR="00CD5FDD" w:rsidRPr="001542DF" w:rsidRDefault="00CD5FDD" w:rsidP="00CD5FDD">
            <w:pPr>
              <w:rPr>
                <w:rFonts w:ascii="Verdana" w:hAnsi="Verdana"/>
              </w:rPr>
            </w:pPr>
            <w:r w:rsidRPr="001542DF">
              <w:rPr>
                <w:rFonts w:ascii="Verdana" w:hAnsi="Verdana"/>
              </w:rPr>
              <w:t>3 darbo dienos</w:t>
            </w:r>
          </w:p>
        </w:tc>
      </w:tr>
      <w:tr w:rsidR="00CD5FDD" w:rsidRPr="001542DF" w14:paraId="58F28187" w14:textId="77777777" w:rsidTr="004D38B4">
        <w:tc>
          <w:tcPr>
            <w:tcW w:w="3119" w:type="dxa"/>
          </w:tcPr>
          <w:p w14:paraId="62C3AC77" w14:textId="7777777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t>Paslaugos suteikimo kaina (jei paslauga teikiama atlygintinai)</w:t>
            </w:r>
          </w:p>
        </w:tc>
        <w:tc>
          <w:tcPr>
            <w:tcW w:w="6627" w:type="dxa"/>
            <w:vAlign w:val="center"/>
          </w:tcPr>
          <w:p w14:paraId="07BC2C0C" w14:textId="7777777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t>Paslauga teikiama neatlygintinai</w:t>
            </w:r>
          </w:p>
        </w:tc>
      </w:tr>
      <w:tr w:rsidR="00CD5FDD" w:rsidRPr="001542DF" w14:paraId="17B2A631" w14:textId="77777777" w:rsidTr="004D38B4">
        <w:tc>
          <w:tcPr>
            <w:tcW w:w="3119" w:type="dxa"/>
          </w:tcPr>
          <w:p w14:paraId="6A600895" w14:textId="7777777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t>Prašymo forma, pildymo pavyzdys ir prašymo turinys</w:t>
            </w:r>
          </w:p>
        </w:tc>
        <w:tc>
          <w:tcPr>
            <w:tcW w:w="6627" w:type="dxa"/>
            <w:vAlign w:val="center"/>
          </w:tcPr>
          <w:p w14:paraId="01363598" w14:textId="77777777" w:rsidR="00CD5FDD" w:rsidRPr="001542DF" w:rsidRDefault="00CD5FDD" w:rsidP="00CD5FDD">
            <w:pPr>
              <w:keepNext/>
              <w:outlineLvl w:val="0"/>
              <w:rPr>
                <w:rFonts w:ascii="Verdana" w:hAnsi="Verdana"/>
                <w:bCs/>
                <w:lang w:eastAsia="en-US"/>
              </w:rPr>
            </w:pPr>
            <w:r w:rsidRPr="001542DF">
              <w:rPr>
                <w:rFonts w:ascii="Verdana" w:hAnsi="Verdana"/>
                <w:lang w:eastAsia="en-US"/>
              </w:rPr>
              <w:t>Prašymas</w:t>
            </w:r>
          </w:p>
        </w:tc>
      </w:tr>
      <w:tr w:rsidR="00CD5FDD" w:rsidRPr="001542DF" w14:paraId="4A2F47FE" w14:textId="77777777" w:rsidTr="004D38B4">
        <w:tc>
          <w:tcPr>
            <w:tcW w:w="3119" w:type="dxa"/>
          </w:tcPr>
          <w:p w14:paraId="3B9E7274" w14:textId="77777777" w:rsidR="00CD5FDD" w:rsidRPr="001542DF" w:rsidRDefault="00CD5FDD" w:rsidP="00CD5FDD">
            <w:pPr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6627" w:type="dxa"/>
            <w:vAlign w:val="center"/>
          </w:tcPr>
          <w:p w14:paraId="4899AA83" w14:textId="107B4C8D" w:rsidR="00CD5FDD" w:rsidRPr="001542DF" w:rsidRDefault="00F82561" w:rsidP="00CD5FDD">
            <w:pPr>
              <w:keepNext/>
              <w:jc w:val="both"/>
              <w:outlineLvl w:val="0"/>
              <w:rPr>
                <w:rFonts w:ascii="Verdana" w:hAnsi="Verdana"/>
                <w:bCs/>
                <w:lang w:eastAsia="en-US"/>
              </w:rPr>
            </w:pP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>Šis sprendimas per vieną mėnesį nuo paskelbimo (įteikimo)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CD5FDD" w:rsidRPr="001542DF" w14:paraId="53EAECD2" w14:textId="77777777" w:rsidTr="004D38B4">
        <w:tc>
          <w:tcPr>
            <w:tcW w:w="3119" w:type="dxa"/>
          </w:tcPr>
          <w:p w14:paraId="12E9C467" w14:textId="77777777" w:rsidR="00CD5FDD" w:rsidRPr="001542DF" w:rsidRDefault="00CD5FDD" w:rsidP="00CD5FDD">
            <w:pPr>
              <w:spacing w:after="100" w:afterAutospacing="1"/>
              <w:rPr>
                <w:rFonts w:ascii="Verdana" w:hAnsi="Verdana"/>
                <w:color w:val="000000"/>
              </w:rPr>
            </w:pPr>
            <w:r w:rsidRPr="001542DF">
              <w:rPr>
                <w:rFonts w:ascii="Verdana" w:hAnsi="Verdana"/>
                <w:color w:val="000000"/>
              </w:rPr>
              <w:t>Prašymo priėmimo vieta</w:t>
            </w:r>
          </w:p>
        </w:tc>
        <w:tc>
          <w:tcPr>
            <w:tcW w:w="6627" w:type="dxa"/>
            <w:vAlign w:val="center"/>
          </w:tcPr>
          <w:p w14:paraId="3446CCFE" w14:textId="3385606A" w:rsidR="00EF395E" w:rsidRPr="003F077B" w:rsidRDefault="00EF395E" w:rsidP="00EF395E">
            <w:pPr>
              <w:rPr>
                <w:rFonts w:ascii="Verdana" w:hAnsi="Verdana"/>
              </w:rPr>
            </w:pPr>
            <w:r w:rsidRPr="003F077B">
              <w:rPr>
                <w:rFonts w:ascii="Verdana" w:hAnsi="Verdana"/>
              </w:rPr>
              <w:t>Prašymai priimami pareiškėjo gyvenamosios vietos seniūnijose</w:t>
            </w:r>
            <w:r w:rsidR="003F077B">
              <w:rPr>
                <w:rFonts w:ascii="Verdana" w:hAnsi="Verdana"/>
              </w:rPr>
              <w:t>.</w:t>
            </w:r>
            <w:r w:rsidRPr="003F077B">
              <w:rPr>
                <w:rFonts w:ascii="Verdana" w:hAnsi="Verdana"/>
              </w:rPr>
              <w:t xml:space="preserve"> </w:t>
            </w:r>
          </w:p>
          <w:p w14:paraId="1B32F435" w14:textId="77777777" w:rsidR="00EF395E" w:rsidRPr="003F077B" w:rsidRDefault="00EF395E" w:rsidP="00EF395E">
            <w:pPr>
              <w:rPr>
                <w:rFonts w:ascii="Verdana" w:hAnsi="Verdana"/>
                <w:color w:val="000000"/>
                <w:bdr w:val="none" w:sz="0" w:space="0" w:color="auto" w:frame="1"/>
              </w:rPr>
            </w:pPr>
            <w:r w:rsidRPr="003F077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Marijampolės miesto seniūnija</w:t>
            </w: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,</w:t>
            </w:r>
            <w:r w:rsidRPr="003F077B">
              <w:rPr>
                <w:rFonts w:ascii="Verdana" w:hAnsi="Verdana"/>
                <w:color w:val="000000"/>
                <w:bdr w:val="none" w:sz="0" w:space="0" w:color="auto" w:frame="1"/>
              </w:rPr>
              <w:t xml:space="preserve"> Marijampolė, Laisvės g. 18-6</w:t>
            </w:r>
          </w:p>
          <w:p w14:paraId="0CCF571F" w14:textId="77777777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Igliaukos seniūnija</w:t>
            </w: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:</w:t>
            </w:r>
          </w:p>
          <w:p w14:paraId="094DE6C7" w14:textId="77777777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Igliauka, Vytauto g. 19</w:t>
            </w:r>
          </w:p>
          <w:p w14:paraId="0C9B21B5" w14:textId="77777777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Gudeliai, Vytauto g. 8</w:t>
            </w:r>
          </w:p>
          <w:p w14:paraId="3668E62F" w14:textId="77777777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Liudvinavo seniūnija</w:t>
            </w: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Liudvinavas, Vytauto g. 6</w:t>
            </w:r>
          </w:p>
          <w:p w14:paraId="71537336" w14:textId="77777777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Mokolų seniūnija</w:t>
            </w: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:</w:t>
            </w:r>
          </w:p>
          <w:p w14:paraId="2977CC2A" w14:textId="77777777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73E0304F" w14:textId="09204F43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Marijampolės sav., </w:t>
            </w:r>
            <w:proofErr w:type="spellStart"/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Šunskai</w:t>
            </w:r>
            <w:proofErr w:type="spellEnd"/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, Varpo g. 32</w:t>
            </w:r>
          </w:p>
          <w:p w14:paraId="7AAA4AB8" w14:textId="77777777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lastRenderedPageBreak/>
              <w:t>Patašinės seniūnija</w:t>
            </w: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</w:p>
          <w:p w14:paraId="72017724" w14:textId="77777777" w:rsidR="00EF395E" w:rsidRPr="003F077B" w:rsidRDefault="00EF395E" w:rsidP="00EF395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67F2426B" w14:textId="0C0DC42F" w:rsidR="00CD5FDD" w:rsidRPr="001C3840" w:rsidRDefault="00EF395E" w:rsidP="00EF395E">
            <w:pPr>
              <w:rPr>
                <w:rFonts w:ascii="Verdana" w:hAnsi="Verdana"/>
                <w:color w:val="000000"/>
                <w:highlight w:val="yellow"/>
              </w:rPr>
            </w:pPr>
            <w:r w:rsidRPr="003F077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Sasnavos seniūnija</w:t>
            </w:r>
            <w:r w:rsidRPr="003F077B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Marijampolės sav., Sasnava, Sūduvos g. 27</w:t>
            </w:r>
          </w:p>
        </w:tc>
      </w:tr>
    </w:tbl>
    <w:p w14:paraId="768C07FB" w14:textId="77777777" w:rsidR="00CD5FDD" w:rsidRPr="001542DF" w:rsidRDefault="00CD5FDD" w:rsidP="00CD5FDD">
      <w:pPr>
        <w:rPr>
          <w:rFonts w:ascii="Verdana" w:hAnsi="Verdana"/>
        </w:rPr>
      </w:pPr>
    </w:p>
    <w:sectPr w:rsidR="00CD5FDD" w:rsidRPr="001542DF" w:rsidSect="00E908E6">
      <w:headerReference w:type="default" r:id="rId16"/>
      <w:footerReference w:type="default" r:id="rId17"/>
      <w:headerReference w:type="first" r:id="rId18"/>
      <w:footerReference w:type="first" r:id="rId19"/>
      <w:type w:val="continuous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F7A22" w14:textId="77777777" w:rsidR="00164D38" w:rsidRDefault="00164D38">
      <w:r>
        <w:separator/>
      </w:r>
    </w:p>
  </w:endnote>
  <w:endnote w:type="continuationSeparator" w:id="0">
    <w:p w14:paraId="22910602" w14:textId="77777777" w:rsidR="00164D38" w:rsidRDefault="0016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C0563" w14:textId="77777777" w:rsidR="00924B49" w:rsidRPr="00C709B3" w:rsidRDefault="00924B4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2268"/>
      <w:gridCol w:w="3799"/>
      <w:gridCol w:w="3685"/>
    </w:tblGrid>
    <w:tr w:rsidR="00924B49" w:rsidRPr="00211782" w14:paraId="1F2325D3" w14:textId="77777777" w:rsidTr="00211782">
      <w:tc>
        <w:tcPr>
          <w:tcW w:w="2268" w:type="dxa"/>
        </w:tcPr>
        <w:p w14:paraId="1E5FD811" w14:textId="77777777" w:rsidR="00924B49" w:rsidRPr="00211782" w:rsidRDefault="00924B49">
          <w:pPr>
            <w:pStyle w:val="Porat"/>
            <w:rPr>
              <w:szCs w:val="20"/>
            </w:rPr>
          </w:pPr>
        </w:p>
      </w:tc>
      <w:tc>
        <w:tcPr>
          <w:tcW w:w="3799" w:type="dxa"/>
        </w:tcPr>
        <w:p w14:paraId="5DF0D5EC" w14:textId="7C46FDD5" w:rsidR="00924B49" w:rsidRPr="00211782" w:rsidRDefault="00CD5FDD" w:rsidP="00211782">
          <w:pPr>
            <w:pStyle w:val="Porat"/>
            <w:jc w:val="center"/>
            <w:rPr>
              <w:szCs w:val="20"/>
            </w:rPr>
          </w:pPr>
          <w:r w:rsidRPr="00211782">
            <w:rPr>
              <w:noProof/>
              <w:szCs w:val="20"/>
            </w:rPr>
            <w:drawing>
              <wp:inline distT="0" distB="0" distL="0" distR="0" wp14:anchorId="2B5B3629" wp14:editId="2869C212">
                <wp:extent cx="1800225" cy="666750"/>
                <wp:effectExtent l="0" t="0" r="0" b="0"/>
                <wp:docPr id="2" name="Paveikslėl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</w:tcPr>
        <w:p w14:paraId="7B4B9F17" w14:textId="77777777" w:rsidR="00924B49" w:rsidRPr="00211782" w:rsidRDefault="00924B49" w:rsidP="00211782">
          <w:pPr>
            <w:pStyle w:val="Porat"/>
            <w:jc w:val="right"/>
            <w:rPr>
              <w:szCs w:val="20"/>
            </w:rPr>
          </w:pPr>
        </w:p>
      </w:tc>
    </w:tr>
  </w:tbl>
  <w:p w14:paraId="226EDBDB" w14:textId="77777777" w:rsidR="00924B49" w:rsidRPr="00006EF9" w:rsidRDefault="00924B49" w:rsidP="00006EF9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C05F7" w14:textId="77777777" w:rsidR="00164D38" w:rsidRDefault="00164D38">
      <w:r>
        <w:separator/>
      </w:r>
    </w:p>
  </w:footnote>
  <w:footnote w:type="continuationSeparator" w:id="0">
    <w:p w14:paraId="76930DF4" w14:textId="77777777" w:rsidR="00164D38" w:rsidRDefault="0016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7F7F5" w14:textId="77777777" w:rsidR="00924B49" w:rsidRPr="003D493F" w:rsidRDefault="00924B49" w:rsidP="00024D31">
    <w:pPr>
      <w:pStyle w:val="Antrats"/>
      <w:jc w:val="center"/>
      <w:rPr>
        <w:rFonts w:ascii="Verdana" w:hAnsi="Verdana"/>
        <w:sz w:val="20"/>
        <w:szCs w:val="20"/>
      </w:rPr>
    </w:pPr>
    <w:r w:rsidRPr="003D493F">
      <w:rPr>
        <w:rStyle w:val="Puslapionumeris"/>
        <w:rFonts w:ascii="Verdana" w:hAnsi="Verdana"/>
        <w:sz w:val="20"/>
        <w:szCs w:val="20"/>
      </w:rPr>
      <w:fldChar w:fldCharType="begin"/>
    </w:r>
    <w:r w:rsidRPr="003D493F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3D493F">
      <w:rPr>
        <w:rStyle w:val="Puslapionumeris"/>
        <w:rFonts w:ascii="Verdana" w:hAnsi="Verdana"/>
        <w:sz w:val="20"/>
        <w:szCs w:val="20"/>
      </w:rPr>
      <w:fldChar w:fldCharType="separate"/>
    </w:r>
    <w:r w:rsidRPr="003D493F">
      <w:rPr>
        <w:rStyle w:val="Puslapionumeris"/>
        <w:rFonts w:ascii="Verdana" w:hAnsi="Verdana"/>
        <w:noProof/>
        <w:sz w:val="20"/>
        <w:szCs w:val="20"/>
      </w:rPr>
      <w:t>2</w:t>
    </w:r>
    <w:r w:rsidRPr="003D493F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193F2" w14:textId="77777777" w:rsidR="00924B49" w:rsidRPr="00CD5366" w:rsidRDefault="00924B49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8867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FDD"/>
    <w:rsid w:val="00001412"/>
    <w:rsid w:val="00006EF9"/>
    <w:rsid w:val="00024D31"/>
    <w:rsid w:val="0002515D"/>
    <w:rsid w:val="00042A3D"/>
    <w:rsid w:val="000612EC"/>
    <w:rsid w:val="00072CD5"/>
    <w:rsid w:val="0007488C"/>
    <w:rsid w:val="000801B8"/>
    <w:rsid w:val="0009479A"/>
    <w:rsid w:val="0009673D"/>
    <w:rsid w:val="000A1E95"/>
    <w:rsid w:val="000B1DF1"/>
    <w:rsid w:val="000B4D7A"/>
    <w:rsid w:val="000C6378"/>
    <w:rsid w:val="000C71C3"/>
    <w:rsid w:val="000E1795"/>
    <w:rsid w:val="000F6919"/>
    <w:rsid w:val="001371FE"/>
    <w:rsid w:val="001542DF"/>
    <w:rsid w:val="00164D38"/>
    <w:rsid w:val="00180465"/>
    <w:rsid w:val="001942DC"/>
    <w:rsid w:val="001A4C09"/>
    <w:rsid w:val="001C3840"/>
    <w:rsid w:val="001C5BC0"/>
    <w:rsid w:val="00211782"/>
    <w:rsid w:val="00221375"/>
    <w:rsid w:val="00260A67"/>
    <w:rsid w:val="00262289"/>
    <w:rsid w:val="002906B9"/>
    <w:rsid w:val="0029149E"/>
    <w:rsid w:val="002A2A0B"/>
    <w:rsid w:val="002B28B0"/>
    <w:rsid w:val="002C0923"/>
    <w:rsid w:val="002D7FCE"/>
    <w:rsid w:val="002E1470"/>
    <w:rsid w:val="00373909"/>
    <w:rsid w:val="003A1554"/>
    <w:rsid w:val="003C03BB"/>
    <w:rsid w:val="003D493F"/>
    <w:rsid w:val="003D567C"/>
    <w:rsid w:val="003D615E"/>
    <w:rsid w:val="003F077B"/>
    <w:rsid w:val="004230D0"/>
    <w:rsid w:val="0042483D"/>
    <w:rsid w:val="00474441"/>
    <w:rsid w:val="004B03E6"/>
    <w:rsid w:val="004E09F2"/>
    <w:rsid w:val="004E435B"/>
    <w:rsid w:val="004E4E23"/>
    <w:rsid w:val="00517083"/>
    <w:rsid w:val="00574842"/>
    <w:rsid w:val="00575357"/>
    <w:rsid w:val="005A5DDC"/>
    <w:rsid w:val="005B2A55"/>
    <w:rsid w:val="005C5783"/>
    <w:rsid w:val="005C651A"/>
    <w:rsid w:val="005E1F05"/>
    <w:rsid w:val="005F23BB"/>
    <w:rsid w:val="005F3650"/>
    <w:rsid w:val="00621DAF"/>
    <w:rsid w:val="00636074"/>
    <w:rsid w:val="00646A25"/>
    <w:rsid w:val="00655692"/>
    <w:rsid w:val="0066024C"/>
    <w:rsid w:val="006B6101"/>
    <w:rsid w:val="00706BE9"/>
    <w:rsid w:val="007107CD"/>
    <w:rsid w:val="00723E97"/>
    <w:rsid w:val="00733C5D"/>
    <w:rsid w:val="0074364F"/>
    <w:rsid w:val="00780521"/>
    <w:rsid w:val="007B7BFB"/>
    <w:rsid w:val="007C3C4F"/>
    <w:rsid w:val="00803646"/>
    <w:rsid w:val="008333DA"/>
    <w:rsid w:val="00834417"/>
    <w:rsid w:val="00856095"/>
    <w:rsid w:val="0089622E"/>
    <w:rsid w:val="008B289B"/>
    <w:rsid w:val="008C4A50"/>
    <w:rsid w:val="008E0E9E"/>
    <w:rsid w:val="009136D6"/>
    <w:rsid w:val="00924B49"/>
    <w:rsid w:val="00931666"/>
    <w:rsid w:val="009349E4"/>
    <w:rsid w:val="00937904"/>
    <w:rsid w:val="00937FB7"/>
    <w:rsid w:val="009514F7"/>
    <w:rsid w:val="00954CCF"/>
    <w:rsid w:val="009575E7"/>
    <w:rsid w:val="0097018D"/>
    <w:rsid w:val="009C157E"/>
    <w:rsid w:val="009C5801"/>
    <w:rsid w:val="009D5F3F"/>
    <w:rsid w:val="009E7965"/>
    <w:rsid w:val="00A207D3"/>
    <w:rsid w:val="00A41062"/>
    <w:rsid w:val="00A74A3E"/>
    <w:rsid w:val="00A84F4E"/>
    <w:rsid w:val="00A85F41"/>
    <w:rsid w:val="00A96494"/>
    <w:rsid w:val="00AB3609"/>
    <w:rsid w:val="00AC5B1C"/>
    <w:rsid w:val="00AC5DC4"/>
    <w:rsid w:val="00AE3448"/>
    <w:rsid w:val="00B0674A"/>
    <w:rsid w:val="00B155FC"/>
    <w:rsid w:val="00B1725A"/>
    <w:rsid w:val="00B2549B"/>
    <w:rsid w:val="00B25B13"/>
    <w:rsid w:val="00B43FEC"/>
    <w:rsid w:val="00B6310B"/>
    <w:rsid w:val="00B84A4D"/>
    <w:rsid w:val="00BA074E"/>
    <w:rsid w:val="00BA6F0C"/>
    <w:rsid w:val="00BD073C"/>
    <w:rsid w:val="00BE5C35"/>
    <w:rsid w:val="00BF31C6"/>
    <w:rsid w:val="00C02CA3"/>
    <w:rsid w:val="00C2658D"/>
    <w:rsid w:val="00C709B3"/>
    <w:rsid w:val="00C77513"/>
    <w:rsid w:val="00C86F3C"/>
    <w:rsid w:val="00C94F21"/>
    <w:rsid w:val="00C954BF"/>
    <w:rsid w:val="00CA19BA"/>
    <w:rsid w:val="00CA76A0"/>
    <w:rsid w:val="00CB2D9D"/>
    <w:rsid w:val="00CC0FD5"/>
    <w:rsid w:val="00CC49AD"/>
    <w:rsid w:val="00CC5865"/>
    <w:rsid w:val="00CD5366"/>
    <w:rsid w:val="00CD5FDD"/>
    <w:rsid w:val="00D10605"/>
    <w:rsid w:val="00D10E6F"/>
    <w:rsid w:val="00D11B56"/>
    <w:rsid w:val="00D258FA"/>
    <w:rsid w:val="00D3774B"/>
    <w:rsid w:val="00D4625D"/>
    <w:rsid w:val="00D60F29"/>
    <w:rsid w:val="00D908A1"/>
    <w:rsid w:val="00DB5000"/>
    <w:rsid w:val="00E4074C"/>
    <w:rsid w:val="00E56FE1"/>
    <w:rsid w:val="00E73C58"/>
    <w:rsid w:val="00E872CC"/>
    <w:rsid w:val="00E908E6"/>
    <w:rsid w:val="00E94E17"/>
    <w:rsid w:val="00EA12A7"/>
    <w:rsid w:val="00ED331E"/>
    <w:rsid w:val="00EE0844"/>
    <w:rsid w:val="00EF395E"/>
    <w:rsid w:val="00EF7156"/>
    <w:rsid w:val="00F0163B"/>
    <w:rsid w:val="00F10E21"/>
    <w:rsid w:val="00F44A15"/>
    <w:rsid w:val="00F575F6"/>
    <w:rsid w:val="00F63E76"/>
    <w:rsid w:val="00F82561"/>
    <w:rsid w:val="00FB3E9F"/>
    <w:rsid w:val="00FE53D5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315AE"/>
  <w15:chartTrackingRefBased/>
  <w15:docId w15:val="{C35E3CD2-CAF1-49E9-899A-8393D9103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C26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D908A1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37904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rsid w:val="0093790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2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esto.sen@marijampole.lt" TargetMode="External"/><Relationship Id="rId13" Type="http://schemas.openxmlformats.org/officeDocument/2006/relationships/hyperlink" Target="mailto:mokolai@marijampole.lt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eisesaktai.marijampole.lt/document/65514" TargetMode="External"/><Relationship Id="rId12" Type="http://schemas.openxmlformats.org/officeDocument/2006/relationships/hyperlink" Target="mailto:mokolai@marijampole.lt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udvinavas@marijampole.lt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asnava@marijampole.lt" TargetMode="External"/><Relationship Id="rId10" Type="http://schemas.openxmlformats.org/officeDocument/2006/relationships/hyperlink" Target="mailto:igliauka@marijampole.lt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igliauka@marijampole.lt" TargetMode="External"/><Relationship Id="rId14" Type="http://schemas.openxmlformats.org/officeDocument/2006/relationships/hyperlink" Target="mailto:patasine@marijampole.l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Socialiniu_paslaugu_siunciam_1f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Socialiniu_paslaugu_siunciam_1f.dot</Template>
  <TotalTime>6</TotalTime>
  <Pages>3</Pages>
  <Words>406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Diana Jurgaitienė</dc:creator>
  <cp:keywords/>
  <dc:description/>
  <cp:lastModifiedBy>Jurgita Jurkonienė</cp:lastModifiedBy>
  <cp:revision>11</cp:revision>
  <cp:lastPrinted>1899-12-31T22:00:00Z</cp:lastPrinted>
  <dcterms:created xsi:type="dcterms:W3CDTF">2025-09-10T08:26:00Z</dcterms:created>
  <dcterms:modified xsi:type="dcterms:W3CDTF">2025-09-11T12:22:00Z</dcterms:modified>
</cp:coreProperties>
</file>