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E4A" w:rsidRDefault="00187E4A" w:rsidP="005B5A8D">
      <w:pPr>
        <w:tabs>
          <w:tab w:val="left" w:pos="7791"/>
        </w:tabs>
        <w:jc w:val="both"/>
        <w:rPr>
          <w:noProof/>
        </w:rPr>
      </w:pPr>
      <w:r>
        <w:tab/>
      </w:r>
      <w:r w:rsidR="005B5A8D" w:rsidRPr="005B5A8D">
        <w:rPr>
          <w:noProof/>
        </w:rPr>
        <w:t xml:space="preserve"> </w:t>
      </w:r>
      <w:r w:rsidR="00B408C6">
        <w:rPr>
          <w:noProof/>
        </w:rPr>
        <w:drawing>
          <wp:inline distT="0" distB="0" distL="0" distR="0">
            <wp:extent cx="6153150" cy="8484067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8484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8C6">
        <w:rPr>
          <w:noProof/>
        </w:rPr>
        <w:lastRenderedPageBreak/>
        <w:drawing>
          <wp:inline distT="0" distB="0" distL="0" distR="0">
            <wp:extent cx="6105525" cy="8484064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848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5A8D" w:rsidRPr="005B5A8D">
        <w:rPr>
          <w:noProof/>
        </w:rPr>
        <w:t xml:space="preserve"> </w:t>
      </w:r>
      <w:r w:rsidR="00B408C6">
        <w:rPr>
          <w:noProof/>
        </w:rPr>
        <w:lastRenderedPageBreak/>
        <w:drawing>
          <wp:inline distT="0" distB="0" distL="0" distR="0">
            <wp:extent cx="6134100" cy="8634481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863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5A8D" w:rsidRPr="005B5A8D">
        <w:rPr>
          <w:noProof/>
        </w:rPr>
        <w:lastRenderedPageBreak/>
        <w:t xml:space="preserve"> </w:t>
      </w:r>
      <w:r w:rsidR="00B408C6">
        <w:rPr>
          <w:noProof/>
        </w:rPr>
        <w:drawing>
          <wp:inline distT="0" distB="0" distL="0" distR="0">
            <wp:extent cx="6076950" cy="8452485"/>
            <wp:effectExtent l="0" t="0" r="0" b="5715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0201" cy="845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A8D" w:rsidRDefault="005B5A8D" w:rsidP="005B5A8D">
      <w:pPr>
        <w:tabs>
          <w:tab w:val="left" w:pos="7791"/>
        </w:tabs>
        <w:jc w:val="both"/>
      </w:pPr>
    </w:p>
    <w:p w:rsidR="001932E3" w:rsidRDefault="001932E3" w:rsidP="00367A44">
      <w:pPr>
        <w:jc w:val="center"/>
      </w:pPr>
    </w:p>
    <w:sectPr w:rsidR="001932E3" w:rsidSect="007863CA">
      <w:headerReference w:type="default" r:id="rId12"/>
      <w:footerReference w:type="first" r:id="rId13"/>
      <w:type w:val="continuous"/>
      <w:pgSz w:w="11906" w:h="16838"/>
      <w:pgMar w:top="993" w:right="567" w:bottom="709" w:left="1701" w:header="284" w:footer="255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A0E" w:rsidRDefault="00967A0E">
      <w:r>
        <w:separator/>
      </w:r>
    </w:p>
  </w:endnote>
  <w:endnote w:type="continuationSeparator" w:id="0">
    <w:p w:rsidR="00967A0E" w:rsidRDefault="00967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9F2" w:rsidRPr="009E2655" w:rsidRDefault="001E39F2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A0E" w:rsidRDefault="00967A0E">
      <w:r>
        <w:separator/>
      </w:r>
    </w:p>
  </w:footnote>
  <w:footnote w:type="continuationSeparator" w:id="0">
    <w:p w:rsidR="00967A0E" w:rsidRDefault="00967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9F2" w:rsidRPr="00140C7C" w:rsidRDefault="008C3836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1E39F2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0311F8">
      <w:rPr>
        <w:rStyle w:val="Puslapionumeris"/>
        <w:noProof/>
        <w:sz w:val="20"/>
        <w:szCs w:val="20"/>
      </w:rPr>
      <w:t>4</w:t>
    </w:r>
    <w:r w:rsidRPr="00140C7C">
      <w:rPr>
        <w:rStyle w:val="Puslapionumeris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666"/>
    <w:rsid w:val="00001412"/>
    <w:rsid w:val="0001569B"/>
    <w:rsid w:val="00024D31"/>
    <w:rsid w:val="000258EE"/>
    <w:rsid w:val="000311F8"/>
    <w:rsid w:val="00064CD6"/>
    <w:rsid w:val="0007488C"/>
    <w:rsid w:val="00081464"/>
    <w:rsid w:val="00095916"/>
    <w:rsid w:val="0009673D"/>
    <w:rsid w:val="000A684A"/>
    <w:rsid w:val="000A7DCA"/>
    <w:rsid w:val="000B1DF1"/>
    <w:rsid w:val="000B4D7A"/>
    <w:rsid w:val="000B5EDD"/>
    <w:rsid w:val="000C0840"/>
    <w:rsid w:val="000D032A"/>
    <w:rsid w:val="000E1795"/>
    <w:rsid w:val="000F264E"/>
    <w:rsid w:val="00107696"/>
    <w:rsid w:val="00121A82"/>
    <w:rsid w:val="00140C7C"/>
    <w:rsid w:val="001437ED"/>
    <w:rsid w:val="00147D62"/>
    <w:rsid w:val="00170467"/>
    <w:rsid w:val="001851BC"/>
    <w:rsid w:val="00186906"/>
    <w:rsid w:val="00187E4A"/>
    <w:rsid w:val="001932E3"/>
    <w:rsid w:val="001950A1"/>
    <w:rsid w:val="001A0D96"/>
    <w:rsid w:val="001B53F1"/>
    <w:rsid w:val="001C4D9D"/>
    <w:rsid w:val="001C5793"/>
    <w:rsid w:val="001C716C"/>
    <w:rsid w:val="001D3B79"/>
    <w:rsid w:val="001D6E9F"/>
    <w:rsid w:val="001E39F2"/>
    <w:rsid w:val="001E5A75"/>
    <w:rsid w:val="002032E6"/>
    <w:rsid w:val="0020457A"/>
    <w:rsid w:val="00216FF9"/>
    <w:rsid w:val="00221375"/>
    <w:rsid w:val="0022152F"/>
    <w:rsid w:val="002255AE"/>
    <w:rsid w:val="002258A2"/>
    <w:rsid w:val="0026577F"/>
    <w:rsid w:val="00267FBC"/>
    <w:rsid w:val="00273A8B"/>
    <w:rsid w:val="00283395"/>
    <w:rsid w:val="0029149E"/>
    <w:rsid w:val="00296D2A"/>
    <w:rsid w:val="00297917"/>
    <w:rsid w:val="002A59CD"/>
    <w:rsid w:val="002B39F0"/>
    <w:rsid w:val="002F5778"/>
    <w:rsid w:val="00305B1B"/>
    <w:rsid w:val="00307CA1"/>
    <w:rsid w:val="003227B0"/>
    <w:rsid w:val="00324BC9"/>
    <w:rsid w:val="00347773"/>
    <w:rsid w:val="00351EA1"/>
    <w:rsid w:val="00357F3C"/>
    <w:rsid w:val="00364319"/>
    <w:rsid w:val="0036610F"/>
    <w:rsid w:val="00367A44"/>
    <w:rsid w:val="00393D78"/>
    <w:rsid w:val="00393E38"/>
    <w:rsid w:val="003A5E92"/>
    <w:rsid w:val="003C03BB"/>
    <w:rsid w:val="003D032A"/>
    <w:rsid w:val="003D2B2C"/>
    <w:rsid w:val="003E57AB"/>
    <w:rsid w:val="003F4B23"/>
    <w:rsid w:val="003F584F"/>
    <w:rsid w:val="004068E0"/>
    <w:rsid w:val="00407AEF"/>
    <w:rsid w:val="00416004"/>
    <w:rsid w:val="00430587"/>
    <w:rsid w:val="00435ABD"/>
    <w:rsid w:val="004511F0"/>
    <w:rsid w:val="0045224C"/>
    <w:rsid w:val="00455655"/>
    <w:rsid w:val="00497539"/>
    <w:rsid w:val="004A27BF"/>
    <w:rsid w:val="004A5FEE"/>
    <w:rsid w:val="004B1167"/>
    <w:rsid w:val="004B6C13"/>
    <w:rsid w:val="004C16BE"/>
    <w:rsid w:val="004D523D"/>
    <w:rsid w:val="004E0929"/>
    <w:rsid w:val="004E435B"/>
    <w:rsid w:val="004E4ADB"/>
    <w:rsid w:val="004E6D7C"/>
    <w:rsid w:val="00502164"/>
    <w:rsid w:val="00502A4B"/>
    <w:rsid w:val="00512330"/>
    <w:rsid w:val="00523097"/>
    <w:rsid w:val="005435B7"/>
    <w:rsid w:val="00543B96"/>
    <w:rsid w:val="00553504"/>
    <w:rsid w:val="00557E1E"/>
    <w:rsid w:val="00574842"/>
    <w:rsid w:val="00591F36"/>
    <w:rsid w:val="00592DE0"/>
    <w:rsid w:val="005A1F32"/>
    <w:rsid w:val="005A3FE1"/>
    <w:rsid w:val="005A403D"/>
    <w:rsid w:val="005B5A8D"/>
    <w:rsid w:val="005C0892"/>
    <w:rsid w:val="005C3833"/>
    <w:rsid w:val="005C5783"/>
    <w:rsid w:val="005C6F67"/>
    <w:rsid w:val="005D0128"/>
    <w:rsid w:val="005D63C8"/>
    <w:rsid w:val="005F16AC"/>
    <w:rsid w:val="005F3650"/>
    <w:rsid w:val="00602540"/>
    <w:rsid w:val="00605877"/>
    <w:rsid w:val="00624876"/>
    <w:rsid w:val="00626E98"/>
    <w:rsid w:val="00636074"/>
    <w:rsid w:val="00642060"/>
    <w:rsid w:val="0064436D"/>
    <w:rsid w:val="00646514"/>
    <w:rsid w:val="006509EE"/>
    <w:rsid w:val="0065225A"/>
    <w:rsid w:val="0065644E"/>
    <w:rsid w:val="00660829"/>
    <w:rsid w:val="006615A1"/>
    <w:rsid w:val="00674063"/>
    <w:rsid w:val="00676F46"/>
    <w:rsid w:val="00677412"/>
    <w:rsid w:val="0068522C"/>
    <w:rsid w:val="00694839"/>
    <w:rsid w:val="006E0A9A"/>
    <w:rsid w:val="006F07DA"/>
    <w:rsid w:val="00707AC2"/>
    <w:rsid w:val="007203DB"/>
    <w:rsid w:val="00722945"/>
    <w:rsid w:val="00735016"/>
    <w:rsid w:val="00736582"/>
    <w:rsid w:val="007455B5"/>
    <w:rsid w:val="00750EA4"/>
    <w:rsid w:val="00762CE8"/>
    <w:rsid w:val="00774D36"/>
    <w:rsid w:val="00780554"/>
    <w:rsid w:val="007863CA"/>
    <w:rsid w:val="007A355D"/>
    <w:rsid w:val="007E06FD"/>
    <w:rsid w:val="007E5B0C"/>
    <w:rsid w:val="007F6286"/>
    <w:rsid w:val="00810176"/>
    <w:rsid w:val="0081207C"/>
    <w:rsid w:val="008249C7"/>
    <w:rsid w:val="0082721B"/>
    <w:rsid w:val="008312BE"/>
    <w:rsid w:val="00844DAD"/>
    <w:rsid w:val="00867E01"/>
    <w:rsid w:val="00893176"/>
    <w:rsid w:val="008B0AB2"/>
    <w:rsid w:val="008B2A66"/>
    <w:rsid w:val="008B5D4B"/>
    <w:rsid w:val="008C3836"/>
    <w:rsid w:val="008D6472"/>
    <w:rsid w:val="008D6990"/>
    <w:rsid w:val="008F0436"/>
    <w:rsid w:val="00902FB3"/>
    <w:rsid w:val="00906C57"/>
    <w:rsid w:val="00907B26"/>
    <w:rsid w:val="00925C86"/>
    <w:rsid w:val="00931666"/>
    <w:rsid w:val="009365B6"/>
    <w:rsid w:val="00937FB7"/>
    <w:rsid w:val="009416A4"/>
    <w:rsid w:val="00942908"/>
    <w:rsid w:val="00951486"/>
    <w:rsid w:val="009575E7"/>
    <w:rsid w:val="00963DFD"/>
    <w:rsid w:val="00967A0E"/>
    <w:rsid w:val="00975A94"/>
    <w:rsid w:val="00986AE5"/>
    <w:rsid w:val="00990B5F"/>
    <w:rsid w:val="00992AD2"/>
    <w:rsid w:val="009A6327"/>
    <w:rsid w:val="009D5F3F"/>
    <w:rsid w:val="009E17D8"/>
    <w:rsid w:val="009E2655"/>
    <w:rsid w:val="009F50BA"/>
    <w:rsid w:val="009F7F8D"/>
    <w:rsid w:val="00A02CBE"/>
    <w:rsid w:val="00A06E5D"/>
    <w:rsid w:val="00A24693"/>
    <w:rsid w:val="00A41026"/>
    <w:rsid w:val="00A6267B"/>
    <w:rsid w:val="00A66223"/>
    <w:rsid w:val="00A72CB4"/>
    <w:rsid w:val="00A81B16"/>
    <w:rsid w:val="00A82520"/>
    <w:rsid w:val="00A86B22"/>
    <w:rsid w:val="00A901F6"/>
    <w:rsid w:val="00A932C9"/>
    <w:rsid w:val="00AA03A2"/>
    <w:rsid w:val="00AB3609"/>
    <w:rsid w:val="00AB6FA7"/>
    <w:rsid w:val="00AD56FD"/>
    <w:rsid w:val="00AE1981"/>
    <w:rsid w:val="00AF3837"/>
    <w:rsid w:val="00B079FA"/>
    <w:rsid w:val="00B07EF4"/>
    <w:rsid w:val="00B12049"/>
    <w:rsid w:val="00B2079F"/>
    <w:rsid w:val="00B259C8"/>
    <w:rsid w:val="00B26D7E"/>
    <w:rsid w:val="00B4049E"/>
    <w:rsid w:val="00B408C6"/>
    <w:rsid w:val="00B57478"/>
    <w:rsid w:val="00B746B2"/>
    <w:rsid w:val="00B75256"/>
    <w:rsid w:val="00B753BA"/>
    <w:rsid w:val="00B935B4"/>
    <w:rsid w:val="00BA0D28"/>
    <w:rsid w:val="00BB5873"/>
    <w:rsid w:val="00BC43AD"/>
    <w:rsid w:val="00BC4466"/>
    <w:rsid w:val="00BC5363"/>
    <w:rsid w:val="00BE2A88"/>
    <w:rsid w:val="00BE579F"/>
    <w:rsid w:val="00C1316E"/>
    <w:rsid w:val="00C30CCD"/>
    <w:rsid w:val="00C360E1"/>
    <w:rsid w:val="00C361A8"/>
    <w:rsid w:val="00C37701"/>
    <w:rsid w:val="00C42826"/>
    <w:rsid w:val="00C54D7E"/>
    <w:rsid w:val="00C565C1"/>
    <w:rsid w:val="00C82168"/>
    <w:rsid w:val="00CA19BA"/>
    <w:rsid w:val="00CA5D46"/>
    <w:rsid w:val="00CA5D92"/>
    <w:rsid w:val="00CB2D9D"/>
    <w:rsid w:val="00CB3D16"/>
    <w:rsid w:val="00CB784E"/>
    <w:rsid w:val="00CC1325"/>
    <w:rsid w:val="00CC5865"/>
    <w:rsid w:val="00CC7871"/>
    <w:rsid w:val="00D060F6"/>
    <w:rsid w:val="00D07022"/>
    <w:rsid w:val="00D1427A"/>
    <w:rsid w:val="00D215F7"/>
    <w:rsid w:val="00D26A42"/>
    <w:rsid w:val="00D33A63"/>
    <w:rsid w:val="00D41211"/>
    <w:rsid w:val="00D42123"/>
    <w:rsid w:val="00D42C59"/>
    <w:rsid w:val="00D4625D"/>
    <w:rsid w:val="00D52938"/>
    <w:rsid w:val="00D533D2"/>
    <w:rsid w:val="00D6210E"/>
    <w:rsid w:val="00D623B6"/>
    <w:rsid w:val="00D940FA"/>
    <w:rsid w:val="00DA3234"/>
    <w:rsid w:val="00DB5B14"/>
    <w:rsid w:val="00DE3689"/>
    <w:rsid w:val="00DE3ACB"/>
    <w:rsid w:val="00DF320C"/>
    <w:rsid w:val="00E01F67"/>
    <w:rsid w:val="00E06857"/>
    <w:rsid w:val="00E14654"/>
    <w:rsid w:val="00E166A2"/>
    <w:rsid w:val="00E20845"/>
    <w:rsid w:val="00E2129E"/>
    <w:rsid w:val="00E23325"/>
    <w:rsid w:val="00E4053F"/>
    <w:rsid w:val="00E52899"/>
    <w:rsid w:val="00E666E7"/>
    <w:rsid w:val="00E67EBD"/>
    <w:rsid w:val="00E7775E"/>
    <w:rsid w:val="00E864F4"/>
    <w:rsid w:val="00E9183A"/>
    <w:rsid w:val="00E93E62"/>
    <w:rsid w:val="00E94B50"/>
    <w:rsid w:val="00E977DE"/>
    <w:rsid w:val="00EA1FE8"/>
    <w:rsid w:val="00EB7B76"/>
    <w:rsid w:val="00ED3414"/>
    <w:rsid w:val="00EE0844"/>
    <w:rsid w:val="00EE40B9"/>
    <w:rsid w:val="00EF7156"/>
    <w:rsid w:val="00F24382"/>
    <w:rsid w:val="00F36AD3"/>
    <w:rsid w:val="00F62268"/>
    <w:rsid w:val="00F627A2"/>
    <w:rsid w:val="00F72AB4"/>
    <w:rsid w:val="00F7535A"/>
    <w:rsid w:val="00F859C6"/>
    <w:rsid w:val="00F91866"/>
    <w:rsid w:val="00FA12A9"/>
    <w:rsid w:val="00FA45EC"/>
    <w:rsid w:val="00FA6D0A"/>
    <w:rsid w:val="00FB2728"/>
    <w:rsid w:val="00FB2BF0"/>
    <w:rsid w:val="00FB727D"/>
    <w:rsid w:val="00FC48AC"/>
    <w:rsid w:val="00FC5FAA"/>
    <w:rsid w:val="00FD470D"/>
    <w:rsid w:val="00FD5B1C"/>
    <w:rsid w:val="00FE4A84"/>
    <w:rsid w:val="00FE4FEE"/>
    <w:rsid w:val="00FE53D5"/>
    <w:rsid w:val="00FE713C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8C3836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A41026"/>
    <w:pPr>
      <w:keepNext/>
      <w:jc w:val="center"/>
      <w:outlineLvl w:val="0"/>
    </w:pPr>
    <w:rPr>
      <w:rFonts w:ascii="Arial" w:hAnsi="Arial"/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rsid w:val="00A24693"/>
    <w:rPr>
      <w:color w:val="0000FF"/>
      <w:u w:val="single"/>
    </w:rPr>
  </w:style>
  <w:style w:type="character" w:customStyle="1" w:styleId="apple-converted-space">
    <w:name w:val="apple-converted-space"/>
    <w:basedOn w:val="Numatytasispastraiposriftas"/>
    <w:rsid w:val="008B2A66"/>
  </w:style>
  <w:style w:type="paragraph" w:styleId="Pagrindinistekstas">
    <w:name w:val="Body Text"/>
    <w:basedOn w:val="prastasis"/>
    <w:rsid w:val="00A41026"/>
    <w:pPr>
      <w:jc w:val="center"/>
    </w:pPr>
    <w:rPr>
      <w:rFonts w:ascii="Arial" w:hAnsi="Arial"/>
      <w:b/>
      <w:bCs/>
      <w:sz w:val="22"/>
      <w:lang w:eastAsia="en-US"/>
    </w:rPr>
  </w:style>
  <w:style w:type="paragraph" w:styleId="Debesliotekstas">
    <w:name w:val="Balloon Text"/>
    <w:basedOn w:val="prastasis"/>
    <w:semiHidden/>
    <w:rsid w:val="00497539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367A44"/>
    <w:rPr>
      <w:sz w:val="24"/>
      <w:szCs w:val="24"/>
    </w:rPr>
  </w:style>
  <w:style w:type="paragraph" w:styleId="prastasistinklapis">
    <w:name w:val="Normal (Web)"/>
    <w:basedOn w:val="prastasis"/>
    <w:rsid w:val="00081464"/>
    <w:pPr>
      <w:spacing w:before="100" w:beforeAutospacing="1" w:after="100" w:afterAutospacing="1"/>
    </w:pPr>
    <w:rPr>
      <w:rFonts w:ascii="Verdana" w:hAnsi="Verdana"/>
      <w:color w:val="010101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A41026"/>
    <w:pPr>
      <w:keepNext/>
      <w:jc w:val="center"/>
      <w:outlineLvl w:val="0"/>
    </w:pPr>
    <w:rPr>
      <w:rFonts w:ascii="Arial" w:hAnsi="Arial"/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A24693"/>
    <w:rPr>
      <w:color w:val="0000FF"/>
      <w:u w:val="single"/>
    </w:rPr>
  </w:style>
  <w:style w:type="character" w:customStyle="1" w:styleId="apple-converted-space">
    <w:name w:val="apple-converted-space"/>
    <w:basedOn w:val="Numatytasispastraiposriftas"/>
    <w:rsid w:val="008B2A66"/>
  </w:style>
  <w:style w:type="paragraph" w:styleId="Pagrindinistekstas">
    <w:name w:val="Body Text"/>
    <w:basedOn w:val="prastasis"/>
    <w:rsid w:val="00A41026"/>
    <w:pPr>
      <w:jc w:val="center"/>
    </w:pPr>
    <w:rPr>
      <w:rFonts w:ascii="Arial" w:hAnsi="Arial"/>
      <w:b/>
      <w:bCs/>
      <w:sz w:val="22"/>
      <w:lang w:eastAsia="en-US"/>
    </w:rPr>
  </w:style>
  <w:style w:type="paragraph" w:styleId="Debesliotekstas">
    <w:name w:val="Balloon Text"/>
    <w:basedOn w:val="prastasis"/>
    <w:semiHidden/>
    <w:rsid w:val="00497539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367A44"/>
    <w:rPr>
      <w:sz w:val="24"/>
      <w:szCs w:val="24"/>
    </w:rPr>
  </w:style>
  <w:style w:type="paragraph" w:styleId="prastasistinklapis">
    <w:name w:val="Normal (Web)"/>
    <w:basedOn w:val="prastasis"/>
    <w:rsid w:val="00081464"/>
    <w:pPr>
      <w:spacing w:before="100" w:beforeAutospacing="1" w:after="100" w:afterAutospacing="1"/>
    </w:pPr>
    <w:rPr>
      <w:rFonts w:ascii="Verdana" w:hAnsi="Verdana"/>
      <w:color w:val="010101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0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8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2BD5C-E1B8-48C9-BDB5-CC4B23E90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1</TotalTime>
  <Pages>4</Pages>
  <Words>7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10</CharactersWithSpaces>
  <SharedDoc>false</SharedDoc>
  <HLinks>
    <vt:vector size="6" baseType="variant">
      <vt:variant>
        <vt:i4>1638456</vt:i4>
      </vt:variant>
      <vt:variant>
        <vt:i4>0</vt:i4>
      </vt:variant>
      <vt:variant>
        <vt:i4>0</vt:i4>
      </vt:variant>
      <vt:variant>
        <vt:i4>5</vt:i4>
      </vt:variant>
      <vt:variant>
        <vt:lpwstr>mailto:aid@marijampole.lt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lpn</dc:creator>
  <cp:lastModifiedBy>Ona Aleknavičiūtė</cp:lastModifiedBy>
  <cp:revision>2</cp:revision>
  <cp:lastPrinted>2020-06-08T07:36:00Z</cp:lastPrinted>
  <dcterms:created xsi:type="dcterms:W3CDTF">2020-06-08T08:58:00Z</dcterms:created>
  <dcterms:modified xsi:type="dcterms:W3CDTF">2020-06-08T08:58:00Z</dcterms:modified>
</cp:coreProperties>
</file>