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DF234" w14:textId="77777777" w:rsidR="001612D4" w:rsidRPr="00680E4E" w:rsidRDefault="001612D4" w:rsidP="001612D4">
      <w:pPr>
        <w:jc w:val="center"/>
        <w:rPr>
          <w:rFonts w:ascii="Verdana" w:hAnsi="Verdana"/>
          <w:color w:val="000000"/>
          <w:lang w:eastAsia="ar-SA"/>
        </w:rPr>
      </w:pPr>
      <w:bookmarkStart w:id="0" w:name="_Hlk126935486"/>
      <w:r w:rsidRPr="00680E4E">
        <w:rPr>
          <w:rFonts w:ascii="Verdana" w:hAnsi="Verdana"/>
          <w:color w:val="000000"/>
          <w:lang w:eastAsia="ar-SA"/>
        </w:rPr>
        <w:t>_____________________________________________</w:t>
      </w:r>
    </w:p>
    <w:p w14:paraId="77B199E4" w14:textId="77777777" w:rsidR="001612D4" w:rsidRPr="00680E4E" w:rsidRDefault="001612D4" w:rsidP="001612D4">
      <w:pPr>
        <w:jc w:val="center"/>
        <w:rPr>
          <w:rFonts w:ascii="Verdana" w:hAnsi="Verdana"/>
          <w:color w:val="000000"/>
          <w:sz w:val="20"/>
          <w:lang w:eastAsia="ar-SA"/>
        </w:rPr>
      </w:pPr>
      <w:r w:rsidRPr="00680E4E">
        <w:rPr>
          <w:rFonts w:ascii="Verdana" w:hAnsi="Verdana"/>
          <w:color w:val="000000"/>
          <w:sz w:val="20"/>
          <w:lang w:eastAsia="ar-SA"/>
        </w:rPr>
        <w:t>(vardas, pavardė)</w:t>
      </w:r>
    </w:p>
    <w:p w14:paraId="7369BA55" w14:textId="77777777" w:rsidR="001612D4" w:rsidRPr="00680E4E" w:rsidRDefault="001612D4" w:rsidP="001612D4">
      <w:pPr>
        <w:jc w:val="center"/>
        <w:rPr>
          <w:rFonts w:ascii="Verdana" w:hAnsi="Verdana"/>
          <w:color w:val="000000"/>
          <w:lang w:eastAsia="ar-SA"/>
        </w:rPr>
      </w:pPr>
      <w:r w:rsidRPr="00680E4E">
        <w:rPr>
          <w:rFonts w:ascii="Verdana" w:hAnsi="Verdana"/>
          <w:color w:val="000000"/>
          <w:lang w:eastAsia="ar-SA"/>
        </w:rPr>
        <w:t>_____________________________________________</w:t>
      </w:r>
    </w:p>
    <w:p w14:paraId="3A1E4E7C" w14:textId="77777777" w:rsidR="001612D4" w:rsidRPr="00680E4E" w:rsidRDefault="001612D4" w:rsidP="001612D4">
      <w:pPr>
        <w:jc w:val="center"/>
        <w:rPr>
          <w:rFonts w:ascii="Verdana" w:hAnsi="Verdana"/>
          <w:color w:val="000000"/>
          <w:sz w:val="20"/>
          <w:lang w:eastAsia="ar-SA"/>
        </w:rPr>
      </w:pPr>
      <w:r w:rsidRPr="00680E4E">
        <w:rPr>
          <w:rFonts w:ascii="Verdana" w:hAnsi="Verdana"/>
          <w:color w:val="000000"/>
          <w:sz w:val="20"/>
          <w:lang w:eastAsia="ar-SA"/>
        </w:rPr>
        <w:t xml:space="preserve">(gyvenamoji vieta) </w:t>
      </w:r>
    </w:p>
    <w:p w14:paraId="37B5AB69" w14:textId="77777777" w:rsidR="001612D4" w:rsidRPr="00680E4E" w:rsidRDefault="001612D4" w:rsidP="001612D4">
      <w:pPr>
        <w:jc w:val="center"/>
        <w:rPr>
          <w:rFonts w:ascii="Verdana" w:hAnsi="Verdana"/>
          <w:color w:val="000000"/>
          <w:lang w:eastAsia="ar-SA"/>
        </w:rPr>
      </w:pPr>
      <w:r w:rsidRPr="00680E4E">
        <w:rPr>
          <w:rFonts w:ascii="Verdana" w:hAnsi="Verdana"/>
          <w:color w:val="000000"/>
          <w:lang w:eastAsia="ar-SA"/>
        </w:rPr>
        <w:t>_____________________________________________</w:t>
      </w:r>
    </w:p>
    <w:p w14:paraId="4F7DB61B" w14:textId="3356FFF9" w:rsidR="001612D4" w:rsidRPr="00680E4E" w:rsidRDefault="001612D4" w:rsidP="001612D4">
      <w:pPr>
        <w:jc w:val="center"/>
        <w:rPr>
          <w:rFonts w:ascii="Verdana" w:hAnsi="Verdana"/>
          <w:color w:val="000000"/>
          <w:sz w:val="20"/>
          <w:lang w:eastAsia="ar-SA"/>
        </w:rPr>
      </w:pPr>
      <w:r w:rsidRPr="00680E4E">
        <w:rPr>
          <w:rFonts w:ascii="Verdana" w:hAnsi="Verdana"/>
          <w:color w:val="000000"/>
          <w:sz w:val="20"/>
          <w:lang w:eastAsia="ar-SA"/>
        </w:rPr>
        <w:t xml:space="preserve">(telefono </w:t>
      </w:r>
      <w:r w:rsidR="00CC6CC4" w:rsidRPr="00680E4E">
        <w:rPr>
          <w:rFonts w:ascii="Verdana" w:hAnsi="Verdana"/>
          <w:color w:val="000000"/>
          <w:sz w:val="20"/>
          <w:lang w:eastAsia="ar-SA"/>
        </w:rPr>
        <w:t>N</w:t>
      </w:r>
      <w:r w:rsidRPr="00680E4E">
        <w:rPr>
          <w:rFonts w:ascii="Verdana" w:hAnsi="Verdana"/>
          <w:color w:val="000000"/>
          <w:sz w:val="20"/>
          <w:lang w:eastAsia="ar-SA"/>
        </w:rPr>
        <w:t>r., el. pašto adresas)</w:t>
      </w:r>
    </w:p>
    <w:bookmarkEnd w:id="0"/>
    <w:p w14:paraId="24C01748" w14:textId="77777777" w:rsidR="001612D4" w:rsidRPr="00680E4E" w:rsidRDefault="001612D4" w:rsidP="001612D4">
      <w:pPr>
        <w:ind w:left="567"/>
        <w:rPr>
          <w:rFonts w:ascii="Verdana" w:hAnsi="Verdana"/>
          <w:color w:val="000000"/>
          <w:lang w:eastAsia="ar-SA"/>
        </w:rPr>
      </w:pPr>
    </w:p>
    <w:p w14:paraId="11ED5542" w14:textId="77777777" w:rsidR="00CC6CC4" w:rsidRPr="00680E4E" w:rsidRDefault="00CC6CC4" w:rsidP="001612D4">
      <w:pPr>
        <w:ind w:left="567"/>
        <w:rPr>
          <w:rFonts w:ascii="Verdana" w:hAnsi="Verdana"/>
          <w:color w:val="000000"/>
          <w:lang w:eastAsia="ar-SA"/>
        </w:rPr>
      </w:pPr>
    </w:p>
    <w:p w14:paraId="7849E717" w14:textId="77777777" w:rsidR="001612D4" w:rsidRPr="00680E4E" w:rsidRDefault="001612D4" w:rsidP="001612D4">
      <w:pPr>
        <w:rPr>
          <w:rFonts w:ascii="Verdana" w:hAnsi="Verdana"/>
          <w:color w:val="000000"/>
          <w:lang w:eastAsia="ar-SA"/>
        </w:rPr>
      </w:pPr>
      <w:r w:rsidRPr="00680E4E">
        <w:rPr>
          <w:rFonts w:ascii="Verdana" w:hAnsi="Verdana"/>
          <w:color w:val="000000"/>
          <w:lang w:eastAsia="ar-SA"/>
        </w:rPr>
        <w:t xml:space="preserve">Marijampolės savivaldybės </w:t>
      </w:r>
    </w:p>
    <w:p w14:paraId="46335790" w14:textId="77777777" w:rsidR="001612D4" w:rsidRPr="00680E4E" w:rsidRDefault="001612D4" w:rsidP="001612D4">
      <w:pPr>
        <w:rPr>
          <w:rFonts w:ascii="Verdana" w:hAnsi="Verdana"/>
          <w:color w:val="000000"/>
          <w:lang w:eastAsia="ar-SA"/>
        </w:rPr>
      </w:pPr>
      <w:r w:rsidRPr="00680E4E">
        <w:rPr>
          <w:rFonts w:ascii="Verdana" w:hAnsi="Verdana"/>
          <w:lang w:eastAsia="ar-SA"/>
        </w:rPr>
        <w:t>administracijos direktoriui</w:t>
      </w:r>
    </w:p>
    <w:p w14:paraId="3AB3130B" w14:textId="77777777" w:rsidR="001612D4" w:rsidRPr="00680E4E" w:rsidRDefault="001612D4" w:rsidP="001612D4">
      <w:pPr>
        <w:rPr>
          <w:rFonts w:ascii="Verdana" w:hAnsi="Verdana"/>
          <w:color w:val="000000"/>
          <w:lang w:eastAsia="ar-SA"/>
        </w:rPr>
      </w:pPr>
    </w:p>
    <w:p w14:paraId="02EE5DC6" w14:textId="77777777" w:rsidR="001612D4" w:rsidRPr="00680E4E" w:rsidRDefault="001612D4" w:rsidP="001612D4">
      <w:pPr>
        <w:rPr>
          <w:rFonts w:ascii="Verdana" w:hAnsi="Verdana"/>
          <w:color w:val="000000"/>
          <w:lang w:eastAsia="ar-SA"/>
        </w:rPr>
      </w:pPr>
    </w:p>
    <w:p w14:paraId="0D902111" w14:textId="77777777" w:rsidR="001612D4" w:rsidRPr="00680E4E" w:rsidRDefault="001612D4" w:rsidP="001612D4">
      <w:pPr>
        <w:jc w:val="center"/>
        <w:rPr>
          <w:rFonts w:ascii="Verdana" w:hAnsi="Verdana"/>
          <w:b/>
          <w:color w:val="000000"/>
          <w:lang w:eastAsia="ar-SA"/>
        </w:rPr>
      </w:pPr>
      <w:r w:rsidRPr="00680E4E">
        <w:rPr>
          <w:rFonts w:ascii="Verdana" w:hAnsi="Verdana"/>
          <w:b/>
          <w:color w:val="000000"/>
          <w:lang w:eastAsia="ar-SA"/>
        </w:rPr>
        <w:t>PRAŠYMAS</w:t>
      </w:r>
    </w:p>
    <w:p w14:paraId="6D513C20" w14:textId="77777777" w:rsidR="001612D4" w:rsidRPr="00680E4E" w:rsidRDefault="001612D4" w:rsidP="001612D4">
      <w:pPr>
        <w:jc w:val="center"/>
        <w:rPr>
          <w:rFonts w:ascii="Verdana" w:hAnsi="Verdana"/>
          <w:b/>
          <w:color w:val="000000"/>
          <w:lang w:eastAsia="ar-SA"/>
        </w:rPr>
      </w:pPr>
      <w:r w:rsidRPr="00680E4E">
        <w:rPr>
          <w:rFonts w:ascii="Verdana" w:hAnsi="Verdana"/>
          <w:b/>
          <w:color w:val="000000"/>
          <w:lang w:eastAsia="ar-SA"/>
        </w:rPr>
        <w:t xml:space="preserve">DĖL STUDIJŲ RĖMIMO PROGRAMOS LĖŠŲ SKYRIMO </w:t>
      </w:r>
    </w:p>
    <w:p w14:paraId="2C2F397B" w14:textId="77777777" w:rsidR="00CC6CC4" w:rsidRPr="00680E4E" w:rsidRDefault="00CC6CC4" w:rsidP="001612D4">
      <w:pPr>
        <w:jc w:val="center"/>
        <w:rPr>
          <w:rFonts w:ascii="Verdana" w:hAnsi="Verdana"/>
          <w:b/>
          <w:color w:val="000000"/>
          <w:lang w:eastAsia="ar-SA"/>
        </w:rPr>
      </w:pPr>
    </w:p>
    <w:p w14:paraId="27830A35" w14:textId="1F78DDDB" w:rsidR="001612D4" w:rsidRPr="00680E4E" w:rsidRDefault="001612D4" w:rsidP="001612D4">
      <w:pPr>
        <w:jc w:val="center"/>
        <w:rPr>
          <w:rFonts w:ascii="Verdana" w:hAnsi="Verdana"/>
          <w:color w:val="000000"/>
          <w:lang w:eastAsia="ar-SA"/>
        </w:rPr>
      </w:pPr>
      <w:r w:rsidRPr="00680E4E">
        <w:rPr>
          <w:rFonts w:ascii="Verdana" w:hAnsi="Verdana"/>
          <w:color w:val="000000"/>
          <w:lang w:eastAsia="ar-SA"/>
        </w:rPr>
        <w:t>20___</w:t>
      </w:r>
      <w:r w:rsidR="00680E4E">
        <w:rPr>
          <w:rFonts w:ascii="Verdana" w:hAnsi="Verdana"/>
          <w:color w:val="000000"/>
          <w:lang w:eastAsia="ar-SA"/>
        </w:rPr>
        <w:t xml:space="preserve"> </w:t>
      </w:r>
      <w:r w:rsidRPr="00680E4E">
        <w:rPr>
          <w:rFonts w:ascii="Verdana" w:hAnsi="Verdana"/>
          <w:color w:val="000000"/>
          <w:lang w:eastAsia="ar-SA"/>
        </w:rPr>
        <w:t xml:space="preserve">m. ______________________ d. </w:t>
      </w:r>
    </w:p>
    <w:p w14:paraId="692B6D9E" w14:textId="77777777" w:rsidR="001612D4" w:rsidRPr="00680E4E" w:rsidRDefault="001612D4" w:rsidP="001612D4">
      <w:pPr>
        <w:tabs>
          <w:tab w:val="left" w:pos="1134"/>
        </w:tabs>
        <w:ind w:firstLine="567"/>
        <w:rPr>
          <w:rFonts w:ascii="Verdana" w:hAnsi="Verdana"/>
          <w:color w:val="000000"/>
          <w:lang w:eastAsia="ar-SA"/>
        </w:rPr>
      </w:pPr>
    </w:p>
    <w:p w14:paraId="358DEC40" w14:textId="77777777" w:rsidR="00CC6CC4" w:rsidRPr="00680E4E" w:rsidRDefault="00CC6CC4" w:rsidP="001612D4">
      <w:pPr>
        <w:tabs>
          <w:tab w:val="left" w:pos="1134"/>
        </w:tabs>
        <w:ind w:firstLine="567"/>
        <w:rPr>
          <w:rFonts w:ascii="Verdana" w:hAnsi="Verdana"/>
          <w:color w:val="000000"/>
          <w:lang w:eastAsia="ar-SA"/>
        </w:rPr>
      </w:pPr>
    </w:p>
    <w:p w14:paraId="4219227C" w14:textId="77777777" w:rsidR="001612D4" w:rsidRPr="00680E4E" w:rsidRDefault="001612D4" w:rsidP="001612D4">
      <w:pPr>
        <w:tabs>
          <w:tab w:val="left" w:pos="1134"/>
        </w:tabs>
        <w:ind w:firstLine="567"/>
        <w:rPr>
          <w:rFonts w:ascii="Verdana" w:hAnsi="Verdana"/>
          <w:color w:val="000000"/>
          <w:lang w:eastAsia="ar-SA"/>
        </w:rPr>
      </w:pPr>
      <w:r w:rsidRPr="00680E4E">
        <w:rPr>
          <w:rFonts w:ascii="Verdana" w:hAnsi="Verdana"/>
          <w:color w:val="000000"/>
          <w:lang w:eastAsia="ar-SA"/>
        </w:rPr>
        <w:t>Prašau skirti finansinę paramą. Ketinu studijuoti /</w:t>
      </w:r>
      <w:r w:rsidRPr="00680E4E">
        <w:rPr>
          <w:rFonts w:ascii="Verdana" w:hAnsi="Verdana"/>
          <w:color w:val="4C94D8"/>
          <w:lang w:eastAsia="ar-SA"/>
        </w:rPr>
        <w:t xml:space="preserve"> </w:t>
      </w:r>
      <w:r w:rsidRPr="00680E4E">
        <w:rPr>
          <w:rFonts w:ascii="Verdana" w:hAnsi="Verdana"/>
          <w:lang w:eastAsia="ar-SA"/>
        </w:rPr>
        <w:t xml:space="preserve">dirbti </w:t>
      </w:r>
      <w:r w:rsidRPr="00680E4E">
        <w:rPr>
          <w:rFonts w:ascii="Verdana" w:hAnsi="Verdana"/>
          <w:color w:val="000000"/>
          <w:lang w:eastAsia="ar-SA"/>
        </w:rPr>
        <w:t>/ studijuoju.</w:t>
      </w:r>
    </w:p>
    <w:p w14:paraId="594CD1F3" w14:textId="2E9F3CF8" w:rsidR="001612D4" w:rsidRPr="00680E4E" w:rsidRDefault="001612D4" w:rsidP="00CC6CC4">
      <w:pPr>
        <w:tabs>
          <w:tab w:val="left" w:pos="1134"/>
        </w:tabs>
        <w:ind w:left="5529"/>
        <w:rPr>
          <w:rFonts w:ascii="Verdana" w:hAnsi="Verdana"/>
          <w:color w:val="000000"/>
          <w:sz w:val="20"/>
          <w:lang w:eastAsia="ar-SA"/>
        </w:rPr>
      </w:pPr>
      <w:r w:rsidRPr="00680E4E">
        <w:rPr>
          <w:rFonts w:ascii="Verdana" w:hAnsi="Verdana"/>
          <w:color w:val="000000"/>
          <w:sz w:val="20"/>
          <w:lang w:eastAsia="ar-SA"/>
        </w:rPr>
        <w:t>(tinkamą variantą pabraukti)</w:t>
      </w:r>
    </w:p>
    <w:p w14:paraId="731F4E7C" w14:textId="77777777" w:rsidR="001612D4" w:rsidRPr="00680E4E" w:rsidRDefault="001612D4" w:rsidP="001612D4">
      <w:pPr>
        <w:rPr>
          <w:rFonts w:ascii="Verdana" w:hAnsi="Verdana"/>
          <w:color w:val="000000"/>
          <w:lang w:eastAsia="ar-SA"/>
        </w:rPr>
      </w:pPr>
    </w:p>
    <w:tbl>
      <w:tblPr>
        <w:tblW w:w="9273" w:type="dxa"/>
        <w:tblInd w:w="1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44"/>
        <w:gridCol w:w="5529"/>
      </w:tblGrid>
      <w:tr w:rsidR="001612D4" w:rsidRPr="00680E4E" w14:paraId="64C33069" w14:textId="77777777" w:rsidTr="009E3DD7">
        <w:trPr>
          <w:tblHeader/>
        </w:trPr>
        <w:tc>
          <w:tcPr>
            <w:tcW w:w="3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12EAE1" w14:textId="77777777" w:rsidR="001612D4" w:rsidRPr="00680E4E" w:rsidRDefault="001612D4" w:rsidP="00CC6CC4">
            <w:pPr>
              <w:rPr>
                <w:rFonts w:ascii="Verdana" w:hAnsi="Verdana"/>
              </w:rPr>
            </w:pPr>
            <w:r w:rsidRPr="00680E4E">
              <w:rPr>
                <w:rFonts w:ascii="Verdana" w:hAnsi="Verdana"/>
              </w:rPr>
              <w:t>Mokymo įstaigos/darbovietės pavadinimas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C968B8" w14:textId="77777777" w:rsidR="001612D4" w:rsidRPr="00680E4E" w:rsidRDefault="001612D4" w:rsidP="009E3DD7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1612D4" w:rsidRPr="00680E4E" w14:paraId="33651F76" w14:textId="77777777" w:rsidTr="009E3DD7">
        <w:tc>
          <w:tcPr>
            <w:tcW w:w="37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25169E" w14:textId="77777777" w:rsidR="001612D4" w:rsidRPr="00680E4E" w:rsidRDefault="001612D4" w:rsidP="00CC6CC4">
            <w:pPr>
              <w:rPr>
                <w:rFonts w:ascii="Verdana" w:hAnsi="Verdana"/>
                <w:color w:val="000000"/>
              </w:rPr>
            </w:pPr>
            <w:r w:rsidRPr="00680E4E">
              <w:rPr>
                <w:rFonts w:ascii="Verdana" w:hAnsi="Verdana"/>
                <w:color w:val="000000"/>
              </w:rPr>
              <w:t xml:space="preserve">Studijų </w:t>
            </w:r>
            <w:r w:rsidRPr="00680E4E">
              <w:rPr>
                <w:rFonts w:ascii="Verdana" w:hAnsi="Verdana"/>
              </w:rPr>
              <w:t>programos</w:t>
            </w:r>
            <w:r w:rsidRPr="00680E4E">
              <w:rPr>
                <w:rFonts w:ascii="Verdana" w:hAnsi="Verdana"/>
                <w:color w:val="000000"/>
              </w:rPr>
              <w:t xml:space="preserve"> pavadinimas</w:t>
            </w:r>
          </w:p>
        </w:tc>
        <w:tc>
          <w:tcPr>
            <w:tcW w:w="55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E18982" w14:textId="77777777" w:rsidR="001612D4" w:rsidRPr="00680E4E" w:rsidRDefault="001612D4" w:rsidP="009E3DD7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1612D4" w:rsidRPr="00680E4E" w14:paraId="08FD9489" w14:textId="77777777" w:rsidTr="009E3DD7">
        <w:tc>
          <w:tcPr>
            <w:tcW w:w="37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74C689" w14:textId="77777777" w:rsidR="001612D4" w:rsidRPr="00680E4E" w:rsidRDefault="001612D4" w:rsidP="00CC6CC4">
            <w:pPr>
              <w:rPr>
                <w:rFonts w:ascii="Verdana" w:hAnsi="Verdana"/>
              </w:rPr>
            </w:pPr>
            <w:r w:rsidRPr="00680E4E">
              <w:rPr>
                <w:rFonts w:ascii="Verdana" w:hAnsi="Verdana"/>
                <w:color w:val="000000"/>
              </w:rPr>
              <w:t>Kursas</w:t>
            </w:r>
          </w:p>
        </w:tc>
        <w:tc>
          <w:tcPr>
            <w:tcW w:w="55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1595A" w14:textId="77777777" w:rsidR="001612D4" w:rsidRPr="00680E4E" w:rsidRDefault="001612D4" w:rsidP="009E3DD7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Verdana" w:hAnsi="Verdana"/>
                <w:color w:val="000000"/>
              </w:rPr>
            </w:pPr>
          </w:p>
        </w:tc>
      </w:tr>
    </w:tbl>
    <w:p w14:paraId="03380026" w14:textId="77777777" w:rsidR="001612D4" w:rsidRPr="00680E4E" w:rsidRDefault="001612D4" w:rsidP="001612D4">
      <w:pPr>
        <w:tabs>
          <w:tab w:val="left" w:pos="1134"/>
        </w:tabs>
        <w:rPr>
          <w:rFonts w:ascii="Verdana" w:hAnsi="Verdana"/>
          <w:color w:val="000000"/>
          <w:lang w:eastAsia="ar-SA"/>
        </w:rPr>
      </w:pPr>
      <w:r w:rsidRPr="00680E4E">
        <w:rPr>
          <w:rFonts w:ascii="Verdana" w:hAnsi="Verdana"/>
          <w:color w:val="000000"/>
          <w:lang w:eastAsia="ar-SA"/>
        </w:rPr>
        <w:tab/>
      </w:r>
    </w:p>
    <w:tbl>
      <w:tblPr>
        <w:tblW w:w="9275" w:type="dxa"/>
        <w:tblInd w:w="13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46"/>
        <w:gridCol w:w="5529"/>
      </w:tblGrid>
      <w:tr w:rsidR="001612D4" w:rsidRPr="00680E4E" w14:paraId="222F4945" w14:textId="77777777" w:rsidTr="009E3DD7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A6402" w14:textId="77777777" w:rsidR="001612D4" w:rsidRPr="00680E4E" w:rsidRDefault="001612D4" w:rsidP="00CC6CC4">
            <w:pPr>
              <w:rPr>
                <w:rFonts w:ascii="Verdana" w:hAnsi="Verdana"/>
              </w:rPr>
            </w:pPr>
            <w:r w:rsidRPr="00680E4E">
              <w:rPr>
                <w:rFonts w:ascii="Verdana" w:hAnsi="Verdana"/>
                <w:color w:val="000000"/>
              </w:rPr>
              <w:t>Atsiskaitomosios sąskaitos numeris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B6F08" w14:textId="77777777" w:rsidR="001612D4" w:rsidRPr="00680E4E" w:rsidRDefault="001612D4" w:rsidP="009E3DD7">
            <w:pPr>
              <w:widowControl w:val="0"/>
              <w:suppressLineNumbers/>
              <w:suppressAutoHyphens/>
              <w:snapToGrid w:val="0"/>
              <w:spacing w:line="276" w:lineRule="auto"/>
              <w:rPr>
                <w:rFonts w:ascii="Verdana" w:hAnsi="Verdana"/>
                <w:color w:val="000000"/>
              </w:rPr>
            </w:pPr>
            <w:r w:rsidRPr="00680E4E">
              <w:rPr>
                <w:rFonts w:ascii="Verdana" w:hAnsi="Verdana"/>
                <w:color w:val="000000"/>
              </w:rPr>
              <w:t xml:space="preserve">LT </w:t>
            </w:r>
          </w:p>
        </w:tc>
      </w:tr>
      <w:tr w:rsidR="001612D4" w:rsidRPr="00680E4E" w14:paraId="04E65581" w14:textId="77777777" w:rsidTr="009E3DD7">
        <w:tc>
          <w:tcPr>
            <w:tcW w:w="374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B1A9ADC" w14:textId="77777777" w:rsidR="001612D4" w:rsidRPr="00680E4E" w:rsidRDefault="001612D4" w:rsidP="00CC6CC4">
            <w:pPr>
              <w:rPr>
                <w:rFonts w:ascii="Verdana" w:hAnsi="Verdana"/>
                <w:color w:val="000000"/>
              </w:rPr>
            </w:pPr>
            <w:r w:rsidRPr="00680E4E">
              <w:rPr>
                <w:rFonts w:ascii="Verdana" w:hAnsi="Verdana"/>
              </w:rPr>
              <w:t>Banko</w:t>
            </w:r>
            <w:r w:rsidRPr="00680E4E">
              <w:rPr>
                <w:rFonts w:ascii="Verdana" w:hAnsi="Verdana"/>
                <w:color w:val="000000"/>
              </w:rPr>
              <w:t xml:space="preserve"> pavadinimas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B3A5A4" w14:textId="77777777" w:rsidR="001612D4" w:rsidRPr="00680E4E" w:rsidRDefault="001612D4" w:rsidP="009E3DD7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Verdana" w:hAnsi="Verdana"/>
                <w:color w:val="000000"/>
              </w:rPr>
            </w:pPr>
          </w:p>
        </w:tc>
      </w:tr>
    </w:tbl>
    <w:p w14:paraId="136AEFF0" w14:textId="77777777" w:rsidR="001612D4" w:rsidRPr="00680E4E" w:rsidRDefault="001612D4" w:rsidP="001612D4">
      <w:pPr>
        <w:ind w:firstLine="720"/>
        <w:rPr>
          <w:rFonts w:ascii="Verdana" w:hAnsi="Verdana"/>
          <w:color w:val="000000"/>
          <w:lang w:eastAsia="ar-SA"/>
        </w:rPr>
      </w:pPr>
    </w:p>
    <w:p w14:paraId="088374E6" w14:textId="77777777" w:rsidR="001612D4" w:rsidRPr="00DD241A" w:rsidRDefault="001612D4" w:rsidP="001612D4">
      <w:pPr>
        <w:tabs>
          <w:tab w:val="left" w:pos="1134"/>
        </w:tabs>
        <w:ind w:firstLine="567"/>
        <w:rPr>
          <w:rFonts w:ascii="Verdana" w:hAnsi="Verdana"/>
          <w:lang w:eastAsia="ar-SA"/>
        </w:rPr>
      </w:pPr>
      <w:r w:rsidRPr="00DD241A">
        <w:rPr>
          <w:rFonts w:ascii="Verdana" w:hAnsi="Verdana"/>
          <w:lang w:eastAsia="ar-SA"/>
        </w:rPr>
        <w:t>PRIDEDAMA:</w:t>
      </w:r>
    </w:p>
    <w:p w14:paraId="0FBA8A47" w14:textId="77777777" w:rsidR="00CC6CC4" w:rsidRPr="00DD241A" w:rsidRDefault="00CC6CC4" w:rsidP="00CC6CC4">
      <w:pPr>
        <w:tabs>
          <w:tab w:val="left" w:pos="1134"/>
        </w:tabs>
        <w:ind w:firstLine="567"/>
        <w:rPr>
          <w:rFonts w:ascii="Verdana" w:hAnsi="Verdana"/>
          <w:lang w:eastAsia="ar-SA"/>
        </w:rPr>
      </w:pPr>
      <w:r w:rsidRPr="00DD241A">
        <w:rPr>
          <w:rFonts w:ascii="Verdana" w:hAnsi="Verdana"/>
          <w:lang w:eastAsia="ar-SA"/>
        </w:rPr>
        <w:t>1. Asmens dokumento kopija.</w:t>
      </w:r>
    </w:p>
    <w:p w14:paraId="02576C9C" w14:textId="3CC06082" w:rsidR="00CC6CC4" w:rsidRPr="00DD241A" w:rsidRDefault="00CC6CC4" w:rsidP="00CC6CC4">
      <w:pPr>
        <w:tabs>
          <w:tab w:val="left" w:pos="1134"/>
        </w:tabs>
        <w:ind w:firstLine="567"/>
        <w:jc w:val="both"/>
        <w:rPr>
          <w:rFonts w:ascii="Verdana" w:hAnsi="Verdana"/>
          <w:lang w:eastAsia="ar-SA"/>
        </w:rPr>
      </w:pPr>
      <w:r w:rsidRPr="00DD241A">
        <w:rPr>
          <w:rFonts w:ascii="Verdana" w:eastAsia="Calibri" w:hAnsi="Verdana"/>
        </w:rPr>
        <w:t>2. Dokumentų, pagrindžiančių turimą išsilavinimą (su priedu), kvalifikaciją, darbo stažą, pedagoginę patirtį, kopijas.</w:t>
      </w:r>
    </w:p>
    <w:p w14:paraId="6EEE5397" w14:textId="77777777" w:rsidR="00CC6CC4" w:rsidRPr="00680E4E" w:rsidRDefault="00CC6CC4" w:rsidP="00CC6CC4">
      <w:pPr>
        <w:tabs>
          <w:tab w:val="left" w:pos="1134"/>
        </w:tabs>
        <w:ind w:firstLine="567"/>
        <w:jc w:val="both"/>
        <w:rPr>
          <w:rFonts w:ascii="Verdana" w:hAnsi="Verdana"/>
          <w:color w:val="000000"/>
        </w:rPr>
      </w:pPr>
      <w:r w:rsidRPr="00680E4E">
        <w:rPr>
          <w:rFonts w:ascii="Verdana" w:hAnsi="Verdana"/>
          <w:color w:val="000000"/>
          <w:lang w:eastAsia="ar-SA"/>
        </w:rPr>
        <w:t>Tvirtinu</w:t>
      </w:r>
      <w:r w:rsidRPr="00680E4E">
        <w:rPr>
          <w:rFonts w:ascii="Verdana" w:hAnsi="Verdana"/>
          <w:color w:val="000000"/>
        </w:rPr>
        <w:t>, kad visi duomenys, pateikti prašyme ir prie jo pridedamuose dokumentuose, yra tikri ir teisingi.</w:t>
      </w:r>
    </w:p>
    <w:p w14:paraId="4C2F8F55" w14:textId="77777777" w:rsidR="001612D4" w:rsidRPr="00680E4E" w:rsidRDefault="001612D4" w:rsidP="001612D4">
      <w:pPr>
        <w:autoSpaceDE w:val="0"/>
        <w:autoSpaceDN w:val="0"/>
        <w:adjustRightInd w:val="0"/>
        <w:rPr>
          <w:rFonts w:ascii="Verdana" w:hAnsi="Verdana"/>
          <w:color w:val="000000"/>
        </w:rPr>
      </w:pPr>
    </w:p>
    <w:p w14:paraId="579A9BD9" w14:textId="77777777" w:rsidR="001612D4" w:rsidRPr="00680E4E" w:rsidRDefault="001612D4" w:rsidP="001612D4">
      <w:pPr>
        <w:jc w:val="both"/>
        <w:rPr>
          <w:rFonts w:ascii="Verdana" w:hAnsi="Verdana"/>
          <w:color w:val="000000"/>
          <w:sz w:val="16"/>
          <w:szCs w:val="16"/>
        </w:rPr>
      </w:pPr>
      <w:r w:rsidRPr="00680E4E">
        <w:rPr>
          <w:rFonts w:ascii="Verdana" w:hAnsi="Verdana"/>
          <w:color w:val="000000"/>
          <w:sz w:val="16"/>
          <w:szCs w:val="16"/>
        </w:rPr>
        <w:t>PASTABA: pateikiamų asmens duomenų rinkimo ir kaupimo teisinis pagrindas – dalyvavimas atrankoje premijai gauti (ES Bendrojo duomenų apsaugos reglamento 6 straipsnis)</w:t>
      </w:r>
    </w:p>
    <w:p w14:paraId="6159CA38" w14:textId="77777777" w:rsidR="001612D4" w:rsidRPr="00680E4E" w:rsidRDefault="001612D4" w:rsidP="001612D4">
      <w:pPr>
        <w:rPr>
          <w:rFonts w:ascii="Verdana" w:hAnsi="Verdana"/>
          <w:snapToGrid w:val="0"/>
          <w:color w:val="000000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1612D4" w:rsidRPr="00680E4E" w14:paraId="02EEB8E5" w14:textId="77777777" w:rsidTr="009E3DD7">
        <w:tc>
          <w:tcPr>
            <w:tcW w:w="3119" w:type="dxa"/>
            <w:tcBorders>
              <w:top w:val="nil"/>
              <w:left w:val="nil"/>
              <w:right w:val="nil"/>
            </w:tcBorders>
            <w:hideMark/>
          </w:tcPr>
          <w:p w14:paraId="4CAF9FE2" w14:textId="77777777" w:rsidR="001612D4" w:rsidRPr="00680E4E" w:rsidRDefault="001612D4" w:rsidP="009E3DD7">
            <w:pPr>
              <w:rPr>
                <w:rFonts w:ascii="Verdana" w:hAnsi="Verdana"/>
                <w:i/>
                <w:iCs/>
                <w:color w:val="000000"/>
                <w:sz w:val="20"/>
              </w:rPr>
            </w:pPr>
            <w:bookmarkStart w:id="1" w:name="_Hlk98235673"/>
          </w:p>
        </w:tc>
        <w:tc>
          <w:tcPr>
            <w:tcW w:w="283" w:type="dxa"/>
          </w:tcPr>
          <w:p w14:paraId="08957D44" w14:textId="77777777" w:rsidR="001612D4" w:rsidRPr="00680E4E" w:rsidRDefault="001612D4" w:rsidP="009E3DD7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F35D36" w14:textId="77777777" w:rsidR="001612D4" w:rsidRPr="00680E4E" w:rsidRDefault="001612D4" w:rsidP="009E3DD7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547" w:type="dxa"/>
          </w:tcPr>
          <w:p w14:paraId="384BD3B5" w14:textId="77777777" w:rsidR="001612D4" w:rsidRPr="00680E4E" w:rsidRDefault="001612D4" w:rsidP="009E3DD7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05A098" w14:textId="77777777" w:rsidR="001612D4" w:rsidRPr="00680E4E" w:rsidRDefault="001612D4" w:rsidP="009E3DD7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1612D4" w:rsidRPr="00680E4E" w14:paraId="3F797020" w14:textId="77777777" w:rsidTr="009E3DD7">
        <w:tc>
          <w:tcPr>
            <w:tcW w:w="3119" w:type="dxa"/>
            <w:tcBorders>
              <w:left w:val="nil"/>
              <w:bottom w:val="nil"/>
              <w:right w:val="nil"/>
            </w:tcBorders>
            <w:hideMark/>
          </w:tcPr>
          <w:p w14:paraId="1B37DC38" w14:textId="77777777" w:rsidR="001612D4" w:rsidRPr="00680E4E" w:rsidRDefault="001612D4" w:rsidP="009E3DD7">
            <w:pPr>
              <w:rPr>
                <w:rFonts w:ascii="Verdana" w:hAnsi="Verdana"/>
                <w:i/>
                <w:color w:val="000000"/>
                <w:sz w:val="20"/>
              </w:rPr>
            </w:pPr>
          </w:p>
        </w:tc>
        <w:tc>
          <w:tcPr>
            <w:tcW w:w="283" w:type="dxa"/>
          </w:tcPr>
          <w:p w14:paraId="49081E92" w14:textId="77777777" w:rsidR="001612D4" w:rsidRPr="00680E4E" w:rsidRDefault="001612D4" w:rsidP="009E3DD7">
            <w:pPr>
              <w:jc w:val="center"/>
              <w:rPr>
                <w:rFonts w:ascii="Verdana" w:hAnsi="Verdana"/>
                <w:i/>
                <w:color w:val="000000"/>
                <w:sz w:val="20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89A9CB" w14:textId="77777777" w:rsidR="001612D4" w:rsidRPr="00680E4E" w:rsidRDefault="001612D4" w:rsidP="009E3DD7">
            <w:pPr>
              <w:jc w:val="center"/>
              <w:rPr>
                <w:rFonts w:ascii="Verdana" w:hAnsi="Verdana"/>
                <w:i/>
                <w:color w:val="000000"/>
                <w:sz w:val="20"/>
              </w:rPr>
            </w:pPr>
            <w:r w:rsidRPr="00680E4E">
              <w:rPr>
                <w:rFonts w:ascii="Verdana" w:hAnsi="Verdana"/>
                <w:i/>
                <w:color w:val="000000"/>
                <w:sz w:val="20"/>
              </w:rPr>
              <w:t>(parašas)</w:t>
            </w:r>
          </w:p>
        </w:tc>
        <w:tc>
          <w:tcPr>
            <w:tcW w:w="547" w:type="dxa"/>
          </w:tcPr>
          <w:p w14:paraId="5743BA05" w14:textId="77777777" w:rsidR="001612D4" w:rsidRPr="00680E4E" w:rsidRDefault="001612D4" w:rsidP="009E3DD7">
            <w:pPr>
              <w:jc w:val="center"/>
              <w:rPr>
                <w:rFonts w:ascii="Verdana" w:hAnsi="Verdana"/>
                <w:i/>
                <w:color w:val="000000"/>
                <w:sz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443386" w14:textId="77777777" w:rsidR="001612D4" w:rsidRPr="00680E4E" w:rsidRDefault="001612D4" w:rsidP="009E3DD7">
            <w:pPr>
              <w:jc w:val="center"/>
              <w:rPr>
                <w:rFonts w:ascii="Verdana" w:hAnsi="Verdana"/>
                <w:i/>
                <w:color w:val="000000"/>
                <w:sz w:val="20"/>
              </w:rPr>
            </w:pPr>
            <w:r w:rsidRPr="00680E4E">
              <w:rPr>
                <w:rFonts w:ascii="Verdana" w:hAnsi="Verdana"/>
                <w:i/>
                <w:color w:val="000000"/>
                <w:sz w:val="20"/>
              </w:rPr>
              <w:t>(vardas pavardė)</w:t>
            </w:r>
          </w:p>
        </w:tc>
      </w:tr>
      <w:bookmarkEnd w:id="1"/>
    </w:tbl>
    <w:p w14:paraId="2284E09A" w14:textId="77777777" w:rsidR="001612D4" w:rsidRPr="00680E4E" w:rsidRDefault="001612D4" w:rsidP="001612D4">
      <w:pPr>
        <w:rPr>
          <w:rFonts w:ascii="Verdana" w:hAnsi="Verdana"/>
          <w:snapToGrid w:val="0"/>
        </w:rPr>
      </w:pPr>
    </w:p>
    <w:p w14:paraId="6B44D383" w14:textId="258297CB" w:rsidR="006E025B" w:rsidRPr="00680E4E" w:rsidRDefault="006E025B" w:rsidP="006E025B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2" w:name="_Hlk179278916"/>
      <w:r w:rsidRPr="00680E4E">
        <w:rPr>
          <w:rFonts w:ascii="Verdana" w:hAnsi="Verdana"/>
          <w:b/>
          <w:bCs/>
          <w:sz w:val="16"/>
          <w:szCs w:val="16"/>
        </w:rPr>
        <w:t>Jūsų asmens duomenų valdytojas</w:t>
      </w:r>
      <w:r w:rsidRPr="00680E4E">
        <w:rPr>
          <w:rFonts w:ascii="Verdana" w:hAnsi="Verdana"/>
          <w:sz w:val="16"/>
          <w:szCs w:val="16"/>
        </w:rPr>
        <w:t>:</w:t>
      </w:r>
      <w:r w:rsidR="0079435D" w:rsidRPr="00680E4E">
        <w:rPr>
          <w:rFonts w:ascii="Verdana" w:hAnsi="Verdana"/>
          <w:sz w:val="16"/>
          <w:szCs w:val="16"/>
        </w:rPr>
        <w:t xml:space="preserve"> </w:t>
      </w:r>
      <w:bookmarkEnd w:id="2"/>
      <w:r w:rsidRPr="00680E4E">
        <w:rPr>
          <w:rFonts w:ascii="Verdana" w:hAnsi="Verdana"/>
          <w:sz w:val="16"/>
          <w:szCs w:val="16"/>
        </w:rPr>
        <w:t>Marijampolės savivaldybės administracija (juridinio asmens kodas 188769113, adresas: J. Basanavičiaus a. 1, 68307 Marijampolė, tel. +370 343 90 011, el. p.</w:t>
      </w:r>
      <w:r w:rsidR="0079435D" w:rsidRPr="00680E4E"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680E4E">
          <w:rPr>
            <w:rStyle w:val="Hipersaitas"/>
            <w:rFonts w:ascii="Verdana" w:hAnsi="Verdana"/>
            <w:color w:val="auto"/>
            <w:sz w:val="16"/>
            <w:szCs w:val="16"/>
            <w:u w:val="none"/>
          </w:rPr>
          <w:t>administracija@marijampole.lt</w:t>
        </w:r>
      </w:hyperlink>
      <w:r w:rsidRPr="00680E4E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 w:rsidR="0079435D" w:rsidRPr="00680E4E">
        <w:rPr>
          <w:rFonts w:ascii="Verdana" w:hAnsi="Verdana"/>
          <w:sz w:val="16"/>
          <w:szCs w:val="16"/>
        </w:rPr>
        <w:t xml:space="preserve"> </w:t>
      </w:r>
      <w:hyperlink r:id="rId8" w:history="1">
        <w:r w:rsidRPr="00680E4E">
          <w:rPr>
            <w:rStyle w:val="Hipersaitas"/>
            <w:rFonts w:ascii="Verdana" w:hAnsi="Verdana"/>
            <w:color w:val="auto"/>
            <w:sz w:val="16"/>
            <w:szCs w:val="16"/>
            <w:u w:val="none"/>
          </w:rPr>
          <w:t>duomenu.apsauga@marijampole.lt</w:t>
        </w:r>
      </w:hyperlink>
    </w:p>
    <w:p w14:paraId="147B0E12" w14:textId="24F128E5" w:rsidR="0079435D" w:rsidRPr="00680E4E" w:rsidRDefault="006E025B" w:rsidP="006E025B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680E4E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 w:rsidR="0079435D" w:rsidRPr="00680E4E">
        <w:rPr>
          <w:rFonts w:ascii="Verdana" w:hAnsi="Verdana"/>
          <w:sz w:val="16"/>
          <w:szCs w:val="16"/>
        </w:rPr>
        <w:t xml:space="preserve"> </w:t>
      </w:r>
      <w:hyperlink r:id="rId9" w:history="1">
        <w:r w:rsidR="0079435D" w:rsidRPr="00680E4E">
          <w:rPr>
            <w:rStyle w:val="Hipersaitas"/>
            <w:rFonts w:ascii="Verdana" w:hAnsi="Verdana"/>
            <w:color w:val="auto"/>
            <w:sz w:val="16"/>
            <w:szCs w:val="16"/>
            <w:u w:val="none"/>
          </w:rPr>
          <w:t>https://teisesaktai.marijampole.lt/document/55700?version=5</w:t>
        </w:r>
      </w:hyperlink>
    </w:p>
    <w:p w14:paraId="1BB5A44B" w14:textId="1AE4D368" w:rsidR="00980D21" w:rsidRPr="00680E4E" w:rsidRDefault="00680E4E" w:rsidP="00680E4E">
      <w:pPr>
        <w:shd w:val="clear" w:color="auto" w:fill="FFFFFF"/>
        <w:jc w:val="center"/>
        <w:rPr>
          <w:rFonts w:ascii="Verdana" w:hAnsi="Verdana"/>
        </w:rPr>
      </w:pPr>
      <w:r w:rsidRPr="00680E4E">
        <w:rPr>
          <w:rFonts w:ascii="Verdana" w:hAnsi="Verdana"/>
        </w:rPr>
        <w:t>______________________</w:t>
      </w:r>
    </w:p>
    <w:sectPr w:rsidR="00980D21" w:rsidRPr="00680E4E" w:rsidSect="008322B3">
      <w:headerReference w:type="default" r:id="rId10"/>
      <w:headerReference w:type="first" r:id="rId11"/>
      <w:pgSz w:w="11906" w:h="16838" w:code="9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DBC21" w14:textId="77777777" w:rsidR="00805DE6" w:rsidRDefault="00805DE6">
      <w:r>
        <w:separator/>
      </w:r>
    </w:p>
  </w:endnote>
  <w:endnote w:type="continuationSeparator" w:id="0">
    <w:p w14:paraId="0C985732" w14:textId="77777777" w:rsidR="00805DE6" w:rsidRDefault="00805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291E8" w14:textId="77777777" w:rsidR="00805DE6" w:rsidRDefault="00805DE6">
      <w:r>
        <w:separator/>
      </w:r>
    </w:p>
  </w:footnote>
  <w:footnote w:type="continuationSeparator" w:id="0">
    <w:p w14:paraId="4431A85F" w14:textId="77777777" w:rsidR="00805DE6" w:rsidRDefault="00805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439F" w14:textId="77777777" w:rsidR="001612D4" w:rsidRPr="003878A6" w:rsidRDefault="001612D4">
    <w:pPr>
      <w:pStyle w:val="Antrats"/>
      <w:jc w:val="center"/>
      <w:rPr>
        <w:rFonts w:ascii="Verdana" w:hAnsi="Verdana"/>
        <w:sz w:val="20"/>
        <w:szCs w:val="20"/>
      </w:rPr>
    </w:pPr>
    <w:r w:rsidRPr="003878A6">
      <w:rPr>
        <w:rFonts w:ascii="Verdana" w:hAnsi="Verdana"/>
        <w:sz w:val="20"/>
        <w:szCs w:val="20"/>
      </w:rPr>
      <w:fldChar w:fldCharType="begin"/>
    </w:r>
    <w:r w:rsidRPr="003878A6">
      <w:rPr>
        <w:rFonts w:ascii="Verdana" w:hAnsi="Verdana"/>
        <w:sz w:val="20"/>
        <w:szCs w:val="20"/>
      </w:rPr>
      <w:instrText>PAGE   \* MERGEFORMAT</w:instrText>
    </w:r>
    <w:r w:rsidRPr="003878A6">
      <w:rPr>
        <w:rFonts w:ascii="Verdana" w:hAnsi="Verdana"/>
        <w:sz w:val="20"/>
        <w:szCs w:val="20"/>
      </w:rPr>
      <w:fldChar w:fldCharType="separate"/>
    </w:r>
    <w:r w:rsidRPr="003878A6">
      <w:rPr>
        <w:rFonts w:ascii="Verdana" w:hAnsi="Verdana"/>
        <w:sz w:val="20"/>
        <w:szCs w:val="20"/>
      </w:rPr>
      <w:t>2</w:t>
    </w:r>
    <w:r w:rsidRPr="003878A6">
      <w:rPr>
        <w:rFonts w:ascii="Verdana" w:hAnsi="Verdana"/>
        <w:sz w:val="20"/>
        <w:szCs w:val="20"/>
      </w:rPr>
      <w:fldChar w:fldCharType="end"/>
    </w:r>
  </w:p>
  <w:p w14:paraId="01D92C77" w14:textId="77777777" w:rsidR="001612D4" w:rsidRDefault="001612D4" w:rsidP="0086528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BC97F" w14:textId="77777777" w:rsidR="001612D4" w:rsidRPr="00306BEF" w:rsidRDefault="001612D4" w:rsidP="004C22B9">
    <w:pPr>
      <w:pStyle w:val="Antrats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1797E"/>
    <w:multiLevelType w:val="hybridMultilevel"/>
    <w:tmpl w:val="8EB66A7E"/>
    <w:lvl w:ilvl="0" w:tplc="67C68B4C">
      <w:start w:val="1"/>
      <w:numFmt w:val="decimal"/>
      <w:lvlText w:val="%1."/>
      <w:lvlJc w:val="left"/>
      <w:pPr>
        <w:ind w:left="146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87" w:hanging="360"/>
      </w:pPr>
    </w:lvl>
    <w:lvl w:ilvl="2" w:tplc="0427001B" w:tentative="1">
      <w:start w:val="1"/>
      <w:numFmt w:val="lowerRoman"/>
      <w:lvlText w:val="%3."/>
      <w:lvlJc w:val="right"/>
      <w:pPr>
        <w:ind w:left="2907" w:hanging="180"/>
      </w:pPr>
    </w:lvl>
    <w:lvl w:ilvl="3" w:tplc="0427000F" w:tentative="1">
      <w:start w:val="1"/>
      <w:numFmt w:val="decimal"/>
      <w:lvlText w:val="%4."/>
      <w:lvlJc w:val="left"/>
      <w:pPr>
        <w:ind w:left="3627" w:hanging="360"/>
      </w:pPr>
    </w:lvl>
    <w:lvl w:ilvl="4" w:tplc="04270019" w:tentative="1">
      <w:start w:val="1"/>
      <w:numFmt w:val="lowerLetter"/>
      <w:lvlText w:val="%5."/>
      <w:lvlJc w:val="left"/>
      <w:pPr>
        <w:ind w:left="4347" w:hanging="360"/>
      </w:pPr>
    </w:lvl>
    <w:lvl w:ilvl="5" w:tplc="0427001B" w:tentative="1">
      <w:start w:val="1"/>
      <w:numFmt w:val="lowerRoman"/>
      <w:lvlText w:val="%6."/>
      <w:lvlJc w:val="right"/>
      <w:pPr>
        <w:ind w:left="5067" w:hanging="180"/>
      </w:pPr>
    </w:lvl>
    <w:lvl w:ilvl="6" w:tplc="0427000F" w:tentative="1">
      <w:start w:val="1"/>
      <w:numFmt w:val="decimal"/>
      <w:lvlText w:val="%7."/>
      <w:lvlJc w:val="left"/>
      <w:pPr>
        <w:ind w:left="5787" w:hanging="360"/>
      </w:pPr>
    </w:lvl>
    <w:lvl w:ilvl="7" w:tplc="04270019" w:tentative="1">
      <w:start w:val="1"/>
      <w:numFmt w:val="lowerLetter"/>
      <w:lvlText w:val="%8."/>
      <w:lvlJc w:val="left"/>
      <w:pPr>
        <w:ind w:left="6507" w:hanging="360"/>
      </w:pPr>
    </w:lvl>
    <w:lvl w:ilvl="8" w:tplc="0427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1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C325A99"/>
    <w:multiLevelType w:val="hybridMultilevel"/>
    <w:tmpl w:val="88F47280"/>
    <w:lvl w:ilvl="0" w:tplc="424005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87221640">
    <w:abstractNumId w:val="1"/>
  </w:num>
  <w:num w:numId="2" w16cid:durableId="1935088685">
    <w:abstractNumId w:val="2"/>
  </w:num>
  <w:num w:numId="3" w16cid:durableId="325283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137"/>
    <w:rsid w:val="00001412"/>
    <w:rsid w:val="00005F89"/>
    <w:rsid w:val="00014845"/>
    <w:rsid w:val="00020A6D"/>
    <w:rsid w:val="00024D31"/>
    <w:rsid w:val="00026715"/>
    <w:rsid w:val="000321A2"/>
    <w:rsid w:val="000436D3"/>
    <w:rsid w:val="00045983"/>
    <w:rsid w:val="00052026"/>
    <w:rsid w:val="00053A36"/>
    <w:rsid w:val="000650AE"/>
    <w:rsid w:val="0007488C"/>
    <w:rsid w:val="00082B9F"/>
    <w:rsid w:val="00087EBE"/>
    <w:rsid w:val="0009673D"/>
    <w:rsid w:val="000A1D78"/>
    <w:rsid w:val="000A72F0"/>
    <w:rsid w:val="000B1DF1"/>
    <w:rsid w:val="000B4D7A"/>
    <w:rsid w:val="000E1795"/>
    <w:rsid w:val="000F0B06"/>
    <w:rsid w:val="00113DCA"/>
    <w:rsid w:val="00117B93"/>
    <w:rsid w:val="0012055F"/>
    <w:rsid w:val="00131B2D"/>
    <w:rsid w:val="00133D20"/>
    <w:rsid w:val="00147DAD"/>
    <w:rsid w:val="001612D4"/>
    <w:rsid w:val="00162D48"/>
    <w:rsid w:val="00180173"/>
    <w:rsid w:val="00197EA3"/>
    <w:rsid w:val="001E26DA"/>
    <w:rsid w:val="001F798C"/>
    <w:rsid w:val="00202DDE"/>
    <w:rsid w:val="00206ABD"/>
    <w:rsid w:val="002076BC"/>
    <w:rsid w:val="0021739C"/>
    <w:rsid w:val="00221375"/>
    <w:rsid w:val="00225079"/>
    <w:rsid w:val="00231D74"/>
    <w:rsid w:val="0024573B"/>
    <w:rsid w:val="002475F8"/>
    <w:rsid w:val="00247A6A"/>
    <w:rsid w:val="00256C2B"/>
    <w:rsid w:val="0029149E"/>
    <w:rsid w:val="00294C62"/>
    <w:rsid w:val="002B2486"/>
    <w:rsid w:val="002B5F46"/>
    <w:rsid w:val="002C25C7"/>
    <w:rsid w:val="002C53B6"/>
    <w:rsid w:val="002F0D91"/>
    <w:rsid w:val="00317143"/>
    <w:rsid w:val="00322BA4"/>
    <w:rsid w:val="00323FB2"/>
    <w:rsid w:val="00326777"/>
    <w:rsid w:val="00347773"/>
    <w:rsid w:val="00366732"/>
    <w:rsid w:val="00372C50"/>
    <w:rsid w:val="00381FA2"/>
    <w:rsid w:val="003838D2"/>
    <w:rsid w:val="00386A25"/>
    <w:rsid w:val="00386EA6"/>
    <w:rsid w:val="003878A6"/>
    <w:rsid w:val="0039049A"/>
    <w:rsid w:val="003B2986"/>
    <w:rsid w:val="003C03BB"/>
    <w:rsid w:val="003D26B3"/>
    <w:rsid w:val="003E7288"/>
    <w:rsid w:val="003E7FDE"/>
    <w:rsid w:val="003F06AE"/>
    <w:rsid w:val="003F0EA6"/>
    <w:rsid w:val="004013A0"/>
    <w:rsid w:val="004200DA"/>
    <w:rsid w:val="00426456"/>
    <w:rsid w:val="0044670D"/>
    <w:rsid w:val="004508D4"/>
    <w:rsid w:val="00455A69"/>
    <w:rsid w:val="00471CB8"/>
    <w:rsid w:val="004749E0"/>
    <w:rsid w:val="004752CA"/>
    <w:rsid w:val="0048419E"/>
    <w:rsid w:val="0049764B"/>
    <w:rsid w:val="004E435B"/>
    <w:rsid w:val="00502A4B"/>
    <w:rsid w:val="005241E1"/>
    <w:rsid w:val="0053267A"/>
    <w:rsid w:val="00540BF1"/>
    <w:rsid w:val="00562921"/>
    <w:rsid w:val="00571FB9"/>
    <w:rsid w:val="00574842"/>
    <w:rsid w:val="00590410"/>
    <w:rsid w:val="005A3B7B"/>
    <w:rsid w:val="005B1573"/>
    <w:rsid w:val="005C199C"/>
    <w:rsid w:val="005C5783"/>
    <w:rsid w:val="005C5DED"/>
    <w:rsid w:val="005D37D8"/>
    <w:rsid w:val="005E6544"/>
    <w:rsid w:val="005F3650"/>
    <w:rsid w:val="005F3E91"/>
    <w:rsid w:val="00635576"/>
    <w:rsid w:val="00636074"/>
    <w:rsid w:val="00641137"/>
    <w:rsid w:val="00644688"/>
    <w:rsid w:val="00652341"/>
    <w:rsid w:val="00680E4E"/>
    <w:rsid w:val="00694839"/>
    <w:rsid w:val="006A0894"/>
    <w:rsid w:val="006B62FB"/>
    <w:rsid w:val="006D1CEB"/>
    <w:rsid w:val="006D57EF"/>
    <w:rsid w:val="006E025B"/>
    <w:rsid w:val="006E0A9A"/>
    <w:rsid w:val="006E11C9"/>
    <w:rsid w:val="006E19BB"/>
    <w:rsid w:val="007067D9"/>
    <w:rsid w:val="007118E8"/>
    <w:rsid w:val="00721970"/>
    <w:rsid w:val="007414C6"/>
    <w:rsid w:val="007534F5"/>
    <w:rsid w:val="007615A1"/>
    <w:rsid w:val="0079435D"/>
    <w:rsid w:val="007B1928"/>
    <w:rsid w:val="007D414E"/>
    <w:rsid w:val="007E06FD"/>
    <w:rsid w:val="007F1530"/>
    <w:rsid w:val="00805DE6"/>
    <w:rsid w:val="00811B97"/>
    <w:rsid w:val="00816859"/>
    <w:rsid w:val="008322B3"/>
    <w:rsid w:val="00844DAD"/>
    <w:rsid w:val="008608F6"/>
    <w:rsid w:val="00883B46"/>
    <w:rsid w:val="008852F2"/>
    <w:rsid w:val="008857CE"/>
    <w:rsid w:val="0088683D"/>
    <w:rsid w:val="008909F7"/>
    <w:rsid w:val="008913C8"/>
    <w:rsid w:val="008B3474"/>
    <w:rsid w:val="008B642C"/>
    <w:rsid w:val="008C126C"/>
    <w:rsid w:val="008F2333"/>
    <w:rsid w:val="00902C5D"/>
    <w:rsid w:val="0091594F"/>
    <w:rsid w:val="00916607"/>
    <w:rsid w:val="00927EC4"/>
    <w:rsid w:val="00931666"/>
    <w:rsid w:val="00937FB7"/>
    <w:rsid w:val="009575E7"/>
    <w:rsid w:val="00973FC6"/>
    <w:rsid w:val="00975056"/>
    <w:rsid w:val="0097663B"/>
    <w:rsid w:val="00980D21"/>
    <w:rsid w:val="0099693A"/>
    <w:rsid w:val="009A7CA1"/>
    <w:rsid w:val="009C1382"/>
    <w:rsid w:val="009C22E0"/>
    <w:rsid w:val="009C52CD"/>
    <w:rsid w:val="009D5F3F"/>
    <w:rsid w:val="009D601A"/>
    <w:rsid w:val="009E527C"/>
    <w:rsid w:val="00A00417"/>
    <w:rsid w:val="00A43E41"/>
    <w:rsid w:val="00A52769"/>
    <w:rsid w:val="00A5566D"/>
    <w:rsid w:val="00A6197F"/>
    <w:rsid w:val="00A65F32"/>
    <w:rsid w:val="00A70B13"/>
    <w:rsid w:val="00A766FF"/>
    <w:rsid w:val="00A86B85"/>
    <w:rsid w:val="00AA0C76"/>
    <w:rsid w:val="00AB3609"/>
    <w:rsid w:val="00AD350D"/>
    <w:rsid w:val="00AE09E0"/>
    <w:rsid w:val="00AE7471"/>
    <w:rsid w:val="00AF7371"/>
    <w:rsid w:val="00B01AAB"/>
    <w:rsid w:val="00B05774"/>
    <w:rsid w:val="00B26D7E"/>
    <w:rsid w:val="00B26EB4"/>
    <w:rsid w:val="00B32F10"/>
    <w:rsid w:val="00B35B39"/>
    <w:rsid w:val="00B36B45"/>
    <w:rsid w:val="00B400BE"/>
    <w:rsid w:val="00B434C7"/>
    <w:rsid w:val="00BB43F7"/>
    <w:rsid w:val="00BD25C3"/>
    <w:rsid w:val="00BE7775"/>
    <w:rsid w:val="00BF7DF2"/>
    <w:rsid w:val="00C0266C"/>
    <w:rsid w:val="00C036DF"/>
    <w:rsid w:val="00C31643"/>
    <w:rsid w:val="00C321D9"/>
    <w:rsid w:val="00C47508"/>
    <w:rsid w:val="00C64F3F"/>
    <w:rsid w:val="00C73258"/>
    <w:rsid w:val="00C854A2"/>
    <w:rsid w:val="00C92904"/>
    <w:rsid w:val="00CA0D97"/>
    <w:rsid w:val="00CA19BA"/>
    <w:rsid w:val="00CB2D9D"/>
    <w:rsid w:val="00CC5865"/>
    <w:rsid w:val="00CC5DE0"/>
    <w:rsid w:val="00CC6CC4"/>
    <w:rsid w:val="00CE6213"/>
    <w:rsid w:val="00CF13BC"/>
    <w:rsid w:val="00D14059"/>
    <w:rsid w:val="00D21D96"/>
    <w:rsid w:val="00D36752"/>
    <w:rsid w:val="00D431CA"/>
    <w:rsid w:val="00D4625D"/>
    <w:rsid w:val="00D47563"/>
    <w:rsid w:val="00D559E3"/>
    <w:rsid w:val="00DA0C75"/>
    <w:rsid w:val="00DB5B14"/>
    <w:rsid w:val="00DB5B42"/>
    <w:rsid w:val="00DC2223"/>
    <w:rsid w:val="00DD03D8"/>
    <w:rsid w:val="00DD220D"/>
    <w:rsid w:val="00DD241A"/>
    <w:rsid w:val="00E06363"/>
    <w:rsid w:val="00E113C6"/>
    <w:rsid w:val="00E138C5"/>
    <w:rsid w:val="00E23EBA"/>
    <w:rsid w:val="00E80E8D"/>
    <w:rsid w:val="00E840F8"/>
    <w:rsid w:val="00E93C99"/>
    <w:rsid w:val="00EB5216"/>
    <w:rsid w:val="00EC068E"/>
    <w:rsid w:val="00EC0B8C"/>
    <w:rsid w:val="00EE0844"/>
    <w:rsid w:val="00EE40B9"/>
    <w:rsid w:val="00EF7156"/>
    <w:rsid w:val="00F0017B"/>
    <w:rsid w:val="00F14983"/>
    <w:rsid w:val="00F24382"/>
    <w:rsid w:val="00F3086D"/>
    <w:rsid w:val="00F339D9"/>
    <w:rsid w:val="00F404D9"/>
    <w:rsid w:val="00F42111"/>
    <w:rsid w:val="00F42548"/>
    <w:rsid w:val="00F95C51"/>
    <w:rsid w:val="00F96D49"/>
    <w:rsid w:val="00F97135"/>
    <w:rsid w:val="00FA1D92"/>
    <w:rsid w:val="00FB2BF0"/>
    <w:rsid w:val="00FE53D5"/>
    <w:rsid w:val="00FE61F6"/>
    <w:rsid w:val="00FF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53AB92"/>
  <w15:chartTrackingRefBased/>
  <w15:docId w15:val="{CC96DDB2-AA12-40BA-952E-FD8AEF61D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31B2D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202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unhideWhenUsed/>
    <w:rsid w:val="00641137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41137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rsid w:val="00641137"/>
    <w:rPr>
      <w:color w:val="96607D" w:themeColor="followedHyperlink"/>
      <w:u w:val="single"/>
    </w:rPr>
  </w:style>
  <w:style w:type="character" w:customStyle="1" w:styleId="normaltextrun">
    <w:name w:val="normaltextrun"/>
    <w:basedOn w:val="Numatytasispastraiposriftas"/>
    <w:rsid w:val="00F42548"/>
  </w:style>
  <w:style w:type="paragraph" w:customStyle="1" w:styleId="paragraph">
    <w:name w:val="paragraph"/>
    <w:basedOn w:val="prastasis"/>
    <w:rsid w:val="00C854A2"/>
    <w:pPr>
      <w:spacing w:before="100" w:beforeAutospacing="1" w:after="100" w:afterAutospacing="1"/>
    </w:pPr>
  </w:style>
  <w:style w:type="paragraph" w:styleId="Sraopastraipa">
    <w:name w:val="List Paragraph"/>
    <w:basedOn w:val="prastasis"/>
    <w:uiPriority w:val="34"/>
    <w:qFormat/>
    <w:rsid w:val="00DC2223"/>
    <w:pPr>
      <w:ind w:left="720"/>
      <w:contextualSpacing/>
    </w:pPr>
  </w:style>
  <w:style w:type="character" w:customStyle="1" w:styleId="AntratsDiagrama">
    <w:name w:val="Antraštės Diagrama"/>
    <w:link w:val="Antrats"/>
    <w:uiPriority w:val="99"/>
    <w:rsid w:val="001612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700?version=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fea73e0418484c05b7af39c5ce1221e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fea73e0418484c05b7af39c5ce1221ec</Template>
  <TotalTime>1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Marijampolės savivaldybės tarybos 2023 m. kovo 27 d. sprendimo Nr. 1-89 „Dėl Marijampolės savivaldybės vaikų vasaros užimtumo programų atrankos ir finansavimo tvarkos aprašo“ pripažinimo netekusiu galios</vt:lpstr>
    </vt:vector>
  </TitlesOfParts>
  <Manager>2025-01-20</Manager>
  <Company>mas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Marijampolės savivaldybės tarybos 2023 m. kovo 27 d. sprendimo Nr. 1-89 „Dėl Marijampolės savivaldybės vaikų vasaros užimtumo programų atrankos ir finansavimo tvarkos aprašo“ pripažinimo netekusiu galios</dc:title>
  <dc:subject>TR-32</dc:subject>
  <dc:creator>MARIJAMPOLĖS SAVIVALDYBĖS TARYBA</dc:creator>
  <cp:keywords/>
  <cp:lastModifiedBy>Rima Ulevičiūtė</cp:lastModifiedBy>
  <cp:revision>3</cp:revision>
  <cp:lastPrinted>2026-03-19T10:44:00Z</cp:lastPrinted>
  <dcterms:created xsi:type="dcterms:W3CDTF">2026-09-22T08:12:00Z</dcterms:created>
  <dcterms:modified xsi:type="dcterms:W3CDTF">2026-09-22T08:13:00Z</dcterms:modified>
  <cp:category>Projektas</cp:category>
</cp:coreProperties>
</file>