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5280" w14:textId="77777777" w:rsidR="009275DE" w:rsidRDefault="009275DE" w:rsidP="00B837E1">
      <w:pPr>
        <w:pStyle w:val="Betarp"/>
        <w:rPr>
          <w:rFonts w:ascii="Verdana" w:hAnsi="Verdana"/>
        </w:rPr>
      </w:pPr>
    </w:p>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77777777" w:rsidR="00414AC2" w:rsidRPr="008B02B0" w:rsidRDefault="00414AC2" w:rsidP="00414AC2">
      <w:pPr>
        <w:tabs>
          <w:tab w:val="left" w:pos="5557"/>
          <w:tab w:val="left" w:pos="6840"/>
          <w:tab w:val="left" w:pos="7020"/>
        </w:tabs>
        <w:spacing w:before="100" w:beforeAutospacing="1" w:after="100" w:afterAutospacing="1"/>
        <w:jc w:val="center"/>
        <w:rPr>
          <w:rFonts w:ascii="Verdana" w:hAnsi="Verdana"/>
          <w:b/>
        </w:rPr>
      </w:pPr>
      <w:r w:rsidRPr="008B02B0">
        <w:rPr>
          <w:rFonts w:ascii="Verdana" w:hAnsi="Verdana"/>
          <w:b/>
        </w:rPr>
        <w:fldChar w:fldCharType="begin">
          <w:ffData>
            <w:name w:val="Tekstas6"/>
            <w:enabled/>
            <w:calcOnExit w:val="0"/>
            <w:textInput>
              <w:default w:val="DĖL"/>
              <w:format w:val="Didžiosios raidės"/>
            </w:textInput>
          </w:ffData>
        </w:fldChar>
      </w:r>
      <w:r w:rsidRPr="008B02B0">
        <w:rPr>
          <w:rFonts w:ascii="Verdana" w:hAnsi="Verdana"/>
          <w:b/>
        </w:rPr>
        <w:instrText xml:space="preserve"> FORMTEXT </w:instrText>
      </w:r>
      <w:r w:rsidRPr="008B02B0">
        <w:rPr>
          <w:rFonts w:ascii="Verdana" w:hAnsi="Verdana"/>
          <w:b/>
        </w:rPr>
      </w:r>
      <w:r w:rsidRPr="008B02B0">
        <w:rPr>
          <w:rFonts w:ascii="Verdana" w:hAnsi="Verdana"/>
          <w:b/>
        </w:rPr>
        <w:fldChar w:fldCharType="separate"/>
      </w:r>
      <w:r w:rsidRPr="008B02B0">
        <w:rPr>
          <w:rFonts w:ascii="Verdana" w:hAnsi="Verdana"/>
          <w:b/>
          <w:noProof/>
        </w:rPr>
        <w:t>DĖL</w:t>
      </w:r>
      <w:r w:rsidRPr="008B02B0">
        <w:rPr>
          <w:rFonts w:ascii="Verdana" w:hAnsi="Verdana"/>
          <w:b/>
        </w:rPr>
        <w:fldChar w:fldCharType="end"/>
      </w:r>
      <w:bookmarkEnd w:id="0"/>
      <w:r w:rsidRPr="008B02B0">
        <w:rPr>
          <w:rFonts w:ascii="Verdana" w:hAnsi="Verdana"/>
          <w:b/>
        </w:rPr>
        <w:t xml:space="preserve"> UŽSIENIO VALSTYBĖJE GIMUSIO VAIKO GIMIMO ĮTRAUKIMO Į APSKAITĄ</w:t>
      </w: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64"/>
        <w:gridCol w:w="6882"/>
      </w:tblGrid>
      <w:tr w:rsidR="009275DE" w:rsidRPr="009275DE" w14:paraId="7EE67699" w14:textId="77777777" w:rsidTr="0055434A">
        <w:trPr>
          <w:trHeight w:val="675"/>
        </w:trPr>
        <w:tc>
          <w:tcPr>
            <w:tcW w:w="2864"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882" w:type="dxa"/>
            <w:tcBorders>
              <w:top w:val="single" w:sz="4" w:space="0" w:color="auto"/>
              <w:left w:val="single" w:sz="4" w:space="0" w:color="auto"/>
              <w:bottom w:val="single" w:sz="4" w:space="0" w:color="auto"/>
              <w:right w:val="single" w:sz="4" w:space="0" w:color="auto"/>
            </w:tcBorders>
            <w:vAlign w:val="center"/>
            <w:hideMark/>
          </w:tcPr>
          <w:p w14:paraId="7A2BD710" w14:textId="4246B2C4" w:rsidR="009275DE" w:rsidRPr="00414AC2" w:rsidRDefault="00414AC2" w:rsidP="009275DE">
            <w:pPr>
              <w:pStyle w:val="Betarp"/>
              <w:rPr>
                <w:rFonts w:ascii="Verdana" w:hAnsi="Verdana"/>
                <w:bCs/>
              </w:rPr>
            </w:pPr>
            <w:r w:rsidRPr="00414AC2">
              <w:rPr>
                <w:rFonts w:ascii="Verdana" w:hAnsi="Verdana"/>
                <w:bCs/>
              </w:rPr>
              <w:t>Užsienio valstybėje gimusio vaiko gimimo įtraukimas į apskaitą</w:t>
            </w:r>
          </w:p>
        </w:tc>
      </w:tr>
      <w:tr w:rsidR="009275DE" w:rsidRPr="009275DE" w14:paraId="2158345E" w14:textId="77777777" w:rsidTr="0055434A">
        <w:trPr>
          <w:trHeight w:val="557"/>
        </w:trPr>
        <w:tc>
          <w:tcPr>
            <w:tcW w:w="2864"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882" w:type="dxa"/>
            <w:tcBorders>
              <w:top w:val="single" w:sz="4" w:space="0" w:color="auto"/>
              <w:left w:val="single" w:sz="4" w:space="0" w:color="auto"/>
              <w:bottom w:val="single" w:sz="4" w:space="0" w:color="auto"/>
              <w:right w:val="single" w:sz="4" w:space="0" w:color="auto"/>
            </w:tcBorders>
            <w:vAlign w:val="center"/>
            <w:hideMark/>
          </w:tcPr>
          <w:p w14:paraId="5C6F219A" w14:textId="29B09FDA" w:rsidR="009275DE" w:rsidRDefault="009275DE" w:rsidP="009275DE">
            <w:pPr>
              <w:pStyle w:val="Betarp"/>
              <w:rPr>
                <w:rFonts w:ascii="Verdana" w:hAnsi="Verdana"/>
                <w:bCs/>
              </w:rPr>
            </w:pPr>
            <w:r w:rsidRPr="009275DE">
              <w:rPr>
                <w:rFonts w:ascii="Verdana" w:hAnsi="Verdana"/>
                <w:bCs/>
              </w:rPr>
              <w:t>03-0</w:t>
            </w:r>
            <w:r w:rsidR="00414AC2">
              <w:rPr>
                <w:rFonts w:ascii="Verdana" w:hAnsi="Verdana"/>
                <w:bCs/>
              </w:rPr>
              <w:t>2</w:t>
            </w:r>
          </w:p>
          <w:p w14:paraId="1BD04E4A" w14:textId="47F231D8" w:rsidR="008A413A" w:rsidRPr="009275DE" w:rsidRDefault="008A413A" w:rsidP="009275DE">
            <w:pPr>
              <w:pStyle w:val="Betarp"/>
              <w:rPr>
                <w:rFonts w:ascii="Verdana" w:hAnsi="Verdana"/>
                <w:bCs/>
              </w:rPr>
            </w:pPr>
            <w:r>
              <w:rPr>
                <w:rFonts w:ascii="Verdana" w:hAnsi="Verdana"/>
                <w:bCs/>
              </w:rPr>
              <w:t>PASA00050</w:t>
            </w:r>
          </w:p>
        </w:tc>
      </w:tr>
      <w:tr w:rsidR="009275DE" w:rsidRPr="009275DE" w14:paraId="118C5D55"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882"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117FB63C"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F70A64">
              <w:rPr>
                <w:rFonts w:ascii="Verdana" w:hAnsi="Verdana"/>
                <w:bCs/>
              </w:rPr>
              <w:t>6</w:t>
            </w:r>
            <w:r w:rsidRPr="009275DE">
              <w:rPr>
                <w:rFonts w:ascii="Verdana" w:hAnsi="Verdana"/>
                <w:bCs/>
              </w:rPr>
              <w:t>-</w:t>
            </w:r>
            <w:r w:rsidR="00960443">
              <w:rPr>
                <w:rFonts w:ascii="Verdana" w:hAnsi="Verdana"/>
                <w:bCs/>
              </w:rPr>
              <w:t>0</w:t>
            </w:r>
            <w:r w:rsidR="00F70A64">
              <w:rPr>
                <w:rFonts w:ascii="Verdana" w:hAnsi="Verdana"/>
                <w:bCs/>
              </w:rPr>
              <w:t>3</w:t>
            </w:r>
            <w:r w:rsidRPr="009275DE">
              <w:rPr>
                <w:rFonts w:ascii="Verdana" w:hAnsi="Verdana"/>
                <w:bCs/>
              </w:rPr>
              <w:t xml:space="preserve"> </w:t>
            </w:r>
          </w:p>
        </w:tc>
      </w:tr>
      <w:tr w:rsidR="009275DE" w:rsidRPr="009275DE" w14:paraId="0EA46A4F" w14:textId="77777777" w:rsidTr="0055434A">
        <w:trPr>
          <w:trHeight w:val="1270"/>
        </w:trPr>
        <w:tc>
          <w:tcPr>
            <w:tcW w:w="2864"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882"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882"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19C34C34" w14:textId="17A3E56D" w:rsidR="009275DE" w:rsidRPr="00235B7F" w:rsidRDefault="009275DE" w:rsidP="009275DE">
            <w:pPr>
              <w:pStyle w:val="Betarp"/>
              <w:rPr>
                <w:rFonts w:ascii="Verdana" w:hAnsi="Verdana"/>
                <w:bCs/>
              </w:rPr>
            </w:pPr>
            <w:r w:rsidRPr="00235B7F">
              <w:rPr>
                <w:rFonts w:ascii="Verdana" w:hAnsi="Verdana"/>
                <w:bCs/>
              </w:rPr>
              <w:t>Administracinės paslaugos ap</w:t>
            </w:r>
            <w:r w:rsidR="005616BE" w:rsidRPr="00235B7F">
              <w:rPr>
                <w:rFonts w:ascii="Verdana" w:hAnsi="Verdana"/>
                <w:bCs/>
              </w:rPr>
              <w:t>ibūdinimas</w:t>
            </w:r>
          </w:p>
        </w:tc>
        <w:tc>
          <w:tcPr>
            <w:tcW w:w="6882" w:type="dxa"/>
            <w:tcBorders>
              <w:top w:val="single" w:sz="4" w:space="0" w:color="auto"/>
              <w:left w:val="single" w:sz="4" w:space="0" w:color="auto"/>
              <w:bottom w:val="single" w:sz="4" w:space="0" w:color="auto"/>
              <w:right w:val="single" w:sz="4" w:space="0" w:color="auto"/>
            </w:tcBorders>
            <w:vAlign w:val="center"/>
            <w:hideMark/>
          </w:tcPr>
          <w:p w14:paraId="33D1C19B" w14:textId="468953C1" w:rsidR="00D6792C" w:rsidRPr="006304F5" w:rsidRDefault="00D6792C" w:rsidP="0055434A">
            <w:pPr>
              <w:pStyle w:val="Betarp"/>
              <w:rPr>
                <w:rFonts w:ascii="Verdana" w:hAnsi="Verdana"/>
                <w:bCs/>
              </w:rPr>
            </w:pPr>
            <w:r w:rsidRPr="00D6792C">
              <w:rPr>
                <w:rFonts w:ascii="Verdana" w:hAnsi="Verdana"/>
                <w:bCs/>
              </w:rPr>
              <w:t>Užsienio valstybėje gimusio vaiko gimimas Lietuvos Respublikoje įtraukiamas į apskaitą sudarant gimimo įrašą. Lietuvos Respublikos piliečiai, jei jų vaiko gimimas yra įregistruotas užsienio valstybės institucijoje, privalo šį gimimą įtraukti į apskaitą bet kurioje civilinės metrikacijos įstaigoje.</w:t>
            </w:r>
            <w:r w:rsidR="006304F5">
              <w:rPr>
                <w:rFonts w:ascii="Verdana" w:hAnsi="Verdana"/>
                <w:bCs/>
              </w:rPr>
              <w:t xml:space="preserve"> </w:t>
            </w:r>
            <w:r w:rsidRPr="00D6792C">
              <w:rPr>
                <w:rFonts w:ascii="Verdana" w:hAnsi="Verdana"/>
                <w:bCs/>
              </w:rPr>
              <w:t xml:space="preserve">Asmuo į Marijampolės savivaldybės administracijos Teisės ir civilinės metrikacijos skyrių (Marijampolė, Vilkaviškio g. 2, III aukštas, 315 kab.) gali kreiptis tiesiogiai, registruotu paštu, per kurjerį arba per </w:t>
            </w:r>
            <w:r w:rsidR="00592FA7" w:rsidRPr="00845C70">
              <w:rPr>
                <w:rFonts w:ascii="Verdana" w:hAnsi="Verdana"/>
                <w:bCs/>
              </w:rPr>
              <w:t>VĮ „Registrų centras“ Savitarną</w:t>
            </w:r>
            <w:r w:rsidR="0055434A">
              <w:rPr>
                <w:rFonts w:ascii="Verdana" w:hAnsi="Verdana"/>
                <w:bCs/>
              </w:rPr>
              <w:t xml:space="preserve"> </w:t>
            </w:r>
            <w:hyperlink r:id="rId8" w:history="1">
              <w:r w:rsidR="00592FA7" w:rsidRPr="00075254">
                <w:rPr>
                  <w:rStyle w:val="Hipersaitas"/>
                  <w:rFonts w:ascii="Verdana" w:hAnsi="Verdana"/>
                  <w:bCs/>
                </w:rPr>
                <w:t>https://www.registrucentras.lt/paslaugos</w:t>
              </w:r>
            </w:hyperlink>
          </w:p>
          <w:p w14:paraId="42F5B958" w14:textId="121145D7" w:rsidR="009275DE" w:rsidRPr="009275DE" w:rsidRDefault="00161CA9" w:rsidP="00592FA7">
            <w:pPr>
              <w:pStyle w:val="Betarp"/>
              <w:rPr>
                <w:rFonts w:ascii="Verdana" w:hAnsi="Verdana"/>
                <w:bCs/>
              </w:rPr>
            </w:pPr>
            <w:r w:rsidRPr="009275DE">
              <w:rPr>
                <w:rFonts w:ascii="Verdana" w:hAnsi="Verdana"/>
                <w:bCs/>
              </w:rPr>
              <w:t>Vaiko gimimo įrašo išrašą galima atsiimti</w:t>
            </w:r>
            <w:r>
              <w:rPr>
                <w:rFonts w:ascii="Verdana" w:hAnsi="Verdana"/>
                <w:bCs/>
              </w:rPr>
              <w:t xml:space="preserve"> Teisės ir c</w:t>
            </w:r>
            <w:r w:rsidRPr="009275DE">
              <w:rPr>
                <w:rFonts w:ascii="Verdana" w:hAnsi="Verdana"/>
                <w:bCs/>
              </w:rPr>
              <w:t xml:space="preserve">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w:t>
            </w:r>
            <w:r w:rsidRPr="00DA6329">
              <w:rPr>
                <w:rFonts w:ascii="Verdana" w:hAnsi="Verdana"/>
                <w:bCs/>
              </w:rPr>
              <w:t>elektroniniu būdu</w:t>
            </w:r>
            <w:r w:rsidR="00235B7F">
              <w:rPr>
                <w:rFonts w:ascii="Verdana" w:hAnsi="Verdana"/>
                <w:bCs/>
              </w:rPr>
              <w:t xml:space="preserve"> per </w:t>
            </w:r>
            <w:r w:rsidR="00592FA7" w:rsidRPr="00845C70">
              <w:rPr>
                <w:rFonts w:ascii="Verdana" w:hAnsi="Verdana"/>
                <w:bCs/>
              </w:rPr>
              <w:t>VĮ „Registrų centras“ Savitarną</w:t>
            </w:r>
          </w:p>
        </w:tc>
      </w:tr>
      <w:tr w:rsidR="009275DE" w:rsidRPr="009275DE" w14:paraId="76C8EA6A"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t>Administracinės paslaugos rezultatas</w:t>
            </w:r>
          </w:p>
        </w:tc>
        <w:tc>
          <w:tcPr>
            <w:tcW w:w="6882" w:type="dxa"/>
            <w:tcBorders>
              <w:top w:val="single" w:sz="4" w:space="0" w:color="auto"/>
              <w:left w:val="single" w:sz="4" w:space="0" w:color="auto"/>
              <w:bottom w:val="single" w:sz="4" w:space="0" w:color="auto"/>
              <w:right w:val="single" w:sz="4" w:space="0" w:color="auto"/>
            </w:tcBorders>
            <w:vAlign w:val="center"/>
            <w:hideMark/>
          </w:tcPr>
          <w:p w14:paraId="189DBF84" w14:textId="3C24321A" w:rsidR="009275DE" w:rsidRPr="009275DE" w:rsidRDefault="00A76F74" w:rsidP="009275DE">
            <w:pPr>
              <w:pStyle w:val="Betarp"/>
              <w:rPr>
                <w:rFonts w:ascii="Verdana" w:hAnsi="Verdana"/>
                <w:bCs/>
              </w:rPr>
            </w:pPr>
            <w:r>
              <w:rPr>
                <w:rFonts w:ascii="Verdana" w:hAnsi="Verdana"/>
                <w:bCs/>
              </w:rPr>
              <w:t>Gimimo įrašas įtrauktas į apskaitą</w:t>
            </w:r>
            <w:r w:rsidR="009275DE" w:rsidRPr="009275DE">
              <w:rPr>
                <w:rFonts w:ascii="Verdana" w:hAnsi="Verdana"/>
                <w:bCs/>
              </w:rPr>
              <w:t>. Išduotas gimimo įrašą liudijantis išrašas</w:t>
            </w:r>
          </w:p>
        </w:tc>
      </w:tr>
      <w:tr w:rsidR="004F3495" w:rsidRPr="009275DE" w14:paraId="61C9EC2F"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882" w:type="dxa"/>
            <w:tcBorders>
              <w:top w:val="single" w:sz="4" w:space="0" w:color="auto"/>
              <w:left w:val="single" w:sz="4" w:space="0" w:color="auto"/>
              <w:bottom w:val="single" w:sz="4" w:space="0" w:color="auto"/>
              <w:right w:val="single" w:sz="4" w:space="0" w:color="auto"/>
            </w:tcBorders>
            <w:hideMark/>
          </w:tcPr>
          <w:p w14:paraId="2EF87D92" w14:textId="77777777" w:rsidR="004D3F39" w:rsidRPr="004D3F39" w:rsidRDefault="004D3F39" w:rsidP="004D3F39">
            <w:pPr>
              <w:pStyle w:val="Betarp"/>
              <w:numPr>
                <w:ilvl w:val="0"/>
                <w:numId w:val="7"/>
              </w:numPr>
              <w:rPr>
                <w:rFonts w:ascii="Verdana" w:hAnsi="Verdana"/>
              </w:rPr>
            </w:pPr>
            <w:hyperlink r:id="rId9" w:history="1">
              <w:r w:rsidRPr="004D3F39">
                <w:rPr>
                  <w:rStyle w:val="Hipersaitas"/>
                  <w:rFonts w:ascii="Verdana" w:hAnsi="Verdana"/>
                </w:rPr>
                <w:t>Lietuvos Respublikos civilinės būklės aktų registravimo įstatymas ;</w:t>
              </w:r>
            </w:hyperlink>
          </w:p>
          <w:p w14:paraId="0DF62155" w14:textId="77777777" w:rsidR="004D3F39" w:rsidRPr="004D3F39" w:rsidRDefault="004D3F39" w:rsidP="004D3F39">
            <w:pPr>
              <w:pStyle w:val="Betarp"/>
              <w:numPr>
                <w:ilvl w:val="0"/>
                <w:numId w:val="7"/>
              </w:numPr>
              <w:rPr>
                <w:rFonts w:ascii="Verdana" w:hAnsi="Verdana"/>
              </w:rPr>
            </w:pPr>
            <w:hyperlink r:id="rId10" w:history="1">
              <w:r w:rsidRPr="004D3F39">
                <w:rPr>
                  <w:rStyle w:val="Hipersaitas"/>
                  <w:rFonts w:ascii="Verdana" w:hAnsi="Verdana"/>
                </w:rPr>
                <w:t>Valstybinės lietuvių kalbos komisijos 2003-06-26 nutarimas Nr. N-2(87) „Dėl moterų pavardžių darymo";</w:t>
              </w:r>
            </w:hyperlink>
          </w:p>
          <w:p w14:paraId="366984CF" w14:textId="77777777" w:rsidR="004D3F39" w:rsidRPr="004D3F39" w:rsidRDefault="004D3F39" w:rsidP="004D3F39">
            <w:pPr>
              <w:pStyle w:val="Betarp"/>
              <w:numPr>
                <w:ilvl w:val="0"/>
                <w:numId w:val="7"/>
              </w:numPr>
              <w:rPr>
                <w:rFonts w:ascii="Verdana" w:hAnsi="Verdana"/>
              </w:rPr>
            </w:pPr>
            <w:hyperlink r:id="rId11" w:history="1">
              <w:r w:rsidRPr="004D3F39">
                <w:rPr>
                  <w:rStyle w:val="Hipersaitas"/>
                  <w:rFonts w:ascii="Verdana" w:hAnsi="Verdana"/>
                </w:rPr>
                <w:t>Civilinės būklės aktų registravimo taisyklės, patvirtintos Lietuvos Respublikos teisingumo ministro 2016-12-28 įsakymu Nr. 1R-334 ;</w:t>
              </w:r>
            </w:hyperlink>
          </w:p>
          <w:p w14:paraId="0918C541" w14:textId="6D6781AA" w:rsidR="004D3F39" w:rsidRPr="004D3F39" w:rsidRDefault="004D3F39" w:rsidP="004D3F39">
            <w:pPr>
              <w:pStyle w:val="Betarp"/>
              <w:numPr>
                <w:ilvl w:val="0"/>
                <w:numId w:val="7"/>
              </w:numPr>
              <w:rPr>
                <w:rFonts w:ascii="Verdana" w:hAnsi="Verdana"/>
              </w:rPr>
            </w:pPr>
            <w:hyperlink r:id="rId12" w:history="1">
              <w:r w:rsidRPr="004D3F39">
                <w:rPr>
                  <w:rStyle w:val="Hipersaitas"/>
                  <w:rFonts w:ascii="Verdana" w:hAnsi="Verdana"/>
                </w:rPr>
                <w:t>Konkrečių valstybės rinkliavos dydžių sąrašas, patvirtintas Lietuvos Respublikos Vyriausybės 2000-12-15 nutarimu Nr. 1458 „Dėl Konkrečių valstybės rinkliavos dydžių sąrašo ir Valstybės rinkliavos mokėjimo ir grąžinimo taisyklių patvirtinimo;</w:t>
              </w:r>
            </w:hyperlink>
          </w:p>
          <w:p w14:paraId="1654101A" w14:textId="528C64A1" w:rsidR="004D3F39" w:rsidRPr="004D3F39" w:rsidRDefault="004D3F39" w:rsidP="004D3F39">
            <w:pPr>
              <w:pStyle w:val="Betarp"/>
              <w:numPr>
                <w:ilvl w:val="0"/>
                <w:numId w:val="7"/>
              </w:numPr>
              <w:rPr>
                <w:rFonts w:ascii="Verdana" w:hAnsi="Verdana"/>
              </w:rPr>
            </w:pPr>
            <w:hyperlink r:id="rId13" w:history="1">
              <w:r w:rsidRPr="004D3F39">
                <w:rPr>
                  <w:rStyle w:val="Hipersaitas"/>
                  <w:rFonts w:ascii="Verdana" w:hAnsi="Verdana"/>
                </w:rPr>
                <w:t xml:space="preserve">Lietuvos Respublikos pilietybės įstatymas </w:t>
              </w:r>
            </w:hyperlink>
          </w:p>
          <w:p w14:paraId="01C4464F" w14:textId="7571A4F2" w:rsidR="008D75E4" w:rsidRPr="004F3495" w:rsidRDefault="008D75E4" w:rsidP="00246BE9">
            <w:pPr>
              <w:pStyle w:val="Betarp"/>
              <w:ind w:left="200"/>
              <w:rPr>
                <w:rFonts w:ascii="Verdana" w:hAnsi="Verdana"/>
                <w:bCs/>
              </w:rPr>
            </w:pPr>
          </w:p>
        </w:tc>
      </w:tr>
      <w:tr w:rsidR="009275DE" w:rsidRPr="009275DE" w14:paraId="271C67D5"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lastRenderedPageBreak/>
              <w:t>Informacija ir dokumentai, kuriuos turi pateikti asmuo</w:t>
            </w:r>
          </w:p>
        </w:tc>
        <w:tc>
          <w:tcPr>
            <w:tcW w:w="6882" w:type="dxa"/>
            <w:tcBorders>
              <w:top w:val="single" w:sz="4" w:space="0" w:color="auto"/>
              <w:left w:val="single" w:sz="4" w:space="0" w:color="auto"/>
              <w:bottom w:val="single" w:sz="4" w:space="0" w:color="auto"/>
              <w:right w:val="single" w:sz="4" w:space="0" w:color="auto"/>
            </w:tcBorders>
            <w:vAlign w:val="center"/>
            <w:hideMark/>
          </w:tcPr>
          <w:p w14:paraId="78ED4D5A" w14:textId="70B62021" w:rsidR="008306D2" w:rsidRDefault="008306D2" w:rsidP="008306D2">
            <w:pPr>
              <w:widowControl w:val="0"/>
              <w:suppressAutoHyphens/>
              <w:jc w:val="both"/>
              <w:textAlignment w:val="center"/>
              <w:rPr>
                <w:rFonts w:ascii="Verdana" w:hAnsi="Verdana"/>
                <w:bCs/>
              </w:rPr>
            </w:pPr>
            <w:r>
              <w:rPr>
                <w:rFonts w:ascii="Verdana" w:hAnsi="Verdana"/>
                <w:bCs/>
              </w:rPr>
              <w:t xml:space="preserve">1. </w:t>
            </w:r>
            <w:r w:rsidRPr="008306D2">
              <w:rPr>
                <w:rFonts w:ascii="Verdana" w:hAnsi="Verdana"/>
                <w:bCs/>
              </w:rPr>
              <w:t>Prašymas</w:t>
            </w:r>
            <w:r>
              <w:rPr>
                <w:rFonts w:ascii="Verdana" w:hAnsi="Verdana"/>
                <w:bCs/>
              </w:rPr>
              <w:t>;</w:t>
            </w:r>
          </w:p>
          <w:p w14:paraId="021B4E47" w14:textId="7C2B1721" w:rsidR="008306D2" w:rsidRDefault="008306D2" w:rsidP="008306D2">
            <w:pPr>
              <w:widowControl w:val="0"/>
              <w:suppressAutoHyphens/>
              <w:jc w:val="both"/>
              <w:textAlignment w:val="center"/>
              <w:rPr>
                <w:rFonts w:ascii="Verdana" w:hAnsi="Verdana"/>
                <w:bCs/>
              </w:rPr>
            </w:pPr>
            <w:r>
              <w:rPr>
                <w:rFonts w:ascii="Verdana" w:hAnsi="Verdana"/>
                <w:bCs/>
              </w:rPr>
              <w:t xml:space="preserve">2. </w:t>
            </w:r>
            <w:r w:rsidRPr="008306D2">
              <w:rPr>
                <w:rFonts w:ascii="Verdana" w:hAnsi="Verdana"/>
                <w:bCs/>
              </w:rPr>
              <w:t>Tėvų asmens tapatybę patvirtinantys dokumentai</w:t>
            </w:r>
            <w:r>
              <w:rPr>
                <w:rFonts w:ascii="Verdana" w:hAnsi="Verdana"/>
                <w:bCs/>
              </w:rPr>
              <w:t>;</w:t>
            </w:r>
            <w:r w:rsidRPr="008306D2">
              <w:rPr>
                <w:rFonts w:ascii="Verdana" w:hAnsi="Verdana"/>
                <w:bCs/>
              </w:rPr>
              <w:t xml:space="preserve"> Jei prašymas pateikiamas registruotu paštu arba per kurjerį, pateikiamos asmens dokumentų patvirtintos kopijos</w:t>
            </w:r>
            <w:r>
              <w:rPr>
                <w:rFonts w:ascii="Verdana" w:hAnsi="Verdana"/>
                <w:bCs/>
              </w:rPr>
              <w:t>;</w:t>
            </w:r>
          </w:p>
          <w:p w14:paraId="25D99456" w14:textId="5B8B9053" w:rsidR="008D75E4" w:rsidRPr="005B0DC9" w:rsidRDefault="008306D2" w:rsidP="008306D2">
            <w:pPr>
              <w:widowControl w:val="0"/>
              <w:suppressAutoHyphens/>
              <w:jc w:val="both"/>
              <w:textAlignment w:val="center"/>
              <w:rPr>
                <w:rFonts w:ascii="Verdana" w:hAnsi="Verdana"/>
              </w:rPr>
            </w:pPr>
            <w:r>
              <w:rPr>
                <w:rFonts w:ascii="Verdana" w:hAnsi="Verdana"/>
                <w:bCs/>
              </w:rPr>
              <w:t xml:space="preserve">3. </w:t>
            </w:r>
            <w:r w:rsidRPr="008306D2">
              <w:rPr>
                <w:rFonts w:ascii="Verdana" w:hAnsi="Verdana"/>
                <w:bCs/>
              </w:rPr>
              <w:t>Užsienio valstybės institucijos išduoto gimimo liudijimo kopija. Šis dokumentas turi būti legalizuotas ar patvirtintas pažyma (</w:t>
            </w:r>
            <w:proofErr w:type="spellStart"/>
            <w:r w:rsidRPr="008306D2">
              <w:rPr>
                <w:rFonts w:ascii="Verdana" w:hAnsi="Verdana"/>
                <w:bCs/>
              </w:rPr>
              <w:t>Apostille</w:t>
            </w:r>
            <w:proofErr w:type="spellEnd"/>
            <w:r w:rsidRPr="008306D2">
              <w:rPr>
                <w:rFonts w:ascii="Verdana" w:hAnsi="Verdana"/>
                <w:bCs/>
              </w:rPr>
              <w:t>), jeigu Lietuvos Respublikos tarptautinės sutartys ir Europos Sąjungos teisės aktai nenumato kitaip ir išverstas į lietuvių kalbą. Dokumentų kopijos turi būti patvirtintos notaro arba konsulinio pareigūno parašu ir antspaudu su Lietuvos valstybės herbu.</w:t>
            </w:r>
          </w:p>
        </w:tc>
      </w:tr>
      <w:tr w:rsidR="009275DE" w:rsidRPr="009275DE" w14:paraId="71EDA07D"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882" w:type="dxa"/>
            <w:tcBorders>
              <w:top w:val="single" w:sz="4" w:space="0" w:color="auto"/>
              <w:left w:val="single" w:sz="4" w:space="0" w:color="auto"/>
              <w:bottom w:val="single" w:sz="4" w:space="0" w:color="auto"/>
              <w:right w:val="single" w:sz="4" w:space="0" w:color="auto"/>
            </w:tcBorders>
            <w:vAlign w:val="center"/>
          </w:tcPr>
          <w:p w14:paraId="2047D56B" w14:textId="38CEC457" w:rsidR="004D3F39" w:rsidRPr="00AA0710" w:rsidRDefault="004D3F39" w:rsidP="004D3F39">
            <w:pPr>
              <w:pStyle w:val="Betarp"/>
              <w:rPr>
                <w:rFonts w:ascii="Verdana" w:hAnsi="Verdana"/>
                <w:bCs/>
              </w:rPr>
            </w:pPr>
            <w:r w:rsidRPr="00AA0710">
              <w:rPr>
                <w:rFonts w:ascii="Verdana" w:hAnsi="Verdana"/>
                <w:bCs/>
              </w:rPr>
              <w:t>Informacija (tėvų vardai, pavardės, asmens kodai, tautybė, pilietybė, jų šeiminė padėtis) iš Gyventojų registro MGVDIS sistemos– VĮ "</w:t>
            </w:r>
            <w:r>
              <w:rPr>
                <w:rFonts w:ascii="Verdana" w:hAnsi="Verdana"/>
                <w:bCs/>
              </w:rPr>
              <w:t>R</w:t>
            </w:r>
            <w:r w:rsidRPr="00AA0710">
              <w:rPr>
                <w:rFonts w:ascii="Verdana" w:hAnsi="Verdana"/>
                <w:bCs/>
              </w:rPr>
              <w:t>egistrų centras"</w:t>
            </w:r>
          </w:p>
          <w:p w14:paraId="676D94AD" w14:textId="7ED32DAD" w:rsidR="009275DE" w:rsidRPr="009275DE" w:rsidRDefault="004D3F39" w:rsidP="004D3F39">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4" w:history="1">
              <w:r w:rsidRPr="009275DE">
                <w:rPr>
                  <w:rStyle w:val="Hipersaitas"/>
                  <w:rFonts w:ascii="Verdana" w:hAnsi="Verdana"/>
                  <w:bCs/>
                </w:rPr>
                <w:t>www.registrucentras.lt/</w:t>
              </w:r>
            </w:hyperlink>
          </w:p>
        </w:tc>
      </w:tr>
      <w:tr w:rsidR="009275DE" w:rsidRPr="009275DE" w14:paraId="5B2A92A7"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882"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55434A">
        <w:tc>
          <w:tcPr>
            <w:tcW w:w="2864"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882" w:type="dxa"/>
            <w:tcBorders>
              <w:top w:val="single" w:sz="4" w:space="0" w:color="auto"/>
              <w:left w:val="single" w:sz="4" w:space="0" w:color="auto"/>
              <w:bottom w:val="single" w:sz="4" w:space="0" w:color="auto"/>
              <w:right w:val="single" w:sz="4" w:space="0" w:color="auto"/>
            </w:tcBorders>
            <w:vAlign w:val="center"/>
            <w:hideMark/>
          </w:tcPr>
          <w:p w14:paraId="178D7F41" w14:textId="59125E60" w:rsidR="009275DE" w:rsidRDefault="009275DE" w:rsidP="009275DE">
            <w:pPr>
              <w:pStyle w:val="Betarp"/>
              <w:rPr>
                <w:rFonts w:ascii="Verdana" w:hAnsi="Verdana"/>
                <w:bCs/>
              </w:rPr>
            </w:pPr>
            <w:r w:rsidRPr="009275DE">
              <w:rPr>
                <w:rFonts w:ascii="Verdana" w:hAnsi="Verdana"/>
                <w:bCs/>
              </w:rPr>
              <w:t xml:space="preserve">Nuoroda: </w:t>
            </w:r>
            <w:hyperlink r:id="rId15" w:history="1">
              <w:r w:rsidR="00592FA7" w:rsidRPr="00075254">
                <w:rPr>
                  <w:rStyle w:val="Hipersaitas"/>
                  <w:rFonts w:ascii="Verdana" w:hAnsi="Verdana"/>
                  <w:bCs/>
                </w:rPr>
                <w:t>https://www.epaslaugos.lt/portal/service/138577/23640?searchId=938906d9-6629-475d-aa7b-8033e70409b0</w:t>
              </w:r>
            </w:hyperlink>
          </w:p>
          <w:p w14:paraId="7C9CAABD" w14:textId="75D93F5D"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60D30871"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4BE4AEDB" w14:textId="77777777" w:rsidR="009275DE" w:rsidRPr="009275DE" w:rsidRDefault="009275DE" w:rsidP="009275DE">
            <w:pPr>
              <w:pStyle w:val="Betarp"/>
              <w:rPr>
                <w:rFonts w:ascii="Verdana" w:hAnsi="Verdana"/>
                <w:bCs/>
              </w:rPr>
            </w:pPr>
            <w:r w:rsidRPr="009275DE">
              <w:rPr>
                <w:rFonts w:ascii="Verdana" w:hAnsi="Verdana"/>
                <w:bCs/>
              </w:rPr>
              <w:t>Administracinės paslaugos teikimo būtinų veiksmų seka</w:t>
            </w:r>
          </w:p>
        </w:tc>
        <w:tc>
          <w:tcPr>
            <w:tcW w:w="6882"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5B7E60" w:rsidRDefault="00F108AE" w:rsidP="007527AA">
            <w:pPr>
              <w:pStyle w:val="Betarp"/>
              <w:jc w:val="both"/>
              <w:rPr>
                <w:rFonts w:ascii="Verdana" w:hAnsi="Verdana"/>
                <w:b/>
              </w:rPr>
            </w:pPr>
            <w:r w:rsidRPr="005B7E60">
              <w:rPr>
                <w:rFonts w:ascii="Verdana" w:hAnsi="Verdana"/>
                <w:b/>
              </w:rPr>
              <w:t>„Prašymo pateikimas“</w:t>
            </w:r>
          </w:p>
          <w:p w14:paraId="56E27E54" w14:textId="38436A27" w:rsidR="009275DE" w:rsidRDefault="00634281" w:rsidP="00634281">
            <w:pPr>
              <w:pStyle w:val="Betarp"/>
              <w:jc w:val="both"/>
              <w:rPr>
                <w:rFonts w:ascii="Verdana" w:hAnsi="Verdana"/>
                <w:bCs/>
              </w:rPr>
            </w:pPr>
            <w:r w:rsidRPr="00634281">
              <w:rPr>
                <w:rFonts w:ascii="Verdana" w:hAnsi="Verdana"/>
                <w:bCs/>
              </w:rPr>
              <w:t>1.</w:t>
            </w:r>
            <w:r>
              <w:rPr>
                <w:rFonts w:ascii="Verdana" w:hAnsi="Verdana"/>
                <w:bCs/>
              </w:rPr>
              <w:t xml:space="preserve"> </w:t>
            </w:r>
            <w:r w:rsidR="00F108AE">
              <w:rPr>
                <w:rFonts w:ascii="Verdana" w:hAnsi="Verdana"/>
                <w:bCs/>
              </w:rPr>
              <w:t xml:space="preserve">Paslaugos gavėjas </w:t>
            </w:r>
            <w:r w:rsidR="00F108AE" w:rsidRPr="009275DE">
              <w:rPr>
                <w:rFonts w:ascii="Verdana" w:hAnsi="Verdana"/>
                <w:bCs/>
              </w:rPr>
              <w:t>į civilinės metrikacijos įstaigą gali kreiptis tiesiogiai, registruotu paštu</w:t>
            </w:r>
            <w:r w:rsidR="00F108AE">
              <w:rPr>
                <w:rFonts w:ascii="Verdana" w:hAnsi="Verdana"/>
                <w:bCs/>
              </w:rPr>
              <w:t xml:space="preserve">, </w:t>
            </w:r>
            <w:r w:rsidR="00F108AE" w:rsidRPr="009275DE">
              <w:rPr>
                <w:rFonts w:ascii="Verdana" w:hAnsi="Verdana"/>
                <w:bCs/>
              </w:rPr>
              <w:t xml:space="preserve">per kurjerį arba per </w:t>
            </w:r>
            <w:r w:rsidR="00592FA7" w:rsidRPr="00845C70">
              <w:rPr>
                <w:rFonts w:ascii="Verdana" w:hAnsi="Verdana"/>
                <w:bCs/>
              </w:rPr>
              <w:t>VĮ „Registrų centras“ Savitarną</w:t>
            </w:r>
            <w:r w:rsidR="00592FA7">
              <w:rPr>
                <w:rFonts w:ascii="Verdana" w:hAnsi="Verdana"/>
                <w:bCs/>
              </w:rPr>
              <w:t>.</w:t>
            </w:r>
          </w:p>
          <w:p w14:paraId="0BE9D436" w14:textId="77777777" w:rsidR="00F108AE" w:rsidRPr="005B7E60" w:rsidRDefault="00F108AE" w:rsidP="007527AA">
            <w:pPr>
              <w:pStyle w:val="Betarp"/>
              <w:jc w:val="both"/>
              <w:rPr>
                <w:rFonts w:ascii="Verdana" w:hAnsi="Verdana"/>
                <w:b/>
              </w:rPr>
            </w:pPr>
            <w:r w:rsidRPr="005B7E60">
              <w:rPr>
                <w:rFonts w:ascii="Verdana" w:hAnsi="Verdana"/>
                <w:b/>
              </w:rPr>
              <w:t>„Prašymo nagrinėjimas“</w:t>
            </w:r>
          </w:p>
          <w:p w14:paraId="217CA302" w14:textId="679F333C" w:rsidR="00F108AE" w:rsidRDefault="00F108AE" w:rsidP="007527AA">
            <w:pPr>
              <w:pStyle w:val="Betarp"/>
              <w:jc w:val="both"/>
              <w:rPr>
                <w:rFonts w:ascii="Verdana" w:hAnsi="Verdana"/>
                <w:bCs/>
              </w:rPr>
            </w:pPr>
            <w:r>
              <w:rPr>
                <w:rFonts w:ascii="Verdana" w:hAnsi="Verdana"/>
                <w:bCs/>
              </w:rPr>
              <w:t>2.</w:t>
            </w:r>
            <w:r w:rsidR="00634281">
              <w:rPr>
                <w:rFonts w:ascii="Verdana" w:hAnsi="Verdana"/>
                <w:bCs/>
              </w:rPr>
              <w:t xml:space="preserve"> </w:t>
            </w:r>
            <w:r w:rsidR="004E076F">
              <w:rPr>
                <w:rFonts w:ascii="Verdana" w:hAnsi="Verdana"/>
                <w:bCs/>
              </w:rPr>
              <w:t xml:space="preserve">Paslaugos teikėjas išnagrinėja prašymą ir priima sprendimą patenkinti ar atmesti prašymą per 5 darbo </w:t>
            </w:r>
            <w:r w:rsidR="004E076F">
              <w:rPr>
                <w:rFonts w:ascii="Verdana" w:hAnsi="Verdana"/>
                <w:bCs/>
              </w:rPr>
              <w:lastRenderedPageBreak/>
              <w:t>dienas nuo prašymo gavimo dienos ir informuoja asmenį apie būtinybę pateikti trūkstamus dokumentus ar informaciją</w:t>
            </w:r>
            <w:r w:rsidR="00592FA7">
              <w:rPr>
                <w:rFonts w:ascii="Verdana" w:hAnsi="Verdana"/>
                <w:bCs/>
              </w:rPr>
              <w:t>.</w:t>
            </w:r>
          </w:p>
          <w:p w14:paraId="61785D3C" w14:textId="232633BA"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r w:rsidR="00634281">
              <w:rPr>
                <w:rFonts w:ascii="Verdana" w:hAnsi="Verdana"/>
                <w:bCs/>
              </w:rPr>
              <w:t>.</w:t>
            </w:r>
          </w:p>
          <w:p w14:paraId="023A30B2" w14:textId="130FCD69" w:rsidR="008306D2" w:rsidRDefault="008306D2" w:rsidP="008306D2">
            <w:pPr>
              <w:pStyle w:val="Betarp"/>
              <w:jc w:val="both"/>
              <w:rPr>
                <w:rFonts w:ascii="Verdana" w:hAnsi="Verdana"/>
                <w:bCs/>
              </w:rPr>
            </w:pPr>
            <w:r w:rsidRPr="00AA0710">
              <w:rPr>
                <w:rFonts w:ascii="Verdana" w:hAnsi="Verdana"/>
                <w:bCs/>
              </w:rPr>
              <w:t>4. Paslaugos teikėjas sudaro gimimo įrašą ir duomenis perduoda Gyventojų registrui</w:t>
            </w:r>
            <w:r w:rsidR="00592FA7">
              <w:rPr>
                <w:rFonts w:ascii="Verdana" w:hAnsi="Verdana"/>
                <w:bCs/>
              </w:rPr>
              <w:t>.</w:t>
            </w:r>
          </w:p>
          <w:p w14:paraId="44997B65" w14:textId="77777777" w:rsidR="004E076F" w:rsidRPr="005B7E60" w:rsidRDefault="004E076F" w:rsidP="007527AA">
            <w:pPr>
              <w:pStyle w:val="Betarp"/>
              <w:jc w:val="both"/>
              <w:rPr>
                <w:rFonts w:ascii="Verdana" w:hAnsi="Verdana"/>
                <w:b/>
              </w:rPr>
            </w:pPr>
            <w:r w:rsidRPr="005B7E60">
              <w:rPr>
                <w:rFonts w:ascii="Verdana" w:hAnsi="Verdana"/>
                <w:b/>
              </w:rPr>
              <w:t>„Atsakymo pateikimas“</w:t>
            </w:r>
          </w:p>
          <w:p w14:paraId="1EAA845E" w14:textId="22CD9412" w:rsidR="00960443" w:rsidRPr="009275DE" w:rsidRDefault="00592FA7" w:rsidP="007527AA">
            <w:pPr>
              <w:pStyle w:val="Betarp"/>
              <w:jc w:val="both"/>
              <w:rPr>
                <w:rFonts w:ascii="Verdana" w:hAnsi="Verdana"/>
                <w:bCs/>
              </w:rPr>
            </w:pPr>
            <w:r>
              <w:rPr>
                <w:rFonts w:ascii="Verdana" w:hAnsi="Verdana"/>
                <w:bCs/>
              </w:rPr>
              <w:t xml:space="preserve">5. </w:t>
            </w:r>
            <w:r w:rsidR="004E076F" w:rsidRPr="009275DE">
              <w:rPr>
                <w:rFonts w:ascii="Verdana" w:hAnsi="Verdana"/>
                <w:bCs/>
              </w:rPr>
              <w:t>Vaiko gimimo įrašo išrašą galima atsiimti</w:t>
            </w:r>
            <w:r w:rsidR="004E076F">
              <w:rPr>
                <w:rFonts w:ascii="Verdana" w:hAnsi="Verdana"/>
                <w:bCs/>
              </w:rPr>
              <w:t xml:space="preserve"> Teisės ir </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 xml:space="preserve">ivilinės metrikacijos skyriuje. Pareiškėjo prašymu išrašas gali būti išsiunčiamas registruotu paštu arba per kurjerį pareiškėjo nurodytu adresu, jeigu pareiškėjas užsako registruoto pašto ar kurjerio paslaugas ir už jas sumoka. </w:t>
            </w:r>
            <w:r w:rsidR="002D0EE5" w:rsidRPr="00045DF9">
              <w:rPr>
                <w:rFonts w:ascii="Verdana" w:hAnsi="Verdana"/>
                <w:bCs/>
              </w:rPr>
              <w:t>Elektroniniai išrašai pareiškėjo prašymu jam išsiunčiami elektroniniu būdu</w:t>
            </w:r>
            <w:r w:rsidR="002D0EE5">
              <w:rPr>
                <w:rFonts w:ascii="Verdana" w:hAnsi="Verdana"/>
                <w:bCs/>
              </w:rPr>
              <w:t xml:space="preserve"> per </w:t>
            </w:r>
            <w:r w:rsidRPr="00845C70">
              <w:rPr>
                <w:rFonts w:ascii="Verdana" w:hAnsi="Verdana"/>
                <w:bCs/>
              </w:rPr>
              <w:t>VĮ „Registrų centras“ Savitarną</w:t>
            </w:r>
            <w:r>
              <w:rPr>
                <w:rFonts w:ascii="Verdana" w:hAnsi="Verdana"/>
                <w:bCs/>
              </w:rPr>
              <w:t>.</w:t>
            </w:r>
          </w:p>
          <w:p w14:paraId="7EB33C40" w14:textId="2FEAA518" w:rsidR="004E076F" w:rsidRPr="009275DE" w:rsidRDefault="004E076F" w:rsidP="007527AA">
            <w:pPr>
              <w:pStyle w:val="Betarp"/>
              <w:jc w:val="both"/>
              <w:rPr>
                <w:rFonts w:ascii="Verdana" w:hAnsi="Verdana"/>
                <w:bCs/>
              </w:rPr>
            </w:pPr>
          </w:p>
        </w:tc>
      </w:tr>
      <w:tr w:rsidR="009275DE" w:rsidRPr="009275DE" w14:paraId="456FCF5A"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teikėjas</w:t>
            </w:r>
          </w:p>
        </w:tc>
        <w:tc>
          <w:tcPr>
            <w:tcW w:w="6882" w:type="dxa"/>
            <w:tcBorders>
              <w:top w:val="single" w:sz="4" w:space="0" w:color="auto"/>
              <w:left w:val="single" w:sz="4" w:space="0" w:color="auto"/>
              <w:bottom w:val="single" w:sz="4" w:space="0" w:color="auto"/>
              <w:right w:val="single" w:sz="4" w:space="0" w:color="auto"/>
            </w:tcBorders>
            <w:vAlign w:val="center"/>
          </w:tcPr>
          <w:p w14:paraId="2B550F13" w14:textId="34F69B29" w:rsidR="009275DE" w:rsidRPr="009275DE" w:rsidRDefault="009275DE" w:rsidP="009275DE">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sidR="00615FF7">
              <w:rPr>
                <w:rFonts w:ascii="Verdana" w:hAnsi="Verdana"/>
                <w:bCs/>
              </w:rPr>
              <w:t>Teisės ir c</w:t>
            </w:r>
            <w:r w:rsidRPr="009275DE">
              <w:rPr>
                <w:rFonts w:ascii="Verdana" w:hAnsi="Verdana"/>
                <w:bCs/>
              </w:rPr>
              <w:t xml:space="preserve">ivilinės metrikacijos skyriaus vyriausioji specialistė </w:t>
            </w:r>
          </w:p>
          <w:p w14:paraId="65894111" w14:textId="77777777" w:rsidR="009275DE" w:rsidRDefault="009275DE" w:rsidP="009275DE">
            <w:pPr>
              <w:pStyle w:val="Betarp"/>
            </w:pPr>
            <w:r w:rsidRPr="009275DE">
              <w:rPr>
                <w:rFonts w:ascii="Verdana" w:hAnsi="Verdana"/>
                <w:bCs/>
              </w:rPr>
              <w:t xml:space="preserve">tel. </w:t>
            </w:r>
            <w:r w:rsidR="00615FF7">
              <w:rPr>
                <w:rFonts w:ascii="Verdana" w:hAnsi="Verdana"/>
                <w:bCs/>
              </w:rPr>
              <w:t>+370 </w:t>
            </w:r>
            <w:r w:rsidRPr="009275DE">
              <w:rPr>
                <w:rFonts w:ascii="Verdana" w:hAnsi="Verdana"/>
                <w:bCs/>
              </w:rPr>
              <w:t>343</w:t>
            </w:r>
            <w:r w:rsidR="00615FF7">
              <w:rPr>
                <w:rFonts w:ascii="Verdana" w:hAnsi="Verdana"/>
                <w:bCs/>
              </w:rPr>
              <w:t xml:space="preserve"> </w:t>
            </w:r>
            <w:r w:rsidRPr="009275DE">
              <w:rPr>
                <w:rFonts w:ascii="Verdana" w:hAnsi="Verdana"/>
                <w:bCs/>
              </w:rPr>
              <w:t xml:space="preserve">51 809, el. p. </w:t>
            </w:r>
            <w:hyperlink r:id="rId16" w:history="1">
              <w:r w:rsidRPr="009275DE">
                <w:rPr>
                  <w:rStyle w:val="Hipersaitas"/>
                  <w:rFonts w:ascii="Verdana" w:hAnsi="Verdana"/>
                  <w:bCs/>
                </w:rPr>
                <w:t>zita.deltuviene@marijampole.lt</w:t>
              </w:r>
            </w:hyperlink>
          </w:p>
          <w:p w14:paraId="76492869" w14:textId="77777777" w:rsidR="005B7E60" w:rsidRDefault="005B7E60" w:rsidP="009275DE">
            <w:pPr>
              <w:pStyle w:val="Betarp"/>
            </w:pPr>
          </w:p>
          <w:p w14:paraId="038C18E7" w14:textId="77777777" w:rsidR="005B7E60" w:rsidRPr="009275DE" w:rsidRDefault="005B7E60" w:rsidP="005B7E60">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30A41742" w14:textId="77777777" w:rsidR="005B7E60" w:rsidRDefault="005B7E60" w:rsidP="005B7E60">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221D0171" w14:textId="77777777" w:rsidR="005B7E60" w:rsidRDefault="005B7E60" w:rsidP="005B7E60">
            <w:pPr>
              <w:pStyle w:val="Betarp"/>
            </w:pPr>
            <w:hyperlink r:id="rId17" w:history="1">
              <w:r w:rsidRPr="008D1A52">
                <w:rPr>
                  <w:rStyle w:val="Hipersaitas"/>
                  <w:rFonts w:ascii="Verdana" w:hAnsi="Verdana"/>
                  <w:bCs/>
                </w:rPr>
                <w:t>metrikacija@marijampole.lt</w:t>
              </w:r>
            </w:hyperlink>
          </w:p>
          <w:p w14:paraId="275C3541" w14:textId="77777777" w:rsidR="00A10D6C" w:rsidRDefault="00A10D6C" w:rsidP="005B7E60">
            <w:pPr>
              <w:pStyle w:val="Betarp"/>
            </w:pPr>
          </w:p>
          <w:p w14:paraId="3004E178" w14:textId="77777777" w:rsidR="00A10D6C" w:rsidRPr="00A10D6C" w:rsidRDefault="00A10D6C" w:rsidP="00A10D6C">
            <w:pPr>
              <w:pStyle w:val="Betarp"/>
              <w:rPr>
                <w:rFonts w:ascii="Verdana" w:hAnsi="Verdana"/>
                <w:bCs/>
              </w:rPr>
            </w:pPr>
            <w:r w:rsidRPr="00A10D6C">
              <w:rPr>
                <w:rFonts w:ascii="Verdana" w:hAnsi="Verdana"/>
                <w:bCs/>
              </w:rPr>
              <w:t xml:space="preserve">Raimonda </w:t>
            </w:r>
            <w:proofErr w:type="spellStart"/>
            <w:r w:rsidRPr="00A10D6C">
              <w:rPr>
                <w:rFonts w:ascii="Verdana" w:hAnsi="Verdana"/>
                <w:bCs/>
              </w:rPr>
              <w:t>Luckuvienė</w:t>
            </w:r>
            <w:proofErr w:type="spellEnd"/>
            <w:r w:rsidRPr="00A10D6C">
              <w:rPr>
                <w:rFonts w:ascii="Verdana" w:hAnsi="Verdana"/>
                <w:bCs/>
              </w:rPr>
              <w:t>, Teisės ir civilinės metrikacijos skyriaus vyriausioji specialistė</w:t>
            </w:r>
          </w:p>
          <w:p w14:paraId="5505C9B6" w14:textId="464A7BF4" w:rsidR="00A10D6C" w:rsidRDefault="00A10D6C" w:rsidP="00A10D6C">
            <w:pPr>
              <w:pStyle w:val="Betarp"/>
              <w:rPr>
                <w:rFonts w:ascii="Verdana" w:hAnsi="Verdana"/>
                <w:bCs/>
              </w:rPr>
            </w:pPr>
            <w:r w:rsidRPr="00A10D6C">
              <w:rPr>
                <w:rFonts w:ascii="Verdana" w:hAnsi="Verdana"/>
                <w:bCs/>
              </w:rPr>
              <w:t xml:space="preserve">tel. +370 343 51 809, el. p.  </w:t>
            </w:r>
            <w:hyperlink r:id="rId18" w:history="1">
              <w:r w:rsidRPr="00A10D6C">
                <w:rPr>
                  <w:rStyle w:val="Hipersaitas"/>
                  <w:rFonts w:ascii="Verdana" w:hAnsi="Verdana"/>
                  <w:bCs/>
                </w:rPr>
                <w:t>raimonda.luckuviene@marijampole.lt</w:t>
              </w:r>
            </w:hyperlink>
          </w:p>
          <w:p w14:paraId="79301A59" w14:textId="21A6D1D1" w:rsidR="00960443" w:rsidRPr="009275DE" w:rsidRDefault="00960443" w:rsidP="009275DE">
            <w:pPr>
              <w:pStyle w:val="Betarp"/>
              <w:rPr>
                <w:rFonts w:ascii="Verdana" w:hAnsi="Verdana"/>
                <w:bCs/>
              </w:rPr>
            </w:pPr>
          </w:p>
        </w:tc>
      </w:tr>
      <w:tr w:rsidR="00615FF7" w:rsidRPr="009275DE" w14:paraId="606F72AE"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t>Administracinės paslaugos suteikimo trukmė</w:t>
            </w:r>
          </w:p>
        </w:tc>
        <w:tc>
          <w:tcPr>
            <w:tcW w:w="6882" w:type="dxa"/>
            <w:tcBorders>
              <w:top w:val="single" w:sz="4" w:space="0" w:color="auto"/>
              <w:left w:val="single" w:sz="4" w:space="0" w:color="auto"/>
              <w:bottom w:val="single" w:sz="4" w:space="0" w:color="auto"/>
              <w:right w:val="single" w:sz="4" w:space="0" w:color="auto"/>
            </w:tcBorders>
            <w:vAlign w:val="center"/>
            <w:hideMark/>
          </w:tcPr>
          <w:p w14:paraId="7544E93C" w14:textId="621E10C2" w:rsidR="00615FF7" w:rsidRPr="009275DE" w:rsidRDefault="008952D7" w:rsidP="009275DE">
            <w:pPr>
              <w:pStyle w:val="Betarp"/>
              <w:rPr>
                <w:rFonts w:ascii="Verdana" w:hAnsi="Verdana"/>
                <w:bCs/>
              </w:rPr>
            </w:pPr>
            <w:r>
              <w:rPr>
                <w:rFonts w:ascii="Verdana" w:hAnsi="Verdana"/>
                <w:bCs/>
              </w:rPr>
              <w:t>20</w:t>
            </w:r>
            <w:r w:rsidR="00615FF7" w:rsidRPr="009275DE">
              <w:rPr>
                <w:rFonts w:ascii="Verdana" w:hAnsi="Verdana"/>
                <w:bCs/>
              </w:rPr>
              <w:t xml:space="preserve"> d. d.</w:t>
            </w:r>
          </w:p>
          <w:p w14:paraId="091E09ED" w14:textId="2DBD44F9" w:rsidR="00615FF7" w:rsidRPr="009275DE" w:rsidRDefault="00615FF7" w:rsidP="009275DE">
            <w:pPr>
              <w:pStyle w:val="Betarp"/>
              <w:rPr>
                <w:rFonts w:ascii="Verdana" w:hAnsi="Verdana"/>
                <w:bCs/>
              </w:rPr>
            </w:pPr>
          </w:p>
        </w:tc>
      </w:tr>
      <w:tr w:rsidR="009275DE" w:rsidRPr="009275DE" w14:paraId="2F7D27B5" w14:textId="77777777" w:rsidTr="0055434A">
        <w:trPr>
          <w:trHeight w:val="2799"/>
        </w:trPr>
        <w:tc>
          <w:tcPr>
            <w:tcW w:w="2864" w:type="dxa"/>
            <w:tcBorders>
              <w:top w:val="single" w:sz="4" w:space="0" w:color="auto"/>
              <w:left w:val="single" w:sz="4" w:space="0" w:color="auto"/>
              <w:bottom w:val="single" w:sz="4" w:space="0" w:color="auto"/>
              <w:right w:val="single" w:sz="4" w:space="0" w:color="auto"/>
            </w:tcBorders>
            <w:hideMark/>
          </w:tcPr>
          <w:p w14:paraId="2E8F7626" w14:textId="77777777" w:rsidR="009275DE" w:rsidRPr="00A81876" w:rsidRDefault="009275DE" w:rsidP="009275DE">
            <w:pPr>
              <w:pStyle w:val="Betarp"/>
              <w:rPr>
                <w:rFonts w:ascii="Verdana" w:hAnsi="Verdana"/>
                <w:bCs/>
                <w:highlight w:val="yellow"/>
              </w:rPr>
            </w:pPr>
            <w:r w:rsidRPr="00DA074E">
              <w:rPr>
                <w:rFonts w:ascii="Verdana" w:hAnsi="Verdana"/>
                <w:bCs/>
              </w:rPr>
              <w:t>Administracinės paslaugos suteikimo kaina (jei administracinė paslauga teikiama atlygintinai)</w:t>
            </w:r>
          </w:p>
        </w:tc>
        <w:tc>
          <w:tcPr>
            <w:tcW w:w="6882" w:type="dxa"/>
            <w:tcBorders>
              <w:top w:val="single" w:sz="4" w:space="0" w:color="auto"/>
              <w:left w:val="single" w:sz="4" w:space="0" w:color="auto"/>
              <w:bottom w:val="single" w:sz="4" w:space="0" w:color="auto"/>
              <w:right w:val="single" w:sz="4" w:space="0" w:color="auto"/>
            </w:tcBorders>
            <w:vAlign w:val="center"/>
            <w:hideMark/>
          </w:tcPr>
          <w:p w14:paraId="50B449B9" w14:textId="1862FE06" w:rsidR="009275DE" w:rsidRPr="00592FA7" w:rsidRDefault="00653965" w:rsidP="00592FA7">
            <w:r w:rsidRPr="00653965">
              <w:rPr>
                <w:rFonts w:ascii="Verdana" w:hAnsi="Verdana"/>
              </w:rPr>
              <w:t xml:space="preserve">Valstybės rinkliava – </w:t>
            </w:r>
            <w:r>
              <w:rPr>
                <w:rFonts w:ascii="Verdana" w:hAnsi="Verdana"/>
              </w:rPr>
              <w:t>10</w:t>
            </w:r>
            <w:r w:rsidRPr="00653965">
              <w:rPr>
                <w:rFonts w:ascii="Verdana" w:hAnsi="Verdana"/>
              </w:rPr>
              <w:t xml:space="preserve"> Eur  ir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 (jei pageidauja išrašo)</w:t>
            </w:r>
            <w:r w:rsidRPr="00653965">
              <w:rPr>
                <w:rFonts w:ascii="Verdana" w:hAnsi="Verdana"/>
              </w:rPr>
              <w:br/>
            </w:r>
            <w:r w:rsidRPr="00653965">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DA074E">
              <w:rPr>
                <w:rFonts w:ascii="Verdana" w:hAnsi="Verdana"/>
              </w:rPr>
              <w:t>S</w:t>
            </w:r>
            <w:r w:rsidR="003B1908">
              <w:rPr>
                <w:rFonts w:ascii="Verdana" w:hAnsi="Verdana"/>
              </w:rPr>
              <w:t>EB</w:t>
            </w:r>
            <w:r w:rsidR="00DA074E">
              <w:rPr>
                <w:rFonts w:ascii="Verdana" w:hAnsi="Verdana"/>
              </w:rPr>
              <w:t xml:space="preserve"> banko </w:t>
            </w:r>
            <w:proofErr w:type="spellStart"/>
            <w:r w:rsidR="004C2451">
              <w:rPr>
                <w:rFonts w:ascii="Verdana" w:hAnsi="Verdana"/>
              </w:rPr>
              <w:t>s</w:t>
            </w:r>
            <w:r w:rsidRPr="002D0EE5">
              <w:rPr>
                <w:rFonts w:ascii="Verdana" w:hAnsi="Verdana"/>
              </w:rPr>
              <w:t>ąsk</w:t>
            </w:r>
            <w:proofErr w:type="spellEnd"/>
            <w:r w:rsidRPr="002D0EE5">
              <w:rPr>
                <w:rFonts w:ascii="Verdana" w:hAnsi="Verdana"/>
              </w:rPr>
              <w:t>. Nr. LT247300010112394300</w:t>
            </w:r>
            <w:r w:rsidRPr="002D0EE5">
              <w:rPr>
                <w:rFonts w:ascii="Verdana" w:hAnsi="Verdana"/>
              </w:rPr>
              <w:br/>
              <w:t>Įmokos kodas 52818</w:t>
            </w:r>
          </w:p>
        </w:tc>
      </w:tr>
      <w:tr w:rsidR="009275DE" w:rsidRPr="009275DE" w14:paraId="11998E5E"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6F691B00" w14:textId="7DD41A4B"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882" w:type="dxa"/>
            <w:tcBorders>
              <w:top w:val="single" w:sz="4" w:space="0" w:color="auto"/>
              <w:left w:val="single" w:sz="4" w:space="0" w:color="auto"/>
              <w:bottom w:val="single" w:sz="4" w:space="0" w:color="auto"/>
              <w:right w:val="single" w:sz="4" w:space="0" w:color="auto"/>
            </w:tcBorders>
            <w:vAlign w:val="center"/>
            <w:hideMark/>
          </w:tcPr>
          <w:p w14:paraId="2E3DBD72" w14:textId="4173DE93" w:rsidR="009275DE" w:rsidRPr="009275DE" w:rsidRDefault="00935B8F" w:rsidP="009275DE">
            <w:pPr>
              <w:pStyle w:val="Betarp"/>
              <w:rPr>
                <w:rFonts w:ascii="Verdana" w:hAnsi="Verdana"/>
                <w:bCs/>
              </w:rPr>
            </w:pPr>
            <w:r>
              <w:rPr>
                <w:rFonts w:ascii="Verdana" w:hAnsi="Verdana"/>
                <w:bCs/>
              </w:rPr>
              <w:t>Prašymo forma</w:t>
            </w:r>
          </w:p>
        </w:tc>
      </w:tr>
      <w:tr w:rsidR="008B02B0" w:rsidRPr="009275DE" w14:paraId="35A0BC99" w14:textId="77777777" w:rsidTr="0055434A">
        <w:tc>
          <w:tcPr>
            <w:tcW w:w="2864" w:type="dxa"/>
            <w:tcBorders>
              <w:top w:val="single" w:sz="4" w:space="0" w:color="auto"/>
              <w:left w:val="single" w:sz="4" w:space="0" w:color="auto"/>
              <w:bottom w:val="single" w:sz="4" w:space="0" w:color="auto"/>
              <w:right w:val="single" w:sz="4" w:space="0" w:color="auto"/>
            </w:tcBorders>
          </w:tcPr>
          <w:p w14:paraId="2B207FBE" w14:textId="70B316FE" w:rsidR="008B02B0" w:rsidRDefault="008B02B0" w:rsidP="008B02B0">
            <w:pPr>
              <w:pStyle w:val="Betarp"/>
              <w:rPr>
                <w:rFonts w:ascii="Verdana" w:hAnsi="Verdana"/>
                <w:bCs/>
              </w:rPr>
            </w:pPr>
            <w:r>
              <w:rPr>
                <w:rFonts w:ascii="Verdana" w:hAnsi="Verdana"/>
                <w:bCs/>
              </w:rPr>
              <w:t xml:space="preserve">Administracinės paslaugos teikėjo </w:t>
            </w:r>
            <w:r>
              <w:rPr>
                <w:rFonts w:ascii="Verdana" w:hAnsi="Verdana"/>
                <w:bCs/>
              </w:rPr>
              <w:lastRenderedPageBreak/>
              <w:t>veiksmų (neveikimo) apskundimo tvarka</w:t>
            </w:r>
          </w:p>
        </w:tc>
        <w:tc>
          <w:tcPr>
            <w:tcW w:w="6882" w:type="dxa"/>
            <w:tcBorders>
              <w:top w:val="single" w:sz="4" w:space="0" w:color="auto"/>
              <w:left w:val="single" w:sz="4" w:space="0" w:color="auto"/>
              <w:bottom w:val="single" w:sz="4" w:space="0" w:color="auto"/>
              <w:right w:val="single" w:sz="4" w:space="0" w:color="auto"/>
            </w:tcBorders>
          </w:tcPr>
          <w:p w14:paraId="18D16F1F" w14:textId="04B3A9DA" w:rsidR="008B02B0" w:rsidRPr="009275DE" w:rsidRDefault="008B02B0" w:rsidP="008B02B0">
            <w:pPr>
              <w:pStyle w:val="Betarp"/>
              <w:jc w:val="both"/>
              <w:rPr>
                <w:rFonts w:ascii="Verdana" w:hAnsi="Verdana"/>
                <w:bCs/>
              </w:rPr>
            </w:pPr>
            <w:r w:rsidRPr="005D30F6">
              <w:rPr>
                <w:rFonts w:ascii="Verdana" w:hAnsi="Verdana"/>
              </w:rPr>
              <w:lastRenderedPageBreak/>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 xml:space="preserve">gali būti skundžiamas Lietuvos </w:t>
            </w:r>
            <w:r w:rsidRPr="00BB781B">
              <w:rPr>
                <w:rFonts w:ascii="Verdana" w:hAnsi="Verdana"/>
              </w:rPr>
              <w:lastRenderedPageBreak/>
              <w:t>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9275DE" w:rsidRPr="009275DE" w14:paraId="1CD12588" w14:textId="77777777" w:rsidTr="0055434A">
        <w:tc>
          <w:tcPr>
            <w:tcW w:w="2864" w:type="dxa"/>
            <w:tcBorders>
              <w:top w:val="single" w:sz="4" w:space="0" w:color="auto"/>
              <w:left w:val="single" w:sz="4" w:space="0" w:color="auto"/>
              <w:bottom w:val="single" w:sz="4" w:space="0" w:color="auto"/>
              <w:right w:val="single" w:sz="4" w:space="0" w:color="auto"/>
            </w:tcBorders>
            <w:hideMark/>
          </w:tcPr>
          <w:p w14:paraId="4AF7585B" w14:textId="77777777" w:rsidR="009275DE" w:rsidRPr="009275DE" w:rsidRDefault="009275DE" w:rsidP="009275DE">
            <w:pPr>
              <w:pStyle w:val="Betarp"/>
              <w:rPr>
                <w:rFonts w:ascii="Verdana" w:hAnsi="Verdana"/>
                <w:bCs/>
              </w:rPr>
            </w:pPr>
            <w:r w:rsidRPr="009275DE">
              <w:rPr>
                <w:rFonts w:ascii="Verdana" w:hAnsi="Verdana"/>
                <w:bCs/>
              </w:rPr>
              <w:lastRenderedPageBreak/>
              <w:t>Prašymo priėmimo vieta</w:t>
            </w:r>
          </w:p>
        </w:tc>
        <w:tc>
          <w:tcPr>
            <w:tcW w:w="6882" w:type="dxa"/>
            <w:tcBorders>
              <w:top w:val="single" w:sz="4" w:space="0" w:color="auto"/>
              <w:left w:val="single" w:sz="4" w:space="0" w:color="auto"/>
              <w:bottom w:val="single" w:sz="4" w:space="0" w:color="auto"/>
              <w:right w:val="single" w:sz="4" w:space="0" w:color="auto"/>
            </w:tcBorders>
            <w:vAlign w:val="center"/>
          </w:tcPr>
          <w:p w14:paraId="0E057B58" w14:textId="1968AF5A" w:rsidR="009275DE" w:rsidRPr="00592FA7" w:rsidRDefault="00D971F9" w:rsidP="009275DE">
            <w:pPr>
              <w:pStyle w:val="Betarp"/>
              <w:rPr>
                <w:rFonts w:ascii="Verdana" w:hAnsi="Verdana"/>
                <w:bCs/>
              </w:rPr>
            </w:pPr>
            <w:r w:rsidRPr="00592FA7">
              <w:rPr>
                <w:rFonts w:ascii="Verdana" w:hAnsi="Verdana"/>
                <w:bCs/>
              </w:rPr>
              <w:t>Teisės ir c</w:t>
            </w:r>
            <w:r w:rsidR="009275DE" w:rsidRPr="00592FA7">
              <w:rPr>
                <w:rFonts w:ascii="Verdana" w:hAnsi="Verdana"/>
                <w:bCs/>
              </w:rPr>
              <w:t>ivilinės metrikacijos skyrius</w:t>
            </w:r>
            <w:r w:rsidR="009275DE" w:rsidRPr="00592FA7">
              <w:rPr>
                <w:rFonts w:ascii="Verdana" w:hAnsi="Verdana"/>
                <w:bCs/>
              </w:rPr>
              <w:br/>
              <w:t>Marijampolė, Vilkaviškio g. 2, kab. 315</w:t>
            </w:r>
          </w:p>
          <w:p w14:paraId="45A740D5" w14:textId="77777777" w:rsidR="00960443" w:rsidRPr="00592FA7" w:rsidRDefault="00960443" w:rsidP="009275DE">
            <w:pPr>
              <w:pStyle w:val="Betarp"/>
              <w:rPr>
                <w:rFonts w:ascii="Verdana" w:hAnsi="Verdana"/>
                <w:bCs/>
              </w:rPr>
            </w:pPr>
          </w:p>
          <w:p w14:paraId="401FDAE6" w14:textId="29A0B0FF" w:rsidR="009275DE" w:rsidRPr="00592FA7" w:rsidRDefault="009275DE" w:rsidP="009275DE">
            <w:pPr>
              <w:pStyle w:val="Betarp"/>
              <w:rPr>
                <w:rFonts w:ascii="Verdana" w:hAnsi="Verdana"/>
              </w:rPr>
            </w:pPr>
            <w:r w:rsidRPr="00592FA7">
              <w:rPr>
                <w:rFonts w:ascii="Verdana" w:hAnsi="Verdana"/>
                <w:bCs/>
              </w:rPr>
              <w:t xml:space="preserve">Paslaugą galima užsakyti ir internetu </w:t>
            </w:r>
            <w:hyperlink r:id="rId19" w:history="1">
              <w:proofErr w:type="spellStart"/>
              <w:r w:rsidR="008B02B0" w:rsidRPr="008B02B0">
                <w:rPr>
                  <w:rStyle w:val="Hipersaitas"/>
                  <w:rFonts w:ascii="Verdana" w:hAnsi="Verdana"/>
                  <w:bCs/>
                </w:rPr>
                <w:t>ipa</w:t>
              </w:r>
              <w:r w:rsidR="008B02B0" w:rsidRPr="008B02B0">
                <w:rPr>
                  <w:rStyle w:val="Hipersaitas"/>
                  <w:rFonts w:ascii="Verdana" w:hAnsi="Verdana"/>
                  <w:bCs/>
                </w:rPr>
                <w:t>s</w:t>
              </w:r>
              <w:r w:rsidR="008B02B0" w:rsidRPr="008B02B0">
                <w:rPr>
                  <w:rStyle w:val="Hipersaitas"/>
                  <w:rFonts w:ascii="Verdana" w:hAnsi="Verdana"/>
                  <w:bCs/>
                </w:rPr>
                <w:t>a.lt</w:t>
              </w:r>
              <w:proofErr w:type="spellEnd"/>
            </w:hyperlink>
          </w:p>
          <w:p w14:paraId="669662EA" w14:textId="2489B6B7" w:rsidR="00391FC8" w:rsidRPr="00592FA7" w:rsidRDefault="00391FC8" w:rsidP="009275DE">
            <w:pPr>
              <w:pStyle w:val="Betarp"/>
              <w:rPr>
                <w:rFonts w:ascii="Verdana" w:hAnsi="Verdana"/>
              </w:rPr>
            </w:pPr>
          </w:p>
          <w:p w14:paraId="20ACB60F" w14:textId="7F30188B" w:rsidR="00391FC8" w:rsidRPr="00592FA7" w:rsidRDefault="00391FC8" w:rsidP="009275DE">
            <w:pPr>
              <w:pStyle w:val="Betarp"/>
              <w:rPr>
                <w:rFonts w:ascii="Verdana" w:hAnsi="Verdana"/>
                <w:bCs/>
              </w:rPr>
            </w:pPr>
          </w:p>
        </w:tc>
      </w:tr>
    </w:tbl>
    <w:p w14:paraId="1E99A235" w14:textId="77777777" w:rsidR="009275DE" w:rsidRPr="009275DE" w:rsidRDefault="009275DE" w:rsidP="009275DE">
      <w:pPr>
        <w:pStyle w:val="Betarp"/>
        <w:rPr>
          <w:rFonts w:ascii="Verdana" w:hAnsi="Verdana"/>
          <w:bCs/>
        </w:rPr>
      </w:pPr>
    </w:p>
    <w:p w14:paraId="06F08FE4" w14:textId="77777777" w:rsidR="009275DE" w:rsidRPr="009275DE" w:rsidRDefault="009275DE" w:rsidP="009275DE">
      <w:pPr>
        <w:pStyle w:val="Betarp"/>
        <w:rPr>
          <w:rFonts w:ascii="Verdana" w:hAnsi="Verdana"/>
          <w:bCs/>
        </w:rPr>
        <w:sectPr w:rsidR="009275DE" w:rsidRPr="009275DE" w:rsidSect="009275DE">
          <w:type w:val="continuous"/>
          <w:pgSz w:w="11906" w:h="16838"/>
          <w:pgMar w:top="709" w:right="567" w:bottom="1134" w:left="1701" w:header="567" w:footer="567" w:gutter="0"/>
          <w:cols w:space="1296"/>
        </w:sectPr>
      </w:pPr>
    </w:p>
    <w:p w14:paraId="18C73B02" w14:textId="77777777" w:rsidR="009275DE" w:rsidRDefault="009275DE" w:rsidP="00B837E1">
      <w:pPr>
        <w:pStyle w:val="Betarp"/>
        <w:rPr>
          <w:rFonts w:ascii="Verdana" w:hAnsi="Verdana"/>
          <w:bCs/>
        </w:rPr>
      </w:pPr>
    </w:p>
    <w:sectPr w:rsidR="009275DE" w:rsidSect="00DF6A57">
      <w:headerReference w:type="default" r:id="rId20"/>
      <w:headerReference w:type="first" r:id="rId21"/>
      <w:footerReference w:type="first" r:id="rId22"/>
      <w:type w:val="continuous"/>
      <w:pgSz w:w="11906" w:h="16838"/>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96750" w14:textId="77777777" w:rsidR="00E142BE" w:rsidRDefault="00E142BE">
      <w:r>
        <w:separator/>
      </w:r>
    </w:p>
  </w:endnote>
  <w:endnote w:type="continuationSeparator" w:id="0">
    <w:p w14:paraId="27E6EC4B" w14:textId="77777777" w:rsidR="00E142BE" w:rsidRDefault="00E1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04739" w14:textId="77777777" w:rsidR="00E142BE" w:rsidRDefault="00E142BE">
      <w:r>
        <w:separator/>
      </w:r>
    </w:p>
  </w:footnote>
  <w:footnote w:type="continuationSeparator" w:id="0">
    <w:p w14:paraId="424520D3" w14:textId="77777777" w:rsidR="00E142BE" w:rsidRDefault="00E14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15:restartNumberingAfterBreak="0">
    <w:nsid w:val="38084955"/>
    <w:multiLevelType w:val="hybridMultilevel"/>
    <w:tmpl w:val="AC5488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4"/>
  </w:num>
  <w:num w:numId="2" w16cid:durableId="1312441152">
    <w:abstractNumId w:val="7"/>
  </w:num>
  <w:num w:numId="3" w16cid:durableId="193590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0"/>
  </w:num>
  <w:num w:numId="5" w16cid:durableId="10111771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5"/>
  </w:num>
  <w:num w:numId="7" w16cid:durableId="699890983">
    <w:abstractNumId w:val="6"/>
  </w:num>
  <w:num w:numId="8" w16cid:durableId="1399552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34CE8"/>
    <w:rsid w:val="000361F0"/>
    <w:rsid w:val="00037860"/>
    <w:rsid w:val="000527E1"/>
    <w:rsid w:val="0007488C"/>
    <w:rsid w:val="000801B8"/>
    <w:rsid w:val="0009673D"/>
    <w:rsid w:val="00096C5D"/>
    <w:rsid w:val="000A1E95"/>
    <w:rsid w:val="000B1DF1"/>
    <w:rsid w:val="000B4D7A"/>
    <w:rsid w:val="000E1795"/>
    <w:rsid w:val="0011422E"/>
    <w:rsid w:val="001222C3"/>
    <w:rsid w:val="00161CA9"/>
    <w:rsid w:val="00166CFE"/>
    <w:rsid w:val="00177F89"/>
    <w:rsid w:val="001942DC"/>
    <w:rsid w:val="001D44E8"/>
    <w:rsid w:val="001F1385"/>
    <w:rsid w:val="00210194"/>
    <w:rsid w:val="00216655"/>
    <w:rsid w:val="00221375"/>
    <w:rsid w:val="00230BFF"/>
    <w:rsid w:val="002325D5"/>
    <w:rsid w:val="00234DAA"/>
    <w:rsid w:val="00235851"/>
    <w:rsid w:val="00235B7F"/>
    <w:rsid w:val="00246BE9"/>
    <w:rsid w:val="00257D3C"/>
    <w:rsid w:val="0026267E"/>
    <w:rsid w:val="00264FA9"/>
    <w:rsid w:val="00267236"/>
    <w:rsid w:val="0029149E"/>
    <w:rsid w:val="00294EE5"/>
    <w:rsid w:val="002B4BD5"/>
    <w:rsid w:val="002C2706"/>
    <w:rsid w:val="002D0EE5"/>
    <w:rsid w:val="002E20E5"/>
    <w:rsid w:val="002F6F7E"/>
    <w:rsid w:val="00314638"/>
    <w:rsid w:val="0032205D"/>
    <w:rsid w:val="0032375A"/>
    <w:rsid w:val="00362CF3"/>
    <w:rsid w:val="00365AF9"/>
    <w:rsid w:val="00374635"/>
    <w:rsid w:val="00391FC8"/>
    <w:rsid w:val="003920E0"/>
    <w:rsid w:val="003B1908"/>
    <w:rsid w:val="003C03BB"/>
    <w:rsid w:val="003C2301"/>
    <w:rsid w:val="003C590B"/>
    <w:rsid w:val="003C6D1A"/>
    <w:rsid w:val="003D567C"/>
    <w:rsid w:val="003D58C5"/>
    <w:rsid w:val="003D615E"/>
    <w:rsid w:val="003E6772"/>
    <w:rsid w:val="00413DDF"/>
    <w:rsid w:val="00414AC2"/>
    <w:rsid w:val="004230D0"/>
    <w:rsid w:val="004413B7"/>
    <w:rsid w:val="004504AA"/>
    <w:rsid w:val="00450918"/>
    <w:rsid w:val="00450B77"/>
    <w:rsid w:val="00474441"/>
    <w:rsid w:val="0049448C"/>
    <w:rsid w:val="004C2451"/>
    <w:rsid w:val="004D3F39"/>
    <w:rsid w:val="004E076F"/>
    <w:rsid w:val="004E435B"/>
    <w:rsid w:val="004F3495"/>
    <w:rsid w:val="004F7CEB"/>
    <w:rsid w:val="00514CED"/>
    <w:rsid w:val="00544BED"/>
    <w:rsid w:val="00544F23"/>
    <w:rsid w:val="00547BCF"/>
    <w:rsid w:val="00552B7E"/>
    <w:rsid w:val="0055434A"/>
    <w:rsid w:val="005616BE"/>
    <w:rsid w:val="0056693C"/>
    <w:rsid w:val="00574842"/>
    <w:rsid w:val="00592FA7"/>
    <w:rsid w:val="005A5A91"/>
    <w:rsid w:val="005B0DC9"/>
    <w:rsid w:val="005B2A55"/>
    <w:rsid w:val="005B384A"/>
    <w:rsid w:val="005B4603"/>
    <w:rsid w:val="005B7E60"/>
    <w:rsid w:val="005C5783"/>
    <w:rsid w:val="005C7D36"/>
    <w:rsid w:val="005D34B6"/>
    <w:rsid w:val="005F07AB"/>
    <w:rsid w:val="005F351B"/>
    <w:rsid w:val="005F3650"/>
    <w:rsid w:val="006106FF"/>
    <w:rsid w:val="00610A9A"/>
    <w:rsid w:val="00614CA6"/>
    <w:rsid w:val="00615FF7"/>
    <w:rsid w:val="006304F5"/>
    <w:rsid w:val="00634281"/>
    <w:rsid w:val="00636074"/>
    <w:rsid w:val="00653965"/>
    <w:rsid w:val="006557E6"/>
    <w:rsid w:val="0066024C"/>
    <w:rsid w:val="00666B18"/>
    <w:rsid w:val="006C1702"/>
    <w:rsid w:val="006F4294"/>
    <w:rsid w:val="00706AA0"/>
    <w:rsid w:val="00710739"/>
    <w:rsid w:val="007107CD"/>
    <w:rsid w:val="007527AA"/>
    <w:rsid w:val="00753D8A"/>
    <w:rsid w:val="00776DBE"/>
    <w:rsid w:val="007A75D8"/>
    <w:rsid w:val="007B6269"/>
    <w:rsid w:val="007B7BFB"/>
    <w:rsid w:val="007C3C4F"/>
    <w:rsid w:val="007E1142"/>
    <w:rsid w:val="008306D2"/>
    <w:rsid w:val="00834417"/>
    <w:rsid w:val="00883BE2"/>
    <w:rsid w:val="008952D7"/>
    <w:rsid w:val="0089622E"/>
    <w:rsid w:val="00896A09"/>
    <w:rsid w:val="008A396E"/>
    <w:rsid w:val="008A413A"/>
    <w:rsid w:val="008B02B0"/>
    <w:rsid w:val="008D75E4"/>
    <w:rsid w:val="008E4A8D"/>
    <w:rsid w:val="008F69F3"/>
    <w:rsid w:val="0092388F"/>
    <w:rsid w:val="009275DE"/>
    <w:rsid w:val="00931666"/>
    <w:rsid w:val="00935B8F"/>
    <w:rsid w:val="00935DAF"/>
    <w:rsid w:val="00937FB7"/>
    <w:rsid w:val="009514F7"/>
    <w:rsid w:val="009575E7"/>
    <w:rsid w:val="00960443"/>
    <w:rsid w:val="00993592"/>
    <w:rsid w:val="009C0911"/>
    <w:rsid w:val="009C5801"/>
    <w:rsid w:val="009D5F3F"/>
    <w:rsid w:val="009D5FFA"/>
    <w:rsid w:val="009E2434"/>
    <w:rsid w:val="009E7965"/>
    <w:rsid w:val="009E7E91"/>
    <w:rsid w:val="009F1D39"/>
    <w:rsid w:val="00A10D6C"/>
    <w:rsid w:val="00A15A21"/>
    <w:rsid w:val="00A21E85"/>
    <w:rsid w:val="00A2335F"/>
    <w:rsid w:val="00A26135"/>
    <w:rsid w:val="00A76F74"/>
    <w:rsid w:val="00A81876"/>
    <w:rsid w:val="00A96494"/>
    <w:rsid w:val="00AB3609"/>
    <w:rsid w:val="00AB5026"/>
    <w:rsid w:val="00AB75DD"/>
    <w:rsid w:val="00AC4C94"/>
    <w:rsid w:val="00AC5B1C"/>
    <w:rsid w:val="00AC5DC4"/>
    <w:rsid w:val="00B0674A"/>
    <w:rsid w:val="00B127D0"/>
    <w:rsid w:val="00B155B9"/>
    <w:rsid w:val="00B257A8"/>
    <w:rsid w:val="00B36723"/>
    <w:rsid w:val="00B51EC7"/>
    <w:rsid w:val="00B54B7D"/>
    <w:rsid w:val="00B6310B"/>
    <w:rsid w:val="00B666E7"/>
    <w:rsid w:val="00B72813"/>
    <w:rsid w:val="00B837E1"/>
    <w:rsid w:val="00B84A4D"/>
    <w:rsid w:val="00B92D81"/>
    <w:rsid w:val="00BD073C"/>
    <w:rsid w:val="00BD1CEF"/>
    <w:rsid w:val="00BD5BC0"/>
    <w:rsid w:val="00C0014F"/>
    <w:rsid w:val="00C2658D"/>
    <w:rsid w:val="00C52136"/>
    <w:rsid w:val="00C606F0"/>
    <w:rsid w:val="00C668D7"/>
    <w:rsid w:val="00C671FD"/>
    <w:rsid w:val="00C709B3"/>
    <w:rsid w:val="00C77513"/>
    <w:rsid w:val="00C85B40"/>
    <w:rsid w:val="00C87D92"/>
    <w:rsid w:val="00CA19BA"/>
    <w:rsid w:val="00CA66D7"/>
    <w:rsid w:val="00CB2D9D"/>
    <w:rsid w:val="00CC5865"/>
    <w:rsid w:val="00CC6AE2"/>
    <w:rsid w:val="00CE5C44"/>
    <w:rsid w:val="00D10605"/>
    <w:rsid w:val="00D17019"/>
    <w:rsid w:val="00D2673C"/>
    <w:rsid w:val="00D4625D"/>
    <w:rsid w:val="00D614D0"/>
    <w:rsid w:val="00D6792C"/>
    <w:rsid w:val="00D908A1"/>
    <w:rsid w:val="00D971F9"/>
    <w:rsid w:val="00DA074E"/>
    <w:rsid w:val="00DA6329"/>
    <w:rsid w:val="00DF6A57"/>
    <w:rsid w:val="00E142BE"/>
    <w:rsid w:val="00E15931"/>
    <w:rsid w:val="00E31714"/>
    <w:rsid w:val="00E63645"/>
    <w:rsid w:val="00E95142"/>
    <w:rsid w:val="00E95753"/>
    <w:rsid w:val="00EA474D"/>
    <w:rsid w:val="00EC0701"/>
    <w:rsid w:val="00ED331E"/>
    <w:rsid w:val="00EE0844"/>
    <w:rsid w:val="00EF7156"/>
    <w:rsid w:val="00EF7A95"/>
    <w:rsid w:val="00F04C31"/>
    <w:rsid w:val="00F062F2"/>
    <w:rsid w:val="00F108AE"/>
    <w:rsid w:val="00F10E21"/>
    <w:rsid w:val="00F205C5"/>
    <w:rsid w:val="00F247CA"/>
    <w:rsid w:val="00F44A15"/>
    <w:rsid w:val="00F452A8"/>
    <w:rsid w:val="00F6171F"/>
    <w:rsid w:val="00F70A64"/>
    <w:rsid w:val="00F76EE9"/>
    <w:rsid w:val="00F8316A"/>
    <w:rsid w:val="00F974A3"/>
    <w:rsid w:val="00FB3E9F"/>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A81876"/>
    <w:rPr>
      <w:sz w:val="16"/>
      <w:szCs w:val="16"/>
    </w:rPr>
  </w:style>
  <w:style w:type="paragraph" w:styleId="Komentarotekstas">
    <w:name w:val="annotation text"/>
    <w:basedOn w:val="prastasis"/>
    <w:link w:val="KomentarotekstasDiagrama"/>
    <w:rsid w:val="00A81876"/>
    <w:rPr>
      <w:sz w:val="20"/>
      <w:szCs w:val="20"/>
    </w:rPr>
  </w:style>
  <w:style w:type="character" w:customStyle="1" w:styleId="KomentarotekstasDiagrama">
    <w:name w:val="Komentaro tekstas Diagrama"/>
    <w:basedOn w:val="Numatytasispastraiposriftas"/>
    <w:link w:val="Komentarotekstas"/>
    <w:rsid w:val="00A81876"/>
  </w:style>
  <w:style w:type="paragraph" w:styleId="Komentarotema">
    <w:name w:val="annotation subject"/>
    <w:basedOn w:val="Komentarotekstas"/>
    <w:next w:val="Komentarotekstas"/>
    <w:link w:val="KomentarotemaDiagrama"/>
    <w:rsid w:val="00A81876"/>
    <w:rPr>
      <w:b/>
      <w:bCs/>
    </w:rPr>
  </w:style>
  <w:style w:type="character" w:customStyle="1" w:styleId="KomentarotemaDiagrama">
    <w:name w:val="Komentaro tema Diagrama"/>
    <w:basedOn w:val="KomentarotekstasDiagrama"/>
    <w:link w:val="Komentarotema"/>
    <w:rsid w:val="00A81876"/>
    <w:rPr>
      <w:b/>
      <w:bCs/>
    </w:rPr>
  </w:style>
  <w:style w:type="character" w:styleId="Perirtashipersaitas">
    <w:name w:val="FollowedHyperlink"/>
    <w:basedOn w:val="Numatytasispastraiposriftas"/>
    <w:rsid w:val="00592F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356933106">
      <w:bodyDiv w:val="1"/>
      <w:marLeft w:val="0"/>
      <w:marRight w:val="0"/>
      <w:marTop w:val="0"/>
      <w:marBottom w:val="0"/>
      <w:divBdr>
        <w:top w:val="none" w:sz="0" w:space="0" w:color="auto"/>
        <w:left w:val="none" w:sz="0" w:space="0" w:color="auto"/>
        <w:bottom w:val="none" w:sz="0" w:space="0" w:color="auto"/>
        <w:right w:val="none" w:sz="0" w:space="0" w:color="auto"/>
      </w:divBdr>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 w:id="207985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TAR.F628061443C6" TargetMode="External"/><Relationship Id="rId18" Type="http://schemas.openxmlformats.org/officeDocument/2006/relationships/hyperlink" Target="mailto:raimonda.luckuviene@marijampole.l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e-tar.lt/portal/lt/legalActEditions/TAR.E3A145C8DD49" TargetMode="External"/><Relationship Id="rId17" Type="http://schemas.openxmlformats.org/officeDocument/2006/relationships/hyperlink" Target="mailto:metrikacija@marijampole.lt" TargetMode="External"/><Relationship Id="rId2" Type="http://schemas.openxmlformats.org/officeDocument/2006/relationships/numbering" Target="numbering.xml"/><Relationship Id="rId16" Type="http://schemas.openxmlformats.org/officeDocument/2006/relationships/hyperlink" Target="mailto:zita.deltuviene@marijampole.l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15fd41a0ccd811e6a2cac7383cbb90a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paslaugos.lt/portal/service/138577/23640?searchId=938906d9-6629-475d-aa7b-8033e70409b0" TargetMode="External"/><Relationship Id="rId23" Type="http://schemas.openxmlformats.org/officeDocument/2006/relationships/fontTable" Target="fontTable.xml"/><Relationship Id="rId10" Type="http://schemas.openxmlformats.org/officeDocument/2006/relationships/hyperlink" Target="https://www.e-tar.lt/portal/lt/legalActEditions/TAR.16CCC179D947" TargetMode="External"/><Relationship Id="rId19" Type="http://schemas.openxmlformats.org/officeDocument/2006/relationships/hyperlink" Target="https://www.ipasas.lt/index.php?app=savitarna&amp;s=1&amp;SAMLRequest=nZJPj9MwEMW%2FSuQDt%2Fxpyma3pikqWyEiLajqFg5cVpNkurVwbOOZbMu3x0kWWC4V4mbZb%2Bb95o2XBJ12ct3z0ezwe4%2FE0bnThuT4UIreG2mBFEkDHZLkRt6vP97JPMmk85ZtY7WYSi6LgQg9K2vEC4N%2FLln%2FOt5aQ32H%2Fh79k2rw8%2B6uFEdmRzJNiWyMZ0ZvQCceHxWx7xs07IESzalH0B2lhBT3oR2ltbff0KcDyYNyQEApmtZZZThYMntV94yTpTKPz56VafFcikxEmxCXMjBw%2FaE4nU5JNTYbPNUgTtzRvQXnSoInxRD4XkHn3lA5E9F76xsc8y%2FFATShiKpNKarNAyBkxaGdxYf5TRG%2Fvsqb%2BKbOMF60dQ2LfAE5FkFM1AckYjBcijzLr%2BKsiLN8n13L%2FFrO5sl8VnwV0fZ5We8CUZjlcvL1JCL5Yb%2FfxjtslccmZPIlpDYOG0RitRyCkyOAX%2F33EpbpyzbL6UN%2BCkjVZmu1an5Ea63t6TYUMv7OKMTWAV%2BeYrhRbXwYpdIN7MSBRKSryfTvj7%2F6CQ%3D%3D&amp;RelayState=oLhikrS2Cl5-W-_4QPJ7VGjb_yEhtZxhefl7ORF7KQM.8yEbrzFbIi0._9yVhwEBSIe27ABarffeRA" TargetMode="External"/><Relationship Id="rId4" Type="http://schemas.openxmlformats.org/officeDocument/2006/relationships/settings" Target="settings.xml"/><Relationship Id="rId9" Type="http://schemas.openxmlformats.org/officeDocument/2006/relationships/hyperlink" Target="https://www.e-tar.lt/portal/lt/legalActEditions/ecf91ec0a00811e58fd1fc0b9bba68a7" TargetMode="External"/><Relationship Id="rId14" Type="http://schemas.openxmlformats.org/officeDocument/2006/relationships/hyperlink" Target="http://www.registrucentras.lt/"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35</TotalTime>
  <Pages>4</Pages>
  <Words>794</Words>
  <Characters>7579</Characters>
  <Application>Microsoft Office Word</Application>
  <DocSecurity>0</DocSecurity>
  <Lines>63</Lines>
  <Paragraphs>16</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7</cp:revision>
  <cp:lastPrinted>1899-12-31T22:00:00Z</cp:lastPrinted>
  <dcterms:created xsi:type="dcterms:W3CDTF">2025-06-02T07:31:00Z</dcterms:created>
  <dcterms:modified xsi:type="dcterms:W3CDTF">2025-09-16T08:22:00Z</dcterms:modified>
</cp:coreProperties>
</file>