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31" w:rsidRPr="000271A6" w:rsidRDefault="00C952ED" w:rsidP="00EE0844">
      <w:pPr>
        <w:jc w:val="center"/>
      </w:pPr>
      <w:r w:rsidRPr="00E9615B">
        <w:rPr>
          <w:noProof/>
        </w:rPr>
        <w:drawing>
          <wp:inline distT="0" distB="0" distL="0" distR="0">
            <wp:extent cx="523875" cy="619125"/>
            <wp:effectExtent l="0" t="0" r="0" b="0"/>
            <wp:docPr id="1" name="Paveikslėlis 1" descr="M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Mherb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844" w:rsidRPr="000271A6" w:rsidRDefault="00FE53D5" w:rsidP="00502A4B">
      <w:pPr>
        <w:spacing w:before="120"/>
        <w:jc w:val="center"/>
        <w:rPr>
          <w:b/>
        </w:rPr>
      </w:pPr>
      <w:r w:rsidRPr="000271A6">
        <w:rPr>
          <w:b/>
        </w:rPr>
        <w:t xml:space="preserve">MARIJAMPOLĖS SAVIVALDYBĖS </w:t>
      </w:r>
      <w:r w:rsidR="00B01AAB" w:rsidRPr="000271A6">
        <w:rPr>
          <w:b/>
        </w:rPr>
        <w:t>MERAS</w:t>
      </w:r>
    </w:p>
    <w:p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:rsidR="0042560A" w:rsidRPr="006F1765" w:rsidRDefault="00E374BF" w:rsidP="0042560A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fldChar w:fldCharType="begin">
          <w:ffData>
            <w:name w:val="Tekstas12"/>
            <w:enabled/>
            <w:calcOnExit w:val="0"/>
            <w:textInput>
              <w:default w:val="POTVARKIS"/>
            </w:textInput>
          </w:ffData>
        </w:fldChar>
      </w:r>
      <w:bookmarkStart w:id="0" w:name="Tekstas12"/>
      <w:r w:rsidR="00211589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11589">
        <w:rPr>
          <w:b/>
          <w:noProof/>
        </w:rPr>
        <w:t>POTVARKIS</w:t>
      </w:r>
      <w:r>
        <w:rPr>
          <w:b/>
        </w:rPr>
        <w:fldChar w:fldCharType="end"/>
      </w:r>
      <w:bookmarkEnd w:id="0"/>
      <w:r w:rsidR="00211589">
        <w:rPr>
          <w:b/>
        </w:rPr>
        <w:br/>
      </w:r>
      <w:r w:rsidR="0042560A" w:rsidRPr="006F1765">
        <w:rPr>
          <w:b/>
        </w:rPr>
        <w:t>DĖL</w:t>
      </w:r>
      <w:r w:rsidR="00D631ED">
        <w:rPr>
          <w:b/>
        </w:rPr>
        <w:t xml:space="preserve"> PRETENDENTŲ NOMINACIJOMS „UŽ NUOPELNUS MARIJAMPOLĖS KULTŪRAI“ GAUTI VEIKLOS VERTINIMO KOMISIJOS NUOSTATŲ PATVIRTINIMO</w:t>
      </w:r>
    </w:p>
    <w:p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:rsidR="0042560A" w:rsidRPr="00131B2D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  <w:r w:rsidRPr="00131B2D">
        <w:t>Marijampolė</w:t>
      </w:r>
    </w:p>
    <w:p w:rsidR="0042560A" w:rsidRPr="00305B1B" w:rsidRDefault="001B5ADB" w:rsidP="0042560A">
      <w:pPr>
        <w:tabs>
          <w:tab w:val="left" w:pos="5557"/>
          <w:tab w:val="left" w:pos="6840"/>
          <w:tab w:val="left" w:pos="7020"/>
        </w:tabs>
        <w:jc w:val="center"/>
      </w:pPr>
      <w:r>
        <w:t>2022-03-14  Nr. MV-24</w:t>
      </w:r>
    </w:p>
    <w:p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:rsidR="00694839" w:rsidRPr="000271A6" w:rsidRDefault="00694839" w:rsidP="0042560A">
      <w:pPr>
        <w:tabs>
          <w:tab w:val="left" w:pos="5557"/>
          <w:tab w:val="left" w:pos="6840"/>
          <w:tab w:val="left" w:pos="7020"/>
        </w:tabs>
        <w:ind w:left="567" w:right="567"/>
        <w:jc w:val="center"/>
      </w:pPr>
    </w:p>
    <w:p w:rsidR="00EF7156" w:rsidRPr="000271A6" w:rsidRDefault="00EF7156" w:rsidP="00EF7156">
      <w:pPr>
        <w:tabs>
          <w:tab w:val="left" w:pos="5557"/>
          <w:tab w:val="left" w:pos="6840"/>
          <w:tab w:val="left" w:pos="7020"/>
        </w:tabs>
      </w:pPr>
    </w:p>
    <w:p w:rsidR="00EF7156" w:rsidRPr="000271A6" w:rsidRDefault="00EF7156" w:rsidP="00EF7156">
      <w:pPr>
        <w:tabs>
          <w:tab w:val="left" w:pos="5557"/>
          <w:tab w:val="left" w:pos="6840"/>
          <w:tab w:val="left" w:pos="7020"/>
        </w:tabs>
        <w:ind w:firstLine="720"/>
        <w:sectPr w:rsidR="00EF7156" w:rsidRPr="000271A6" w:rsidSect="00D4625D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:rsidR="00EF7156" w:rsidRDefault="00D631ED" w:rsidP="009D5F3F">
      <w:pPr>
        <w:ind w:firstLine="720"/>
        <w:jc w:val="both"/>
      </w:pPr>
      <w:r>
        <w:lastRenderedPageBreak/>
        <w:t xml:space="preserve">Vadovaudamasis Lietuvos Respublikos vietos savivaldos </w:t>
      </w:r>
      <w:hyperlink r:id="rId13" w:history="1">
        <w:r w:rsidRPr="00963C2F">
          <w:t>įstatymo</w:t>
        </w:r>
      </w:hyperlink>
      <w:r>
        <w:t xml:space="preserve"> 20 straipsnio 4 dalimi</w:t>
      </w:r>
      <w:r w:rsidR="00245F2B">
        <w:t>:</w:t>
      </w:r>
    </w:p>
    <w:p w:rsidR="00D631ED" w:rsidRDefault="00D631ED" w:rsidP="00D631ED">
      <w:pPr>
        <w:ind w:firstLine="720"/>
        <w:jc w:val="both"/>
      </w:pPr>
      <w:r>
        <w:t xml:space="preserve">1. </w:t>
      </w:r>
      <w:r w:rsidRPr="00963C2F">
        <w:rPr>
          <w:spacing w:val="40"/>
        </w:rPr>
        <w:t>Tvirtinu</w:t>
      </w:r>
      <w:r>
        <w:t xml:space="preserve"> Pretendentų nominacijoms „Už nuopelnus Marijampolės kultūrai“ gauti veiklos vertinimo komisijos nuostatus (pridedama).</w:t>
      </w:r>
    </w:p>
    <w:p w:rsidR="00D631ED" w:rsidRPr="000271A6" w:rsidRDefault="00D631ED" w:rsidP="00D631ED">
      <w:pPr>
        <w:ind w:firstLine="720"/>
        <w:jc w:val="both"/>
      </w:pPr>
      <w:r>
        <w:t xml:space="preserve">2. </w:t>
      </w:r>
      <w:r w:rsidRPr="00963C2F">
        <w:rPr>
          <w:spacing w:val="40"/>
        </w:rPr>
        <w:t>Nurodau</w:t>
      </w:r>
      <w:r>
        <w:t>, kad šis potvarkis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tvarka.</w:t>
      </w:r>
    </w:p>
    <w:p w:rsidR="00211589" w:rsidRPr="00140C7C" w:rsidRDefault="00211589" w:rsidP="00211589"/>
    <w:p w:rsidR="00211589" w:rsidRPr="00140C7C" w:rsidRDefault="00211589" w:rsidP="00211589">
      <w:pPr>
        <w:sectPr w:rsidR="00211589" w:rsidRPr="00140C7C" w:rsidSect="00D4625D"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211589" w:rsidRDefault="00211589" w:rsidP="00211589"/>
    <w:p w:rsidR="00211589" w:rsidRDefault="00211589" w:rsidP="00211589"/>
    <w:tbl>
      <w:tblPr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237"/>
        <w:gridCol w:w="142"/>
        <w:gridCol w:w="3260"/>
      </w:tblGrid>
      <w:tr w:rsidR="00211589" w:rsidTr="00E773BE">
        <w:tc>
          <w:tcPr>
            <w:tcW w:w="6237" w:type="dxa"/>
            <w:shd w:val="clear" w:color="auto" w:fill="auto"/>
          </w:tcPr>
          <w:p w:rsidR="00211589" w:rsidRDefault="0053125F" w:rsidP="0059768C">
            <w:r>
              <w:t>S</w:t>
            </w:r>
            <w:r w:rsidR="00211589">
              <w:t>avivaldybės mer</w:t>
            </w:r>
            <w:r w:rsidR="0059768C">
              <w:t>as</w:t>
            </w:r>
          </w:p>
        </w:tc>
        <w:tc>
          <w:tcPr>
            <w:tcW w:w="142" w:type="dxa"/>
            <w:shd w:val="clear" w:color="auto" w:fill="auto"/>
          </w:tcPr>
          <w:p w:rsidR="00211589" w:rsidRDefault="00211589" w:rsidP="00211589"/>
        </w:tc>
        <w:tc>
          <w:tcPr>
            <w:tcW w:w="3260" w:type="dxa"/>
            <w:shd w:val="clear" w:color="auto" w:fill="auto"/>
          </w:tcPr>
          <w:p w:rsidR="00211589" w:rsidRDefault="0059768C" w:rsidP="00E773BE">
            <w:pPr>
              <w:jc w:val="right"/>
            </w:pPr>
            <w:r>
              <w:t>Povilas Isoda</w:t>
            </w:r>
          </w:p>
        </w:tc>
      </w:tr>
    </w:tbl>
    <w:p w:rsidR="00211589" w:rsidRPr="00140C7C" w:rsidRDefault="00211589" w:rsidP="00211589"/>
    <w:p w:rsidR="00211589" w:rsidRDefault="00211589" w:rsidP="00211589"/>
    <w:p w:rsidR="002D0D89" w:rsidRDefault="002D0D89" w:rsidP="00211589"/>
    <w:p w:rsidR="002D0D89" w:rsidRDefault="002D0D89" w:rsidP="00211589"/>
    <w:p w:rsidR="002D0D89" w:rsidRDefault="002D0D89" w:rsidP="00211589"/>
    <w:p w:rsidR="002D0D89" w:rsidRDefault="002D0D89" w:rsidP="00211589"/>
    <w:p w:rsidR="002D0D89" w:rsidRDefault="002D0D89" w:rsidP="00211589"/>
    <w:p w:rsidR="002D0D89" w:rsidRDefault="002D0D89" w:rsidP="00211589"/>
    <w:p w:rsidR="002D0D89" w:rsidRDefault="002D0D89" w:rsidP="00211589"/>
    <w:p w:rsidR="002D0D89" w:rsidRDefault="002D0D89" w:rsidP="00211589"/>
    <w:p w:rsidR="002D0D89" w:rsidRDefault="002D0D89" w:rsidP="00211589"/>
    <w:p w:rsidR="002D0D89" w:rsidRDefault="002D0D89" w:rsidP="00211589"/>
    <w:p w:rsidR="00211589" w:rsidRPr="00454A50" w:rsidRDefault="00D631ED" w:rsidP="00211589">
      <w:r>
        <w:t>Vilija Dulskė</w:t>
      </w:r>
    </w:p>
    <w:p w:rsidR="00211589" w:rsidRDefault="00211589" w:rsidP="00211589"/>
    <w:p w:rsidR="009D1DD9" w:rsidRDefault="009D1DD9" w:rsidP="00211589"/>
    <w:p w:rsidR="004F5EB6" w:rsidRPr="00140C7C" w:rsidRDefault="000F4988" w:rsidP="004F5EB6">
      <w:r>
        <w:t xml:space="preserve">Potvarkį </w:t>
      </w:r>
      <w:r w:rsidR="004F5EB6" w:rsidRPr="00CB7CA7">
        <w:t>paskelbti:</w:t>
      </w:r>
      <w:r w:rsidR="004F5EB6">
        <w:t xml:space="preserve">  Interneto svetainėje </w:t>
      </w:r>
      <w:r w:rsidR="00E374BF">
        <w:fldChar w:fldCharType="begin">
          <w:ffData>
            <w:name w:val="Tikrinti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Tikrinti1"/>
      <w:r w:rsidR="002D0D89">
        <w:instrText xml:space="preserve"> FORMCHECKBOX </w:instrText>
      </w:r>
      <w:r w:rsidR="00E374BF">
        <w:fldChar w:fldCharType="separate"/>
      </w:r>
      <w:r w:rsidR="00E374BF">
        <w:fldChar w:fldCharType="end"/>
      </w:r>
      <w:bookmarkEnd w:id="1"/>
      <w:r w:rsidR="004F5EB6">
        <w:t xml:space="preserve">;  TAR </w:t>
      </w:r>
      <w:r w:rsidR="00E374BF"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4F5EB6">
        <w:instrText xml:space="preserve"> FORMCHECKBOX </w:instrText>
      </w:r>
      <w:r w:rsidR="00E374BF">
        <w:fldChar w:fldCharType="separate"/>
      </w:r>
      <w:r w:rsidR="00E374BF">
        <w:fldChar w:fldCharType="end"/>
      </w:r>
    </w:p>
    <w:p w:rsidR="002D0D89" w:rsidRDefault="002D0D89" w:rsidP="004F5EB6">
      <w:pPr>
        <w:sectPr w:rsidR="002D0D89" w:rsidSect="00D257CE"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963C2F" w:rsidRDefault="00963C2F" w:rsidP="00963C2F">
      <w:pPr>
        <w:ind w:left="4320" w:firstLine="720"/>
      </w:pPr>
      <w:r>
        <w:lastRenderedPageBreak/>
        <w:t>PATVIRTINTA</w:t>
      </w:r>
    </w:p>
    <w:p w:rsidR="00A5512A" w:rsidRDefault="00963C2F" w:rsidP="00946AF6">
      <w:pPr>
        <w:ind w:left="4320" w:firstLine="720"/>
      </w:pPr>
      <w:r>
        <w:t>Marijampolės savivaldybės</w:t>
      </w:r>
      <w:r w:rsidR="00A5512A">
        <w:t xml:space="preserve"> mero</w:t>
      </w:r>
      <w:r w:rsidR="00946AF6">
        <w:t xml:space="preserve"> </w:t>
      </w:r>
      <w:r w:rsidR="00DC04F1">
        <w:t>p</w:t>
      </w:r>
      <w:r w:rsidR="00A5512A">
        <w:t>otvarkiu</w:t>
      </w:r>
    </w:p>
    <w:p w:rsidR="00A5512A" w:rsidRDefault="00A5512A" w:rsidP="00A5512A">
      <w:pPr>
        <w:ind w:left="4320" w:firstLine="720"/>
      </w:pPr>
    </w:p>
    <w:p w:rsidR="00A5512A" w:rsidRDefault="00A5512A" w:rsidP="00A5512A">
      <w:pPr>
        <w:jc w:val="both"/>
      </w:pPr>
    </w:p>
    <w:p w:rsidR="00A5512A" w:rsidRDefault="00871E3C" w:rsidP="00A5512A">
      <w:pPr>
        <w:jc w:val="center"/>
        <w:rPr>
          <w:b/>
          <w:bCs/>
          <w:color w:val="000000"/>
          <w:szCs w:val="27"/>
        </w:rPr>
      </w:pPr>
      <w:r>
        <w:rPr>
          <w:b/>
          <w:bCs/>
          <w:color w:val="000000"/>
        </w:rPr>
        <w:t>PRETENDENTŲ</w:t>
      </w:r>
      <w:r w:rsidR="00A5512A">
        <w:rPr>
          <w:b/>
          <w:bCs/>
          <w:color w:val="000000"/>
          <w:szCs w:val="27"/>
        </w:rPr>
        <w:t xml:space="preserve"> NOMINACIJ</w:t>
      </w:r>
      <w:r>
        <w:rPr>
          <w:b/>
          <w:bCs/>
          <w:color w:val="000000"/>
          <w:szCs w:val="27"/>
        </w:rPr>
        <w:t>OMS</w:t>
      </w:r>
    </w:p>
    <w:p w:rsidR="00A5512A" w:rsidRPr="00871E3C" w:rsidRDefault="00A5512A" w:rsidP="00871E3C">
      <w:pPr>
        <w:jc w:val="center"/>
        <w:rPr>
          <w:b/>
          <w:bCs/>
          <w:color w:val="000000"/>
          <w:szCs w:val="27"/>
        </w:rPr>
      </w:pPr>
      <w:r>
        <w:rPr>
          <w:b/>
          <w:bCs/>
          <w:color w:val="000000"/>
          <w:szCs w:val="27"/>
        </w:rPr>
        <w:t xml:space="preserve">„UŽ NUOPELNUS MARIJAMPOLĖS KULTŪRAI“ </w:t>
      </w:r>
      <w:r w:rsidR="00871E3C">
        <w:rPr>
          <w:b/>
          <w:bCs/>
          <w:color w:val="000000"/>
          <w:szCs w:val="27"/>
        </w:rPr>
        <w:t xml:space="preserve">GAUTI VEIKLOS VERTINIMO </w:t>
      </w:r>
      <w:r w:rsidR="00F20B31">
        <w:rPr>
          <w:b/>
          <w:bCs/>
          <w:color w:val="000000"/>
          <w:szCs w:val="27"/>
        </w:rPr>
        <w:t>KOMISIJOS</w:t>
      </w:r>
      <w:r w:rsidR="00871E3C">
        <w:rPr>
          <w:b/>
          <w:bCs/>
          <w:color w:val="000000"/>
          <w:szCs w:val="27"/>
        </w:rPr>
        <w:t xml:space="preserve"> </w:t>
      </w:r>
      <w:r>
        <w:rPr>
          <w:b/>
          <w:bCs/>
          <w:color w:val="000000"/>
          <w:szCs w:val="27"/>
        </w:rPr>
        <w:t>NUOSTATAI</w:t>
      </w:r>
      <w:r>
        <w:rPr>
          <w:b/>
          <w:bCs/>
          <w:color w:val="000000"/>
        </w:rPr>
        <w:t xml:space="preserve"> </w:t>
      </w:r>
    </w:p>
    <w:p w:rsidR="00A5512A" w:rsidRDefault="00A5512A" w:rsidP="00A5512A">
      <w:pPr>
        <w:jc w:val="center"/>
      </w:pPr>
    </w:p>
    <w:p w:rsidR="00A5512A" w:rsidRDefault="00A5512A" w:rsidP="00A5512A">
      <w:pPr>
        <w:jc w:val="center"/>
      </w:pPr>
    </w:p>
    <w:p w:rsidR="00DC04F1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 w:rsidRPr="00DE6D07">
        <w:rPr>
          <w:b/>
          <w:bCs/>
          <w:color w:val="000000"/>
          <w:kern w:val="36"/>
        </w:rPr>
        <w:t>I SKYRIUS</w:t>
      </w:r>
    </w:p>
    <w:p w:rsidR="00DC04F1" w:rsidRPr="00DE6D07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 w:rsidRPr="00DE6D07">
        <w:rPr>
          <w:b/>
          <w:bCs/>
          <w:color w:val="000000"/>
          <w:kern w:val="36"/>
        </w:rPr>
        <w:t>BENDROSIOS NUOSTATOS</w:t>
      </w:r>
    </w:p>
    <w:p w:rsidR="00DC04F1" w:rsidRDefault="00DC04F1" w:rsidP="00DC04F1">
      <w:pPr>
        <w:jc w:val="center"/>
      </w:pP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t xml:space="preserve">1. </w:t>
      </w:r>
      <w:r w:rsidRPr="00D7023B">
        <w:t>P</w:t>
      </w:r>
      <w:r w:rsidRPr="00D7023B">
        <w:rPr>
          <w:color w:val="000000"/>
        </w:rPr>
        <w:t xml:space="preserve">retendentų nominacijoms </w:t>
      </w:r>
      <w:r w:rsidRPr="00D7023B">
        <w:rPr>
          <w:color w:val="000000"/>
          <w:szCs w:val="27"/>
        </w:rPr>
        <w:t xml:space="preserve">„Už nuopelnus </w:t>
      </w:r>
      <w:r w:rsidRPr="00D7023B">
        <w:rPr>
          <w:color w:val="000000"/>
        </w:rPr>
        <w:t>Marijampolės</w:t>
      </w:r>
      <w:r w:rsidRPr="00D7023B">
        <w:rPr>
          <w:color w:val="000000"/>
          <w:szCs w:val="27"/>
        </w:rPr>
        <w:t xml:space="preserve"> kultūrai“</w:t>
      </w:r>
      <w:r w:rsidRPr="00D458E7">
        <w:rPr>
          <w:color w:val="000000"/>
          <w:szCs w:val="27"/>
        </w:rPr>
        <w:t xml:space="preserve"> </w:t>
      </w:r>
      <w:r w:rsidRPr="00322479">
        <w:rPr>
          <w:color w:val="000000"/>
          <w:szCs w:val="27"/>
        </w:rPr>
        <w:t xml:space="preserve">(toliau – </w:t>
      </w:r>
      <w:r>
        <w:rPr>
          <w:color w:val="000000"/>
          <w:szCs w:val="27"/>
        </w:rPr>
        <w:t>n</w:t>
      </w:r>
      <w:r w:rsidRPr="00322479">
        <w:rPr>
          <w:color w:val="000000"/>
          <w:szCs w:val="27"/>
        </w:rPr>
        <w:t xml:space="preserve">ominacija) </w:t>
      </w:r>
      <w:r w:rsidRPr="00F86A35">
        <w:rPr>
          <w:bCs/>
        </w:rPr>
        <w:t xml:space="preserve">gauti veiklos vertinimo komisijos </w:t>
      </w:r>
      <w:r>
        <w:rPr>
          <w:bCs/>
        </w:rPr>
        <w:t xml:space="preserve">nuostatai </w:t>
      </w:r>
      <w:r w:rsidRPr="008F1F69">
        <w:rPr>
          <w:color w:val="000000"/>
        </w:rPr>
        <w:t xml:space="preserve">(toliau - </w:t>
      </w:r>
      <w:r>
        <w:rPr>
          <w:color w:val="000000"/>
        </w:rPr>
        <w:t>n</w:t>
      </w:r>
      <w:r w:rsidRPr="008F1F69">
        <w:rPr>
          <w:color w:val="000000"/>
        </w:rPr>
        <w:t>uostatai) apibrėžia Marijampolės savivaldybės geriausi</w:t>
      </w:r>
      <w:r>
        <w:rPr>
          <w:color w:val="000000"/>
        </w:rPr>
        <w:t>us</w:t>
      </w:r>
      <w:r w:rsidRPr="008F1F69">
        <w:rPr>
          <w:color w:val="000000"/>
        </w:rPr>
        <w:t xml:space="preserve"> metų </w:t>
      </w:r>
      <w:r>
        <w:rPr>
          <w:color w:val="000000"/>
        </w:rPr>
        <w:t xml:space="preserve">kultūros pretendentus </w:t>
      </w:r>
      <w:r w:rsidRPr="00322479">
        <w:rPr>
          <w:color w:val="000000"/>
          <w:szCs w:val="27"/>
        </w:rPr>
        <w:t xml:space="preserve">(toliau – </w:t>
      </w:r>
      <w:r>
        <w:rPr>
          <w:color w:val="000000"/>
          <w:szCs w:val="27"/>
        </w:rPr>
        <w:t>p</w:t>
      </w:r>
      <w:r w:rsidRPr="00322479">
        <w:rPr>
          <w:color w:val="000000"/>
          <w:szCs w:val="27"/>
        </w:rPr>
        <w:t>retendentai</w:t>
      </w:r>
      <w:r>
        <w:rPr>
          <w:color w:val="000000"/>
          <w:szCs w:val="27"/>
        </w:rPr>
        <w:t>)</w:t>
      </w:r>
      <w:r>
        <w:rPr>
          <w:color w:val="000000"/>
        </w:rPr>
        <w:t xml:space="preserve"> nominacijoms</w:t>
      </w:r>
      <w:r w:rsidRPr="008F1F69">
        <w:rPr>
          <w:color w:val="000000"/>
        </w:rPr>
        <w:t xml:space="preserve">, nustato </w:t>
      </w:r>
      <w:r>
        <w:rPr>
          <w:color w:val="000000"/>
        </w:rPr>
        <w:t>pretendentų</w:t>
      </w:r>
      <w:r w:rsidRPr="008F1F69">
        <w:rPr>
          <w:color w:val="000000"/>
        </w:rPr>
        <w:t xml:space="preserve"> teikimo</w:t>
      </w:r>
      <w:r>
        <w:rPr>
          <w:color w:val="000000"/>
        </w:rPr>
        <w:t xml:space="preserve"> </w:t>
      </w:r>
      <w:r w:rsidRPr="008F1F69">
        <w:rPr>
          <w:color w:val="000000"/>
        </w:rPr>
        <w:t xml:space="preserve">ir </w:t>
      </w:r>
      <w:r>
        <w:rPr>
          <w:color w:val="000000"/>
        </w:rPr>
        <w:t>nominacijų</w:t>
      </w:r>
      <w:r w:rsidRPr="008F1F69">
        <w:rPr>
          <w:color w:val="000000"/>
        </w:rPr>
        <w:t xml:space="preserve"> įteikimo tvarką</w:t>
      </w:r>
      <w:r>
        <w:rPr>
          <w:color w:val="000000"/>
        </w:rPr>
        <w:t>.</w:t>
      </w:r>
    </w:p>
    <w:p w:rsidR="00DC04F1" w:rsidRDefault="00DC04F1" w:rsidP="00DC04F1">
      <w:pPr>
        <w:pStyle w:val="Sraopastraipa"/>
        <w:shd w:val="clear" w:color="auto" w:fill="FFFFFF"/>
        <w:ind w:left="0"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 w:rsidRPr="00322479">
        <w:rPr>
          <w:color w:val="000000"/>
          <w:szCs w:val="27"/>
        </w:rPr>
        <w:t xml:space="preserve">Nominacijų tikslas – </w:t>
      </w:r>
      <w:r w:rsidRPr="00322479">
        <w:rPr>
          <w:iCs/>
        </w:rPr>
        <w:t xml:space="preserve">pagerbti ir paskatinti kultūros, meno darbuotojus, kitus asmenis, labiausiai nusipelniusius </w:t>
      </w:r>
      <w:r w:rsidRPr="00322479">
        <w:rPr>
          <w:color w:val="000000"/>
        </w:rPr>
        <w:t xml:space="preserve">Marijampolės </w:t>
      </w:r>
      <w:r w:rsidRPr="00322479">
        <w:rPr>
          <w:iCs/>
        </w:rPr>
        <w:t xml:space="preserve">savivaldybės kultūros kūrimo, plėtros, perdavimo, saugojimo, kultūrinės veiklos vadybos ir pan. srityse. </w:t>
      </w:r>
    </w:p>
    <w:p w:rsidR="00DC04F1" w:rsidRDefault="00DC04F1" w:rsidP="00DC04F1">
      <w:pPr>
        <w:pStyle w:val="Sraopastraipa"/>
        <w:shd w:val="clear" w:color="auto" w:fill="FFFFFF"/>
        <w:ind w:left="0" w:firstLine="709"/>
        <w:jc w:val="both"/>
        <w:rPr>
          <w:color w:val="000000"/>
        </w:rPr>
      </w:pPr>
      <w:r>
        <w:rPr>
          <w:color w:val="000000"/>
        </w:rPr>
        <w:t>3. Nominacijas organizuoja ir vykdo Marijampolės savivaldybės administracijos Švietimo, kultūros ir sporto bei Komunikacijos skyriai (toliau- organizatoriai).</w:t>
      </w:r>
    </w:p>
    <w:p w:rsidR="00DC04F1" w:rsidRDefault="00DC04F1" w:rsidP="00DC04F1">
      <w:pPr>
        <w:pStyle w:val="Sraopastraipa"/>
        <w:shd w:val="clear" w:color="auto" w:fill="FFFFFF"/>
        <w:ind w:left="0" w:firstLine="709"/>
        <w:jc w:val="both"/>
        <w:rPr>
          <w:color w:val="000000"/>
        </w:rPr>
      </w:pPr>
      <w:r>
        <w:rPr>
          <w:color w:val="000000"/>
        </w:rPr>
        <w:t xml:space="preserve">4. </w:t>
      </w:r>
      <w:r w:rsidRPr="00322479">
        <w:rPr>
          <w:color w:val="000000"/>
          <w:szCs w:val="27"/>
        </w:rPr>
        <w:t>Nominacijos įteikiamos kiekvienais kalendoriniais metais, Kultūros darbuotojų dienos renginio metu.</w:t>
      </w:r>
    </w:p>
    <w:p w:rsidR="00DC04F1" w:rsidRDefault="00DC04F1" w:rsidP="00DC04F1">
      <w:pPr>
        <w:pStyle w:val="Sraopastraipa"/>
        <w:shd w:val="clear" w:color="auto" w:fill="FFFFFF"/>
        <w:ind w:left="0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 w:rsidRPr="00DE6D07">
        <w:rPr>
          <w:b/>
          <w:bCs/>
          <w:color w:val="000000"/>
          <w:kern w:val="36"/>
        </w:rPr>
        <w:t>I</w:t>
      </w:r>
      <w:r>
        <w:rPr>
          <w:b/>
          <w:bCs/>
          <w:color w:val="000000"/>
          <w:kern w:val="36"/>
        </w:rPr>
        <w:t>I</w:t>
      </w:r>
      <w:r w:rsidRPr="00DE6D07">
        <w:rPr>
          <w:b/>
          <w:bCs/>
          <w:color w:val="000000"/>
          <w:kern w:val="36"/>
        </w:rPr>
        <w:t xml:space="preserve"> SKYRIUS</w:t>
      </w:r>
    </w:p>
    <w:p w:rsidR="00DC04F1" w:rsidRPr="00DE6D07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APDOVANOJIMŲ NOMINACIJOS</w:t>
      </w:r>
    </w:p>
    <w:p w:rsidR="00DC04F1" w:rsidRPr="007E0A38" w:rsidRDefault="00DC04F1" w:rsidP="00DC04F1">
      <w:pPr>
        <w:pStyle w:val="Sraopastraipa"/>
        <w:shd w:val="clear" w:color="auto" w:fill="FFFFFF"/>
        <w:ind w:left="709"/>
        <w:jc w:val="center"/>
        <w:rPr>
          <w:color w:val="000000"/>
        </w:rPr>
      </w:pPr>
    </w:p>
    <w:p w:rsidR="00DC04F1" w:rsidRDefault="00DC04F1" w:rsidP="00DC04F1">
      <w:pPr>
        <w:shd w:val="clear" w:color="auto" w:fill="FFFFFF"/>
        <w:ind w:firstLine="709"/>
        <w:jc w:val="both"/>
      </w:pPr>
      <w:r>
        <w:t xml:space="preserve">5. </w:t>
      </w:r>
      <w:r w:rsidRPr="00322479">
        <w:rPr>
          <w:color w:val="000000"/>
          <w:szCs w:val="27"/>
        </w:rPr>
        <w:t>Nominacijos teikiamos didžiausių laimėjimų kultūros srityje praėjusiais kalendoriniais metais pasiekusiems fiziniams ir (ar) juridiniams asmenims</w:t>
      </w:r>
      <w:r>
        <w:rPr>
          <w:color w:val="000000"/>
          <w:szCs w:val="27"/>
        </w:rPr>
        <w:t>, kurie pretenduoja į vieną iš šių Nominacijų</w:t>
      </w:r>
      <w:r w:rsidRPr="00322479">
        <w:rPr>
          <w:color w:val="000000"/>
          <w:szCs w:val="27"/>
        </w:rPr>
        <w:t>:</w:t>
      </w:r>
    </w:p>
    <w:p w:rsidR="00DC04F1" w:rsidRDefault="00DC04F1" w:rsidP="00DC04F1">
      <w:pPr>
        <w:shd w:val="clear" w:color="auto" w:fill="FFFFFF"/>
        <w:ind w:firstLine="709"/>
        <w:jc w:val="both"/>
      </w:pPr>
      <w:r>
        <w:t>5.1. „Metų kultūros darbuotojas“;</w:t>
      </w:r>
    </w:p>
    <w:p w:rsidR="00DC04F1" w:rsidRPr="00140C7C" w:rsidRDefault="00DC04F1" w:rsidP="00DC04F1">
      <w:pPr>
        <w:shd w:val="clear" w:color="auto" w:fill="FFFFFF"/>
        <w:ind w:firstLine="709"/>
        <w:jc w:val="both"/>
      </w:pPr>
      <w:r>
        <w:t xml:space="preserve">5.2. „Metų </w:t>
      </w:r>
      <w:r w:rsidR="00E5085E">
        <w:t xml:space="preserve">sėkmingiausias </w:t>
      </w:r>
      <w:r>
        <w:t xml:space="preserve"> kultūrinis projektas“;</w:t>
      </w:r>
    </w:p>
    <w:p w:rsidR="00DC04F1" w:rsidRPr="00140C7C" w:rsidRDefault="00DC04F1" w:rsidP="00DC04F1">
      <w:pPr>
        <w:shd w:val="clear" w:color="auto" w:fill="FFFFFF"/>
        <w:ind w:firstLine="709"/>
        <w:jc w:val="both"/>
      </w:pPr>
      <w:r>
        <w:t>5.3. „Metų kultūros inovacijos“;</w:t>
      </w:r>
    </w:p>
    <w:p w:rsidR="00DC04F1" w:rsidRPr="00140C7C" w:rsidRDefault="00DC04F1" w:rsidP="00DC04F1">
      <w:pPr>
        <w:shd w:val="clear" w:color="auto" w:fill="FFFFFF"/>
        <w:ind w:firstLine="709"/>
        <w:jc w:val="both"/>
      </w:pPr>
      <w:r>
        <w:t>5.4. „Metų etninės kultūros ir tradicijų puoselėtojas“;</w:t>
      </w:r>
    </w:p>
    <w:p w:rsidR="00DC04F1" w:rsidRPr="00140C7C" w:rsidRDefault="00DC04F1" w:rsidP="00DC04F1">
      <w:pPr>
        <w:shd w:val="clear" w:color="auto" w:fill="FFFFFF"/>
        <w:ind w:firstLine="709"/>
        <w:jc w:val="both"/>
      </w:pPr>
      <w:r>
        <w:t>5.5. „Metų kultūros mecenatas“.</w:t>
      </w: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t>6. Nominacijų</w:t>
      </w:r>
      <w:r w:rsidRPr="001D49DA">
        <w:rPr>
          <w:color w:val="000000"/>
        </w:rPr>
        <w:t xml:space="preserve"> organizatoriai gali pakeisti esamas arba paskelbti naujas papildomas nominacijas atsižvelgdami į aplinkybes ir Savivaldybės </w:t>
      </w:r>
      <w:r>
        <w:rPr>
          <w:color w:val="000000"/>
        </w:rPr>
        <w:t>kultūros</w:t>
      </w:r>
      <w:r w:rsidRPr="001D49DA">
        <w:rPr>
          <w:color w:val="000000"/>
        </w:rPr>
        <w:t xml:space="preserve"> paskutiniųjų metų pasiekimus</w:t>
      </w:r>
      <w:r>
        <w:rPr>
          <w:color w:val="000000"/>
        </w:rPr>
        <w:t>.</w:t>
      </w: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7. </w:t>
      </w:r>
      <w:r w:rsidRPr="00B95EF9">
        <w:rPr>
          <w:color w:val="000000"/>
        </w:rPr>
        <w:t xml:space="preserve">Pretendentus Nominacijai gauti siūlantys fiziniai, juridiniai asmenys Savivaldybės administracijos Kultūros, švietimo ir sporto skyriui pateikia išsamią </w:t>
      </w:r>
      <w:r>
        <w:rPr>
          <w:color w:val="000000"/>
        </w:rPr>
        <w:t>p</w:t>
      </w:r>
      <w:r w:rsidRPr="00B95EF9">
        <w:rPr>
          <w:color w:val="000000"/>
        </w:rPr>
        <w:t xml:space="preserve">retendento veiklos </w:t>
      </w:r>
      <w:r w:rsidRPr="002D5532">
        <w:rPr>
          <w:color w:val="000000"/>
        </w:rPr>
        <w:t>paraišką (priedas). Veiklos paraiškoje aprašomi nuveikti darbai, pažymima, už kokius nuopelnus rekomenduojama skirti nominaciją.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 w:rsidRPr="007B03D4">
        <w:rPr>
          <w:color w:val="000000"/>
        </w:rPr>
        <w:t>8. Nominacijų nugalėtojai yra apdovanojami atminimo dovanomis</w:t>
      </w:r>
      <w:r w:rsidR="009221E9" w:rsidRPr="007B03D4">
        <w:rPr>
          <w:color w:val="000000"/>
        </w:rPr>
        <w:t xml:space="preserve"> (iš Kultūros programai Nr. 04.01.02</w:t>
      </w:r>
      <w:r w:rsidR="007B03D4" w:rsidRPr="007B03D4">
        <w:rPr>
          <w:color w:val="000000"/>
        </w:rPr>
        <w:t>.</w:t>
      </w:r>
      <w:r w:rsidR="009221E9" w:rsidRPr="007B03D4">
        <w:rPr>
          <w:color w:val="000000"/>
        </w:rPr>
        <w:t xml:space="preserve"> skirtų einamų</w:t>
      </w:r>
      <w:r w:rsidRPr="007B03D4">
        <w:rPr>
          <w:color w:val="000000"/>
        </w:rPr>
        <w:t xml:space="preserve"> </w:t>
      </w:r>
      <w:r w:rsidR="009221E9" w:rsidRPr="007B03D4">
        <w:rPr>
          <w:color w:val="000000"/>
        </w:rPr>
        <w:t>metų asignavimų)</w:t>
      </w:r>
      <w:r w:rsidR="007B03D4" w:rsidRPr="007B03D4">
        <w:rPr>
          <w:color w:val="000000"/>
        </w:rPr>
        <w:t xml:space="preserve"> </w:t>
      </w:r>
      <w:r w:rsidRPr="007B03D4">
        <w:rPr>
          <w:color w:val="000000"/>
        </w:rPr>
        <w:t>arba padėkos raštais.</w:t>
      </w: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I</w:t>
      </w:r>
      <w:r w:rsidRPr="00DE6D07">
        <w:rPr>
          <w:b/>
          <w:bCs/>
          <w:color w:val="000000"/>
          <w:kern w:val="36"/>
        </w:rPr>
        <w:t>I</w:t>
      </w:r>
      <w:r>
        <w:rPr>
          <w:b/>
          <w:bCs/>
          <w:color w:val="000000"/>
          <w:kern w:val="36"/>
        </w:rPr>
        <w:t>I</w:t>
      </w:r>
      <w:r w:rsidRPr="00DE6D07">
        <w:rPr>
          <w:b/>
          <w:bCs/>
          <w:color w:val="000000"/>
          <w:kern w:val="36"/>
        </w:rPr>
        <w:t xml:space="preserve"> SKYRIUS</w:t>
      </w:r>
    </w:p>
    <w:p w:rsidR="00DC04F1" w:rsidRPr="00DE6D07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VERTINIMO KOMISIJA</w:t>
      </w:r>
    </w:p>
    <w:p w:rsidR="00DC04F1" w:rsidRDefault="00DC04F1" w:rsidP="00DC04F1">
      <w:pPr>
        <w:shd w:val="clear" w:color="auto" w:fill="FFFFFF"/>
        <w:ind w:firstLine="709"/>
        <w:jc w:val="center"/>
        <w:rPr>
          <w:color w:val="000000"/>
        </w:rPr>
      </w:pPr>
    </w:p>
    <w:p w:rsidR="00DC04F1" w:rsidRDefault="00245F2B" w:rsidP="00DC04F1">
      <w:pPr>
        <w:shd w:val="clear" w:color="auto" w:fill="FFFFFF"/>
        <w:ind w:firstLine="709"/>
        <w:jc w:val="both"/>
        <w:rPr>
          <w:color w:val="000000"/>
        </w:rPr>
      </w:pPr>
      <w:r>
        <w:t>9</w:t>
      </w:r>
      <w:r w:rsidR="00DC04F1" w:rsidRPr="008E2F35">
        <w:t>.</w:t>
      </w:r>
      <w:r w:rsidR="00DC04F1">
        <w:t xml:space="preserve"> </w:t>
      </w:r>
      <w:r w:rsidR="00DC04F1" w:rsidRPr="009C2F69">
        <w:rPr>
          <w:color w:val="000000"/>
          <w:szCs w:val="27"/>
        </w:rPr>
        <w:t xml:space="preserve">Pretendentų Nominacijoms gauti veiklą vertina Savivaldybės administracijos direktoriaus įsakymu </w:t>
      </w:r>
      <w:r w:rsidR="00DC04F1" w:rsidRPr="009C2F69">
        <w:rPr>
          <w:color w:val="000000"/>
        </w:rPr>
        <w:t xml:space="preserve">patvirtinta penkių narių </w:t>
      </w:r>
      <w:r w:rsidR="00DC04F1" w:rsidRPr="009C2F69">
        <w:rPr>
          <w:color w:val="000000"/>
          <w:szCs w:val="27"/>
        </w:rPr>
        <w:t xml:space="preserve">veiklos vertinimo </w:t>
      </w:r>
      <w:r w:rsidR="00DC04F1" w:rsidRPr="009C2F69">
        <w:rPr>
          <w:color w:val="000000"/>
        </w:rPr>
        <w:t>komisija (</w:t>
      </w:r>
      <w:r w:rsidR="00DC04F1" w:rsidRPr="009C2F69">
        <w:rPr>
          <w:color w:val="000000"/>
          <w:szCs w:val="27"/>
        </w:rPr>
        <w:t xml:space="preserve">toliau – </w:t>
      </w:r>
      <w:r w:rsidR="00DC04F1" w:rsidRPr="009C2F69">
        <w:rPr>
          <w:color w:val="000000"/>
        </w:rPr>
        <w:t>komisija), kuriai vadovauja komisijos pirmininkas.</w:t>
      </w:r>
    </w:p>
    <w:p w:rsidR="00DC04F1" w:rsidRDefault="00245F2B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10</w:t>
      </w:r>
      <w:r w:rsidR="00DC04F1">
        <w:rPr>
          <w:color w:val="000000"/>
        </w:rPr>
        <w:t>. Komisija:</w:t>
      </w:r>
    </w:p>
    <w:p w:rsidR="00DC04F1" w:rsidRPr="002D5532" w:rsidRDefault="00245F2B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10</w:t>
      </w:r>
      <w:r w:rsidR="00DC04F1">
        <w:rPr>
          <w:color w:val="000000"/>
        </w:rPr>
        <w:t xml:space="preserve">.1. tikrina </w:t>
      </w:r>
      <w:r w:rsidR="00DC04F1" w:rsidRPr="0057718B">
        <w:rPr>
          <w:color w:val="000000"/>
        </w:rPr>
        <w:t xml:space="preserve">ar </w:t>
      </w:r>
      <w:r w:rsidR="00DC04F1">
        <w:rPr>
          <w:color w:val="000000"/>
        </w:rPr>
        <w:t>pretendentų</w:t>
      </w:r>
      <w:r w:rsidR="00DC04F1" w:rsidRPr="0057718B">
        <w:rPr>
          <w:color w:val="000000"/>
        </w:rPr>
        <w:t xml:space="preserve"> pateiktos </w:t>
      </w:r>
      <w:r w:rsidR="00DC04F1" w:rsidRPr="002D5532">
        <w:rPr>
          <w:color w:val="000000"/>
        </w:rPr>
        <w:t xml:space="preserve">veiklos paraiškos atitinka šių nuostatų reikalavimus; </w:t>
      </w:r>
    </w:p>
    <w:p w:rsidR="00DC04F1" w:rsidRDefault="00245F2B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10</w:t>
      </w:r>
      <w:r w:rsidR="00DC04F1" w:rsidRPr="002D5532">
        <w:rPr>
          <w:color w:val="000000"/>
        </w:rPr>
        <w:t>.2. analizuoja ir vertina pretendentų kultūros pasiekimus</w:t>
      </w:r>
      <w:r w:rsidR="00DC04F1">
        <w:rPr>
          <w:color w:val="000000"/>
        </w:rPr>
        <w:t xml:space="preserve"> bei nuopelnu</w:t>
      </w:r>
      <w:r w:rsidR="00DC04F1" w:rsidRPr="0057718B">
        <w:rPr>
          <w:color w:val="000000"/>
        </w:rPr>
        <w:t>s</w:t>
      </w:r>
      <w:r w:rsidR="00DC04F1">
        <w:rPr>
          <w:color w:val="000000"/>
        </w:rPr>
        <w:t xml:space="preserve"> kultūrai;</w:t>
      </w:r>
    </w:p>
    <w:p w:rsidR="00DC04F1" w:rsidRDefault="00245F2B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10</w:t>
      </w:r>
      <w:r w:rsidR="00DC04F1">
        <w:rPr>
          <w:color w:val="000000"/>
        </w:rPr>
        <w:t>.3. teikia savo išvadas;</w:t>
      </w:r>
    </w:p>
    <w:p w:rsidR="00DC04F1" w:rsidRDefault="00245F2B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10</w:t>
      </w:r>
      <w:r w:rsidR="00DC04F1">
        <w:rPr>
          <w:color w:val="000000"/>
        </w:rPr>
        <w:t>.4. pakeičia</w:t>
      </w:r>
      <w:r w:rsidR="00DC04F1" w:rsidRPr="00411453">
        <w:rPr>
          <w:color w:val="000000"/>
        </w:rPr>
        <w:t xml:space="preserve"> </w:t>
      </w:r>
      <w:r w:rsidR="00DC04F1">
        <w:rPr>
          <w:color w:val="000000"/>
        </w:rPr>
        <w:t>esamas</w:t>
      </w:r>
      <w:r w:rsidR="00DC04F1" w:rsidRPr="00A208FF">
        <w:rPr>
          <w:color w:val="000000"/>
        </w:rPr>
        <w:t xml:space="preserve"> ir/arba skelb</w:t>
      </w:r>
      <w:r w:rsidR="00DC04F1">
        <w:rPr>
          <w:color w:val="000000"/>
        </w:rPr>
        <w:t>ia</w:t>
      </w:r>
      <w:r w:rsidR="00DC04F1" w:rsidRPr="00A208FF">
        <w:rPr>
          <w:color w:val="000000"/>
        </w:rPr>
        <w:t xml:space="preserve"> naujas nominacijas</w:t>
      </w:r>
      <w:r w:rsidR="00DC04F1">
        <w:rPr>
          <w:color w:val="000000"/>
        </w:rPr>
        <w:t>;</w:t>
      </w:r>
    </w:p>
    <w:p w:rsidR="00DC04F1" w:rsidRDefault="00245F2B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10</w:t>
      </w:r>
      <w:r w:rsidR="00DC04F1">
        <w:rPr>
          <w:color w:val="000000"/>
        </w:rPr>
        <w:t>.5. sprendžia</w:t>
      </w:r>
      <w:r w:rsidR="00DC04F1" w:rsidRPr="0057718B">
        <w:rPr>
          <w:color w:val="000000"/>
        </w:rPr>
        <w:t xml:space="preserve"> kitus su </w:t>
      </w:r>
      <w:r w:rsidR="00DC04F1">
        <w:rPr>
          <w:color w:val="000000"/>
        </w:rPr>
        <w:t>nominacijomis</w:t>
      </w:r>
      <w:r w:rsidR="00DC04F1" w:rsidRPr="0057718B">
        <w:rPr>
          <w:color w:val="000000"/>
        </w:rPr>
        <w:t xml:space="preserve"> susijusius klausimus.</w:t>
      </w:r>
    </w:p>
    <w:p w:rsidR="00DC04F1" w:rsidRDefault="00DC04F1" w:rsidP="00DC04F1">
      <w:pPr>
        <w:shd w:val="clear" w:color="auto" w:fill="FFFFFF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IV</w:t>
      </w:r>
      <w:r w:rsidRPr="00DE6D07">
        <w:rPr>
          <w:b/>
          <w:bCs/>
          <w:color w:val="000000"/>
          <w:kern w:val="36"/>
        </w:rPr>
        <w:t xml:space="preserve"> SKYRIUS</w:t>
      </w:r>
    </w:p>
    <w:p w:rsidR="00DC04F1" w:rsidRDefault="00DC04F1" w:rsidP="00DC04F1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PRETENDENTŲ TEIKIMAS IR KONKURSO ORGANIZAVIMAS </w:t>
      </w:r>
    </w:p>
    <w:p w:rsidR="00DC04F1" w:rsidRDefault="00DC04F1" w:rsidP="00DC04F1">
      <w:pPr>
        <w:shd w:val="clear" w:color="auto" w:fill="FFFFFF"/>
        <w:ind w:firstLine="709"/>
        <w:jc w:val="center"/>
        <w:rPr>
          <w:color w:val="000000"/>
        </w:rPr>
      </w:pP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t>1</w:t>
      </w:r>
      <w:r w:rsidR="00245F2B">
        <w:t>1</w:t>
      </w:r>
      <w:r>
        <w:t xml:space="preserve">. </w:t>
      </w:r>
      <w:r>
        <w:rPr>
          <w:color w:val="000000"/>
        </w:rPr>
        <w:t>Pretendentai nominacijoms gauti turi būti nuolatiniai Marijampolės savivaldybės gyventojai.</w:t>
      </w:r>
    </w:p>
    <w:p w:rsidR="00DC04F1" w:rsidRPr="002D5532" w:rsidRDefault="00DC04F1" w:rsidP="00DC04F1">
      <w:pPr>
        <w:shd w:val="clear" w:color="auto" w:fill="FFFFFF"/>
        <w:ind w:firstLine="709"/>
        <w:jc w:val="both"/>
      </w:pPr>
      <w:r>
        <w:rPr>
          <w:color w:val="000000"/>
        </w:rPr>
        <w:t>1</w:t>
      </w:r>
      <w:r w:rsidR="00245F2B">
        <w:rPr>
          <w:color w:val="000000"/>
        </w:rPr>
        <w:t>2</w:t>
      </w:r>
      <w:r>
        <w:rPr>
          <w:color w:val="000000"/>
        </w:rPr>
        <w:t xml:space="preserve">. Konkurso </w:t>
      </w:r>
      <w:r w:rsidRPr="00FB36B7">
        <w:rPr>
          <w:color w:val="000000"/>
        </w:rPr>
        <w:t xml:space="preserve">organizatoriai, paskelbia viešą informacinį pranešimą </w:t>
      </w:r>
      <w:r w:rsidRPr="00AF4C76">
        <w:t xml:space="preserve">Savivaldybės internetinėje svetainėje </w:t>
      </w:r>
      <w:hyperlink r:id="rId14" w:history="1">
        <w:r w:rsidRPr="00AF4C76">
          <w:rPr>
            <w:rStyle w:val="Hipersaitas"/>
          </w:rPr>
          <w:t>www.marijampole.lt</w:t>
        </w:r>
      </w:hyperlink>
      <w:r w:rsidRPr="00AF4C76">
        <w:t xml:space="preserve"> </w:t>
      </w:r>
      <w:r>
        <w:t xml:space="preserve">ir </w:t>
      </w:r>
      <w:hyperlink r:id="rId15" w:history="1">
        <w:r w:rsidRPr="002D5532">
          <w:rPr>
            <w:rStyle w:val="Hipersaitas"/>
          </w:rPr>
          <w:t>https://www.facebook.com/marijampolessavivaldybe</w:t>
        </w:r>
      </w:hyperlink>
      <w:r w:rsidRPr="002D5532">
        <w:t xml:space="preserve"> apie pretendentų nominacijoms </w:t>
      </w:r>
      <w:r w:rsidRPr="002D5532">
        <w:rPr>
          <w:color w:val="000000"/>
        </w:rPr>
        <w:t>paraiškų</w:t>
      </w:r>
      <w:r w:rsidRPr="002D5532">
        <w:t xml:space="preserve"> priėmimą.</w:t>
      </w:r>
    </w:p>
    <w:p w:rsidR="00DC04F1" w:rsidRPr="002D5532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 w:rsidRPr="002D5532">
        <w:t>1</w:t>
      </w:r>
      <w:r w:rsidR="00245F2B">
        <w:t>3</w:t>
      </w:r>
      <w:r w:rsidRPr="002D5532">
        <w:t xml:space="preserve">. Per </w:t>
      </w:r>
      <w:r w:rsidRPr="002D5532">
        <w:rPr>
          <w:color w:val="000000"/>
        </w:rPr>
        <w:t>organizatorių nurodytą laikotarpį pretendentus deleguojantys fiziniai, juridiniai asmenys turi pateikti teisingai lietuvių kalba užpildytą pretendento veiklos paraišką pasirinkus vieną iš būdų:</w:t>
      </w:r>
    </w:p>
    <w:p w:rsidR="00DC04F1" w:rsidRPr="002D5532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 w:rsidRPr="002D5532">
        <w:rPr>
          <w:color w:val="000000"/>
        </w:rPr>
        <w:t>1</w:t>
      </w:r>
      <w:r w:rsidR="00245F2B">
        <w:rPr>
          <w:color w:val="000000"/>
        </w:rPr>
        <w:t>3</w:t>
      </w:r>
      <w:r w:rsidRPr="002D5532">
        <w:rPr>
          <w:color w:val="000000"/>
        </w:rPr>
        <w:t>.1. pateikiant Marijampolės savivaldybės administracijai (J. Basanavičiaus a.1, 1 priėmimo langelis);</w:t>
      </w:r>
    </w:p>
    <w:p w:rsidR="00DC04F1" w:rsidRPr="002D5532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 w:rsidRPr="002D5532">
        <w:rPr>
          <w:color w:val="000000"/>
        </w:rPr>
        <w:t>1</w:t>
      </w:r>
      <w:r w:rsidR="00245F2B">
        <w:rPr>
          <w:color w:val="000000"/>
        </w:rPr>
        <w:t>3</w:t>
      </w:r>
      <w:r w:rsidRPr="002D5532">
        <w:rPr>
          <w:color w:val="000000"/>
        </w:rPr>
        <w:t xml:space="preserve">.2. pateikiant elektroniniu būdu </w:t>
      </w:r>
      <w:proofErr w:type="spellStart"/>
      <w:r w:rsidRPr="002D5532">
        <w:rPr>
          <w:color w:val="000000"/>
        </w:rPr>
        <w:t>priimamasis@marijampole.lt</w:t>
      </w:r>
      <w:proofErr w:type="spellEnd"/>
      <w:r w:rsidRPr="002D5532">
        <w:rPr>
          <w:color w:val="000000"/>
        </w:rPr>
        <w:t>. paraiška turi būti pasirašyta elektroniniu kvalifikuotu parašu.</w:t>
      </w: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 w:rsidRPr="002D5532">
        <w:rPr>
          <w:color w:val="000000"/>
        </w:rPr>
        <w:t>1</w:t>
      </w:r>
      <w:r w:rsidR="00245F2B">
        <w:rPr>
          <w:color w:val="000000"/>
        </w:rPr>
        <w:t>4</w:t>
      </w:r>
      <w:r w:rsidRPr="002D5532">
        <w:rPr>
          <w:color w:val="000000"/>
        </w:rPr>
        <w:t>. Pretendentų paraiškos pateiktos organizatoriams iki nurodyto termino yra apsvarstomos</w:t>
      </w:r>
      <w:r w:rsidRPr="008E2F35">
        <w:rPr>
          <w:color w:val="000000"/>
        </w:rPr>
        <w:t xml:space="preserve"> ir patvirtinamos arba atmetamos komisijos posėdžio metu.</w:t>
      </w: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5</w:t>
      </w:r>
      <w:r>
        <w:rPr>
          <w:color w:val="000000"/>
        </w:rPr>
        <w:t xml:space="preserve">. Savivaldybės </w:t>
      </w:r>
      <w:r w:rsidRPr="00FB36B7">
        <w:rPr>
          <w:color w:val="000000"/>
        </w:rPr>
        <w:t xml:space="preserve">internetinėje </w:t>
      </w:r>
      <w:r w:rsidRPr="00AF4C76">
        <w:t xml:space="preserve">svetainėje </w:t>
      </w:r>
      <w:hyperlink r:id="rId16" w:history="1">
        <w:r w:rsidRPr="00AF4C76">
          <w:rPr>
            <w:rStyle w:val="Hipersaitas"/>
          </w:rPr>
          <w:t>www.marijampole.lt</w:t>
        </w:r>
      </w:hyperlink>
      <w:r w:rsidRPr="00AF4C76">
        <w:t xml:space="preserve"> ir </w:t>
      </w:r>
      <w:hyperlink r:id="rId17" w:history="1">
        <w:r w:rsidRPr="00AF4C76">
          <w:rPr>
            <w:rStyle w:val="Hipersaitas"/>
          </w:rPr>
          <w:t>https://www.facebook.com/marijampolessavivaldybe</w:t>
        </w:r>
      </w:hyperlink>
      <w:r>
        <w:t xml:space="preserve"> </w:t>
      </w:r>
      <w:r>
        <w:rPr>
          <w:color w:val="000000"/>
        </w:rPr>
        <w:t>yra paskelbiamas komisijos patvirtintas pretendentų nominacijoms sąrašas ir vieša elektroninė balsavimo anketa.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6</w:t>
      </w:r>
      <w:r>
        <w:rPr>
          <w:color w:val="000000"/>
        </w:rPr>
        <w:t>. Visi suinteresuoti asmenys turi teisę balsuoti už vieną kiekvienos nominacijos pretendentą užpildydami elektroninę balsavimo anketą iki organizatorių nurodyto termino.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jc w:val="center"/>
        <w:outlineLvl w:val="0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V</w:t>
      </w:r>
      <w:r w:rsidRPr="00DE6D07">
        <w:rPr>
          <w:b/>
          <w:bCs/>
          <w:color w:val="000000"/>
          <w:kern w:val="36"/>
        </w:rPr>
        <w:t xml:space="preserve"> SKYRIUS</w:t>
      </w:r>
    </w:p>
    <w:p w:rsidR="00DC04F1" w:rsidRPr="00324411" w:rsidRDefault="00DC04F1" w:rsidP="00DC04F1">
      <w:pPr>
        <w:shd w:val="clear" w:color="auto" w:fill="FFFFFF"/>
        <w:jc w:val="center"/>
        <w:rPr>
          <w:b/>
          <w:bCs/>
          <w:color w:val="000000"/>
        </w:rPr>
      </w:pPr>
      <w:r w:rsidRPr="00324411">
        <w:rPr>
          <w:b/>
          <w:bCs/>
          <w:color w:val="000000"/>
        </w:rPr>
        <w:t>N</w:t>
      </w:r>
      <w:r>
        <w:rPr>
          <w:b/>
          <w:bCs/>
          <w:color w:val="000000"/>
        </w:rPr>
        <w:t>OMINANTŲ</w:t>
      </w:r>
      <w:r w:rsidRPr="00324411">
        <w:rPr>
          <w:b/>
          <w:bCs/>
          <w:color w:val="000000"/>
        </w:rPr>
        <w:t xml:space="preserve"> NUSTATYMAS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center"/>
        <w:rPr>
          <w:color w:val="000000"/>
        </w:rPr>
      </w:pP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7</w:t>
      </w:r>
      <w:r>
        <w:rPr>
          <w:color w:val="000000"/>
        </w:rPr>
        <w:t>.</w:t>
      </w:r>
      <w:r w:rsidRPr="00986E96">
        <w:rPr>
          <w:color w:val="000000"/>
        </w:rPr>
        <w:t xml:space="preserve"> </w:t>
      </w:r>
      <w:r>
        <w:rPr>
          <w:color w:val="000000"/>
        </w:rPr>
        <w:t>Nominacijų pretendentai nustatomi konkurso būdu, kuris vyksta dviem etapais:</w:t>
      </w: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7</w:t>
      </w:r>
      <w:r>
        <w:rPr>
          <w:color w:val="000000"/>
        </w:rPr>
        <w:t>.1. I etapas – viešas visuomenės balsavimas socialiniuose tinkluose, skiriant savo balsus  labiausiai patinkantiems nominacijų pretendentams;</w:t>
      </w:r>
    </w:p>
    <w:p w:rsidR="00DC04F1" w:rsidRDefault="00DC04F1" w:rsidP="00DC04F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7</w:t>
      </w:r>
      <w:r>
        <w:rPr>
          <w:color w:val="000000"/>
        </w:rPr>
        <w:t>.2. II etapas –</w:t>
      </w:r>
      <w:r w:rsidRPr="00871A61">
        <w:rPr>
          <w:color w:val="000000"/>
        </w:rPr>
        <w:t xml:space="preserve"> </w:t>
      </w:r>
      <w:r w:rsidRPr="008F1F69">
        <w:rPr>
          <w:color w:val="000000"/>
        </w:rPr>
        <w:t xml:space="preserve">Marijampolės savivaldybės </w:t>
      </w:r>
      <w:r>
        <w:rPr>
          <w:color w:val="000000"/>
        </w:rPr>
        <w:t>pretendentų nominacijoms komisijos narių įvertinimas;</w:t>
      </w:r>
      <w:r w:rsidRPr="00B94EB1">
        <w:rPr>
          <w:color w:val="000000"/>
        </w:rPr>
        <w:t xml:space="preserve"> 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8</w:t>
      </w:r>
      <w:r>
        <w:rPr>
          <w:color w:val="000000"/>
        </w:rPr>
        <w:t xml:space="preserve">. Konkurso </w:t>
      </w:r>
      <w:r w:rsidRPr="009B4D85">
        <w:rPr>
          <w:color w:val="000000"/>
        </w:rPr>
        <w:t xml:space="preserve">metu yra </w:t>
      </w:r>
      <w:r>
        <w:rPr>
          <w:color w:val="000000"/>
        </w:rPr>
        <w:t>išrenka</w:t>
      </w:r>
      <w:r w:rsidRPr="009B4D85">
        <w:rPr>
          <w:color w:val="000000"/>
        </w:rPr>
        <w:t xml:space="preserve">mi </w:t>
      </w:r>
      <w:r>
        <w:rPr>
          <w:color w:val="000000"/>
        </w:rPr>
        <w:t xml:space="preserve">pretendentai </w:t>
      </w:r>
      <w:r w:rsidRPr="009B4D85">
        <w:rPr>
          <w:color w:val="000000"/>
        </w:rPr>
        <w:t>ir apdovanojami nugalėtojai penkiose nominacijose</w:t>
      </w:r>
      <w:r>
        <w:rPr>
          <w:color w:val="000000"/>
        </w:rPr>
        <w:t>: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t>1</w:t>
      </w:r>
      <w:r w:rsidR="00245F2B">
        <w:t>8</w:t>
      </w:r>
      <w:r>
        <w:t>.1. „Metų kultūros darbuotojas“</w:t>
      </w:r>
      <w:r>
        <w:rPr>
          <w:color w:val="000000"/>
        </w:rPr>
        <w:t xml:space="preserve"> – išrenkami penki nominacijos pretendentai</w:t>
      </w:r>
      <w:r w:rsidRPr="009F67FC">
        <w:rPr>
          <w:color w:val="000000"/>
        </w:rPr>
        <w:t xml:space="preserve"> </w:t>
      </w:r>
      <w:r>
        <w:rPr>
          <w:color w:val="000000"/>
        </w:rPr>
        <w:t>ir vienas iš jų - nominacijos nugalėtojas</w:t>
      </w:r>
      <w:r w:rsidR="00CD51D2">
        <w:rPr>
          <w:color w:val="000000"/>
        </w:rPr>
        <w:t>.</w:t>
      </w:r>
      <w:r w:rsidRPr="00860778">
        <w:rPr>
          <w:color w:val="000000"/>
        </w:rPr>
        <w:t xml:space="preserve"> </w:t>
      </w:r>
      <w:r>
        <w:rPr>
          <w:color w:val="000000"/>
        </w:rPr>
        <w:t>Praėjusių metų šios nominacijos nugalėtojas negali pretenduoti į nugalėtojo titulą antrus metus iš eilės;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t>1</w:t>
      </w:r>
      <w:r w:rsidR="00245F2B">
        <w:t>8</w:t>
      </w:r>
      <w:r>
        <w:t xml:space="preserve">.2. „Metų sėkmingiausias kultūrinis projektas“ </w:t>
      </w:r>
      <w:r>
        <w:rPr>
          <w:color w:val="000000"/>
        </w:rPr>
        <w:t>–</w:t>
      </w:r>
      <w:r>
        <w:t xml:space="preserve"> </w:t>
      </w:r>
      <w:r>
        <w:rPr>
          <w:color w:val="000000"/>
        </w:rPr>
        <w:t>išrenkami penki nominacijos pretendentai</w:t>
      </w:r>
      <w:r w:rsidRPr="00A9695D">
        <w:rPr>
          <w:color w:val="000000"/>
        </w:rPr>
        <w:t xml:space="preserve"> </w:t>
      </w:r>
      <w:r>
        <w:rPr>
          <w:color w:val="000000"/>
        </w:rPr>
        <w:t>ir vienas iš jų - nominacijos nugalėtojas. Praėjusių metų šios nominacijos nugalėtojas negali pretenduoti į nugalėtojo titulą antrus metus iš eilės;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8</w:t>
      </w:r>
      <w:r>
        <w:rPr>
          <w:color w:val="000000"/>
        </w:rPr>
        <w:t xml:space="preserve">.3. </w:t>
      </w:r>
      <w:r>
        <w:t xml:space="preserve">„Metų kultūros inovacijos“ </w:t>
      </w:r>
      <w:r>
        <w:rPr>
          <w:color w:val="000000"/>
        </w:rPr>
        <w:t>–</w:t>
      </w:r>
      <w:r>
        <w:t xml:space="preserve"> </w:t>
      </w:r>
      <w:r>
        <w:rPr>
          <w:color w:val="000000"/>
        </w:rPr>
        <w:t>išrenkami penki  nominacijos nugalėtojai</w:t>
      </w:r>
      <w:r w:rsidRPr="00DA69B0">
        <w:rPr>
          <w:color w:val="000000"/>
        </w:rPr>
        <w:t xml:space="preserve"> </w:t>
      </w:r>
      <w:r>
        <w:rPr>
          <w:color w:val="000000"/>
        </w:rPr>
        <w:t>ir vienas iš jų- nominacijos nugalėtojas. Praėjusių metų šios nominacijos nugalėtojas negali pretenduoti į nugalėtojo titulą antrus metus iš eilės;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8</w:t>
      </w:r>
      <w:r>
        <w:rPr>
          <w:color w:val="000000"/>
        </w:rPr>
        <w:t xml:space="preserve">.4. </w:t>
      </w:r>
      <w:r>
        <w:t xml:space="preserve">„Metų etninės kultūros ir tradicijų puoselėtojas“ </w:t>
      </w:r>
      <w:r>
        <w:rPr>
          <w:color w:val="000000"/>
        </w:rPr>
        <w:t>–</w:t>
      </w:r>
      <w:r>
        <w:t xml:space="preserve"> </w:t>
      </w:r>
      <w:r>
        <w:rPr>
          <w:color w:val="000000"/>
        </w:rPr>
        <w:t>išrenkami penki nominacijos pretendentai</w:t>
      </w:r>
      <w:r w:rsidRPr="00DA69B0">
        <w:rPr>
          <w:color w:val="000000"/>
        </w:rPr>
        <w:t xml:space="preserve"> </w:t>
      </w:r>
      <w:r>
        <w:rPr>
          <w:color w:val="000000"/>
        </w:rPr>
        <w:t>ir vienas iš jų - nominacijos nugalėtojas. Praėjusių metų šios nominacijos nugalėtojas negali pretenduoti į nugalėtojo titulą antrus metus iš eilės;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lastRenderedPageBreak/>
        <w:t>1</w:t>
      </w:r>
      <w:r w:rsidR="00245F2B">
        <w:rPr>
          <w:color w:val="000000"/>
        </w:rPr>
        <w:t>8</w:t>
      </w:r>
      <w:r>
        <w:rPr>
          <w:color w:val="000000"/>
        </w:rPr>
        <w:t xml:space="preserve">.5. </w:t>
      </w:r>
      <w:r>
        <w:t xml:space="preserve">„Metų kultūros mecenatas“ </w:t>
      </w:r>
      <w:r>
        <w:rPr>
          <w:color w:val="000000"/>
        </w:rPr>
        <w:t>–</w:t>
      </w:r>
      <w:r>
        <w:t xml:space="preserve"> </w:t>
      </w:r>
      <w:r>
        <w:rPr>
          <w:color w:val="000000"/>
        </w:rPr>
        <w:t>išrenkami trys nominacijos pretendentai ir vienas iš jų - nominacijos nugalėtojas. Praėjusių metų šios nominacijos nugalėtojas negali pretenduoti į nugalėtojo titulą antrus metus iš eilės.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245F2B">
        <w:rPr>
          <w:color w:val="000000"/>
        </w:rPr>
        <w:t>9</w:t>
      </w:r>
      <w:r>
        <w:rPr>
          <w:color w:val="000000"/>
        </w:rPr>
        <w:t>. Pasibaigus konkurso I etapui organizatoriai pateikia elektroninių balsavimo anketų rezultatus komisijai.</w:t>
      </w:r>
    </w:p>
    <w:p w:rsidR="00DC04F1" w:rsidRDefault="00245F2B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20</w:t>
      </w:r>
      <w:r w:rsidR="00DC04F1">
        <w:rPr>
          <w:color w:val="000000"/>
        </w:rPr>
        <w:t xml:space="preserve">. Konkurso </w:t>
      </w:r>
      <w:r w:rsidR="00DC04F1" w:rsidRPr="003F6B18">
        <w:rPr>
          <w:color w:val="000000"/>
        </w:rPr>
        <w:t xml:space="preserve">II etapo metu, kiekvienas komisijos narys užpildo asmeninę balsavimo anketą pažymėdamas kiekvienos nominacijos </w:t>
      </w:r>
      <w:r w:rsidR="00DC04F1">
        <w:rPr>
          <w:color w:val="000000"/>
        </w:rPr>
        <w:t xml:space="preserve">nugalėtoją. 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245F2B">
        <w:rPr>
          <w:color w:val="000000"/>
        </w:rPr>
        <w:t>1</w:t>
      </w:r>
      <w:r>
        <w:rPr>
          <w:color w:val="000000"/>
        </w:rPr>
        <w:t>. Užpildytas asmenines balsavimo anketas komisijos nariai pateikia komisijos pirmininkui, kuris susumuoja ir paskelbia bendrus konkurso II etapo rezultatus.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245F2B">
        <w:rPr>
          <w:color w:val="000000"/>
        </w:rPr>
        <w:t>2</w:t>
      </w:r>
      <w:r>
        <w:rPr>
          <w:color w:val="000000"/>
        </w:rPr>
        <w:t xml:space="preserve">. Nominacijų nugalėtojai nustatomi </w:t>
      </w:r>
      <w:r w:rsidRPr="00667E87">
        <w:rPr>
          <w:color w:val="000000"/>
        </w:rPr>
        <w:t>sumuo</w:t>
      </w:r>
      <w:r>
        <w:rPr>
          <w:color w:val="000000"/>
        </w:rPr>
        <w:t>jant</w:t>
      </w:r>
      <w:r w:rsidRPr="00667E87">
        <w:rPr>
          <w:color w:val="000000"/>
        </w:rPr>
        <w:t xml:space="preserve"> konkurso I ir II etapų rezultatus taikant sudėtinį svertinį vertinimo balų skaičiavimo santykį</w:t>
      </w:r>
      <w:r>
        <w:rPr>
          <w:color w:val="000000"/>
        </w:rPr>
        <w:t xml:space="preserve"> –</w:t>
      </w:r>
      <w:r w:rsidRPr="00667E87">
        <w:rPr>
          <w:color w:val="000000"/>
        </w:rPr>
        <w:t xml:space="preserve"> 50 proc. (I etapo rezultatas) ir 50 proc.(II etapo rezultatas).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245F2B">
        <w:rPr>
          <w:color w:val="000000"/>
        </w:rPr>
        <w:t>3</w:t>
      </w:r>
      <w:r>
        <w:rPr>
          <w:color w:val="000000"/>
        </w:rPr>
        <w:t>. Jeigu susumavus rezultatus nominacijos dalyviai surenka vienodą vertinimo balų skaičių, galutinį sprendimą dėl nugalėtojo vienašališkai priima komisijos pirmininkas.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245F2B">
        <w:rPr>
          <w:color w:val="000000"/>
        </w:rPr>
        <w:t>4</w:t>
      </w:r>
      <w:r>
        <w:rPr>
          <w:color w:val="000000"/>
        </w:rPr>
        <w:t>. Galutiniai konkurso rezultatai yra protokoluojami komisijos posėdžio metu ir pateikiami organizatoriams.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</w:pPr>
      <w:r>
        <w:rPr>
          <w:color w:val="000000"/>
        </w:rPr>
        <w:t>2</w:t>
      </w:r>
      <w:r w:rsidR="00245F2B">
        <w:rPr>
          <w:color w:val="000000"/>
        </w:rPr>
        <w:t>5</w:t>
      </w:r>
      <w:r>
        <w:rPr>
          <w:color w:val="000000"/>
        </w:rPr>
        <w:t>. Galutinius</w:t>
      </w:r>
      <w:r w:rsidRPr="000215C0">
        <w:rPr>
          <w:color w:val="000000"/>
        </w:rPr>
        <w:t xml:space="preserve"> konkurso rezultatus</w:t>
      </w:r>
      <w:r>
        <w:rPr>
          <w:color w:val="000000"/>
        </w:rPr>
        <w:t xml:space="preserve"> po renginio</w:t>
      </w:r>
      <w:r w:rsidRPr="000215C0">
        <w:rPr>
          <w:color w:val="000000"/>
        </w:rPr>
        <w:t xml:space="preserve"> organizatoriai paskelbia Savivaldybės internetinėje svetainėje </w:t>
      </w:r>
      <w:hyperlink r:id="rId18" w:history="1">
        <w:r w:rsidRPr="000215C0">
          <w:rPr>
            <w:color w:val="000000"/>
          </w:rPr>
          <w:t>www.marijampole.lt</w:t>
        </w:r>
      </w:hyperlink>
      <w:r w:rsidRPr="000215C0">
        <w:rPr>
          <w:color w:val="000000"/>
        </w:rPr>
        <w:t xml:space="preserve"> 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</w:pPr>
    </w:p>
    <w:p w:rsidR="00DC04F1" w:rsidRPr="000215C0" w:rsidRDefault="00DC04F1" w:rsidP="00DC04F1">
      <w:pPr>
        <w:shd w:val="clear" w:color="auto" w:fill="FFFFFF"/>
        <w:jc w:val="center"/>
        <w:rPr>
          <w:b/>
          <w:color w:val="000000"/>
        </w:rPr>
      </w:pPr>
      <w:r w:rsidRPr="000215C0">
        <w:rPr>
          <w:b/>
          <w:bCs/>
          <w:color w:val="000000"/>
        </w:rPr>
        <w:t>V</w:t>
      </w:r>
      <w:r>
        <w:rPr>
          <w:b/>
          <w:bCs/>
          <w:color w:val="000000"/>
        </w:rPr>
        <w:t>I</w:t>
      </w:r>
      <w:r w:rsidRPr="000215C0">
        <w:rPr>
          <w:b/>
          <w:bCs/>
          <w:color w:val="000000"/>
        </w:rPr>
        <w:t xml:space="preserve"> SKYRIUS</w:t>
      </w:r>
    </w:p>
    <w:p w:rsidR="00DC04F1" w:rsidRPr="000215C0" w:rsidRDefault="00DC04F1" w:rsidP="00DC04F1">
      <w:pPr>
        <w:shd w:val="clear" w:color="auto" w:fill="FFFFFF"/>
        <w:jc w:val="center"/>
        <w:rPr>
          <w:b/>
          <w:color w:val="000000"/>
        </w:rPr>
      </w:pPr>
      <w:r>
        <w:rPr>
          <w:b/>
          <w:bCs/>
          <w:color w:val="000000"/>
        </w:rPr>
        <w:t>NOMINACIJŲ ĮTEIKIMAS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center"/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t>2</w:t>
      </w:r>
      <w:r w:rsidR="00245F2B">
        <w:t>6</w:t>
      </w:r>
      <w:r>
        <w:t xml:space="preserve">. Kultūros </w:t>
      </w:r>
      <w:r>
        <w:rPr>
          <w:color w:val="000000"/>
        </w:rPr>
        <w:t>nominacijų</w:t>
      </w:r>
      <w:r w:rsidRPr="000215C0">
        <w:rPr>
          <w:color w:val="000000"/>
        </w:rPr>
        <w:t xml:space="preserve"> iškilmingą įteikimą </w:t>
      </w:r>
      <w:r>
        <w:rPr>
          <w:color w:val="000000"/>
        </w:rPr>
        <w:t>pretendentams</w:t>
      </w:r>
      <w:r w:rsidRPr="000215C0">
        <w:rPr>
          <w:color w:val="000000"/>
        </w:rPr>
        <w:t xml:space="preserve"> organizuoja ir vykdo Marijampolės savivaldybės administracijos Švietimo, kultūros ir sporto bei Komunikacijos skyriai.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245F2B">
        <w:rPr>
          <w:color w:val="000000"/>
        </w:rPr>
        <w:t>7</w:t>
      </w:r>
      <w:r>
        <w:rPr>
          <w:color w:val="000000"/>
        </w:rPr>
        <w:t xml:space="preserve">. Apie </w:t>
      </w:r>
      <w:r w:rsidRPr="000215C0">
        <w:rPr>
          <w:color w:val="000000"/>
        </w:rPr>
        <w:t xml:space="preserve">planuojamą </w:t>
      </w:r>
      <w:r>
        <w:rPr>
          <w:color w:val="000000"/>
        </w:rPr>
        <w:t>nominacijų</w:t>
      </w:r>
      <w:r w:rsidRPr="000215C0">
        <w:rPr>
          <w:color w:val="000000"/>
        </w:rPr>
        <w:t xml:space="preserve"> </w:t>
      </w:r>
      <w:r>
        <w:rPr>
          <w:color w:val="000000"/>
        </w:rPr>
        <w:t xml:space="preserve">įteikimo </w:t>
      </w:r>
      <w:r w:rsidRPr="000215C0">
        <w:rPr>
          <w:color w:val="000000"/>
        </w:rPr>
        <w:t>ceremonijos</w:t>
      </w:r>
      <w:r>
        <w:rPr>
          <w:color w:val="000000"/>
        </w:rPr>
        <w:t xml:space="preserve"> renginio</w:t>
      </w:r>
      <w:r w:rsidRPr="000215C0">
        <w:rPr>
          <w:color w:val="000000"/>
        </w:rPr>
        <w:t xml:space="preserve"> datą, laiką ir vietą organizatoriai </w:t>
      </w:r>
      <w:r>
        <w:rPr>
          <w:color w:val="000000"/>
        </w:rPr>
        <w:t>pretendentus</w:t>
      </w:r>
      <w:r w:rsidRPr="000215C0">
        <w:rPr>
          <w:color w:val="000000"/>
        </w:rPr>
        <w:t xml:space="preserve"> bei visuomenę informuoja paskelbdami informacinį pranešimą Savivaldybės internetinėje svetainėje </w:t>
      </w:r>
      <w:hyperlink r:id="rId19" w:history="1">
        <w:r w:rsidRPr="000215C0">
          <w:rPr>
            <w:color w:val="000000"/>
          </w:rPr>
          <w:t>www.marijampole.lt</w:t>
        </w:r>
      </w:hyperlink>
      <w:r w:rsidRPr="000215C0">
        <w:rPr>
          <w:color w:val="000000"/>
        </w:rPr>
        <w:t xml:space="preserve"> ir socialiniame tinkle </w:t>
      </w:r>
      <w:hyperlink r:id="rId20" w:history="1">
        <w:r w:rsidRPr="000215C0">
          <w:rPr>
            <w:color w:val="000000"/>
          </w:rPr>
          <w:t>https://www.facebook.com/marijampolessavivaldybe</w:t>
        </w:r>
      </w:hyperlink>
      <w:r>
        <w:rPr>
          <w:color w:val="000000"/>
        </w:rPr>
        <w:t>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245F2B">
        <w:rPr>
          <w:color w:val="000000"/>
        </w:rPr>
        <w:t>8</w:t>
      </w:r>
      <w:r>
        <w:rPr>
          <w:color w:val="000000"/>
        </w:rPr>
        <w:t xml:space="preserve"> Nominacijas</w:t>
      </w:r>
      <w:r w:rsidRPr="000215C0">
        <w:rPr>
          <w:color w:val="000000"/>
        </w:rPr>
        <w:t xml:space="preserve"> iškilmingai įteikia Marijampolės savivaldybės meras</w:t>
      </w:r>
      <w:r>
        <w:rPr>
          <w:color w:val="000000"/>
        </w:rPr>
        <w:t xml:space="preserve"> </w:t>
      </w:r>
      <w:r w:rsidRPr="000215C0">
        <w:rPr>
          <w:color w:val="000000"/>
        </w:rPr>
        <w:t>arba kitas įgaliotas asmuo.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ind w:firstLine="709"/>
        <w:jc w:val="both"/>
        <w:sectPr w:rsidR="00DC04F1" w:rsidSect="00142F41"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DC04F1" w:rsidRDefault="00DC04F1" w:rsidP="00DC04F1">
      <w:pPr>
        <w:ind w:left="5040"/>
        <w:rPr>
          <w:color w:val="000000"/>
        </w:rPr>
      </w:pPr>
      <w:r>
        <w:rPr>
          <w:color w:val="000000"/>
        </w:rPr>
        <w:lastRenderedPageBreak/>
        <w:t>Pretendentų nominacijoms „Už nuopelnus Marijampolės kultūrai“ gauti veiklos vertinimo</w:t>
      </w:r>
    </w:p>
    <w:p w:rsidR="00DC04F1" w:rsidRDefault="00DC04F1" w:rsidP="00DC04F1">
      <w:pPr>
        <w:ind w:left="4320" w:firstLine="720"/>
      </w:pPr>
      <w:r>
        <w:rPr>
          <w:color w:val="000000"/>
        </w:rPr>
        <w:t xml:space="preserve">Komisijos </w:t>
      </w:r>
      <w:r w:rsidRPr="008F1F69">
        <w:rPr>
          <w:color w:val="000000"/>
        </w:rPr>
        <w:t>nuostat</w:t>
      </w:r>
      <w:r>
        <w:rPr>
          <w:color w:val="000000"/>
        </w:rPr>
        <w:t xml:space="preserve">ų </w:t>
      </w:r>
      <w:r>
        <w:t>priedas</w:t>
      </w:r>
      <w:r w:rsidRPr="008F1F69">
        <w:rPr>
          <w:color w:val="000000"/>
        </w:rPr>
        <w:t xml:space="preserve"> </w:t>
      </w:r>
    </w:p>
    <w:p w:rsidR="00DC04F1" w:rsidRDefault="00DC04F1" w:rsidP="00DC04F1">
      <w:pPr>
        <w:ind w:firstLine="5387"/>
      </w:pPr>
    </w:p>
    <w:p w:rsidR="00DC04F1" w:rsidRDefault="00DC04F1" w:rsidP="00DC04F1"/>
    <w:p w:rsidR="00DC04F1" w:rsidRDefault="00DC04F1" w:rsidP="00DC04F1">
      <w:pPr>
        <w:jc w:val="center"/>
        <w:rPr>
          <w:b/>
          <w:color w:val="000000"/>
        </w:rPr>
      </w:pPr>
      <w:r>
        <w:rPr>
          <w:b/>
          <w:color w:val="000000"/>
        </w:rPr>
        <w:t>PRETENDENTO</w:t>
      </w:r>
      <w:r w:rsidRPr="006B512A">
        <w:rPr>
          <w:b/>
          <w:color w:val="000000"/>
        </w:rPr>
        <w:t xml:space="preserve"> </w:t>
      </w:r>
      <w:r>
        <w:rPr>
          <w:b/>
          <w:color w:val="000000"/>
        </w:rPr>
        <w:t>NOMINACIJAI</w:t>
      </w:r>
    </w:p>
    <w:p w:rsidR="00DC04F1" w:rsidRPr="00A622B2" w:rsidRDefault="00DC04F1" w:rsidP="00DC04F1">
      <w:pPr>
        <w:jc w:val="center"/>
        <w:rPr>
          <w:b/>
          <w:bCs/>
          <w:color w:val="000000"/>
        </w:rPr>
      </w:pPr>
      <w:r>
        <w:rPr>
          <w:b/>
          <w:color w:val="000000"/>
        </w:rPr>
        <w:t xml:space="preserve">„UŽ MUOPELNUS MARIJAMPOLĖS KULTŪRAI“ GAUTI </w:t>
      </w:r>
      <w:r>
        <w:rPr>
          <w:b/>
        </w:rPr>
        <w:t>VEIKLOS PARAIŠKA</w:t>
      </w:r>
    </w:p>
    <w:p w:rsidR="00DC04F1" w:rsidRDefault="00DC04F1" w:rsidP="00DC04F1">
      <w:pPr>
        <w:ind w:firstLine="5387"/>
        <w:rPr>
          <w:color w:val="000000"/>
        </w:rPr>
      </w:pPr>
    </w:p>
    <w:p w:rsidR="00CD51D2" w:rsidRPr="00CE7B8B" w:rsidRDefault="00CD51D2" w:rsidP="00DC04F1">
      <w:pPr>
        <w:ind w:firstLine="5387"/>
        <w:rPr>
          <w:color w:val="000000"/>
        </w:rPr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jc w:val="both"/>
      </w:pPr>
      <w:r>
        <w:t>Marijampolės savivaldybės administracijos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jc w:val="both"/>
      </w:pPr>
      <w:r>
        <w:t>Švietimo, kultūros ir sporto skyriui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jc w:val="both"/>
      </w:pPr>
    </w:p>
    <w:p w:rsidR="00DC04F1" w:rsidRDefault="00DC04F1" w:rsidP="00DC04F1">
      <w:pPr>
        <w:rPr>
          <w:b/>
          <w:bCs/>
          <w:color w:val="000000"/>
        </w:rPr>
      </w:pPr>
    </w:p>
    <w:p w:rsidR="00DC04F1" w:rsidRPr="006B512A" w:rsidRDefault="00DC04F1" w:rsidP="00DC04F1">
      <w:pPr>
        <w:jc w:val="center"/>
        <w:rPr>
          <w:color w:val="000000"/>
        </w:rPr>
      </w:pPr>
      <w:r w:rsidRPr="006B512A">
        <w:rPr>
          <w:b/>
          <w:bCs/>
          <w:color w:val="000000"/>
        </w:rPr>
        <w:t>__________________</w:t>
      </w:r>
    </w:p>
    <w:p w:rsidR="00DC04F1" w:rsidRPr="006B512A" w:rsidRDefault="00DC04F1" w:rsidP="00DC04F1">
      <w:pPr>
        <w:jc w:val="center"/>
        <w:rPr>
          <w:color w:val="000000"/>
        </w:rPr>
      </w:pPr>
      <w:r w:rsidRPr="006B512A">
        <w:rPr>
          <w:color w:val="000000"/>
          <w:sz w:val="20"/>
          <w:szCs w:val="20"/>
        </w:rPr>
        <w:t>(data)</w:t>
      </w: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jc w:val="center"/>
      </w:pPr>
    </w:p>
    <w:p w:rsidR="00DC04F1" w:rsidRDefault="00DC04F1" w:rsidP="00DC04F1">
      <w:pPr>
        <w:shd w:val="clear" w:color="auto" w:fill="FFFFFF"/>
        <w:tabs>
          <w:tab w:val="left" w:pos="851"/>
          <w:tab w:val="left" w:pos="993"/>
        </w:tabs>
        <w:jc w:val="both"/>
      </w:pPr>
    </w:p>
    <w:tbl>
      <w:tblPr>
        <w:tblW w:w="97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16"/>
        <w:gridCol w:w="3095"/>
        <w:gridCol w:w="6095"/>
      </w:tblGrid>
      <w:tr w:rsidR="00DC04F1" w:rsidRPr="008E7A2E" w:rsidTr="00911195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1.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Pretendento pavadinimas </w:t>
            </w:r>
            <w:r w:rsidRPr="008E7A2E">
              <w:rPr>
                <w:rFonts w:ascii="Times New Roman" w:hAnsi="Times New Roman"/>
                <w:i/>
                <w:sz w:val="23"/>
                <w:szCs w:val="23"/>
                <w:lang w:val="lt-LT"/>
              </w:rPr>
              <w:t>(juridinio asmens)</w:t>
            </w: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 arba vardas, pavardė </w:t>
            </w:r>
            <w:r w:rsidRPr="008E7A2E">
              <w:rPr>
                <w:rFonts w:ascii="Times New Roman" w:hAnsi="Times New Roman"/>
                <w:i/>
                <w:sz w:val="23"/>
                <w:szCs w:val="23"/>
                <w:lang w:val="lt-LT"/>
              </w:rPr>
              <w:t>(fizinio asmens)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  <w:tr w:rsidR="00DC04F1" w:rsidRPr="008E7A2E" w:rsidTr="00911195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2.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Darbovietė, pareigos / organizacija, nario pareigos joje (pirmininkas, narys ir pan.) </w:t>
            </w:r>
            <w:r w:rsidRPr="008E7A2E">
              <w:rPr>
                <w:rFonts w:ascii="Times New Roman" w:hAnsi="Times New Roman"/>
                <w:i/>
                <w:sz w:val="23"/>
                <w:szCs w:val="23"/>
                <w:lang w:val="lt-LT"/>
              </w:rPr>
              <w:t xml:space="preserve"> (fizinio asmens)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DC04F1" w:rsidRPr="008E7A2E" w:rsidRDefault="00DC04F1" w:rsidP="00911195">
            <w:pPr>
              <w:shd w:val="clear" w:color="auto" w:fill="FFFFFF"/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R="00DC04F1" w:rsidRPr="008E7A2E" w:rsidTr="00911195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3.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Adresas, kontaktiniai duomenys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  <w:tr w:rsidR="00DC04F1" w:rsidRPr="008E7A2E" w:rsidTr="00911195">
        <w:trPr>
          <w:trHeight w:val="1088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4.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Išsamus svariausių veiklų, jų indėlio  (reikšmės) Marijampolės krašto kultūrai aprašymas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1.</w:t>
            </w:r>
          </w:p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2.</w:t>
            </w:r>
          </w:p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  <w:tr w:rsidR="00DC04F1" w:rsidRPr="008E7A2E" w:rsidTr="00911195">
        <w:trPr>
          <w:trHeight w:val="1210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5.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color w:val="000000"/>
                <w:sz w:val="23"/>
                <w:szCs w:val="23"/>
                <w:lang w:val="lt-LT"/>
              </w:rPr>
              <w:t>Už kokius nuopelnus rekomenduojama skirti nominaciją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E374BF" w:rsidP="00911195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pict>
                <v:rect id="Stačiakampis 7" o:spid="_x0000_s1026" style="position:absolute;left:0;text-align:left;margin-left:144.9pt;margin-top:4.75pt;width:15.65pt;height:8.2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"/>
              </w:pict>
            </w:r>
            <w:r w:rsidR="00DC04F1" w:rsidRPr="008E7A2E">
              <w:rPr>
                <w:sz w:val="23"/>
                <w:szCs w:val="23"/>
              </w:rPr>
              <w:t>„Metų kultūros darbuotojas“</w:t>
            </w:r>
          </w:p>
          <w:p w:rsidR="00DC04F1" w:rsidRPr="008E7A2E" w:rsidRDefault="00E374BF" w:rsidP="00911195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pict>
                <v:rect id="Stačiakampis 8" o:spid="_x0000_s1030" style="position:absolute;left:0;text-align:left;margin-left:210.4pt;margin-top:5.05pt;width:15.65pt;height: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"/>
              </w:pict>
            </w:r>
            <w:r w:rsidR="00DC04F1" w:rsidRPr="008E7A2E">
              <w:rPr>
                <w:sz w:val="23"/>
                <w:szCs w:val="23"/>
              </w:rPr>
              <w:t xml:space="preserve">„Metų </w:t>
            </w:r>
            <w:r w:rsidR="00DC04F1">
              <w:rPr>
                <w:sz w:val="23"/>
                <w:szCs w:val="23"/>
              </w:rPr>
              <w:t>sėkmingiausias</w:t>
            </w:r>
            <w:r w:rsidR="00DC04F1" w:rsidRPr="008E7A2E">
              <w:rPr>
                <w:sz w:val="23"/>
                <w:szCs w:val="23"/>
              </w:rPr>
              <w:t xml:space="preserve"> kultūrinis projektas“ </w:t>
            </w:r>
          </w:p>
          <w:p w:rsidR="00DC04F1" w:rsidRPr="008E7A2E" w:rsidRDefault="00E374BF" w:rsidP="00911195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pict>
                <v:rect id="Stačiakampis 5" o:spid="_x0000_s1029" style="position:absolute;left:0;text-align:left;margin-left:136.2pt;margin-top:5pt;width:15.65pt;height: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"/>
              </w:pict>
            </w:r>
            <w:r w:rsidR="00DC04F1" w:rsidRPr="008E7A2E">
              <w:rPr>
                <w:sz w:val="23"/>
                <w:szCs w:val="23"/>
              </w:rPr>
              <w:t xml:space="preserve">„Metų kultūros </w:t>
            </w:r>
            <w:r w:rsidR="00DC04F1">
              <w:rPr>
                <w:sz w:val="23"/>
                <w:szCs w:val="23"/>
              </w:rPr>
              <w:t>inovacijos</w:t>
            </w:r>
            <w:r w:rsidR="00DC04F1" w:rsidRPr="008E7A2E">
              <w:rPr>
                <w:sz w:val="23"/>
                <w:szCs w:val="23"/>
              </w:rPr>
              <w:t>“</w:t>
            </w:r>
          </w:p>
          <w:p w:rsidR="00DC04F1" w:rsidRPr="008E7A2E" w:rsidRDefault="00E374BF" w:rsidP="00911195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pict>
                <v:rect id="Stačiakampis 4" o:spid="_x0000_s1028" style="position:absolute;left:0;text-align:left;margin-left:249.45pt;margin-top:5.55pt;width:15.65pt;height: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"/>
              </w:pict>
            </w:r>
            <w:r w:rsidR="00DC04F1" w:rsidRPr="008E7A2E">
              <w:rPr>
                <w:sz w:val="23"/>
                <w:szCs w:val="23"/>
              </w:rPr>
              <w:t xml:space="preserve">„Metų </w:t>
            </w:r>
            <w:r w:rsidR="00DC04F1">
              <w:t>etninės kultūros ir tradicijų puoselėtojas“;</w:t>
            </w:r>
          </w:p>
          <w:p w:rsidR="00DC04F1" w:rsidRPr="008E7A2E" w:rsidRDefault="00E374BF" w:rsidP="00911195">
            <w:pPr>
              <w:spacing w:line="360" w:lineRule="auto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pict>
                <v:rect id="Stačiakampis 3" o:spid="_x0000_s1027" style="position:absolute;margin-left:136.4pt;margin-top:3.1pt;width:15.65pt;height: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"/>
              </w:pict>
            </w:r>
            <w:r w:rsidR="00DC04F1" w:rsidRPr="008E7A2E">
              <w:rPr>
                <w:sz w:val="23"/>
                <w:szCs w:val="23"/>
              </w:rPr>
              <w:t>„Metų kultūros mecenatas“</w:t>
            </w:r>
          </w:p>
          <w:p w:rsidR="00DC04F1" w:rsidRPr="008E7A2E" w:rsidRDefault="00DC04F1" w:rsidP="00DC04F1">
            <w:pPr>
              <w:numPr>
                <w:ilvl w:val="0"/>
                <w:numId w:val="3"/>
              </w:numPr>
              <w:tabs>
                <w:tab w:val="left" w:pos="338"/>
              </w:tabs>
              <w:spacing w:line="360" w:lineRule="auto"/>
              <w:ind w:left="0" w:firstLine="54"/>
              <w:rPr>
                <w:sz w:val="23"/>
                <w:szCs w:val="23"/>
              </w:rPr>
            </w:pPr>
            <w:r w:rsidRPr="008E7A2E">
              <w:rPr>
                <w:color w:val="000000"/>
                <w:sz w:val="23"/>
                <w:szCs w:val="23"/>
              </w:rPr>
              <w:t>______________________________________________</w:t>
            </w:r>
          </w:p>
          <w:p w:rsidR="00DC04F1" w:rsidRPr="008E7A2E" w:rsidRDefault="00DC04F1" w:rsidP="00911195">
            <w:pPr>
              <w:tabs>
                <w:tab w:val="left" w:pos="338"/>
              </w:tabs>
              <w:spacing w:line="360" w:lineRule="auto"/>
              <w:ind w:left="54"/>
              <w:rPr>
                <w:sz w:val="23"/>
                <w:szCs w:val="23"/>
              </w:rPr>
            </w:pPr>
            <w:r w:rsidRPr="008E7A2E">
              <w:rPr>
                <w:color w:val="000000"/>
                <w:sz w:val="23"/>
                <w:szCs w:val="23"/>
              </w:rPr>
              <w:t>______________________________________________</w:t>
            </w:r>
          </w:p>
          <w:p w:rsidR="00DC04F1" w:rsidRPr="008E7A2E" w:rsidRDefault="00DC04F1" w:rsidP="00911195">
            <w:pPr>
              <w:ind w:left="720"/>
              <w:jc w:val="center"/>
              <w:rPr>
                <w:i/>
                <w:sz w:val="23"/>
                <w:szCs w:val="23"/>
              </w:rPr>
            </w:pPr>
            <w:r w:rsidRPr="008E7A2E">
              <w:rPr>
                <w:i/>
                <w:color w:val="000000"/>
                <w:sz w:val="23"/>
                <w:szCs w:val="23"/>
              </w:rPr>
              <w:t>(įrašyti konkrečiai)</w:t>
            </w:r>
          </w:p>
        </w:tc>
      </w:tr>
      <w:tr w:rsidR="00DC04F1" w:rsidRPr="008E7A2E" w:rsidTr="00911195">
        <w:trPr>
          <w:trHeight w:val="571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6.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Charakteristikos rengimo data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4F1" w:rsidRPr="008E7A2E" w:rsidRDefault="00DC04F1" w:rsidP="00911195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</w:tbl>
    <w:p w:rsidR="00DC04F1" w:rsidRDefault="00DC04F1" w:rsidP="00DC04F1">
      <w:pPr>
        <w:rPr>
          <w:sz w:val="22"/>
          <w:szCs w:val="22"/>
        </w:rPr>
      </w:pPr>
      <w:r w:rsidRPr="00700668">
        <w:rPr>
          <w:sz w:val="22"/>
          <w:szCs w:val="22"/>
        </w:rPr>
        <w:t xml:space="preserve">Pretendentą pasiūliusio juridinio asmens pavadinimas, vadovo pareigos, vardas, pavardė, </w:t>
      </w:r>
      <w:r>
        <w:rPr>
          <w:sz w:val="22"/>
          <w:szCs w:val="22"/>
        </w:rPr>
        <w:t xml:space="preserve">el. </w:t>
      </w:r>
      <w:r w:rsidRPr="00700668">
        <w:rPr>
          <w:sz w:val="22"/>
          <w:szCs w:val="22"/>
        </w:rPr>
        <w:t xml:space="preserve">parašas, </w:t>
      </w:r>
    </w:p>
    <w:p w:rsidR="00DC04F1" w:rsidRPr="00700668" w:rsidRDefault="00DC04F1" w:rsidP="00DC04F1">
      <w:pPr>
        <w:rPr>
          <w:sz w:val="22"/>
          <w:szCs w:val="22"/>
        </w:rPr>
      </w:pPr>
      <w:r w:rsidRPr="00700668">
        <w:rPr>
          <w:sz w:val="22"/>
          <w:szCs w:val="22"/>
        </w:rPr>
        <w:t>arba</w:t>
      </w:r>
      <w:r>
        <w:rPr>
          <w:sz w:val="22"/>
          <w:szCs w:val="22"/>
        </w:rPr>
        <w:t xml:space="preserve"> </w:t>
      </w:r>
      <w:r w:rsidRPr="00700668">
        <w:rPr>
          <w:sz w:val="22"/>
          <w:szCs w:val="22"/>
        </w:rPr>
        <w:t>Pretendentą pasiūliusio fizinio asmens vardas, pavardė, parašas</w:t>
      </w:r>
    </w:p>
    <w:p w:rsidR="00DC04F1" w:rsidRDefault="00DC04F1" w:rsidP="00DC04F1">
      <w:pPr>
        <w:rPr>
          <w:color w:val="000000"/>
        </w:rPr>
      </w:pPr>
    </w:p>
    <w:p w:rsidR="00DC04F1" w:rsidRDefault="00DC04F1" w:rsidP="00DC04F1">
      <w:pPr>
        <w:rPr>
          <w:color w:val="000000"/>
        </w:rPr>
      </w:pPr>
      <w:r>
        <w:rPr>
          <w:color w:val="000000"/>
        </w:rPr>
        <w:t>Tvirtinu, kad pateikta informacija yra tiksli ir teisinga.</w:t>
      </w:r>
    </w:p>
    <w:p w:rsidR="00DC04F1" w:rsidRDefault="00DC04F1" w:rsidP="00DC04F1">
      <w:pPr>
        <w:rPr>
          <w:color w:val="000000"/>
        </w:rPr>
      </w:pPr>
    </w:p>
    <w:p w:rsidR="00DC04F1" w:rsidRPr="006B512A" w:rsidRDefault="00DC04F1" w:rsidP="00DC04F1">
      <w:pPr>
        <w:rPr>
          <w:color w:val="000000"/>
        </w:rPr>
      </w:pPr>
    </w:p>
    <w:p w:rsidR="00DC04F1" w:rsidRDefault="00DC04F1" w:rsidP="00DC04F1">
      <w:pPr>
        <w:rPr>
          <w:color w:val="000000"/>
        </w:rPr>
      </w:pPr>
      <w:r w:rsidRPr="006B512A">
        <w:rPr>
          <w:color w:val="000000"/>
        </w:rPr>
        <w:t>______________________________________</w:t>
      </w:r>
      <w:r>
        <w:rPr>
          <w:color w:val="000000"/>
        </w:rPr>
        <w:t>________</w:t>
      </w:r>
      <w:r w:rsidRPr="006B512A">
        <w:rPr>
          <w:color w:val="000000"/>
        </w:rPr>
        <w:t>__________</w:t>
      </w:r>
      <w:r>
        <w:rPr>
          <w:color w:val="000000"/>
        </w:rPr>
        <w:t>______________</w:t>
      </w:r>
      <w:r w:rsidRPr="006B512A">
        <w:rPr>
          <w:color w:val="000000"/>
        </w:rPr>
        <w:t>______</w:t>
      </w:r>
      <w:r>
        <w:rPr>
          <w:color w:val="000000"/>
        </w:rPr>
        <w:t xml:space="preserve">  </w:t>
      </w:r>
    </w:p>
    <w:p w:rsidR="00DC04F1" w:rsidRDefault="00DC04F1" w:rsidP="00DC04F1">
      <w:pPr>
        <w:ind w:firstLine="129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(pareigos)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(</w:t>
      </w:r>
      <w:r w:rsidRPr="006B512A">
        <w:rPr>
          <w:color w:val="000000"/>
          <w:sz w:val="20"/>
          <w:szCs w:val="20"/>
        </w:rPr>
        <w:t>vardas, pavardė</w:t>
      </w:r>
      <w:r>
        <w:rPr>
          <w:color w:val="000000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(parašas)</w:t>
      </w:r>
      <w:r>
        <w:rPr>
          <w:color w:val="000000"/>
          <w:sz w:val="20"/>
          <w:szCs w:val="20"/>
        </w:rPr>
        <w:tab/>
      </w:r>
    </w:p>
    <w:p w:rsidR="00DC04F1" w:rsidRPr="008E7A2E" w:rsidRDefault="00DC04F1" w:rsidP="00DC04F1">
      <w:pPr>
        <w:rPr>
          <w:sz w:val="23"/>
          <w:szCs w:val="23"/>
        </w:rPr>
      </w:pPr>
    </w:p>
    <w:p w:rsidR="00DC04F1" w:rsidRDefault="00DC04F1" w:rsidP="00A5512A">
      <w:pPr>
        <w:jc w:val="center"/>
      </w:pPr>
    </w:p>
    <w:sectPr w:rsidR="00DC04F1" w:rsidSect="00142F41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516" w:rsidRDefault="00964516">
      <w:r>
        <w:separator/>
      </w:r>
    </w:p>
  </w:endnote>
  <w:endnote w:type="continuationSeparator" w:id="0">
    <w:p w:rsidR="00964516" w:rsidRDefault="00964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D0" w:rsidRDefault="00956CD0" w:rsidP="00CB588F">
    <w:pPr>
      <w:pStyle w:val="Por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D0" w:rsidRPr="00211589" w:rsidRDefault="00956CD0" w:rsidP="00211589">
    <w:pPr>
      <w:pStyle w:val="Por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D0" w:rsidRPr="00211589" w:rsidRDefault="00956CD0" w:rsidP="00211589">
    <w:pPr>
      <w:pStyle w:val="Por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516" w:rsidRDefault="00964516">
      <w:r>
        <w:separator/>
      </w:r>
    </w:p>
  </w:footnote>
  <w:footnote w:type="continuationSeparator" w:id="0">
    <w:p w:rsidR="00964516" w:rsidRDefault="00964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D0" w:rsidRPr="00CB588F" w:rsidRDefault="00E374BF" w:rsidP="00024D31">
    <w:pPr>
      <w:pStyle w:val="Antrats"/>
      <w:jc w:val="center"/>
      <w:rPr>
        <w:sz w:val="20"/>
        <w:szCs w:val="20"/>
      </w:rPr>
    </w:pPr>
    <w:r w:rsidRPr="00CB588F">
      <w:rPr>
        <w:rStyle w:val="Puslapionumeris"/>
      </w:rPr>
      <w:fldChar w:fldCharType="begin"/>
    </w:r>
    <w:r w:rsidR="00956CD0" w:rsidRPr="00CB588F">
      <w:rPr>
        <w:rStyle w:val="Puslapionumeris"/>
      </w:rPr>
      <w:instrText xml:space="preserve"> PAGE </w:instrText>
    </w:r>
    <w:r w:rsidRPr="00CB588F">
      <w:rPr>
        <w:rStyle w:val="Puslapionumeris"/>
      </w:rPr>
      <w:fldChar w:fldCharType="separate"/>
    </w:r>
    <w:r w:rsidR="00BA29E0">
      <w:rPr>
        <w:rStyle w:val="Puslapionumeris"/>
        <w:noProof/>
      </w:rPr>
      <w:t>3</w:t>
    </w:r>
    <w:r w:rsidRPr="00CB588F">
      <w:rPr>
        <w:rStyle w:val="Puslapionumeris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D0" w:rsidRPr="000271A6" w:rsidRDefault="00956CD0" w:rsidP="00024D31">
    <w:pPr>
      <w:pStyle w:val="Antrats"/>
      <w:jc w:val="center"/>
      <w:rPr>
        <w:rStyle w:val="Puslapionumeri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534C0"/>
    <w:multiLevelType w:val="hybridMultilevel"/>
    <w:tmpl w:val="B77A3A52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B92330"/>
    <w:multiLevelType w:val="hybridMultilevel"/>
    <w:tmpl w:val="722C82BE"/>
    <w:lvl w:ilvl="0" w:tplc="720004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52ED"/>
    <w:rsid w:val="00001412"/>
    <w:rsid w:val="00024D31"/>
    <w:rsid w:val="000271A6"/>
    <w:rsid w:val="0007488C"/>
    <w:rsid w:val="0009673D"/>
    <w:rsid w:val="000B1DF1"/>
    <w:rsid w:val="000B4D7A"/>
    <w:rsid w:val="000E1795"/>
    <w:rsid w:val="000F2611"/>
    <w:rsid w:val="000F4988"/>
    <w:rsid w:val="001068E3"/>
    <w:rsid w:val="0015432F"/>
    <w:rsid w:val="001731DF"/>
    <w:rsid w:val="00175AE9"/>
    <w:rsid w:val="001776CA"/>
    <w:rsid w:val="001867D5"/>
    <w:rsid w:val="00193EB5"/>
    <w:rsid w:val="001B089B"/>
    <w:rsid w:val="001B5ADB"/>
    <w:rsid w:val="00211589"/>
    <w:rsid w:val="00221375"/>
    <w:rsid w:val="00245DA1"/>
    <w:rsid w:val="00245F2B"/>
    <w:rsid w:val="002568E5"/>
    <w:rsid w:val="0029149E"/>
    <w:rsid w:val="002A2A44"/>
    <w:rsid w:val="002D0D89"/>
    <w:rsid w:val="00314E44"/>
    <w:rsid w:val="0032263B"/>
    <w:rsid w:val="00337716"/>
    <w:rsid w:val="00347773"/>
    <w:rsid w:val="00377368"/>
    <w:rsid w:val="003C03BB"/>
    <w:rsid w:val="003F3459"/>
    <w:rsid w:val="003F52AB"/>
    <w:rsid w:val="0042560A"/>
    <w:rsid w:val="004516D8"/>
    <w:rsid w:val="004554F7"/>
    <w:rsid w:val="0047431B"/>
    <w:rsid w:val="004A0D0E"/>
    <w:rsid w:val="004C59DA"/>
    <w:rsid w:val="004E435B"/>
    <w:rsid w:val="004F5EB6"/>
    <w:rsid w:val="00502A4B"/>
    <w:rsid w:val="0053125F"/>
    <w:rsid w:val="00533F59"/>
    <w:rsid w:val="00574842"/>
    <w:rsid w:val="00592E42"/>
    <w:rsid w:val="0059768C"/>
    <w:rsid w:val="005A659A"/>
    <w:rsid w:val="005C0058"/>
    <w:rsid w:val="005C5783"/>
    <w:rsid w:val="005F3650"/>
    <w:rsid w:val="005F6965"/>
    <w:rsid w:val="00636074"/>
    <w:rsid w:val="006437DF"/>
    <w:rsid w:val="00694839"/>
    <w:rsid w:val="006A1BAE"/>
    <w:rsid w:val="006E060C"/>
    <w:rsid w:val="006E0A9A"/>
    <w:rsid w:val="00715D7F"/>
    <w:rsid w:val="00745494"/>
    <w:rsid w:val="00745E33"/>
    <w:rsid w:val="007508C7"/>
    <w:rsid w:val="00772C6B"/>
    <w:rsid w:val="0079087B"/>
    <w:rsid w:val="00791DD0"/>
    <w:rsid w:val="007B03D4"/>
    <w:rsid w:val="007D4BB3"/>
    <w:rsid w:val="007E06FD"/>
    <w:rsid w:val="00844DAD"/>
    <w:rsid w:val="00854BC8"/>
    <w:rsid w:val="008571C5"/>
    <w:rsid w:val="00861B6B"/>
    <w:rsid w:val="00871E3C"/>
    <w:rsid w:val="00891B09"/>
    <w:rsid w:val="008C7CC2"/>
    <w:rsid w:val="009221E9"/>
    <w:rsid w:val="00925E0D"/>
    <w:rsid w:val="00931666"/>
    <w:rsid w:val="00937FB7"/>
    <w:rsid w:val="00946AF6"/>
    <w:rsid w:val="00956CD0"/>
    <w:rsid w:val="009575E7"/>
    <w:rsid w:val="00963C2F"/>
    <w:rsid w:val="00964516"/>
    <w:rsid w:val="009D1DD9"/>
    <w:rsid w:val="009D5F3F"/>
    <w:rsid w:val="009E5CB0"/>
    <w:rsid w:val="00A06B2C"/>
    <w:rsid w:val="00A41153"/>
    <w:rsid w:val="00A5512A"/>
    <w:rsid w:val="00A9162F"/>
    <w:rsid w:val="00A955F4"/>
    <w:rsid w:val="00AB1705"/>
    <w:rsid w:val="00AB3609"/>
    <w:rsid w:val="00AF263C"/>
    <w:rsid w:val="00B01AAB"/>
    <w:rsid w:val="00B26D7E"/>
    <w:rsid w:val="00B328B4"/>
    <w:rsid w:val="00B6147C"/>
    <w:rsid w:val="00B84C74"/>
    <w:rsid w:val="00B95EF9"/>
    <w:rsid w:val="00BA29E0"/>
    <w:rsid w:val="00BD2617"/>
    <w:rsid w:val="00BD571C"/>
    <w:rsid w:val="00BF2AE9"/>
    <w:rsid w:val="00C35C46"/>
    <w:rsid w:val="00C72F22"/>
    <w:rsid w:val="00C85989"/>
    <w:rsid w:val="00C952ED"/>
    <w:rsid w:val="00CA19BA"/>
    <w:rsid w:val="00CB2D9D"/>
    <w:rsid w:val="00CB3011"/>
    <w:rsid w:val="00CB588F"/>
    <w:rsid w:val="00CC5865"/>
    <w:rsid w:val="00CD51D2"/>
    <w:rsid w:val="00D257CE"/>
    <w:rsid w:val="00D4625D"/>
    <w:rsid w:val="00D53478"/>
    <w:rsid w:val="00D631ED"/>
    <w:rsid w:val="00D84D35"/>
    <w:rsid w:val="00DA3FE1"/>
    <w:rsid w:val="00DB5B14"/>
    <w:rsid w:val="00DC04F1"/>
    <w:rsid w:val="00DD07D5"/>
    <w:rsid w:val="00DE72E4"/>
    <w:rsid w:val="00E223A7"/>
    <w:rsid w:val="00E374BF"/>
    <w:rsid w:val="00E5085E"/>
    <w:rsid w:val="00E773BE"/>
    <w:rsid w:val="00EE0844"/>
    <w:rsid w:val="00EE3435"/>
    <w:rsid w:val="00EE40B9"/>
    <w:rsid w:val="00EE4D0D"/>
    <w:rsid w:val="00EF4549"/>
    <w:rsid w:val="00EF7156"/>
    <w:rsid w:val="00F20B31"/>
    <w:rsid w:val="00F24382"/>
    <w:rsid w:val="00F53BCF"/>
    <w:rsid w:val="00F71608"/>
    <w:rsid w:val="00F93F4B"/>
    <w:rsid w:val="00FB2BF0"/>
    <w:rsid w:val="00FE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15432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745E3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D631ED"/>
    <w:pPr>
      <w:ind w:left="720"/>
      <w:contextualSpacing/>
    </w:pPr>
  </w:style>
  <w:style w:type="character" w:styleId="Hipersaitas">
    <w:name w:val="Hyperlink"/>
    <w:basedOn w:val="Numatytasispastraiposriftas"/>
    <w:rsid w:val="00891B09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891B09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963C2F"/>
    <w:rPr>
      <w:color w:val="954F72" w:themeColor="followedHyperlink"/>
      <w:u w:val="single"/>
    </w:rPr>
  </w:style>
  <w:style w:type="paragraph" w:styleId="HTMLiankstoformatuotas">
    <w:name w:val="HTML Preformatted"/>
    <w:basedOn w:val="prastasis"/>
    <w:link w:val="HTMLiankstoformatuotasDiagrama"/>
    <w:rsid w:val="005C00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C0058"/>
    <w:rPr>
      <w:rFonts w:ascii="Arial Unicode MS" w:eastAsia="Arial Unicode MS" w:hAnsi="Arial Unicode MS" w:cs="Arial Unicode MS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e-tar.lt/portal/lt/legalAct/TAR.D0CD0966D67F/asr" TargetMode="External"/><Relationship Id="rId18" Type="http://schemas.openxmlformats.org/officeDocument/2006/relationships/hyperlink" Target="http://www.marijampole.l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hyperlink" Target="https://www.facebook.com/marijampolessavivaldyb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arijampole.lt" TargetMode="External"/><Relationship Id="rId20" Type="http://schemas.openxmlformats.org/officeDocument/2006/relationships/hyperlink" Target="https://www.facebook.com/marijampolessavivaldyb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marijampolessavivaldybe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ww.marijampole.l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marijampole.lt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Mero_potv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Mero_potv</Template>
  <TotalTime>0</TotalTime>
  <Pages>5</Pages>
  <Words>6499</Words>
  <Characters>3705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10184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vil.duls</dc:creator>
  <cp:lastModifiedBy>dan.micu</cp:lastModifiedBy>
  <cp:revision>2</cp:revision>
  <cp:lastPrinted>1899-12-31T22:00:00Z</cp:lastPrinted>
  <dcterms:created xsi:type="dcterms:W3CDTF">2022-03-16T12:02:00Z</dcterms:created>
  <dcterms:modified xsi:type="dcterms:W3CDTF">2022-03-16T12:02:00Z</dcterms:modified>
</cp:coreProperties>
</file>