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F118B" w14:textId="6AF99CDC" w:rsidR="00A64CC2" w:rsidRPr="00A64CC2" w:rsidRDefault="00A64CC2" w:rsidP="00A64CC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</w:rPr>
        <w:t> </w:t>
      </w:r>
    </w:p>
    <w:p w14:paraId="169F064B" w14:textId="671C68D8" w:rsidR="008D0C13" w:rsidRDefault="008D0C13" w:rsidP="008D0C13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</w:rPr>
        <w:t>PASLAUGOS TEIKIMO APRAŠYMAS</w:t>
      </w:r>
    </w:p>
    <w:p w14:paraId="209CAA13" w14:textId="77777777" w:rsidR="00685ABD" w:rsidRDefault="00685ABD" w:rsidP="008D0C13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</w:p>
    <w:p w14:paraId="2425AFFA" w14:textId="674A8C4B" w:rsidR="008D0C13" w:rsidRPr="00A64CC2" w:rsidRDefault="004F7BFE" w:rsidP="00A64CC2">
      <w:pPr>
        <w:tabs>
          <w:tab w:val="left" w:pos="5557"/>
          <w:tab w:val="left" w:pos="6840"/>
          <w:tab w:val="left" w:pos="7020"/>
        </w:tabs>
        <w:jc w:val="center"/>
        <w:rPr>
          <w:b/>
        </w:rPr>
      </w:pPr>
      <w:r>
        <w:rPr>
          <w:b/>
          <w:bCs/>
        </w:rPr>
        <w:t xml:space="preserve">DĖL </w:t>
      </w:r>
      <w:r w:rsidR="00955814">
        <w:rPr>
          <w:b/>
          <w:bCs/>
        </w:rPr>
        <w:t>SAVIVALDYBĖS TURTO PAGAL PANAUDOS SUTARTĮ SUTEIKIMO ARBA PANAUDOS SUTARTIES ATNAUJINIMO NAUJAM TERMINUI</w:t>
      </w:r>
    </w:p>
    <w:p w14:paraId="54DCBEDE" w14:textId="77777777" w:rsidR="008D0C13" w:rsidRPr="00153261" w:rsidRDefault="008D0C13" w:rsidP="008D0C13">
      <w:pPr>
        <w:tabs>
          <w:tab w:val="left" w:pos="5557"/>
          <w:tab w:val="left" w:pos="6840"/>
          <w:tab w:val="left" w:pos="7020"/>
        </w:tabs>
      </w:pPr>
    </w:p>
    <w:p w14:paraId="33933B91" w14:textId="77777777" w:rsidR="008D0C13" w:rsidRPr="00153261" w:rsidRDefault="008D0C13" w:rsidP="008D0C13">
      <w:pPr>
        <w:tabs>
          <w:tab w:val="left" w:pos="5557"/>
          <w:tab w:val="left" w:pos="6840"/>
          <w:tab w:val="left" w:pos="7020"/>
        </w:tabs>
        <w:ind w:firstLine="720"/>
        <w:sectPr w:rsidR="008D0C13" w:rsidRPr="00153261" w:rsidSect="00D4625D">
          <w:headerReference w:type="default" r:id="rId8"/>
          <w:footerReference w:type="default" r:id="rId9"/>
          <w:type w:val="continuous"/>
          <w:pgSz w:w="11906" w:h="16838"/>
          <w:pgMar w:top="1134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6485"/>
      </w:tblGrid>
      <w:tr w:rsidR="008D0C13" w14:paraId="3366187F" w14:textId="77777777" w:rsidTr="00B03F7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0F940" w14:textId="2E27E404" w:rsidR="008D0C13" w:rsidRDefault="00685ABD" w:rsidP="008D0C13">
            <w:pPr>
              <w:pStyle w:val="bodytext"/>
            </w:pPr>
            <w:r>
              <w:t>P</w:t>
            </w:r>
            <w:r w:rsidR="008D0C13">
              <w:t>aslaugos pavadinimas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46E258" w14:textId="77777777" w:rsidR="008D0C13" w:rsidRPr="00AA7AED" w:rsidRDefault="00955814" w:rsidP="00955814">
            <w:pPr>
              <w:tabs>
                <w:tab w:val="left" w:pos="5557"/>
                <w:tab w:val="left" w:pos="6840"/>
                <w:tab w:val="left" w:pos="7020"/>
              </w:tabs>
              <w:jc w:val="both"/>
              <w:rPr>
                <w:i/>
                <w:color w:val="000000" w:themeColor="text1"/>
              </w:rPr>
            </w:pPr>
            <w:r>
              <w:rPr>
                <w:bCs/>
              </w:rPr>
              <w:t>Sa</w:t>
            </w:r>
            <w:r w:rsidRPr="007603A9">
              <w:rPr>
                <w:bCs/>
              </w:rPr>
              <w:t xml:space="preserve">vivaldybės turto </w:t>
            </w:r>
            <w:r>
              <w:rPr>
                <w:bCs/>
              </w:rPr>
              <w:t>pagal panaudos sutartį suteikimas</w:t>
            </w:r>
            <w:r w:rsidRPr="007603A9">
              <w:rPr>
                <w:bCs/>
              </w:rPr>
              <w:t xml:space="preserve"> arb</w:t>
            </w:r>
            <w:r>
              <w:rPr>
                <w:bCs/>
              </w:rPr>
              <w:t>a panaudos sutarties atnaujinimas</w:t>
            </w:r>
            <w:r w:rsidRPr="007603A9">
              <w:rPr>
                <w:bCs/>
              </w:rPr>
              <w:t xml:space="preserve"> naujam terminui</w:t>
            </w:r>
          </w:p>
        </w:tc>
      </w:tr>
      <w:tr w:rsidR="008D0C13" w14:paraId="68BF582C" w14:textId="77777777" w:rsidTr="00B03F7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68166" w14:textId="4C78DC1D" w:rsidR="008D0C13" w:rsidRDefault="00E05A84" w:rsidP="008D0C13">
            <w:pPr>
              <w:pStyle w:val="bodytext"/>
            </w:pPr>
            <w:r>
              <w:t>P</w:t>
            </w:r>
            <w:r w:rsidR="008D0C13">
              <w:t>aslaugos kodas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F07E9" w14:textId="77777777" w:rsidR="008D0C13" w:rsidRPr="00AA7AED" w:rsidRDefault="00955814" w:rsidP="00955814">
            <w:pPr>
              <w:pStyle w:val="bodytext"/>
            </w:pPr>
            <w:r>
              <w:t xml:space="preserve">09-01 </w:t>
            </w:r>
          </w:p>
        </w:tc>
      </w:tr>
      <w:tr w:rsidR="008D0C13" w14:paraId="29CB008B" w14:textId="77777777" w:rsidTr="00B03F7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68AB8" w14:textId="6E383E0D" w:rsidR="008D0C13" w:rsidRDefault="00E05A84" w:rsidP="008D0C13">
            <w:pPr>
              <w:pStyle w:val="bodytext"/>
            </w:pPr>
            <w:r>
              <w:t>P</w:t>
            </w:r>
            <w:r w:rsidR="008D0C13">
              <w:t>aslaugos aprašymo versija ir jos sukūrimo data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72766" w14:textId="7526EB6A" w:rsidR="00E05A84" w:rsidRDefault="00E05A84" w:rsidP="00B06C4A">
            <w:pPr>
              <w:pStyle w:val="bodytext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6</w:t>
            </w:r>
            <w:r w:rsidRPr="00AA7AED">
              <w:rPr>
                <w:color w:val="000000" w:themeColor="text1"/>
              </w:rPr>
              <w:t xml:space="preserve"> versija</w:t>
            </w:r>
          </w:p>
          <w:p w14:paraId="03247C8E" w14:textId="38FC0D69" w:rsidR="006E7391" w:rsidRPr="00AA7AED" w:rsidRDefault="00090FDD" w:rsidP="00B06C4A">
            <w:pPr>
              <w:pStyle w:val="bodytext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AA7AED">
              <w:rPr>
                <w:color w:val="000000" w:themeColor="text1"/>
              </w:rPr>
              <w:t>20</w:t>
            </w:r>
            <w:r w:rsidR="00C573AA">
              <w:rPr>
                <w:color w:val="000000" w:themeColor="text1"/>
              </w:rPr>
              <w:t>2</w:t>
            </w:r>
            <w:r w:rsidR="00E05A84">
              <w:rPr>
                <w:color w:val="000000" w:themeColor="text1"/>
              </w:rPr>
              <w:t>3</w:t>
            </w:r>
            <w:r w:rsidRPr="00AA7AED">
              <w:rPr>
                <w:color w:val="000000" w:themeColor="text1"/>
              </w:rPr>
              <w:t>-</w:t>
            </w:r>
            <w:r w:rsidR="00B06C4A">
              <w:rPr>
                <w:color w:val="000000" w:themeColor="text1"/>
              </w:rPr>
              <w:t>0</w:t>
            </w:r>
            <w:r w:rsidR="00E05A84">
              <w:rPr>
                <w:color w:val="000000" w:themeColor="text1"/>
              </w:rPr>
              <w:t>6</w:t>
            </w:r>
            <w:r w:rsidRPr="00AA7AED">
              <w:rPr>
                <w:color w:val="000000" w:themeColor="text1"/>
              </w:rPr>
              <w:t>-</w:t>
            </w:r>
          </w:p>
        </w:tc>
      </w:tr>
      <w:tr w:rsidR="005C38A3" w14:paraId="52279507" w14:textId="77777777" w:rsidTr="00E65769">
        <w:trPr>
          <w:trHeight w:val="1042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8701A6" w14:textId="42ACE1FA" w:rsidR="005C38A3" w:rsidRDefault="005C38A3" w:rsidP="008D0C13">
            <w:pPr>
              <w:pStyle w:val="bodytext"/>
            </w:pPr>
            <w:r>
              <w:t>Teisės aktai, reguliuojantys paslaugos teikimą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9289B" w14:textId="4EFA4AA7" w:rsidR="005C38A3" w:rsidRPr="005C38A3" w:rsidRDefault="005C38A3" w:rsidP="00E65769">
            <w:r w:rsidRPr="00F2426B">
              <w:t xml:space="preserve">Lietuvos Respublikos </w:t>
            </w:r>
            <w:r>
              <w:t xml:space="preserve">valstybės ir savivaldybių turto valdymo, naudojimo ir disponavimo juo įstatymas </w:t>
            </w:r>
            <w:hyperlink r:id="rId10" w:history="1">
              <w:r w:rsidRPr="005D6FEC">
                <w:rPr>
                  <w:rStyle w:val="Hipersaitas"/>
                </w:rPr>
                <w:t>https://www.e-tar.lt/portal/lt/legalActEditions/TAR.D5496D69DF98</w:t>
              </w:r>
            </w:hyperlink>
          </w:p>
        </w:tc>
      </w:tr>
      <w:tr w:rsidR="005C38A3" w14:paraId="038D7336" w14:textId="77777777" w:rsidTr="00E65769">
        <w:trPr>
          <w:trHeight w:val="1836"/>
        </w:trPr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2A500" w14:textId="77777777" w:rsidR="005C38A3" w:rsidRDefault="005C38A3" w:rsidP="008D0C13">
            <w:pPr>
              <w:pStyle w:val="bodytext"/>
            </w:pP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0EBA9" w14:textId="6A39BE0A" w:rsidR="00E65769" w:rsidRPr="00F2426B" w:rsidRDefault="005C38A3" w:rsidP="00E65769">
            <w:r>
              <w:t xml:space="preserve">Marijampolės savivaldybės tarybos 2019-10-28 sprendimas Nr.1-294 „Dėl Marijampolės savivaldybės turto perdavimo panaudos pagrindais laikinai neatlygintinai valdyti ir naudotis tvarkos aprašo patvirtinimo“ </w:t>
            </w:r>
            <w:hyperlink r:id="rId11" w:history="1">
              <w:r w:rsidR="00E65769" w:rsidRPr="00B94BB9">
                <w:rPr>
                  <w:rStyle w:val="Hipersaitas"/>
                </w:rPr>
                <w:t>https://e-seimas.lrs.lt/portal/legalActEditions/lt/TAD/8090f901fb5411e993cb8c8daaf8ff8a</w:t>
              </w:r>
            </w:hyperlink>
          </w:p>
        </w:tc>
      </w:tr>
      <w:tr w:rsidR="00F51B9C" w14:paraId="6C949812" w14:textId="77777777" w:rsidTr="00B03F7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D1BC3" w14:textId="77777777" w:rsidR="00F51B9C" w:rsidRDefault="00F51B9C" w:rsidP="008D0C13">
            <w:pPr>
              <w:pStyle w:val="bodytext"/>
            </w:pPr>
            <w:r>
              <w:t>Informacija ir dokumentai, kuriuos turi pateikti asmuo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FB429" w14:textId="77777777" w:rsidR="006C16F6" w:rsidRDefault="00DF13F1" w:rsidP="006C16F6">
            <w:pPr>
              <w:jc w:val="both"/>
              <w:rPr>
                <w:color w:val="010101"/>
              </w:rPr>
            </w:pPr>
            <w:r w:rsidRPr="00C80AEA">
              <w:rPr>
                <w:color w:val="010101"/>
              </w:rPr>
              <w:t>Prašymas</w:t>
            </w:r>
            <w:r w:rsidR="00C80AEA">
              <w:rPr>
                <w:color w:val="010101"/>
              </w:rPr>
              <w:t>.</w:t>
            </w:r>
          </w:p>
          <w:p w14:paraId="24F13515" w14:textId="785270D6" w:rsidR="00F51B9C" w:rsidRPr="00C80AEA" w:rsidRDefault="00DF13F1" w:rsidP="006C16F6">
            <w:pPr>
              <w:jc w:val="both"/>
              <w:rPr>
                <w:color w:val="010101"/>
              </w:rPr>
            </w:pPr>
            <w:r w:rsidRPr="00C80AEA">
              <w:rPr>
                <w:color w:val="010101"/>
              </w:rPr>
              <w:t>Įgaliojimas, jeigu prašymą ir dokumentus pasirašo ir teikia įgaliotas asmuo</w:t>
            </w:r>
            <w:r w:rsidR="00C80AEA">
              <w:rPr>
                <w:color w:val="010101"/>
              </w:rPr>
              <w:t>.</w:t>
            </w:r>
          </w:p>
          <w:p w14:paraId="548E27AA" w14:textId="7976C764" w:rsidR="00B06C4A" w:rsidRPr="00C80AEA" w:rsidRDefault="00B06C4A" w:rsidP="006C16F6">
            <w:pPr>
              <w:spacing w:after="100" w:afterAutospacing="1"/>
              <w:jc w:val="both"/>
              <w:rPr>
                <w:color w:val="010101"/>
              </w:rPr>
            </w:pPr>
            <w:r>
              <w:t>P</w:t>
            </w:r>
            <w:r w:rsidRPr="005D0324">
              <w:t>askutinių metų veiklos ataskait</w:t>
            </w:r>
            <w:r w:rsidR="00C80AEA">
              <w:t>a</w:t>
            </w:r>
            <w:r>
              <w:t>,</w:t>
            </w:r>
            <w:r w:rsidRPr="005D0324">
              <w:t xml:space="preserve"> kurioje nurodoma, kokia veikla, remiantis įstatais, buvo vykdoma</w:t>
            </w:r>
            <w:r>
              <w:t xml:space="preserve"> (tik viešosioms įstaigoms, asociacijoms ir labdaroms ir paramos fondams)</w:t>
            </w:r>
          </w:p>
        </w:tc>
      </w:tr>
      <w:tr w:rsidR="00B03F7F" w14:paraId="7F41FB12" w14:textId="77777777" w:rsidTr="00B03F7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BF026" w14:textId="039E4976" w:rsidR="00B03F7F" w:rsidRDefault="00B03F7F" w:rsidP="00B03F7F">
            <w:pPr>
              <w:pStyle w:val="bodytext"/>
            </w:pPr>
            <w:r>
              <w:t>Paslaugos teikėjas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98926" w14:textId="77777777" w:rsidR="00FF528C" w:rsidRDefault="00B03F7F" w:rsidP="00B03F7F">
            <w:r>
              <w:t>Reda Uldinskienė</w:t>
            </w:r>
            <w:r w:rsidRPr="00EF4E2B">
              <w:t xml:space="preserve">, </w:t>
            </w:r>
            <w:r>
              <w:t>Turto</w:t>
            </w:r>
            <w:r w:rsidRPr="00EF4E2B">
              <w:t xml:space="preserve"> </w:t>
            </w:r>
            <w:r>
              <w:t>valdymo</w:t>
            </w:r>
            <w:r w:rsidRPr="00EF4E2B">
              <w:t xml:space="preserve"> skyriaus vyriausioji</w:t>
            </w:r>
            <w:r w:rsidR="00FF528C">
              <w:t xml:space="preserve"> </w:t>
            </w:r>
            <w:r w:rsidRPr="00EF4E2B">
              <w:t>specialistė, tel. (8 343) 90 0</w:t>
            </w:r>
            <w:r>
              <w:t>63</w:t>
            </w:r>
            <w:r w:rsidRPr="00EF4E2B">
              <w:t>,</w:t>
            </w:r>
            <w:r>
              <w:t xml:space="preserve"> </w:t>
            </w:r>
          </w:p>
          <w:p w14:paraId="7808A8D5" w14:textId="1434E95E" w:rsidR="00B03F7F" w:rsidRPr="00FF528C" w:rsidRDefault="00B03F7F" w:rsidP="00B03F7F">
            <w:r w:rsidRPr="00EF4E2B">
              <w:t xml:space="preserve">el. p. </w:t>
            </w:r>
            <w:hyperlink r:id="rId12" w:history="1">
              <w:r w:rsidRPr="00A54660">
                <w:rPr>
                  <w:rStyle w:val="Hipersaitas"/>
                </w:rPr>
                <w:t>reda.uldinskiene@marijampole.lt</w:t>
              </w:r>
            </w:hyperlink>
          </w:p>
        </w:tc>
      </w:tr>
      <w:tr w:rsidR="00B03F7F" w14:paraId="2045DDFE" w14:textId="77777777" w:rsidTr="00B03F7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80B84" w14:textId="13B2B217" w:rsidR="00B03F7F" w:rsidRDefault="00940EC8" w:rsidP="00B03F7F">
            <w:pPr>
              <w:pStyle w:val="bodytext"/>
            </w:pPr>
            <w:r>
              <w:t>P</w:t>
            </w:r>
            <w:r w:rsidR="00B03F7F">
              <w:t>aslaugos suteikimo trukmė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EB2FF" w14:textId="607F12A0" w:rsidR="00B03F7F" w:rsidRPr="00AA7AED" w:rsidRDefault="00B03F7F" w:rsidP="00B03F7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15 kalendorinių dienų</w:t>
            </w:r>
          </w:p>
        </w:tc>
      </w:tr>
      <w:tr w:rsidR="00B03F7F" w14:paraId="7713B017" w14:textId="77777777" w:rsidTr="00B03F7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22EB1" w14:textId="4966D1DB" w:rsidR="00B03F7F" w:rsidRDefault="00B03F7F" w:rsidP="00B03F7F">
            <w:pPr>
              <w:pStyle w:val="bodytext"/>
            </w:pPr>
            <w:r>
              <w:t>Paslaugos suteikimo kaina (jei paslauga teikiama atlygintinai)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618D6" w14:textId="77777777" w:rsidR="00B03F7F" w:rsidRPr="00AA7AED" w:rsidRDefault="00B03F7F" w:rsidP="00B03F7F">
            <w:pPr>
              <w:rPr>
                <w:i/>
              </w:rPr>
            </w:pPr>
            <w:r w:rsidRPr="00AA7AED">
              <w:rPr>
                <w:color w:val="010101"/>
              </w:rPr>
              <w:t>Paslauga teikiama neatlygintinai</w:t>
            </w:r>
          </w:p>
        </w:tc>
      </w:tr>
      <w:tr w:rsidR="00B03F7F" w14:paraId="77F6073D" w14:textId="77777777" w:rsidTr="00B03F7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76734" w14:textId="77777777" w:rsidR="00B03F7F" w:rsidRDefault="00B03F7F" w:rsidP="00B03F7F">
            <w:pPr>
              <w:pStyle w:val="bodytext"/>
            </w:pPr>
            <w:r>
              <w:t>Prašymo forma, pildymo pavyzdys ir prašymo turinys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F11AE" w14:textId="0868A2D7" w:rsidR="00B03F7F" w:rsidRPr="00AA7AED" w:rsidRDefault="00B03F7F" w:rsidP="00B03F7F">
            <w:r w:rsidRPr="00AA7AED">
              <w:t>Prašym</w:t>
            </w:r>
            <w:r>
              <w:t>as</w:t>
            </w:r>
          </w:p>
        </w:tc>
      </w:tr>
      <w:tr w:rsidR="00B03F7F" w14:paraId="42AAB002" w14:textId="77777777" w:rsidTr="00B03F7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9C15E" w14:textId="0F2E0297" w:rsidR="00B03F7F" w:rsidRDefault="00B03F7F" w:rsidP="00B03F7F">
            <w:pPr>
              <w:pStyle w:val="bodytext"/>
            </w:pPr>
            <w:r w:rsidRPr="006D0FEA">
              <w:t>Paslaugos teikėjo veiksmų (neveikimo) apskundimo tvarka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C23EB" w14:textId="2DC2EC65" w:rsidR="00B03F7F" w:rsidRPr="00AA7AED" w:rsidRDefault="00B03F7F" w:rsidP="00B03F7F">
            <w:pPr>
              <w:jc w:val="both"/>
            </w:pPr>
            <w:r w:rsidRPr="006D0FEA">
              <w:t>Atsakymas (sprendimas) per vieną mėnesį nuo atsakymo (sprendimo) įteikimo dienos gali būti skundžiamas Lietuvos administracinių ginčų komisijos Kauno apygardos skyriui (adresu: Laisvės g. 36, 44240 Kaunas) Lietuvos Respublikos ikiteisminio administracinių ginčų nagrinėjimo tvarkos įstatymo nustatyta tvarka arba Regionų apygardos administracinio teismo Kauno rūmams (adresu: A. Mickevičiaus g. 8A, 44312 Kaunas) Lietuvos Respublikos administracinių bylų teisenos įstatymo nustatyta tvarka</w:t>
            </w:r>
          </w:p>
        </w:tc>
      </w:tr>
      <w:tr w:rsidR="00B03F7F" w14:paraId="036E0E96" w14:textId="77777777" w:rsidTr="00B03F7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0B6DB" w14:textId="77777777" w:rsidR="00B03F7F" w:rsidRDefault="00B03F7F" w:rsidP="00B03F7F">
            <w:pPr>
              <w:pStyle w:val="bodytext"/>
            </w:pPr>
            <w:r>
              <w:t>Prašymo priėmimo vieta</w:t>
            </w:r>
          </w:p>
        </w:tc>
        <w:tc>
          <w:tcPr>
            <w:tcW w:w="6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3C799" w14:textId="1FF4D0FD" w:rsidR="00B03F7F" w:rsidRDefault="00B03F7F" w:rsidP="00B03F7F">
            <w:pPr>
              <w:pStyle w:val="bodytext"/>
              <w:spacing w:before="0" w:beforeAutospacing="0" w:after="0" w:afterAutospacing="0"/>
            </w:pPr>
            <w:r>
              <w:t xml:space="preserve">Marijampolė, </w:t>
            </w:r>
            <w:r w:rsidRPr="00AA7AED">
              <w:t>J. Basanavičiaus a. 1,</w:t>
            </w:r>
            <w:r>
              <w:t xml:space="preserve"> I aukštas, </w:t>
            </w:r>
            <w:r w:rsidR="00EE185C">
              <w:t>3</w:t>
            </w:r>
            <w:r w:rsidRPr="00AA7AED">
              <w:t xml:space="preserve">, </w:t>
            </w:r>
            <w:r w:rsidR="00EE185C">
              <w:t>4</w:t>
            </w:r>
            <w:r w:rsidRPr="00AA7AED">
              <w:t xml:space="preserve"> langelis</w:t>
            </w:r>
          </w:p>
          <w:p w14:paraId="4B3D22D4" w14:textId="77777777" w:rsidR="00B03F7F" w:rsidRPr="001A6683" w:rsidRDefault="00B03F7F" w:rsidP="00B03F7F">
            <w:pPr>
              <w:jc w:val="both"/>
            </w:pPr>
            <w:r>
              <w:t xml:space="preserve">Paslauga teikiama ir elektroniniu būdu </w:t>
            </w:r>
            <w:r>
              <w:rPr>
                <w:noProof/>
                <w:color w:val="0000FF"/>
              </w:rPr>
              <w:drawing>
                <wp:inline distT="0" distB="0" distL="0" distR="0" wp14:anchorId="017B68A2" wp14:editId="51426391">
                  <wp:extent cx="191135" cy="222885"/>
                  <wp:effectExtent l="0" t="0" r="0" b="5715"/>
                  <wp:docPr id="1" name="Paveikslėlis 1" descr="https://marijampole.lt/marijampol/m/m_images/wfiles/e-11019.jpg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aveikslėlis 1" descr="https://marijampole.lt/marijampol/m/m_images/wfiles/e-11019.jpg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" cy="2228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FFB458" w14:textId="01D8F36E" w:rsidR="00FE6B23" w:rsidRDefault="00FE6B23" w:rsidP="00FF528C"/>
    <w:sectPr w:rsidR="00FE6B23" w:rsidSect="00AD51E7">
      <w:headerReference w:type="default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1134" w:right="567" w:bottom="993" w:left="1701" w:header="284" w:footer="284" w:gutter="0"/>
      <w:pgNumType w:start="1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55F0B" w14:textId="77777777" w:rsidR="00E6298A" w:rsidRDefault="00E6298A">
      <w:r>
        <w:separator/>
      </w:r>
    </w:p>
  </w:endnote>
  <w:endnote w:type="continuationSeparator" w:id="0">
    <w:p w14:paraId="037F5D0C" w14:textId="77777777" w:rsidR="00E6298A" w:rsidRDefault="00E62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2CB1A" w14:textId="77777777" w:rsidR="00020EE0" w:rsidRPr="00153261" w:rsidRDefault="00020EE0" w:rsidP="008D0C13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E716F" w14:textId="77777777" w:rsidR="00020EE0" w:rsidRPr="00B079FA" w:rsidRDefault="00020EE0" w:rsidP="00B079FA">
    <w:pPr>
      <w:pStyle w:val="Porat"/>
      <w:jc w:val="right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AF12E" w14:textId="77777777" w:rsidR="00020EE0" w:rsidRPr="009E2655" w:rsidRDefault="00020EE0" w:rsidP="009E2655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F8EE33" w14:textId="77777777" w:rsidR="00E6298A" w:rsidRDefault="00E6298A">
      <w:r>
        <w:separator/>
      </w:r>
    </w:p>
  </w:footnote>
  <w:footnote w:type="continuationSeparator" w:id="0">
    <w:p w14:paraId="4583C1AD" w14:textId="77777777" w:rsidR="00E6298A" w:rsidRDefault="00E62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417B6" w14:textId="77777777" w:rsidR="00020EE0" w:rsidRPr="00153261" w:rsidRDefault="00020EE0" w:rsidP="00024D31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B1545" w14:textId="77777777" w:rsidR="00020EE0" w:rsidRPr="00140C7C" w:rsidRDefault="00EE2D2A" w:rsidP="00024D31">
    <w:pPr>
      <w:pStyle w:val="Antrats"/>
      <w:jc w:val="center"/>
      <w:rPr>
        <w:sz w:val="20"/>
        <w:szCs w:val="20"/>
      </w:rPr>
    </w:pPr>
    <w:r w:rsidRPr="00140C7C">
      <w:rPr>
        <w:rStyle w:val="Puslapionumeris"/>
        <w:sz w:val="20"/>
        <w:szCs w:val="20"/>
      </w:rPr>
      <w:fldChar w:fldCharType="begin"/>
    </w:r>
    <w:r w:rsidR="00020EE0" w:rsidRPr="00140C7C">
      <w:rPr>
        <w:rStyle w:val="Puslapionumeris"/>
        <w:sz w:val="20"/>
        <w:szCs w:val="20"/>
      </w:rPr>
      <w:instrText xml:space="preserve"> PAGE </w:instrText>
    </w:r>
    <w:r w:rsidRPr="00140C7C">
      <w:rPr>
        <w:rStyle w:val="Puslapionumeris"/>
        <w:sz w:val="20"/>
        <w:szCs w:val="20"/>
      </w:rPr>
      <w:fldChar w:fldCharType="separate"/>
    </w:r>
    <w:r w:rsidR="004D70AF">
      <w:rPr>
        <w:rStyle w:val="Puslapionumeris"/>
        <w:noProof/>
        <w:sz w:val="20"/>
        <w:szCs w:val="20"/>
      </w:rPr>
      <w:t>7</w:t>
    </w:r>
    <w:r w:rsidRPr="00140C7C">
      <w:rPr>
        <w:rStyle w:val="Puslapionumeris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4E9E" w14:textId="77777777" w:rsidR="00020EE0" w:rsidRPr="00024D31" w:rsidRDefault="00020EE0" w:rsidP="00024D31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87C55"/>
    <w:multiLevelType w:val="multilevel"/>
    <w:tmpl w:val="27CAB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BA1C8C"/>
    <w:multiLevelType w:val="multilevel"/>
    <w:tmpl w:val="AAA061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7F41C6"/>
    <w:multiLevelType w:val="hybridMultilevel"/>
    <w:tmpl w:val="7674D7C4"/>
    <w:lvl w:ilvl="0" w:tplc="AB7648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800757"/>
    <w:multiLevelType w:val="hybridMultilevel"/>
    <w:tmpl w:val="6DB06C3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119601B"/>
    <w:multiLevelType w:val="multilevel"/>
    <w:tmpl w:val="64521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2732758">
    <w:abstractNumId w:val="5"/>
  </w:num>
  <w:num w:numId="2" w16cid:durableId="1293899357">
    <w:abstractNumId w:val="0"/>
  </w:num>
  <w:num w:numId="3" w16cid:durableId="850605762">
    <w:abstractNumId w:val="1"/>
  </w:num>
  <w:num w:numId="4" w16cid:durableId="1604606864">
    <w:abstractNumId w:val="4"/>
  </w:num>
  <w:num w:numId="5" w16cid:durableId="882180898">
    <w:abstractNumId w:val="3"/>
  </w:num>
  <w:num w:numId="6" w16cid:durableId="6913428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546"/>
    <w:rsid w:val="00001412"/>
    <w:rsid w:val="0000544B"/>
    <w:rsid w:val="00016D91"/>
    <w:rsid w:val="00020EE0"/>
    <w:rsid w:val="00024D31"/>
    <w:rsid w:val="00025C25"/>
    <w:rsid w:val="00055B14"/>
    <w:rsid w:val="0007488C"/>
    <w:rsid w:val="00090FDD"/>
    <w:rsid w:val="0009673D"/>
    <w:rsid w:val="000A7DCA"/>
    <w:rsid w:val="000B1DF1"/>
    <w:rsid w:val="000B4D7A"/>
    <w:rsid w:val="000C0062"/>
    <w:rsid w:val="000D1B1C"/>
    <w:rsid w:val="000E1795"/>
    <w:rsid w:val="001036A3"/>
    <w:rsid w:val="00106463"/>
    <w:rsid w:val="00106CA8"/>
    <w:rsid w:val="00107696"/>
    <w:rsid w:val="00130288"/>
    <w:rsid w:val="00130CA7"/>
    <w:rsid w:val="001315D3"/>
    <w:rsid w:val="00136E1E"/>
    <w:rsid w:val="00137266"/>
    <w:rsid w:val="00140C7C"/>
    <w:rsid w:val="001434DE"/>
    <w:rsid w:val="00145AB6"/>
    <w:rsid w:val="00147E37"/>
    <w:rsid w:val="00161106"/>
    <w:rsid w:val="001713D2"/>
    <w:rsid w:val="00177598"/>
    <w:rsid w:val="001A0C5B"/>
    <w:rsid w:val="001A6683"/>
    <w:rsid w:val="001C2F51"/>
    <w:rsid w:val="001C74E8"/>
    <w:rsid w:val="001D1120"/>
    <w:rsid w:val="001D3BDF"/>
    <w:rsid w:val="001D6E9F"/>
    <w:rsid w:val="001E5749"/>
    <w:rsid w:val="00216FF9"/>
    <w:rsid w:val="00221375"/>
    <w:rsid w:val="00223965"/>
    <w:rsid w:val="00226EE4"/>
    <w:rsid w:val="00230E08"/>
    <w:rsid w:val="00245C37"/>
    <w:rsid w:val="00250165"/>
    <w:rsid w:val="002561C1"/>
    <w:rsid w:val="00256581"/>
    <w:rsid w:val="00257E5B"/>
    <w:rsid w:val="00261F6D"/>
    <w:rsid w:val="00267FBC"/>
    <w:rsid w:val="002743CC"/>
    <w:rsid w:val="0027475C"/>
    <w:rsid w:val="0029149E"/>
    <w:rsid w:val="002B2405"/>
    <w:rsid w:val="002B39F0"/>
    <w:rsid w:val="002D7D6C"/>
    <w:rsid w:val="002E0418"/>
    <w:rsid w:val="00305B1B"/>
    <w:rsid w:val="0031593B"/>
    <w:rsid w:val="00324CE3"/>
    <w:rsid w:val="00335DFE"/>
    <w:rsid w:val="003468B8"/>
    <w:rsid w:val="0034755E"/>
    <w:rsid w:val="00347773"/>
    <w:rsid w:val="003B3A9A"/>
    <w:rsid w:val="003C03BB"/>
    <w:rsid w:val="003D2B2C"/>
    <w:rsid w:val="003D5AA3"/>
    <w:rsid w:val="003D62E9"/>
    <w:rsid w:val="003E57AB"/>
    <w:rsid w:val="003E6944"/>
    <w:rsid w:val="003E6B5F"/>
    <w:rsid w:val="00401650"/>
    <w:rsid w:val="00406045"/>
    <w:rsid w:val="00407462"/>
    <w:rsid w:val="004227C2"/>
    <w:rsid w:val="00424738"/>
    <w:rsid w:val="004268C2"/>
    <w:rsid w:val="00427FF4"/>
    <w:rsid w:val="0044496E"/>
    <w:rsid w:val="00450C29"/>
    <w:rsid w:val="004511F0"/>
    <w:rsid w:val="0045224C"/>
    <w:rsid w:val="00457FE3"/>
    <w:rsid w:val="00467E0D"/>
    <w:rsid w:val="004753D2"/>
    <w:rsid w:val="00475C25"/>
    <w:rsid w:val="00482170"/>
    <w:rsid w:val="004834D5"/>
    <w:rsid w:val="004919AD"/>
    <w:rsid w:val="004970EF"/>
    <w:rsid w:val="004A27BF"/>
    <w:rsid w:val="004B1167"/>
    <w:rsid w:val="004C5B83"/>
    <w:rsid w:val="004D4562"/>
    <w:rsid w:val="004D70AF"/>
    <w:rsid w:val="004E0929"/>
    <w:rsid w:val="004E435B"/>
    <w:rsid w:val="004F7BFE"/>
    <w:rsid w:val="00502A4B"/>
    <w:rsid w:val="00512330"/>
    <w:rsid w:val="005320C1"/>
    <w:rsid w:val="00565F65"/>
    <w:rsid w:val="00571894"/>
    <w:rsid w:val="005735D2"/>
    <w:rsid w:val="00574842"/>
    <w:rsid w:val="005A403D"/>
    <w:rsid w:val="005A53A9"/>
    <w:rsid w:val="005C38A3"/>
    <w:rsid w:val="005C40E0"/>
    <w:rsid w:val="005C5783"/>
    <w:rsid w:val="005C6F67"/>
    <w:rsid w:val="005D0128"/>
    <w:rsid w:val="005D63C8"/>
    <w:rsid w:val="005E36D3"/>
    <w:rsid w:val="005E4093"/>
    <w:rsid w:val="005F3650"/>
    <w:rsid w:val="005F3A4B"/>
    <w:rsid w:val="00611670"/>
    <w:rsid w:val="006319DE"/>
    <w:rsid w:val="00636074"/>
    <w:rsid w:val="006542CD"/>
    <w:rsid w:val="00676F46"/>
    <w:rsid w:val="00685760"/>
    <w:rsid w:val="00685ABD"/>
    <w:rsid w:val="006866C6"/>
    <w:rsid w:val="006903CC"/>
    <w:rsid w:val="00694839"/>
    <w:rsid w:val="006955C4"/>
    <w:rsid w:val="00697D11"/>
    <w:rsid w:val="006B611D"/>
    <w:rsid w:val="006C16F6"/>
    <w:rsid w:val="006E0A9A"/>
    <w:rsid w:val="006E0E7D"/>
    <w:rsid w:val="006E2985"/>
    <w:rsid w:val="006E3194"/>
    <w:rsid w:val="006E7391"/>
    <w:rsid w:val="00703B6B"/>
    <w:rsid w:val="00735FED"/>
    <w:rsid w:val="007371BF"/>
    <w:rsid w:val="00743B93"/>
    <w:rsid w:val="007455B5"/>
    <w:rsid w:val="00764805"/>
    <w:rsid w:val="00786F52"/>
    <w:rsid w:val="00790AE3"/>
    <w:rsid w:val="007A098F"/>
    <w:rsid w:val="007D2B8B"/>
    <w:rsid w:val="007D657C"/>
    <w:rsid w:val="007E06FD"/>
    <w:rsid w:val="007F5710"/>
    <w:rsid w:val="00807F05"/>
    <w:rsid w:val="00815C15"/>
    <w:rsid w:val="008416E5"/>
    <w:rsid w:val="00844DAD"/>
    <w:rsid w:val="00850698"/>
    <w:rsid w:val="00867E01"/>
    <w:rsid w:val="008D0C13"/>
    <w:rsid w:val="008E10E6"/>
    <w:rsid w:val="008F3779"/>
    <w:rsid w:val="0090219B"/>
    <w:rsid w:val="00902FB3"/>
    <w:rsid w:val="00907B26"/>
    <w:rsid w:val="009237F9"/>
    <w:rsid w:val="00924366"/>
    <w:rsid w:val="00931666"/>
    <w:rsid w:val="00931C3A"/>
    <w:rsid w:val="00937FB7"/>
    <w:rsid w:val="00940EC8"/>
    <w:rsid w:val="00952380"/>
    <w:rsid w:val="00955814"/>
    <w:rsid w:val="009575E7"/>
    <w:rsid w:val="00973FFD"/>
    <w:rsid w:val="00975A94"/>
    <w:rsid w:val="00975D36"/>
    <w:rsid w:val="00990B5F"/>
    <w:rsid w:val="00992214"/>
    <w:rsid w:val="009B3195"/>
    <w:rsid w:val="009B4CB2"/>
    <w:rsid w:val="009D5F3F"/>
    <w:rsid w:val="009E2655"/>
    <w:rsid w:val="009E300D"/>
    <w:rsid w:val="009F5371"/>
    <w:rsid w:val="00A05600"/>
    <w:rsid w:val="00A06E5D"/>
    <w:rsid w:val="00A30FF1"/>
    <w:rsid w:val="00A31EF7"/>
    <w:rsid w:val="00A34A19"/>
    <w:rsid w:val="00A34B35"/>
    <w:rsid w:val="00A5592A"/>
    <w:rsid w:val="00A64CC2"/>
    <w:rsid w:val="00A74745"/>
    <w:rsid w:val="00A81B16"/>
    <w:rsid w:val="00A90576"/>
    <w:rsid w:val="00A91BB8"/>
    <w:rsid w:val="00AA7AED"/>
    <w:rsid w:val="00AB28EC"/>
    <w:rsid w:val="00AB3609"/>
    <w:rsid w:val="00AB4B4E"/>
    <w:rsid w:val="00AD25E1"/>
    <w:rsid w:val="00AD4546"/>
    <w:rsid w:val="00AD51E7"/>
    <w:rsid w:val="00B03F7F"/>
    <w:rsid w:val="00B06C4A"/>
    <w:rsid w:val="00B079FA"/>
    <w:rsid w:val="00B15686"/>
    <w:rsid w:val="00B2079F"/>
    <w:rsid w:val="00B26D7E"/>
    <w:rsid w:val="00B4049E"/>
    <w:rsid w:val="00B47DB6"/>
    <w:rsid w:val="00B5548A"/>
    <w:rsid w:val="00B57478"/>
    <w:rsid w:val="00B714DB"/>
    <w:rsid w:val="00B935B4"/>
    <w:rsid w:val="00B97AB4"/>
    <w:rsid w:val="00BC4736"/>
    <w:rsid w:val="00BC5765"/>
    <w:rsid w:val="00BE43FA"/>
    <w:rsid w:val="00BF1952"/>
    <w:rsid w:val="00BF1BEB"/>
    <w:rsid w:val="00BF2168"/>
    <w:rsid w:val="00BF3EAE"/>
    <w:rsid w:val="00BF46C1"/>
    <w:rsid w:val="00C0066C"/>
    <w:rsid w:val="00C0115E"/>
    <w:rsid w:val="00C34206"/>
    <w:rsid w:val="00C45518"/>
    <w:rsid w:val="00C470C1"/>
    <w:rsid w:val="00C54D7E"/>
    <w:rsid w:val="00C573AA"/>
    <w:rsid w:val="00C60745"/>
    <w:rsid w:val="00C768CC"/>
    <w:rsid w:val="00C80420"/>
    <w:rsid w:val="00C80AEA"/>
    <w:rsid w:val="00C83FDB"/>
    <w:rsid w:val="00C94D35"/>
    <w:rsid w:val="00CA19BA"/>
    <w:rsid w:val="00CB2D9D"/>
    <w:rsid w:val="00CC0F42"/>
    <w:rsid w:val="00CC1325"/>
    <w:rsid w:val="00CC5865"/>
    <w:rsid w:val="00CD25D8"/>
    <w:rsid w:val="00CD48CE"/>
    <w:rsid w:val="00CE36F2"/>
    <w:rsid w:val="00CF31A9"/>
    <w:rsid w:val="00D01D22"/>
    <w:rsid w:val="00D07022"/>
    <w:rsid w:val="00D07C60"/>
    <w:rsid w:val="00D07E57"/>
    <w:rsid w:val="00D16213"/>
    <w:rsid w:val="00D17125"/>
    <w:rsid w:val="00D179C2"/>
    <w:rsid w:val="00D20AD8"/>
    <w:rsid w:val="00D37C61"/>
    <w:rsid w:val="00D4625D"/>
    <w:rsid w:val="00D51F0E"/>
    <w:rsid w:val="00D52938"/>
    <w:rsid w:val="00D81866"/>
    <w:rsid w:val="00DA2F9F"/>
    <w:rsid w:val="00DA56B0"/>
    <w:rsid w:val="00DB1834"/>
    <w:rsid w:val="00DB5B14"/>
    <w:rsid w:val="00DB7645"/>
    <w:rsid w:val="00DC0747"/>
    <w:rsid w:val="00DC475B"/>
    <w:rsid w:val="00DC79BE"/>
    <w:rsid w:val="00DD1055"/>
    <w:rsid w:val="00DD393D"/>
    <w:rsid w:val="00DE3689"/>
    <w:rsid w:val="00DF13F1"/>
    <w:rsid w:val="00DF280F"/>
    <w:rsid w:val="00DF3C43"/>
    <w:rsid w:val="00E05A84"/>
    <w:rsid w:val="00E419BA"/>
    <w:rsid w:val="00E42F89"/>
    <w:rsid w:val="00E6298A"/>
    <w:rsid w:val="00E65769"/>
    <w:rsid w:val="00E66328"/>
    <w:rsid w:val="00E7755E"/>
    <w:rsid w:val="00E83A37"/>
    <w:rsid w:val="00E977DE"/>
    <w:rsid w:val="00E9787C"/>
    <w:rsid w:val="00EA244C"/>
    <w:rsid w:val="00EA3881"/>
    <w:rsid w:val="00EA6687"/>
    <w:rsid w:val="00EB64B1"/>
    <w:rsid w:val="00EC08BF"/>
    <w:rsid w:val="00ED3E97"/>
    <w:rsid w:val="00EE0844"/>
    <w:rsid w:val="00EE185C"/>
    <w:rsid w:val="00EE2D2A"/>
    <w:rsid w:val="00EE40B9"/>
    <w:rsid w:val="00EF7156"/>
    <w:rsid w:val="00F0410C"/>
    <w:rsid w:val="00F1281A"/>
    <w:rsid w:val="00F222D7"/>
    <w:rsid w:val="00F24382"/>
    <w:rsid w:val="00F27E91"/>
    <w:rsid w:val="00F42512"/>
    <w:rsid w:val="00F50796"/>
    <w:rsid w:val="00F51B9C"/>
    <w:rsid w:val="00F53B17"/>
    <w:rsid w:val="00F7699E"/>
    <w:rsid w:val="00F93172"/>
    <w:rsid w:val="00FA09F7"/>
    <w:rsid w:val="00FA2952"/>
    <w:rsid w:val="00FB2BF0"/>
    <w:rsid w:val="00FC2DD6"/>
    <w:rsid w:val="00FD201E"/>
    <w:rsid w:val="00FD5B1C"/>
    <w:rsid w:val="00FE4D77"/>
    <w:rsid w:val="00FE53D5"/>
    <w:rsid w:val="00FE6B23"/>
    <w:rsid w:val="00FF1719"/>
    <w:rsid w:val="00FF528C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49D474"/>
  <w15:docId w15:val="{42124541-0FCB-4096-A339-230F0B696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57FE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rsid w:val="003C03BB"/>
    <w:pPr>
      <w:tabs>
        <w:tab w:val="center" w:pos="4819"/>
        <w:tab w:val="right" w:pos="9638"/>
      </w:tabs>
    </w:p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basedOn w:val="Numatytasispastraiposriftas"/>
    <w:rsid w:val="00024D31"/>
  </w:style>
  <w:style w:type="table" w:styleId="Lentelstinklelis">
    <w:name w:val="Table Grid"/>
    <w:basedOn w:val="prastojilentel"/>
    <w:rsid w:val="005D6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0C13"/>
    <w:rPr>
      <w:sz w:val="24"/>
      <w:szCs w:val="24"/>
    </w:rPr>
  </w:style>
  <w:style w:type="character" w:customStyle="1" w:styleId="PoratDiagrama">
    <w:name w:val="Poraštė Diagrama"/>
    <w:basedOn w:val="Numatytasispastraiposriftas"/>
    <w:link w:val="Porat"/>
    <w:rsid w:val="008D0C13"/>
    <w:rPr>
      <w:sz w:val="24"/>
      <w:szCs w:val="24"/>
    </w:rPr>
  </w:style>
  <w:style w:type="paragraph" w:customStyle="1" w:styleId="bodytext">
    <w:name w:val="bodytext"/>
    <w:basedOn w:val="prastasis"/>
    <w:uiPriority w:val="99"/>
    <w:rsid w:val="008D0C13"/>
    <w:pPr>
      <w:spacing w:before="100" w:beforeAutospacing="1" w:after="100" w:afterAutospacing="1"/>
    </w:pPr>
  </w:style>
  <w:style w:type="paragraph" w:styleId="Betarp">
    <w:name w:val="No Spacing"/>
    <w:uiPriority w:val="1"/>
    <w:qFormat/>
    <w:rsid w:val="00A34B35"/>
    <w:rPr>
      <w:rFonts w:eastAsia="Calibri"/>
      <w:sz w:val="24"/>
      <w:szCs w:val="22"/>
      <w:lang w:eastAsia="en-US"/>
    </w:rPr>
  </w:style>
  <w:style w:type="paragraph" w:styleId="Debesliotekstas">
    <w:name w:val="Balloon Text"/>
    <w:basedOn w:val="prastasis"/>
    <w:link w:val="DebesliotekstasDiagrama"/>
    <w:rsid w:val="0013726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137266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unhideWhenUsed/>
    <w:rsid w:val="006E7391"/>
    <w:pPr>
      <w:spacing w:before="100" w:beforeAutospacing="1" w:after="100" w:afterAutospacing="1"/>
    </w:pPr>
  </w:style>
  <w:style w:type="character" w:styleId="Emfaz">
    <w:name w:val="Emphasis"/>
    <w:basedOn w:val="Numatytasispastraiposriftas"/>
    <w:uiPriority w:val="20"/>
    <w:qFormat/>
    <w:rsid w:val="006E7391"/>
    <w:rPr>
      <w:i/>
      <w:iCs/>
    </w:rPr>
  </w:style>
  <w:style w:type="character" w:styleId="Hipersaitas">
    <w:name w:val="Hyperlink"/>
    <w:basedOn w:val="Numatytasispastraiposriftas"/>
    <w:rsid w:val="00571894"/>
    <w:rPr>
      <w:color w:val="0000FF" w:themeColor="hyperlink"/>
      <w:u w:val="single"/>
    </w:rPr>
  </w:style>
  <w:style w:type="character" w:styleId="Grietas">
    <w:name w:val="Strong"/>
    <w:basedOn w:val="Numatytasispastraiposriftas"/>
    <w:uiPriority w:val="99"/>
    <w:qFormat/>
    <w:rsid w:val="00850698"/>
    <w:rPr>
      <w:b/>
      <w:bCs/>
    </w:rPr>
  </w:style>
  <w:style w:type="paragraph" w:styleId="Sraopastraipa">
    <w:name w:val="List Paragraph"/>
    <w:basedOn w:val="prastasis"/>
    <w:uiPriority w:val="34"/>
    <w:qFormat/>
    <w:rsid w:val="00DF13F1"/>
    <w:pPr>
      <w:ind w:left="720"/>
      <w:contextualSpacing/>
    </w:pPr>
  </w:style>
  <w:style w:type="character" w:styleId="Perirtashipersaitas">
    <w:name w:val="FollowedHyperlink"/>
    <w:basedOn w:val="Numatytasispastraiposriftas"/>
    <w:rsid w:val="00F1281A"/>
    <w:rPr>
      <w:color w:val="800080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86F52"/>
    <w:rPr>
      <w:color w:val="605E5C"/>
      <w:shd w:val="clear" w:color="auto" w:fill="E1DFDD"/>
    </w:rPr>
  </w:style>
  <w:style w:type="paragraph" w:styleId="HTMLiankstoformatuotas">
    <w:name w:val="HTML Preformatted"/>
    <w:basedOn w:val="prastasis"/>
    <w:link w:val="HTMLiankstoformatuotasDiagrama"/>
    <w:rsid w:val="007648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764805"/>
    <w:rPr>
      <w:rFonts w:ascii="Courier New" w:hAnsi="Courier New" w:cs="Courier New"/>
    </w:rPr>
  </w:style>
  <w:style w:type="paragraph" w:customStyle="1" w:styleId="paragraph">
    <w:name w:val="paragraph"/>
    <w:basedOn w:val="prastasis"/>
    <w:rsid w:val="00A64CC2"/>
    <w:pPr>
      <w:spacing w:before="100" w:beforeAutospacing="1" w:after="100" w:afterAutospacing="1"/>
    </w:pPr>
  </w:style>
  <w:style w:type="character" w:customStyle="1" w:styleId="eop">
    <w:name w:val="eop"/>
    <w:basedOn w:val="Numatytasispastraiposriftas"/>
    <w:rsid w:val="00A64CC2"/>
  </w:style>
  <w:style w:type="character" w:customStyle="1" w:styleId="normaltextrun">
    <w:name w:val="normaltextrun"/>
    <w:basedOn w:val="Numatytasispastraiposriftas"/>
    <w:rsid w:val="00A64CC2"/>
  </w:style>
  <w:style w:type="character" w:customStyle="1" w:styleId="scxw8803646">
    <w:name w:val="scxw8803646"/>
    <w:basedOn w:val="Numatytasispastraiposriftas"/>
    <w:rsid w:val="00A64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46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7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epaslaugos.lt/portal/service/43680/23640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eda.uldinskiene@marijampole.lt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-seimas.lrs.lt/portal/legalActEditions/lt/TAD/8090f901fb5411e993cb8c8daaf8ff8a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e-tar.lt/portal/lt/legalActEditions/TAR.D5496D69DF98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O:\Admin_dir_isak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B16078-F1C5-456F-A9A2-DEB010772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Admin_dir_isak.dot</Template>
  <TotalTime>9</TotalTime>
  <Pages>1</Pages>
  <Words>1562</Words>
  <Characters>891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mas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vnl</dc:creator>
  <cp:lastModifiedBy>Jurgita Jurkonienė</cp:lastModifiedBy>
  <cp:revision>4</cp:revision>
  <cp:lastPrinted>2019-10-17T13:21:00Z</cp:lastPrinted>
  <dcterms:created xsi:type="dcterms:W3CDTF">2023-06-22T11:26:00Z</dcterms:created>
  <dcterms:modified xsi:type="dcterms:W3CDTF">2023-09-01T11:08:00Z</dcterms:modified>
</cp:coreProperties>
</file>