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3046A" w14:textId="32ED8BCF" w:rsidR="00937D81" w:rsidRPr="00937D81" w:rsidRDefault="009610AA" w:rsidP="00937D81">
      <w:pPr>
        <w:jc w:val="center"/>
        <w:rPr>
          <w:rFonts w:ascii="Verdana" w:hAnsi="Verdana"/>
          <w:b/>
          <w:bCs/>
          <w:sz w:val="20"/>
          <w:szCs w:val="20"/>
        </w:rPr>
      </w:pPr>
      <w:r w:rsidRPr="00937D81">
        <w:rPr>
          <w:rFonts w:ascii="Verdana" w:hAnsi="Verdana"/>
          <w:b/>
          <w:bCs/>
          <w:sz w:val="20"/>
          <w:szCs w:val="20"/>
        </w:rPr>
        <w:t>Koreguojam</w:t>
      </w:r>
      <w:r w:rsidR="00937D81" w:rsidRPr="00937D81">
        <w:rPr>
          <w:rFonts w:ascii="Verdana" w:hAnsi="Verdana"/>
          <w:b/>
          <w:bCs/>
          <w:sz w:val="20"/>
          <w:szCs w:val="20"/>
        </w:rPr>
        <w:t>as</w:t>
      </w:r>
      <w:r w:rsidRPr="00937D81">
        <w:rPr>
          <w:rFonts w:ascii="Verdana" w:hAnsi="Verdana"/>
          <w:b/>
          <w:bCs/>
          <w:sz w:val="20"/>
          <w:szCs w:val="20"/>
        </w:rPr>
        <w:t xml:space="preserve"> detal</w:t>
      </w:r>
      <w:r w:rsidR="00937D81" w:rsidRPr="00937D81">
        <w:rPr>
          <w:rFonts w:ascii="Verdana" w:hAnsi="Verdana"/>
          <w:b/>
          <w:bCs/>
          <w:sz w:val="20"/>
          <w:szCs w:val="20"/>
        </w:rPr>
        <w:t>usis</w:t>
      </w:r>
      <w:r w:rsidRPr="00937D81">
        <w:rPr>
          <w:rFonts w:ascii="Verdana" w:hAnsi="Verdana"/>
          <w:b/>
          <w:bCs/>
          <w:sz w:val="20"/>
          <w:szCs w:val="20"/>
        </w:rPr>
        <w:t xml:space="preserve"> plan</w:t>
      </w:r>
      <w:r w:rsidR="00937D81" w:rsidRPr="00937D81">
        <w:rPr>
          <w:rFonts w:ascii="Verdana" w:hAnsi="Verdana"/>
          <w:b/>
          <w:bCs/>
          <w:sz w:val="20"/>
          <w:szCs w:val="20"/>
        </w:rPr>
        <w:t>as</w:t>
      </w:r>
      <w:r w:rsidRPr="00937D81">
        <w:rPr>
          <w:rFonts w:ascii="Verdana" w:hAnsi="Verdana"/>
          <w:b/>
          <w:bCs/>
          <w:sz w:val="20"/>
          <w:szCs w:val="20"/>
        </w:rPr>
        <w:t>,</w:t>
      </w:r>
    </w:p>
    <w:p w14:paraId="55FB174A" w14:textId="77777777" w:rsidR="00937D81" w:rsidRDefault="00937D81" w:rsidP="00937D81">
      <w:pPr>
        <w:jc w:val="center"/>
        <w:rPr>
          <w:rFonts w:ascii="Verdana" w:hAnsi="Verdana"/>
          <w:b/>
          <w:bCs/>
          <w:sz w:val="20"/>
          <w:szCs w:val="20"/>
        </w:rPr>
      </w:pPr>
      <w:r w:rsidRPr="00937D81">
        <w:rPr>
          <w:rFonts w:ascii="Verdana" w:hAnsi="Verdana"/>
          <w:b/>
          <w:bCs/>
          <w:sz w:val="20"/>
          <w:szCs w:val="20"/>
        </w:rPr>
        <w:t xml:space="preserve">patvirtintas Marijampolės savivaldybės tarybos 2006 m. birželio 2 d. sprendimu Nr. 1-803 „Dėl teritorijų planavimo dokumentų patvirtinimo“ </w:t>
      </w:r>
    </w:p>
    <w:p w14:paraId="47E0BB71" w14:textId="77777777" w:rsidR="00937D81" w:rsidRDefault="00937D81" w:rsidP="00937D81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4135005A" w14:textId="77777777" w:rsidR="00937D81" w:rsidRPr="00937D81" w:rsidRDefault="00937D81" w:rsidP="00937D81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06E2949F" w14:textId="508325A3" w:rsidR="008D5353" w:rsidRPr="00937D81" w:rsidRDefault="006835D1" w:rsidP="00937D81">
      <w:pPr>
        <w:jc w:val="center"/>
        <w:rPr>
          <w:rFonts w:ascii="Verdana" w:hAnsi="Verdana"/>
          <w:b/>
          <w:bCs/>
          <w:sz w:val="20"/>
          <w:szCs w:val="20"/>
        </w:rPr>
      </w:pPr>
      <w:r w:rsidRPr="00937D81">
        <w:rPr>
          <w:rFonts w:ascii="Verdana" w:hAnsi="Verdana"/>
          <w:b/>
          <w:bCs/>
          <w:sz w:val="20"/>
          <w:szCs w:val="20"/>
        </w:rPr>
        <w:t>Planuojama</w:t>
      </w:r>
      <w:r w:rsidR="00E13EDC">
        <w:rPr>
          <w:rFonts w:ascii="Verdana" w:hAnsi="Verdana"/>
          <w:b/>
          <w:bCs/>
          <w:sz w:val="20"/>
          <w:szCs w:val="20"/>
        </w:rPr>
        <w:t>, nagrinėjama</w:t>
      </w:r>
      <w:r w:rsidRPr="00937D81">
        <w:rPr>
          <w:rFonts w:ascii="Verdana" w:hAnsi="Verdana"/>
          <w:b/>
          <w:bCs/>
          <w:sz w:val="20"/>
          <w:szCs w:val="20"/>
        </w:rPr>
        <w:t xml:space="preserve"> teritorija</w:t>
      </w:r>
      <w:r w:rsidR="00937D81" w:rsidRPr="00937D81">
        <w:rPr>
          <w:rFonts w:ascii="Verdana" w:hAnsi="Verdana"/>
          <w:b/>
          <w:bCs/>
          <w:sz w:val="20"/>
          <w:szCs w:val="20"/>
        </w:rPr>
        <w:t xml:space="preserve"> Marijampolėje, Vasaros g.</w:t>
      </w:r>
    </w:p>
    <w:p w14:paraId="31884820" w14:textId="77777777" w:rsidR="00937D81" w:rsidRDefault="00937D81" w:rsidP="00937D81">
      <w:pPr>
        <w:jc w:val="center"/>
        <w:rPr>
          <w:b/>
        </w:rPr>
      </w:pPr>
    </w:p>
    <w:p w14:paraId="2B8C80A3" w14:textId="108ABB33" w:rsidR="006835D1" w:rsidRDefault="00E13EDC" w:rsidP="001851BC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  <w:noProof/>
        </w:rPr>
        <w:drawing>
          <wp:inline distT="0" distB="0" distL="0" distR="0" wp14:anchorId="2D69A291" wp14:editId="6E2EB2B5">
            <wp:extent cx="6115050" cy="5429250"/>
            <wp:effectExtent l="0" t="0" r="0" b="0"/>
            <wp:docPr id="11959661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D1E1C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496C1F30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02AC63C8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0B9954DF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508CE69F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47B8B2F0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31E4C83F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0A4DA05D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2CFD5F0A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537E410D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65E29FBB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7D210D0D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7E0E2C53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7C69BE40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510051B8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p w14:paraId="3DDC5562" w14:textId="77777777" w:rsidR="00937D81" w:rsidRDefault="00937D81" w:rsidP="001851BC">
      <w:pPr>
        <w:jc w:val="center"/>
        <w:rPr>
          <w:rFonts w:ascii="Verdana" w:hAnsi="Verdana"/>
          <w:b/>
          <w:bCs/>
        </w:rPr>
      </w:pPr>
    </w:p>
    <w:sectPr w:rsidR="00937D81" w:rsidSect="00F93E4D">
      <w:headerReference w:type="default" r:id="rId9"/>
      <w:footerReference w:type="first" r:id="rId10"/>
      <w:type w:val="continuous"/>
      <w:pgSz w:w="11906" w:h="16838"/>
      <w:pgMar w:top="993" w:right="567" w:bottom="709" w:left="1701" w:header="284" w:footer="255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5BBC6" w14:textId="77777777" w:rsidR="002F6141" w:rsidRDefault="002F6141">
      <w:r>
        <w:separator/>
      </w:r>
    </w:p>
  </w:endnote>
  <w:endnote w:type="continuationSeparator" w:id="0">
    <w:p w14:paraId="031AC09E" w14:textId="77777777" w:rsidR="002F6141" w:rsidRDefault="002F6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2BBED" w14:textId="77777777" w:rsidR="001E39F2" w:rsidRPr="009E2655" w:rsidRDefault="001E39F2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D3725" w14:textId="77777777" w:rsidR="002F6141" w:rsidRDefault="002F6141">
      <w:r>
        <w:separator/>
      </w:r>
    </w:p>
  </w:footnote>
  <w:footnote w:type="continuationSeparator" w:id="0">
    <w:p w14:paraId="0F2B26D3" w14:textId="77777777" w:rsidR="002F6141" w:rsidRDefault="002F6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3B7E" w14:textId="1F914A2B" w:rsidR="001E39F2" w:rsidRDefault="001E39F2" w:rsidP="005E220B">
    <w:pPr>
      <w:pStyle w:val="Antrats"/>
      <w:jc w:val="center"/>
      <w:rPr>
        <w:rStyle w:val="Puslapionumeris"/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EB2FE5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DA5672"/>
    <w:multiLevelType w:val="hybridMultilevel"/>
    <w:tmpl w:val="C9C65986"/>
    <w:lvl w:ilvl="0" w:tplc="1BBE95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8885469">
    <w:abstractNumId w:val="1"/>
  </w:num>
  <w:num w:numId="2" w16cid:durableId="1506170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666"/>
    <w:rsid w:val="00001412"/>
    <w:rsid w:val="0001569B"/>
    <w:rsid w:val="00024D31"/>
    <w:rsid w:val="000258EE"/>
    <w:rsid w:val="00064CD6"/>
    <w:rsid w:val="0007488C"/>
    <w:rsid w:val="00081464"/>
    <w:rsid w:val="00095916"/>
    <w:rsid w:val="0009673D"/>
    <w:rsid w:val="00097589"/>
    <w:rsid w:val="000A684A"/>
    <w:rsid w:val="000A7DCA"/>
    <w:rsid w:val="000B1DF1"/>
    <w:rsid w:val="000B4D7A"/>
    <w:rsid w:val="000B5EDD"/>
    <w:rsid w:val="000C0840"/>
    <w:rsid w:val="000D032A"/>
    <w:rsid w:val="000E1795"/>
    <w:rsid w:val="000F264E"/>
    <w:rsid w:val="000F6E87"/>
    <w:rsid w:val="00101B8D"/>
    <w:rsid w:val="001061D6"/>
    <w:rsid w:val="00107696"/>
    <w:rsid w:val="00121A82"/>
    <w:rsid w:val="00140C7C"/>
    <w:rsid w:val="00153651"/>
    <w:rsid w:val="00167767"/>
    <w:rsid w:val="00170467"/>
    <w:rsid w:val="001851BC"/>
    <w:rsid w:val="00186906"/>
    <w:rsid w:val="00187E4A"/>
    <w:rsid w:val="001932E3"/>
    <w:rsid w:val="001950A1"/>
    <w:rsid w:val="001A0D96"/>
    <w:rsid w:val="001B53F1"/>
    <w:rsid w:val="001C5793"/>
    <w:rsid w:val="001C716C"/>
    <w:rsid w:val="001D0CFF"/>
    <w:rsid w:val="001D3B79"/>
    <w:rsid w:val="001D6E9F"/>
    <w:rsid w:val="001E39F2"/>
    <w:rsid w:val="001E5A75"/>
    <w:rsid w:val="001F4886"/>
    <w:rsid w:val="002032E6"/>
    <w:rsid w:val="0020457A"/>
    <w:rsid w:val="00216FF9"/>
    <w:rsid w:val="00221375"/>
    <w:rsid w:val="002255AE"/>
    <w:rsid w:val="002258A2"/>
    <w:rsid w:val="0026577F"/>
    <w:rsid w:val="00267FBC"/>
    <w:rsid w:val="00273A8B"/>
    <w:rsid w:val="00283395"/>
    <w:rsid w:val="0029149E"/>
    <w:rsid w:val="0029643A"/>
    <w:rsid w:val="00296D2A"/>
    <w:rsid w:val="00297917"/>
    <w:rsid w:val="002A59CD"/>
    <w:rsid w:val="002B39F0"/>
    <w:rsid w:val="002E6EEB"/>
    <w:rsid w:val="002F5778"/>
    <w:rsid w:val="002F6141"/>
    <w:rsid w:val="00305B1B"/>
    <w:rsid w:val="00307CA1"/>
    <w:rsid w:val="003227B0"/>
    <w:rsid w:val="00324BC9"/>
    <w:rsid w:val="00336CD4"/>
    <w:rsid w:val="00347773"/>
    <w:rsid w:val="00351EA1"/>
    <w:rsid w:val="00357F3C"/>
    <w:rsid w:val="00364319"/>
    <w:rsid w:val="0036610F"/>
    <w:rsid w:val="00367A44"/>
    <w:rsid w:val="003729F0"/>
    <w:rsid w:val="00393D78"/>
    <w:rsid w:val="00393E38"/>
    <w:rsid w:val="003A5E92"/>
    <w:rsid w:val="003B3E60"/>
    <w:rsid w:val="003C03BB"/>
    <w:rsid w:val="003D032A"/>
    <w:rsid w:val="003D2B2C"/>
    <w:rsid w:val="003E57AB"/>
    <w:rsid w:val="003F584F"/>
    <w:rsid w:val="00404436"/>
    <w:rsid w:val="004068E0"/>
    <w:rsid w:val="00407AEF"/>
    <w:rsid w:val="00416004"/>
    <w:rsid w:val="00430587"/>
    <w:rsid w:val="004511F0"/>
    <w:rsid w:val="0045224C"/>
    <w:rsid w:val="00455655"/>
    <w:rsid w:val="00467A40"/>
    <w:rsid w:val="00490305"/>
    <w:rsid w:val="00497539"/>
    <w:rsid w:val="004A27BF"/>
    <w:rsid w:val="004A5FEE"/>
    <w:rsid w:val="004B1167"/>
    <w:rsid w:val="004B1423"/>
    <w:rsid w:val="004B6C13"/>
    <w:rsid w:val="004C16BE"/>
    <w:rsid w:val="004C624D"/>
    <w:rsid w:val="004D523D"/>
    <w:rsid w:val="004E0929"/>
    <w:rsid w:val="004E435B"/>
    <w:rsid w:val="004E4ADB"/>
    <w:rsid w:val="004E6D7C"/>
    <w:rsid w:val="00502164"/>
    <w:rsid w:val="00502A4B"/>
    <w:rsid w:val="00512330"/>
    <w:rsid w:val="00523097"/>
    <w:rsid w:val="00536296"/>
    <w:rsid w:val="005435B7"/>
    <w:rsid w:val="00543B96"/>
    <w:rsid w:val="00546260"/>
    <w:rsid w:val="00553504"/>
    <w:rsid w:val="00557E1E"/>
    <w:rsid w:val="005615AE"/>
    <w:rsid w:val="00574842"/>
    <w:rsid w:val="00576CB9"/>
    <w:rsid w:val="00591F36"/>
    <w:rsid w:val="00592DE0"/>
    <w:rsid w:val="005A3FE1"/>
    <w:rsid w:val="005A403D"/>
    <w:rsid w:val="005C3833"/>
    <w:rsid w:val="005C5783"/>
    <w:rsid w:val="005C6F67"/>
    <w:rsid w:val="005D0128"/>
    <w:rsid w:val="005D63C8"/>
    <w:rsid w:val="005E220B"/>
    <w:rsid w:val="005F16AC"/>
    <w:rsid w:val="005F3650"/>
    <w:rsid w:val="00602540"/>
    <w:rsid w:val="00605877"/>
    <w:rsid w:val="00626E98"/>
    <w:rsid w:val="00636074"/>
    <w:rsid w:val="00642060"/>
    <w:rsid w:val="00644279"/>
    <w:rsid w:val="0064436D"/>
    <w:rsid w:val="00646514"/>
    <w:rsid w:val="006509EE"/>
    <w:rsid w:val="0065225A"/>
    <w:rsid w:val="0065644E"/>
    <w:rsid w:val="00660829"/>
    <w:rsid w:val="006615A1"/>
    <w:rsid w:val="00674063"/>
    <w:rsid w:val="00676F46"/>
    <w:rsid w:val="00677412"/>
    <w:rsid w:val="006835D1"/>
    <w:rsid w:val="0068522C"/>
    <w:rsid w:val="00694839"/>
    <w:rsid w:val="006B20BB"/>
    <w:rsid w:val="006E0A9A"/>
    <w:rsid w:val="006E325B"/>
    <w:rsid w:val="006F07DA"/>
    <w:rsid w:val="00707AC2"/>
    <w:rsid w:val="007203DB"/>
    <w:rsid w:val="00722945"/>
    <w:rsid w:val="007259BD"/>
    <w:rsid w:val="00736582"/>
    <w:rsid w:val="007455B5"/>
    <w:rsid w:val="00750EA4"/>
    <w:rsid w:val="00762CE8"/>
    <w:rsid w:val="00771AB2"/>
    <w:rsid w:val="00774D36"/>
    <w:rsid w:val="00780554"/>
    <w:rsid w:val="007863CA"/>
    <w:rsid w:val="007A355D"/>
    <w:rsid w:val="007B71D6"/>
    <w:rsid w:val="007E06FD"/>
    <w:rsid w:val="007F6286"/>
    <w:rsid w:val="007F6602"/>
    <w:rsid w:val="0080169A"/>
    <w:rsid w:val="00810176"/>
    <w:rsid w:val="0081207C"/>
    <w:rsid w:val="00821592"/>
    <w:rsid w:val="008249C7"/>
    <w:rsid w:val="0082721B"/>
    <w:rsid w:val="008312BE"/>
    <w:rsid w:val="00844DAD"/>
    <w:rsid w:val="00867E01"/>
    <w:rsid w:val="00893176"/>
    <w:rsid w:val="008B1CE4"/>
    <w:rsid w:val="008B2A66"/>
    <w:rsid w:val="008D5353"/>
    <w:rsid w:val="008D6472"/>
    <w:rsid w:val="008D6990"/>
    <w:rsid w:val="008D6BF1"/>
    <w:rsid w:val="008E2210"/>
    <w:rsid w:val="008F0436"/>
    <w:rsid w:val="008F107B"/>
    <w:rsid w:val="00902FB3"/>
    <w:rsid w:val="00906C57"/>
    <w:rsid w:val="00907B26"/>
    <w:rsid w:val="00925C86"/>
    <w:rsid w:val="00931666"/>
    <w:rsid w:val="009365B6"/>
    <w:rsid w:val="00937D81"/>
    <w:rsid w:val="00937FB7"/>
    <w:rsid w:val="009416A4"/>
    <w:rsid w:val="00942908"/>
    <w:rsid w:val="00943CBA"/>
    <w:rsid w:val="00951486"/>
    <w:rsid w:val="009575E7"/>
    <w:rsid w:val="009610AA"/>
    <w:rsid w:val="00975A94"/>
    <w:rsid w:val="00986AE5"/>
    <w:rsid w:val="00990B5F"/>
    <w:rsid w:val="00992AD2"/>
    <w:rsid w:val="00994D42"/>
    <w:rsid w:val="009A6327"/>
    <w:rsid w:val="009B43CD"/>
    <w:rsid w:val="009D5F3F"/>
    <w:rsid w:val="009E17D8"/>
    <w:rsid w:val="009E2655"/>
    <w:rsid w:val="009F0232"/>
    <w:rsid w:val="009F50BA"/>
    <w:rsid w:val="009F7F8D"/>
    <w:rsid w:val="00A02CBE"/>
    <w:rsid w:val="00A06E5D"/>
    <w:rsid w:val="00A24693"/>
    <w:rsid w:val="00A41026"/>
    <w:rsid w:val="00A50D80"/>
    <w:rsid w:val="00A6267B"/>
    <w:rsid w:val="00A66223"/>
    <w:rsid w:val="00A72CB4"/>
    <w:rsid w:val="00A81B16"/>
    <w:rsid w:val="00A82520"/>
    <w:rsid w:val="00A86B22"/>
    <w:rsid w:val="00A901F6"/>
    <w:rsid w:val="00A932C9"/>
    <w:rsid w:val="00A978DE"/>
    <w:rsid w:val="00AA03A2"/>
    <w:rsid w:val="00AB036B"/>
    <w:rsid w:val="00AB0FF8"/>
    <w:rsid w:val="00AB3609"/>
    <w:rsid w:val="00AB6FA7"/>
    <w:rsid w:val="00AC0AF0"/>
    <w:rsid w:val="00AE1981"/>
    <w:rsid w:val="00AF3837"/>
    <w:rsid w:val="00B079FA"/>
    <w:rsid w:val="00B07EF4"/>
    <w:rsid w:val="00B1142C"/>
    <w:rsid w:val="00B12049"/>
    <w:rsid w:val="00B14151"/>
    <w:rsid w:val="00B2079F"/>
    <w:rsid w:val="00B259C8"/>
    <w:rsid w:val="00B26D7E"/>
    <w:rsid w:val="00B4049E"/>
    <w:rsid w:val="00B45982"/>
    <w:rsid w:val="00B57478"/>
    <w:rsid w:val="00B746B2"/>
    <w:rsid w:val="00B75256"/>
    <w:rsid w:val="00B753BA"/>
    <w:rsid w:val="00B935B4"/>
    <w:rsid w:val="00B95957"/>
    <w:rsid w:val="00BA0D28"/>
    <w:rsid w:val="00BA6D37"/>
    <w:rsid w:val="00BB5873"/>
    <w:rsid w:val="00BB7009"/>
    <w:rsid w:val="00BC43AD"/>
    <w:rsid w:val="00BC4466"/>
    <w:rsid w:val="00BC5363"/>
    <w:rsid w:val="00BE2A88"/>
    <w:rsid w:val="00BE42B8"/>
    <w:rsid w:val="00BE579F"/>
    <w:rsid w:val="00C1316E"/>
    <w:rsid w:val="00C24A39"/>
    <w:rsid w:val="00C30CCD"/>
    <w:rsid w:val="00C360E1"/>
    <w:rsid w:val="00C361A8"/>
    <w:rsid w:val="00C37701"/>
    <w:rsid w:val="00C42826"/>
    <w:rsid w:val="00C54D7E"/>
    <w:rsid w:val="00C565C1"/>
    <w:rsid w:val="00CA19BA"/>
    <w:rsid w:val="00CA5D46"/>
    <w:rsid w:val="00CA5D92"/>
    <w:rsid w:val="00CB2D9D"/>
    <w:rsid w:val="00CB3D16"/>
    <w:rsid w:val="00CB784E"/>
    <w:rsid w:val="00CC1325"/>
    <w:rsid w:val="00CC1E54"/>
    <w:rsid w:val="00CC5865"/>
    <w:rsid w:val="00CC7871"/>
    <w:rsid w:val="00D04A7C"/>
    <w:rsid w:val="00D060F6"/>
    <w:rsid w:val="00D07022"/>
    <w:rsid w:val="00D1427A"/>
    <w:rsid w:val="00D215F7"/>
    <w:rsid w:val="00D26A42"/>
    <w:rsid w:val="00D3019F"/>
    <w:rsid w:val="00D33A63"/>
    <w:rsid w:val="00D3560F"/>
    <w:rsid w:val="00D41211"/>
    <w:rsid w:val="00D42123"/>
    <w:rsid w:val="00D42C59"/>
    <w:rsid w:val="00D4625D"/>
    <w:rsid w:val="00D463B2"/>
    <w:rsid w:val="00D47DBE"/>
    <w:rsid w:val="00D52938"/>
    <w:rsid w:val="00D533D2"/>
    <w:rsid w:val="00D623B6"/>
    <w:rsid w:val="00D940FA"/>
    <w:rsid w:val="00DA3234"/>
    <w:rsid w:val="00DB5B14"/>
    <w:rsid w:val="00DC1E67"/>
    <w:rsid w:val="00DC24F8"/>
    <w:rsid w:val="00DC6292"/>
    <w:rsid w:val="00DE3689"/>
    <w:rsid w:val="00DE3ACB"/>
    <w:rsid w:val="00DF320C"/>
    <w:rsid w:val="00E00FBD"/>
    <w:rsid w:val="00E01F67"/>
    <w:rsid w:val="00E03F7F"/>
    <w:rsid w:val="00E06857"/>
    <w:rsid w:val="00E13EDC"/>
    <w:rsid w:val="00E14654"/>
    <w:rsid w:val="00E166A2"/>
    <w:rsid w:val="00E20845"/>
    <w:rsid w:val="00E2129E"/>
    <w:rsid w:val="00E23325"/>
    <w:rsid w:val="00E4053F"/>
    <w:rsid w:val="00E52899"/>
    <w:rsid w:val="00E666E7"/>
    <w:rsid w:val="00E67EBD"/>
    <w:rsid w:val="00E7775E"/>
    <w:rsid w:val="00E864F4"/>
    <w:rsid w:val="00E924DB"/>
    <w:rsid w:val="00E93E62"/>
    <w:rsid w:val="00E94B50"/>
    <w:rsid w:val="00E977A8"/>
    <w:rsid w:val="00E977DE"/>
    <w:rsid w:val="00EA1FE8"/>
    <w:rsid w:val="00EB2FE5"/>
    <w:rsid w:val="00EB7B76"/>
    <w:rsid w:val="00ED3414"/>
    <w:rsid w:val="00EE0844"/>
    <w:rsid w:val="00EE40B9"/>
    <w:rsid w:val="00EF7156"/>
    <w:rsid w:val="00F24382"/>
    <w:rsid w:val="00F36AD3"/>
    <w:rsid w:val="00F5649F"/>
    <w:rsid w:val="00F62268"/>
    <w:rsid w:val="00F627A2"/>
    <w:rsid w:val="00F72AB4"/>
    <w:rsid w:val="00F7535A"/>
    <w:rsid w:val="00F848A1"/>
    <w:rsid w:val="00F859C6"/>
    <w:rsid w:val="00F91866"/>
    <w:rsid w:val="00F93E4D"/>
    <w:rsid w:val="00F97002"/>
    <w:rsid w:val="00FA45EC"/>
    <w:rsid w:val="00FA6D0A"/>
    <w:rsid w:val="00FB2728"/>
    <w:rsid w:val="00FB2BF0"/>
    <w:rsid w:val="00FB347E"/>
    <w:rsid w:val="00FB727D"/>
    <w:rsid w:val="00FC40D3"/>
    <w:rsid w:val="00FC48AC"/>
    <w:rsid w:val="00FC5FAA"/>
    <w:rsid w:val="00FD470D"/>
    <w:rsid w:val="00FD5B1C"/>
    <w:rsid w:val="00FE4A84"/>
    <w:rsid w:val="00FE53D5"/>
    <w:rsid w:val="00FE713C"/>
    <w:rsid w:val="00FF00D4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D731D9"/>
  <w15:docId w15:val="{C9B4CA64-99B3-4EF2-8538-E53B40E8D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A41026"/>
    <w:pPr>
      <w:keepNext/>
      <w:jc w:val="center"/>
      <w:outlineLvl w:val="0"/>
    </w:pPr>
    <w:rPr>
      <w:rFonts w:ascii="Arial" w:hAnsi="Arial"/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A24693"/>
    <w:rPr>
      <w:color w:val="0000FF"/>
      <w:u w:val="single"/>
    </w:rPr>
  </w:style>
  <w:style w:type="character" w:customStyle="1" w:styleId="apple-converted-space">
    <w:name w:val="apple-converted-space"/>
    <w:basedOn w:val="Numatytasispastraiposriftas"/>
    <w:rsid w:val="008B2A66"/>
  </w:style>
  <w:style w:type="paragraph" w:styleId="Pagrindinistekstas">
    <w:name w:val="Body Text"/>
    <w:basedOn w:val="prastasis"/>
    <w:rsid w:val="00A41026"/>
    <w:pPr>
      <w:jc w:val="center"/>
    </w:pPr>
    <w:rPr>
      <w:rFonts w:ascii="Arial" w:hAnsi="Arial"/>
      <w:b/>
      <w:bCs/>
      <w:sz w:val="22"/>
      <w:lang w:eastAsia="en-US"/>
    </w:rPr>
  </w:style>
  <w:style w:type="paragraph" w:styleId="Debesliotekstas">
    <w:name w:val="Balloon Text"/>
    <w:basedOn w:val="prastasis"/>
    <w:semiHidden/>
    <w:rsid w:val="00497539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367A44"/>
    <w:rPr>
      <w:sz w:val="24"/>
      <w:szCs w:val="24"/>
    </w:rPr>
  </w:style>
  <w:style w:type="paragraph" w:styleId="prastasiniatinklio">
    <w:name w:val="Normal (Web)"/>
    <w:basedOn w:val="prastasis"/>
    <w:rsid w:val="00081464"/>
    <w:pPr>
      <w:spacing w:before="100" w:beforeAutospacing="1" w:after="100" w:afterAutospacing="1"/>
    </w:pPr>
    <w:rPr>
      <w:rFonts w:ascii="Verdana" w:hAnsi="Verdana"/>
      <w:color w:val="010101"/>
      <w:sz w:val="11"/>
      <w:szCs w:val="11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B3E60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9B43CD"/>
    <w:pPr>
      <w:ind w:left="720"/>
      <w:contextualSpacing/>
    </w:pPr>
  </w:style>
  <w:style w:type="character" w:styleId="Grietas">
    <w:name w:val="Strong"/>
    <w:basedOn w:val="Numatytasispastraiposriftas"/>
    <w:qFormat/>
    <w:rsid w:val="00D301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0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3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1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28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47FC9-2D13-4E46-9DCA-EE395C924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</Template>
  <TotalTime>9</TotalTime>
  <Pages>1</Pages>
  <Words>161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252</CharactersWithSpaces>
  <SharedDoc>false</SharedDoc>
  <HLinks>
    <vt:vector size="6" baseType="variant">
      <vt:variant>
        <vt:i4>1638456</vt:i4>
      </vt:variant>
      <vt:variant>
        <vt:i4>0</vt:i4>
      </vt:variant>
      <vt:variant>
        <vt:i4>0</vt:i4>
      </vt:variant>
      <vt:variant>
        <vt:i4>5</vt:i4>
      </vt:variant>
      <vt:variant>
        <vt:lpwstr>mailto:aid@marijampole.lt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lpn</dc:creator>
  <cp:lastModifiedBy>Snieguolė Lapinskienė</cp:lastModifiedBy>
  <cp:revision>4</cp:revision>
  <cp:lastPrinted>2022-04-14T13:23:00Z</cp:lastPrinted>
  <dcterms:created xsi:type="dcterms:W3CDTF">2025-02-28T14:42:00Z</dcterms:created>
  <dcterms:modified xsi:type="dcterms:W3CDTF">2025-03-06T06:37:00Z</dcterms:modified>
</cp:coreProperties>
</file>