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06C1E" w14:textId="77777777" w:rsidR="00BB7EE5" w:rsidRPr="00BB7EE5" w:rsidRDefault="00BB7EE5" w:rsidP="00BB7EE5">
      <w:pPr>
        <w:rPr>
          <w:rFonts w:ascii="Verdana" w:hAnsi="Verdana"/>
          <w:lang w:eastAsia="en-US"/>
        </w:rPr>
      </w:pPr>
    </w:p>
    <w:p w14:paraId="53F0A91E" w14:textId="77777777" w:rsidR="00BB7EE5" w:rsidRPr="00BB7EE5" w:rsidRDefault="00BB7EE5" w:rsidP="00BB7EE5">
      <w:pPr>
        <w:jc w:val="center"/>
        <w:rPr>
          <w:rFonts w:ascii="Verdana" w:hAnsi="Verdana"/>
        </w:rPr>
      </w:pPr>
      <w:r w:rsidRPr="00BB7EE5">
        <w:rPr>
          <w:rFonts w:ascii="Verdana" w:hAnsi="Verdana"/>
        </w:rPr>
        <w:t>_______________________________________________________________</w:t>
      </w:r>
    </w:p>
    <w:p w14:paraId="5294C528" w14:textId="77777777" w:rsidR="00BB7EE5" w:rsidRDefault="00BB7EE5" w:rsidP="00BB7EE5">
      <w:pPr>
        <w:jc w:val="center"/>
        <w:textAlignment w:val="baseline"/>
        <w:rPr>
          <w:rFonts w:ascii="Verdana" w:hAnsi="Verdana"/>
          <w:sz w:val="20"/>
        </w:rPr>
      </w:pPr>
      <w:r w:rsidRPr="00BB7EE5">
        <w:rPr>
          <w:rFonts w:ascii="Verdana" w:hAnsi="Verdana"/>
          <w:sz w:val="20"/>
        </w:rPr>
        <w:t>(paraišką teikiančios organizacijos pavadinimas)</w:t>
      </w:r>
    </w:p>
    <w:p w14:paraId="16D2755B" w14:textId="77777777" w:rsidR="003970C9" w:rsidRPr="00BB7EE5" w:rsidRDefault="003970C9" w:rsidP="00BB7EE5">
      <w:pPr>
        <w:jc w:val="center"/>
        <w:textAlignment w:val="baseline"/>
        <w:rPr>
          <w:rFonts w:ascii="Verdana" w:hAnsi="Verdana"/>
          <w:sz w:val="27"/>
          <w:szCs w:val="27"/>
        </w:rPr>
      </w:pPr>
    </w:p>
    <w:p w14:paraId="305C6088" w14:textId="77777777" w:rsidR="00BB7EE5" w:rsidRPr="00BB7EE5" w:rsidRDefault="00BB7EE5" w:rsidP="00BB7EE5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BB7EE5">
        <w:rPr>
          <w:rFonts w:ascii="Verdana" w:hAnsi="Verdana"/>
          <w:sz w:val="20"/>
        </w:rPr>
        <w:t>___________________________________________________________________________</w:t>
      </w:r>
    </w:p>
    <w:p w14:paraId="62F00271" w14:textId="77777777" w:rsidR="00BB7EE5" w:rsidRPr="00BB7EE5" w:rsidRDefault="00BB7EE5" w:rsidP="00BB7EE5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BB7EE5">
        <w:rPr>
          <w:rFonts w:ascii="Verdana" w:hAnsi="Verdana"/>
          <w:sz w:val="20"/>
        </w:rPr>
        <w:t>(juridinio asmens kodas, buveinė, tel., el. paštas)</w:t>
      </w:r>
    </w:p>
    <w:p w14:paraId="2C9A9C5E" w14:textId="77777777" w:rsidR="00BB7EE5" w:rsidRPr="00BB7EE5" w:rsidRDefault="00BB7EE5" w:rsidP="00BB7EE5">
      <w:pPr>
        <w:jc w:val="center"/>
        <w:rPr>
          <w:rFonts w:ascii="Verdana" w:hAnsi="Verdana"/>
          <w:sz w:val="27"/>
          <w:szCs w:val="27"/>
        </w:rPr>
      </w:pPr>
    </w:p>
    <w:p w14:paraId="426D8A88" w14:textId="77777777" w:rsidR="00BB7EE5" w:rsidRPr="00BB7EE5" w:rsidRDefault="00BB7EE5" w:rsidP="00BB7EE5">
      <w:pPr>
        <w:rPr>
          <w:rFonts w:ascii="Verdana" w:hAnsi="Verdana"/>
        </w:rPr>
      </w:pPr>
    </w:p>
    <w:p w14:paraId="7F6848B6" w14:textId="77777777" w:rsidR="00BB7EE5" w:rsidRPr="00BB7EE5" w:rsidRDefault="00BB7EE5" w:rsidP="00BB7EE5">
      <w:pPr>
        <w:rPr>
          <w:rFonts w:ascii="Verdana" w:hAnsi="Verdana"/>
          <w:sz w:val="22"/>
          <w:szCs w:val="22"/>
        </w:rPr>
      </w:pPr>
      <w:r w:rsidRPr="00BB7EE5">
        <w:rPr>
          <w:rFonts w:ascii="Verdana" w:hAnsi="Verdana"/>
          <w:sz w:val="22"/>
          <w:szCs w:val="22"/>
        </w:rPr>
        <w:t>Marijampolės savivaldybės administracijai</w:t>
      </w:r>
    </w:p>
    <w:p w14:paraId="5EBA6EFE" w14:textId="77777777" w:rsidR="00BB7EE5" w:rsidRPr="00BB7EE5" w:rsidRDefault="00BB7EE5" w:rsidP="00BB7EE5">
      <w:pPr>
        <w:rPr>
          <w:rFonts w:ascii="Verdana" w:hAnsi="Verdana"/>
        </w:rPr>
      </w:pPr>
    </w:p>
    <w:p w14:paraId="3140F04C" w14:textId="77777777" w:rsidR="00BB7EE5" w:rsidRPr="00BB7EE5" w:rsidRDefault="00BB7EE5" w:rsidP="00BB7EE5">
      <w:pPr>
        <w:rPr>
          <w:rFonts w:ascii="Verdana" w:hAnsi="Verdana"/>
        </w:rPr>
      </w:pPr>
    </w:p>
    <w:p w14:paraId="234F6E46" w14:textId="77777777" w:rsidR="00BB7EE5" w:rsidRPr="00BB7EE5" w:rsidRDefault="00BB7EE5" w:rsidP="00BB7EE5">
      <w:pPr>
        <w:keepNext/>
        <w:jc w:val="center"/>
        <w:outlineLvl w:val="0"/>
        <w:rPr>
          <w:rFonts w:ascii="Verdana" w:hAnsi="Verdana"/>
          <w:b/>
          <w:sz w:val="22"/>
          <w:szCs w:val="22"/>
          <w:lang w:eastAsia="en-US"/>
        </w:rPr>
      </w:pPr>
      <w:r w:rsidRPr="00BB7EE5">
        <w:rPr>
          <w:rFonts w:ascii="Verdana" w:hAnsi="Verdana"/>
          <w:b/>
          <w:sz w:val="22"/>
          <w:szCs w:val="22"/>
          <w:lang w:eastAsia="en-US"/>
        </w:rPr>
        <w:t>PROJEKTO PARAIŠKA DALYVAUTI NEVYRIAUSYBINIŲ ORGANIZACIJŲ SOCIALINIŲ PROJEKTŲ ATRANKOS IR FINANSAVIMO MARIJAMPOLĖS SAVIVALDYBĖS BIUDŽETO LĖŠOMIS KONKURSE</w:t>
      </w:r>
    </w:p>
    <w:p w14:paraId="39464507" w14:textId="77777777" w:rsidR="00BB7EE5" w:rsidRPr="00BB7EE5" w:rsidRDefault="00BB7EE5" w:rsidP="00BB7EE5">
      <w:pPr>
        <w:jc w:val="center"/>
        <w:rPr>
          <w:rFonts w:ascii="Verdana" w:hAnsi="Verdana"/>
        </w:rPr>
      </w:pPr>
    </w:p>
    <w:p w14:paraId="57D2EFF7" w14:textId="77777777" w:rsidR="00BB7EE5" w:rsidRPr="00BB7EE5" w:rsidRDefault="00BB7EE5" w:rsidP="00BB7EE5">
      <w:pPr>
        <w:jc w:val="center"/>
        <w:rPr>
          <w:rFonts w:ascii="Verdana" w:hAnsi="Verdana"/>
        </w:rPr>
      </w:pPr>
      <w:r w:rsidRPr="00BB7EE5">
        <w:rPr>
          <w:rFonts w:ascii="Verdana" w:hAnsi="Verdana"/>
        </w:rPr>
        <w:t>_________________ Nr.___________</w:t>
      </w:r>
    </w:p>
    <w:p w14:paraId="524CA913" w14:textId="25FDEA1B" w:rsidR="00BB7EE5" w:rsidRPr="00BB7EE5" w:rsidRDefault="00BB7EE5" w:rsidP="00327E87">
      <w:pPr>
        <w:jc w:val="center"/>
        <w:rPr>
          <w:rFonts w:ascii="Verdana" w:hAnsi="Verdana"/>
          <w:sz w:val="18"/>
        </w:rPr>
      </w:pPr>
      <w:r w:rsidRPr="00BB7EE5">
        <w:rPr>
          <w:rFonts w:ascii="Verdana" w:hAnsi="Verdana"/>
          <w:sz w:val="18"/>
        </w:rPr>
        <w:t>(data)</w:t>
      </w:r>
      <w:r w:rsidR="00327E87">
        <w:rPr>
          <w:rFonts w:ascii="Verdana" w:hAnsi="Verdana"/>
          <w:sz w:val="18"/>
        </w:rPr>
        <w:tab/>
      </w:r>
      <w:r w:rsidR="00327E87">
        <w:rPr>
          <w:rFonts w:ascii="Verdana" w:hAnsi="Verdana"/>
          <w:sz w:val="18"/>
        </w:rPr>
        <w:tab/>
      </w:r>
      <w:r w:rsidR="00327E87">
        <w:rPr>
          <w:rFonts w:ascii="Verdana" w:hAnsi="Verdana"/>
          <w:sz w:val="18"/>
        </w:rPr>
        <w:tab/>
      </w:r>
      <w:r w:rsidR="00327E87">
        <w:rPr>
          <w:rFonts w:ascii="Verdana" w:hAnsi="Verdana"/>
          <w:sz w:val="18"/>
        </w:rPr>
        <w:tab/>
      </w:r>
    </w:p>
    <w:p w14:paraId="61FF2FA4" w14:textId="77777777" w:rsidR="00BB7EE5" w:rsidRPr="00BB7EE5" w:rsidRDefault="00BB7EE5" w:rsidP="00BB7EE5">
      <w:pPr>
        <w:jc w:val="center"/>
        <w:rPr>
          <w:rFonts w:ascii="Verdana" w:hAnsi="Verdana"/>
          <w:sz w:val="22"/>
          <w:szCs w:val="22"/>
        </w:rPr>
      </w:pPr>
      <w:r w:rsidRPr="00BB7EE5">
        <w:rPr>
          <w:rFonts w:ascii="Verdana" w:hAnsi="Verdana"/>
          <w:sz w:val="22"/>
          <w:szCs w:val="22"/>
        </w:rPr>
        <w:t>Marijampolė</w:t>
      </w:r>
    </w:p>
    <w:p w14:paraId="15D39C71" w14:textId="77777777" w:rsidR="00BB7EE5" w:rsidRPr="00BB7EE5" w:rsidRDefault="00BB7EE5" w:rsidP="00BB7EE5">
      <w:pPr>
        <w:jc w:val="center"/>
        <w:rPr>
          <w:rFonts w:ascii="Verdana" w:hAnsi="Verdana"/>
        </w:rPr>
      </w:pPr>
    </w:p>
    <w:p w14:paraId="72256A2C" w14:textId="77777777" w:rsidR="00BB7EE5" w:rsidRPr="00BB7EE5" w:rsidRDefault="00BB7EE5" w:rsidP="00BB7EE5">
      <w:pPr>
        <w:jc w:val="both"/>
        <w:rPr>
          <w:rFonts w:ascii="Verdana" w:hAnsi="Verdana"/>
          <w:b/>
          <w:sz w:val="22"/>
          <w:szCs w:val="22"/>
        </w:rPr>
      </w:pPr>
      <w:r w:rsidRPr="00BB7EE5">
        <w:rPr>
          <w:rFonts w:ascii="Verdana" w:hAnsi="Verdana"/>
          <w:b/>
          <w:sz w:val="22"/>
          <w:szCs w:val="22"/>
        </w:rPr>
        <w:t>1. INFORMACIJA APIE PAREIŠKĖJĄ:</w:t>
      </w:r>
    </w:p>
    <w:p w14:paraId="206712FF" w14:textId="77777777" w:rsidR="00BB7EE5" w:rsidRPr="00BB7EE5" w:rsidRDefault="00BB7EE5" w:rsidP="00BB7EE5">
      <w:pPr>
        <w:ind w:left="284"/>
        <w:jc w:val="both"/>
        <w:rPr>
          <w:rFonts w:ascii="Verdana" w:hAnsi="Verdana"/>
          <w:b/>
        </w:rPr>
      </w:pPr>
    </w:p>
    <w:p w14:paraId="2D50819A" w14:textId="77777777" w:rsidR="00BB7EE5" w:rsidRPr="00BB7EE5" w:rsidRDefault="00BB7EE5" w:rsidP="00BB7EE5">
      <w:pPr>
        <w:ind w:firstLine="709"/>
        <w:jc w:val="both"/>
        <w:rPr>
          <w:rFonts w:ascii="Verdana" w:hAnsi="Verdana"/>
          <w:b/>
          <w:sz w:val="22"/>
          <w:szCs w:val="22"/>
        </w:rPr>
      </w:pPr>
      <w:r w:rsidRPr="00BB7EE5">
        <w:rPr>
          <w:rFonts w:ascii="Verdana" w:hAnsi="Verdana"/>
          <w:b/>
          <w:sz w:val="22"/>
          <w:szCs w:val="22"/>
        </w:rPr>
        <w:t>1.1. Organizacijos duomenys: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426"/>
      </w:tblGrid>
      <w:tr w:rsidR="00BB7EE5" w:rsidRPr="00BB7EE5" w14:paraId="70F233CA" w14:textId="77777777" w:rsidTr="00327E87">
        <w:trPr>
          <w:trHeight w:val="251"/>
          <w:jc w:val="center"/>
        </w:trPr>
        <w:tc>
          <w:tcPr>
            <w:tcW w:w="4463" w:type="dxa"/>
          </w:tcPr>
          <w:p w14:paraId="0488B6EF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Kontaktiniai duomenys</w:t>
            </w:r>
          </w:p>
          <w:p w14:paraId="0BDE94F7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 xml:space="preserve">(adresas, pašto indeksas, tel. Nr., el. pašto adresas, </w:t>
            </w:r>
            <w:r w:rsidRPr="00BB7EE5">
              <w:rPr>
                <w:rFonts w:ascii="Verdana" w:hAnsi="Verdana"/>
                <w:sz w:val="22"/>
                <w:szCs w:val="22"/>
                <w:lang w:eastAsia="zh-CN"/>
              </w:rPr>
              <w:t>interneto svetainė</w:t>
            </w:r>
            <w:r w:rsidRPr="00BB7EE5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5426" w:type="dxa"/>
          </w:tcPr>
          <w:p w14:paraId="75058CA9" w14:textId="77777777" w:rsidR="00BB7EE5" w:rsidRPr="00BB7EE5" w:rsidRDefault="00BB7EE5" w:rsidP="00BB7EE5">
            <w:pPr>
              <w:rPr>
                <w:rFonts w:ascii="Verdana" w:hAnsi="Verdana"/>
              </w:rPr>
            </w:pPr>
          </w:p>
        </w:tc>
      </w:tr>
      <w:tr w:rsidR="00BB7EE5" w:rsidRPr="00BB7EE5" w14:paraId="43959084" w14:textId="77777777" w:rsidTr="00327E87">
        <w:trPr>
          <w:jc w:val="center"/>
        </w:trPr>
        <w:tc>
          <w:tcPr>
            <w:tcW w:w="4463" w:type="dxa"/>
          </w:tcPr>
          <w:p w14:paraId="16B9CB17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Juridiniai rekvizitai</w:t>
            </w:r>
          </w:p>
          <w:p w14:paraId="70B0EAD3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(kodas, banko pavadinimas ir kodas, atsiskaitomosios sąskaitos Nr.)</w:t>
            </w:r>
          </w:p>
        </w:tc>
        <w:tc>
          <w:tcPr>
            <w:tcW w:w="5426" w:type="dxa"/>
          </w:tcPr>
          <w:p w14:paraId="4E2D86B4" w14:textId="77777777" w:rsidR="00BB7EE5" w:rsidRPr="00BB7EE5" w:rsidRDefault="00BB7EE5" w:rsidP="00BB7EE5">
            <w:pPr>
              <w:rPr>
                <w:rFonts w:ascii="Verdana" w:hAnsi="Verdana"/>
              </w:rPr>
            </w:pPr>
          </w:p>
        </w:tc>
      </w:tr>
      <w:tr w:rsidR="00BB7EE5" w:rsidRPr="00BB7EE5" w14:paraId="096D2C25" w14:textId="77777777" w:rsidTr="00327E87">
        <w:trPr>
          <w:jc w:val="center"/>
        </w:trPr>
        <w:tc>
          <w:tcPr>
            <w:tcW w:w="4463" w:type="dxa"/>
          </w:tcPr>
          <w:p w14:paraId="5BD5EBB9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Organizacijos vadovas</w:t>
            </w:r>
          </w:p>
          <w:p w14:paraId="38C0F4E5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(vardas ir pavardė, pareigos)</w:t>
            </w:r>
          </w:p>
        </w:tc>
        <w:tc>
          <w:tcPr>
            <w:tcW w:w="5426" w:type="dxa"/>
          </w:tcPr>
          <w:p w14:paraId="5D7FC31E" w14:textId="77777777" w:rsidR="00BB7EE5" w:rsidRPr="00BB7EE5" w:rsidRDefault="00BB7EE5" w:rsidP="00BB7EE5">
            <w:pPr>
              <w:rPr>
                <w:rFonts w:ascii="Verdana" w:hAnsi="Verdana"/>
              </w:rPr>
            </w:pPr>
          </w:p>
        </w:tc>
      </w:tr>
      <w:tr w:rsidR="00BB7EE5" w:rsidRPr="00BB7EE5" w14:paraId="10A4F14A" w14:textId="77777777" w:rsidTr="00327E87">
        <w:trPr>
          <w:jc w:val="center"/>
        </w:trPr>
        <w:tc>
          <w:tcPr>
            <w:tcW w:w="4463" w:type="dxa"/>
          </w:tcPr>
          <w:p w14:paraId="3C433D8A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Organizacijos vadovo kontaktiniai duomenys</w:t>
            </w:r>
          </w:p>
          <w:p w14:paraId="7A9CB683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426" w:type="dxa"/>
          </w:tcPr>
          <w:p w14:paraId="6912C88E" w14:textId="77777777" w:rsidR="00BB7EE5" w:rsidRPr="00BB7EE5" w:rsidRDefault="00BB7EE5" w:rsidP="00BB7EE5">
            <w:pPr>
              <w:rPr>
                <w:rFonts w:ascii="Verdana" w:hAnsi="Verdana"/>
              </w:rPr>
            </w:pPr>
          </w:p>
        </w:tc>
      </w:tr>
      <w:tr w:rsidR="00BB7EE5" w:rsidRPr="00BB7EE5" w14:paraId="66472BFD" w14:textId="77777777" w:rsidTr="00327E87">
        <w:trPr>
          <w:jc w:val="center"/>
        </w:trPr>
        <w:tc>
          <w:tcPr>
            <w:tcW w:w="4463" w:type="dxa"/>
          </w:tcPr>
          <w:p w14:paraId="22C96778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Projekto vadovas</w:t>
            </w:r>
          </w:p>
          <w:p w14:paraId="23933A4A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(vardas ir pavardė, darbovietė, pareigos)</w:t>
            </w:r>
          </w:p>
        </w:tc>
        <w:tc>
          <w:tcPr>
            <w:tcW w:w="5426" w:type="dxa"/>
          </w:tcPr>
          <w:p w14:paraId="622FFE99" w14:textId="77777777" w:rsidR="00BB7EE5" w:rsidRPr="00BB7EE5" w:rsidRDefault="00BB7EE5" w:rsidP="00BB7EE5">
            <w:pPr>
              <w:rPr>
                <w:rFonts w:ascii="Verdana" w:hAnsi="Verdana"/>
              </w:rPr>
            </w:pPr>
          </w:p>
        </w:tc>
      </w:tr>
      <w:tr w:rsidR="00BB7EE5" w:rsidRPr="00BB7EE5" w14:paraId="4A93F66B" w14:textId="77777777" w:rsidTr="00327E87">
        <w:trPr>
          <w:jc w:val="center"/>
        </w:trPr>
        <w:tc>
          <w:tcPr>
            <w:tcW w:w="4463" w:type="dxa"/>
          </w:tcPr>
          <w:p w14:paraId="536F8524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Projekto vadovo kontaktiniai duomenys</w:t>
            </w:r>
          </w:p>
          <w:p w14:paraId="7853960F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426" w:type="dxa"/>
          </w:tcPr>
          <w:p w14:paraId="39B0B170" w14:textId="77777777" w:rsidR="00BB7EE5" w:rsidRPr="00BB7EE5" w:rsidRDefault="00BB7EE5" w:rsidP="00BB7EE5">
            <w:pPr>
              <w:rPr>
                <w:rFonts w:ascii="Verdana" w:hAnsi="Verdana"/>
              </w:rPr>
            </w:pPr>
          </w:p>
        </w:tc>
      </w:tr>
    </w:tbl>
    <w:p w14:paraId="296153D2" w14:textId="77777777" w:rsidR="00BB7EE5" w:rsidRPr="00BB7EE5" w:rsidRDefault="00BB7EE5" w:rsidP="00BB7EE5">
      <w:pPr>
        <w:jc w:val="both"/>
        <w:rPr>
          <w:rFonts w:ascii="Verdana" w:hAnsi="Verdana"/>
          <w:b/>
        </w:rPr>
      </w:pPr>
    </w:p>
    <w:p w14:paraId="15D956D0" w14:textId="77777777" w:rsidR="00BB7EE5" w:rsidRPr="00BB7EE5" w:rsidRDefault="00BB7EE5" w:rsidP="00BB7EE5">
      <w:pPr>
        <w:ind w:firstLine="720"/>
        <w:jc w:val="both"/>
        <w:rPr>
          <w:rFonts w:ascii="Verdana" w:hAnsi="Verdana"/>
          <w:b/>
          <w:sz w:val="22"/>
          <w:szCs w:val="22"/>
        </w:rPr>
      </w:pPr>
      <w:r w:rsidRPr="00BB7EE5">
        <w:rPr>
          <w:rFonts w:ascii="Verdana" w:hAnsi="Verdana"/>
          <w:b/>
          <w:sz w:val="22"/>
          <w:szCs w:val="22"/>
        </w:rPr>
        <w:t>1.2. Praėjusiais metais gautas finansavimas socialiniams projektams iš savivaldybės biudžeto,</w:t>
      </w:r>
      <w:r w:rsidRPr="00BB7EE5">
        <w:rPr>
          <w:rFonts w:ascii="Verdana" w:hAnsi="Verdana"/>
          <w:sz w:val="22"/>
          <w:szCs w:val="22"/>
        </w:rPr>
        <w:t xml:space="preserve"> </w:t>
      </w:r>
      <w:r w:rsidRPr="00BB7EE5">
        <w:rPr>
          <w:rFonts w:ascii="Verdana" w:hAnsi="Verdana"/>
          <w:i/>
          <w:sz w:val="22"/>
          <w:szCs w:val="22"/>
        </w:rPr>
        <w:t>(įrašyti)</w:t>
      </w:r>
      <w:r w:rsidRPr="00BB7EE5">
        <w:rPr>
          <w:rFonts w:ascii="Verdana" w:hAnsi="Verdana"/>
          <w:sz w:val="22"/>
          <w:szCs w:val="22"/>
        </w:rPr>
        <w:t>: ____________________________Eur.</w:t>
      </w:r>
    </w:p>
    <w:p w14:paraId="28AF0991" w14:textId="77777777" w:rsidR="003970C9" w:rsidRDefault="003970C9" w:rsidP="00BB7EE5">
      <w:pPr>
        <w:spacing w:line="480" w:lineRule="auto"/>
        <w:rPr>
          <w:rFonts w:ascii="Verdana" w:hAnsi="Verdana"/>
          <w:b/>
          <w:sz w:val="22"/>
          <w:szCs w:val="22"/>
        </w:rPr>
      </w:pPr>
    </w:p>
    <w:p w14:paraId="46A792DC" w14:textId="55AEA9A5" w:rsidR="00BB7EE5" w:rsidRPr="00BB7EE5" w:rsidRDefault="00BB7EE5" w:rsidP="00BB7EE5">
      <w:pPr>
        <w:spacing w:line="480" w:lineRule="auto"/>
        <w:rPr>
          <w:rFonts w:ascii="Verdana" w:hAnsi="Verdana"/>
          <w:b/>
          <w:i/>
          <w:sz w:val="22"/>
          <w:szCs w:val="22"/>
        </w:rPr>
      </w:pPr>
      <w:r w:rsidRPr="00BB7EE5">
        <w:rPr>
          <w:rFonts w:ascii="Verdana" w:hAnsi="Verdana"/>
          <w:b/>
          <w:sz w:val="22"/>
          <w:szCs w:val="22"/>
        </w:rPr>
        <w:t>2. PROJEKTO APRAŠYMAS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B7EE5" w:rsidRPr="00BB7EE5" w14:paraId="077FE5BB" w14:textId="77777777" w:rsidTr="00327E87">
        <w:trPr>
          <w:jc w:val="center"/>
        </w:trPr>
        <w:tc>
          <w:tcPr>
            <w:tcW w:w="9628" w:type="dxa"/>
          </w:tcPr>
          <w:p w14:paraId="25B9E461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2.1</w:t>
            </w:r>
            <w:r w:rsidRPr="00BB7EE5">
              <w:rPr>
                <w:rFonts w:ascii="Verdana" w:hAnsi="Verdana"/>
                <w:sz w:val="22"/>
                <w:szCs w:val="22"/>
              </w:rPr>
              <w:t xml:space="preserve">. </w:t>
            </w: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Projektas skirtas</w:t>
            </w:r>
            <w:r w:rsidRPr="00BB7EE5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BB7EE5">
              <w:rPr>
                <w:rFonts w:ascii="Verdana" w:hAnsi="Verdana"/>
                <w:sz w:val="22"/>
                <w:szCs w:val="22"/>
              </w:rPr>
              <w:t>(</w:t>
            </w:r>
            <w:r w:rsidRPr="00BB7EE5">
              <w:rPr>
                <w:rFonts w:ascii="Verdana" w:hAnsi="Verdana"/>
                <w:i/>
                <w:sz w:val="22"/>
                <w:szCs w:val="22"/>
              </w:rPr>
              <w:t>reikiamą pažymėti)</w:t>
            </w:r>
            <w:r w:rsidRPr="00BB7EE5">
              <w:rPr>
                <w:rFonts w:ascii="Verdana" w:hAnsi="Verdana"/>
                <w:sz w:val="22"/>
                <w:szCs w:val="22"/>
              </w:rPr>
              <w:t>:</w:t>
            </w:r>
          </w:p>
          <w:p w14:paraId="677B2AA3" w14:textId="77777777" w:rsidR="00BB7EE5" w:rsidRPr="00BB7EE5" w:rsidRDefault="00BB7EE5" w:rsidP="00BB7EE5">
            <w:pPr>
              <w:tabs>
                <w:tab w:val="left" w:pos="1080"/>
              </w:tabs>
              <w:contextualSpacing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EE5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BB7EE5">
              <w:rPr>
                <w:rFonts w:ascii="Verdana" w:hAnsi="Verdana"/>
                <w:sz w:val="22"/>
                <w:szCs w:val="22"/>
              </w:rPr>
            </w:r>
            <w:r w:rsidRPr="00BB7EE5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BB7EE5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BB7EE5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BB7EE5">
              <w:rPr>
                <w:rFonts w:ascii="Verdana" w:hAnsi="Verdana"/>
                <w:snapToGrid w:val="0"/>
                <w:sz w:val="22"/>
                <w:szCs w:val="22"/>
              </w:rPr>
              <w:t>Sociokultūrinėms paslaugoms organizuoti ir teikti;</w:t>
            </w:r>
          </w:p>
          <w:p w14:paraId="7B1FA167" w14:textId="77777777" w:rsidR="00BB7EE5" w:rsidRPr="00BB7EE5" w:rsidRDefault="00BB7EE5" w:rsidP="00BB7EE5">
            <w:pPr>
              <w:rPr>
                <w:rFonts w:ascii="Verdana" w:hAnsi="Verdana"/>
                <w:b/>
                <w:snapToGrid w:val="0"/>
                <w:sz w:val="22"/>
                <w:szCs w:val="22"/>
                <w:lang w:val="es-ES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EE5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BB7EE5">
              <w:rPr>
                <w:rFonts w:ascii="Verdana" w:hAnsi="Verdana"/>
                <w:sz w:val="22"/>
                <w:szCs w:val="22"/>
              </w:rPr>
            </w:r>
            <w:r w:rsidRPr="00BB7EE5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BB7EE5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BB7EE5">
              <w:rPr>
                <w:rFonts w:ascii="Verdana" w:hAnsi="Verdana"/>
                <w:sz w:val="22"/>
                <w:szCs w:val="22"/>
              </w:rPr>
              <w:t xml:space="preserve"> Prevencinėms priemonėms įgyvendinti.</w:t>
            </w:r>
          </w:p>
        </w:tc>
      </w:tr>
    </w:tbl>
    <w:p w14:paraId="509CED68" w14:textId="77777777" w:rsidR="00BB7EE5" w:rsidRPr="00BB7EE5" w:rsidRDefault="00BB7EE5" w:rsidP="00BB7EE5">
      <w:pPr>
        <w:rPr>
          <w:rFonts w:ascii="Verdana" w:hAnsi="Verdana"/>
          <w:sz w:val="20"/>
        </w:rPr>
      </w:pPr>
    </w:p>
    <w:tbl>
      <w:tblPr>
        <w:tblStyle w:val="Lentelstinklelis"/>
        <w:tblW w:w="9634" w:type="dxa"/>
        <w:jc w:val="center"/>
        <w:tblLook w:val="04A0" w:firstRow="1" w:lastRow="0" w:firstColumn="1" w:lastColumn="0" w:noHBand="0" w:noVBand="1"/>
      </w:tblPr>
      <w:tblGrid>
        <w:gridCol w:w="4815"/>
        <w:gridCol w:w="4819"/>
      </w:tblGrid>
      <w:tr w:rsidR="00BB7EE5" w:rsidRPr="00BB7EE5" w14:paraId="24D75FC3" w14:textId="77777777" w:rsidTr="00327E87">
        <w:trPr>
          <w:trHeight w:val="443"/>
          <w:jc w:val="center"/>
        </w:trPr>
        <w:tc>
          <w:tcPr>
            <w:tcW w:w="4815" w:type="dxa"/>
          </w:tcPr>
          <w:p w14:paraId="2F4C8AA5" w14:textId="77777777" w:rsidR="00BB7EE5" w:rsidRPr="00BB7EE5" w:rsidRDefault="00BB7EE5" w:rsidP="00BB7EE5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2.2. Projekto pavadinimas</w:t>
            </w:r>
          </w:p>
        </w:tc>
        <w:tc>
          <w:tcPr>
            <w:tcW w:w="4819" w:type="dxa"/>
          </w:tcPr>
          <w:p w14:paraId="266FA9F2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B7EE5" w:rsidRPr="00BB7EE5" w14:paraId="396642D4" w14:textId="77777777" w:rsidTr="00327E87">
        <w:trPr>
          <w:trHeight w:val="459"/>
          <w:jc w:val="center"/>
        </w:trPr>
        <w:tc>
          <w:tcPr>
            <w:tcW w:w="4815" w:type="dxa"/>
          </w:tcPr>
          <w:p w14:paraId="7581942D" w14:textId="77777777" w:rsidR="00BB7EE5" w:rsidRPr="00BB7EE5" w:rsidRDefault="00BB7EE5" w:rsidP="00BB7EE5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 xml:space="preserve">2.3. Projekto tikslinė grupė </w:t>
            </w:r>
            <w:r w:rsidRPr="00BB7EE5">
              <w:rPr>
                <w:rFonts w:ascii="Verdana" w:hAnsi="Verdana"/>
                <w:i/>
                <w:iCs/>
                <w:sz w:val="22"/>
                <w:szCs w:val="22"/>
              </w:rPr>
              <w:t xml:space="preserve">(Aprašykite trumpai tikslinę grupę, nurodykite projekto dalyvių skaičių. </w:t>
            </w:r>
            <w:r w:rsidRPr="00BB7EE5">
              <w:rPr>
                <w:rFonts w:ascii="Verdana" w:hAnsi="Verdana"/>
                <w:i/>
                <w:iCs/>
                <w:sz w:val="22"/>
                <w:szCs w:val="22"/>
              </w:rPr>
              <w:lastRenderedPageBreak/>
              <w:t>Paaiškinkite, kaip užtikrinsite, kad projekte dalyvaus tikslinės grupės nariai)</w:t>
            </w:r>
          </w:p>
        </w:tc>
        <w:tc>
          <w:tcPr>
            <w:tcW w:w="4819" w:type="dxa"/>
          </w:tcPr>
          <w:p w14:paraId="071E8879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B7EE5" w:rsidRPr="00BB7EE5" w14:paraId="191EB55F" w14:textId="77777777" w:rsidTr="00327E87">
        <w:trPr>
          <w:trHeight w:val="842"/>
          <w:jc w:val="center"/>
        </w:trPr>
        <w:tc>
          <w:tcPr>
            <w:tcW w:w="4815" w:type="dxa"/>
          </w:tcPr>
          <w:p w14:paraId="231E93B0" w14:textId="77777777" w:rsidR="00BB7EE5" w:rsidRPr="00BB7EE5" w:rsidRDefault="00BB7EE5" w:rsidP="00BB7EE5">
            <w:pPr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 xml:space="preserve">2.4. Projekto tikslas ir uždaviniai </w:t>
            </w:r>
            <w:r w:rsidRPr="00BB7EE5">
              <w:rPr>
                <w:rFonts w:ascii="Verdana" w:hAnsi="Verdana"/>
                <w:bCs/>
                <w:i/>
                <w:sz w:val="22"/>
                <w:szCs w:val="22"/>
              </w:rPr>
              <w:t>(T</w:t>
            </w:r>
            <w:r w:rsidRPr="00BB7EE5">
              <w:rPr>
                <w:rFonts w:ascii="Verdana" w:hAnsi="Verdana"/>
                <w:i/>
                <w:sz w:val="22"/>
                <w:szCs w:val="22"/>
              </w:rPr>
              <w:t>ikslas turi būti aiškus, konkretus, susiję su konkurso tikslu ir įgyvendinamas. Projekto uždaviniai turėtų parodyti, kaip tikslas bus pasiektas)</w:t>
            </w:r>
          </w:p>
        </w:tc>
        <w:tc>
          <w:tcPr>
            <w:tcW w:w="4819" w:type="dxa"/>
          </w:tcPr>
          <w:p w14:paraId="67148427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B7EE5" w:rsidRPr="00BB7EE5" w14:paraId="553A4335" w14:textId="77777777" w:rsidTr="00327E87">
        <w:trPr>
          <w:jc w:val="center"/>
        </w:trPr>
        <w:tc>
          <w:tcPr>
            <w:tcW w:w="4815" w:type="dxa"/>
          </w:tcPr>
          <w:p w14:paraId="4A20B1E3" w14:textId="77777777" w:rsidR="00BB7EE5" w:rsidRPr="00BB7EE5" w:rsidRDefault="00BB7EE5" w:rsidP="00BB7EE5">
            <w:pPr>
              <w:widowControl w:val="0"/>
              <w:rPr>
                <w:rFonts w:ascii="Verdana" w:hAnsi="Verdana"/>
                <w:i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 xml:space="preserve">2.5. Trumpas projekto aprašymas </w:t>
            </w:r>
            <w:r w:rsidRPr="00BB7EE5">
              <w:rPr>
                <w:rFonts w:ascii="Verdana" w:hAnsi="Verdana"/>
                <w:i/>
                <w:sz w:val="22"/>
                <w:szCs w:val="22"/>
              </w:rPr>
              <w:t xml:space="preserve">(Aiškiai aprašykite, kokia socialinė problema sprendžiama šiuo projektu, kodėl  ši problema aktuali. Pagrįskite, kodėl šis projektas ir numatytos veiklos yra efektyvus būdas spręsti minėtas problemas (pvz.: apklausos, tyrimai, statistiniai duomenys ir kt.) </w:t>
            </w:r>
          </w:p>
        </w:tc>
        <w:tc>
          <w:tcPr>
            <w:tcW w:w="4819" w:type="dxa"/>
          </w:tcPr>
          <w:p w14:paraId="63552A07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B7EE5" w:rsidRPr="00BB7EE5" w14:paraId="4D3BE2F5" w14:textId="77777777" w:rsidTr="00327E87">
        <w:trPr>
          <w:trHeight w:val="997"/>
          <w:jc w:val="center"/>
        </w:trPr>
        <w:tc>
          <w:tcPr>
            <w:tcW w:w="4815" w:type="dxa"/>
          </w:tcPr>
          <w:p w14:paraId="37311AFA" w14:textId="77777777" w:rsidR="00BB7EE5" w:rsidRPr="00BB7EE5" w:rsidRDefault="00BB7EE5" w:rsidP="00BB7EE5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2.6. Projekto partneriai</w:t>
            </w:r>
          </w:p>
          <w:p w14:paraId="71E4B0AC" w14:textId="77777777" w:rsidR="00BB7EE5" w:rsidRPr="00BB7EE5" w:rsidRDefault="00BB7EE5" w:rsidP="00BB7EE5">
            <w:pPr>
              <w:rPr>
                <w:rFonts w:ascii="Verdana" w:hAnsi="Verdana"/>
                <w:i/>
                <w:sz w:val="22"/>
                <w:szCs w:val="22"/>
              </w:rPr>
            </w:pPr>
            <w:r w:rsidRPr="00BB7EE5">
              <w:rPr>
                <w:rFonts w:ascii="Verdana" w:hAnsi="Verdana"/>
                <w:i/>
                <w:sz w:val="22"/>
                <w:szCs w:val="22"/>
              </w:rPr>
              <w:t>(Jeigu projektas vykdomas su partneriais, nurodyti partnerio (-</w:t>
            </w:r>
            <w:proofErr w:type="spellStart"/>
            <w:r w:rsidRPr="00BB7EE5">
              <w:rPr>
                <w:rFonts w:ascii="Verdana" w:hAnsi="Verdana"/>
                <w:i/>
                <w:sz w:val="22"/>
                <w:szCs w:val="22"/>
              </w:rPr>
              <w:t>ių</w:t>
            </w:r>
            <w:proofErr w:type="spellEnd"/>
            <w:r w:rsidRPr="00BB7EE5">
              <w:rPr>
                <w:rFonts w:ascii="Verdana" w:hAnsi="Verdana"/>
                <w:i/>
                <w:sz w:val="22"/>
                <w:szCs w:val="22"/>
              </w:rPr>
              <w:t>) pavadinimą (-</w:t>
            </w:r>
            <w:proofErr w:type="spellStart"/>
            <w:r w:rsidRPr="00BB7EE5">
              <w:rPr>
                <w:rFonts w:ascii="Verdana" w:hAnsi="Verdana"/>
                <w:i/>
                <w:sz w:val="22"/>
                <w:szCs w:val="22"/>
              </w:rPr>
              <w:t>us</w:t>
            </w:r>
            <w:proofErr w:type="spellEnd"/>
            <w:r w:rsidRPr="00BB7EE5">
              <w:rPr>
                <w:rFonts w:ascii="Verdana" w:hAnsi="Verdana"/>
                <w:i/>
                <w:sz w:val="22"/>
                <w:szCs w:val="22"/>
              </w:rPr>
              <w:t>), kontaktus, pasirinkimo priežastis ir konkretų jo (jų) vaidmenį įgyvendinant projektą. Pateikti partnerystę įrodantį dokumentą (pvz. bendradarbiavimo sutartį)).</w:t>
            </w:r>
          </w:p>
        </w:tc>
        <w:tc>
          <w:tcPr>
            <w:tcW w:w="4819" w:type="dxa"/>
          </w:tcPr>
          <w:p w14:paraId="6D5ABE1A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B7EE5" w:rsidRPr="00BB7EE5" w14:paraId="19F69837" w14:textId="77777777" w:rsidTr="00327E87">
        <w:trPr>
          <w:trHeight w:val="289"/>
          <w:jc w:val="center"/>
        </w:trPr>
        <w:tc>
          <w:tcPr>
            <w:tcW w:w="4815" w:type="dxa"/>
          </w:tcPr>
          <w:p w14:paraId="0D7EA00F" w14:textId="77777777" w:rsidR="00BB7EE5" w:rsidRPr="00BB7EE5" w:rsidRDefault="00BB7EE5" w:rsidP="00BB7EE5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2.7. Projektui vykdyti turima patirtis</w:t>
            </w:r>
            <w:r w:rsidRPr="00BB7EE5">
              <w:rPr>
                <w:rFonts w:ascii="Verdana" w:hAnsi="Verdan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BB7EE5">
              <w:rPr>
                <w:rFonts w:ascii="Verdana" w:hAnsi="Verdana"/>
                <w:i/>
                <w:iCs/>
                <w:sz w:val="22"/>
                <w:szCs w:val="22"/>
              </w:rPr>
              <w:t>(Nurodykite kiek metų Jūsų organizacija teikia socialines paslaugas. Jeigu galite pateikite 3 pastarųjų metų svarbiausius įgyvendintus panašaus pobūdžio projektus ir jų rezultatus)</w:t>
            </w:r>
          </w:p>
        </w:tc>
        <w:tc>
          <w:tcPr>
            <w:tcW w:w="4819" w:type="dxa"/>
          </w:tcPr>
          <w:p w14:paraId="4DCF04C3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B7EE5" w:rsidRPr="00BB7EE5" w14:paraId="0E8D211A" w14:textId="77777777" w:rsidTr="00327E87">
        <w:trPr>
          <w:trHeight w:val="734"/>
          <w:jc w:val="center"/>
        </w:trPr>
        <w:tc>
          <w:tcPr>
            <w:tcW w:w="4815" w:type="dxa"/>
          </w:tcPr>
          <w:p w14:paraId="243A349F" w14:textId="77777777" w:rsidR="00BB7EE5" w:rsidRPr="00BB7EE5" w:rsidRDefault="00BB7EE5" w:rsidP="00BB7EE5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 xml:space="preserve">2.8. Laukiami rezultatai ir nauda tikslinei grupei </w:t>
            </w:r>
          </w:p>
          <w:p w14:paraId="68018BE7" w14:textId="77777777" w:rsidR="00BB7EE5" w:rsidRPr="00BB7EE5" w:rsidRDefault="00BB7EE5" w:rsidP="00BB7EE5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i/>
                <w:iCs/>
                <w:sz w:val="22"/>
                <w:szCs w:val="22"/>
              </w:rPr>
              <w:t>(Nurodykite planuojamus kokybinius ir kiekybinius rezultatus ir jų naudą tikslinei grupei)</w:t>
            </w:r>
          </w:p>
        </w:tc>
        <w:tc>
          <w:tcPr>
            <w:tcW w:w="4819" w:type="dxa"/>
          </w:tcPr>
          <w:p w14:paraId="1E611C73" w14:textId="77777777" w:rsidR="00BB7EE5" w:rsidRPr="00BB7EE5" w:rsidRDefault="00BB7EE5" w:rsidP="00BB7EE5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</w:tbl>
    <w:p w14:paraId="573B9432" w14:textId="77777777" w:rsidR="00BB7EE5" w:rsidRPr="00BB7EE5" w:rsidRDefault="00BB7EE5" w:rsidP="00BB7EE5">
      <w:pPr>
        <w:widowControl w:val="0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23B13362" w14:textId="77777777" w:rsidR="00BB7EE5" w:rsidRPr="00BB7EE5" w:rsidRDefault="00BB7EE5" w:rsidP="00BB7EE5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  <w:r w:rsidRPr="00BB7EE5">
        <w:rPr>
          <w:rFonts w:ascii="Verdana" w:hAnsi="Verdana"/>
          <w:b/>
          <w:bCs/>
          <w:sz w:val="22"/>
          <w:szCs w:val="22"/>
        </w:rPr>
        <w:t>3. PROJEKTO BIUDŽETAS</w:t>
      </w:r>
    </w:p>
    <w:p w14:paraId="600CFBAF" w14:textId="77777777" w:rsidR="00BB7EE5" w:rsidRPr="00BB7EE5" w:rsidRDefault="00BB7EE5" w:rsidP="00BB7EE5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</w:p>
    <w:tbl>
      <w:tblPr>
        <w:tblW w:w="963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7229"/>
        <w:gridCol w:w="1559"/>
      </w:tblGrid>
      <w:tr w:rsidR="00BB7EE5" w:rsidRPr="00BB7EE5" w14:paraId="7F3328BD" w14:textId="77777777" w:rsidTr="00327E8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D20548B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 xml:space="preserve">Eil. Nr. 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C584EE3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Pavadinimas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2D70DA4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Suma (Eur)</w:t>
            </w:r>
          </w:p>
        </w:tc>
      </w:tr>
      <w:tr w:rsidR="00BB7EE5" w:rsidRPr="00BB7EE5" w14:paraId="542C3762" w14:textId="77777777" w:rsidTr="00327E8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8AEC488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3B68893" w14:textId="77777777" w:rsidR="00BB7EE5" w:rsidRPr="00BB7EE5" w:rsidRDefault="00BB7EE5" w:rsidP="00BB7EE5">
            <w:pPr>
              <w:widowControl w:val="0"/>
              <w:tabs>
                <w:tab w:val="left" w:pos="508"/>
              </w:tabs>
              <w:suppressAutoHyphens/>
              <w:spacing w:line="244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Iš Marijampolės savivaldybės biudžeto prašomos lėšos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CA229D8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BB7EE5" w:rsidRPr="00BB7EE5" w14:paraId="3A324AB6" w14:textId="77777777" w:rsidTr="00327E8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F55845E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EC3D4DA" w14:textId="77777777" w:rsidR="00BB7EE5" w:rsidRPr="00BB7EE5" w:rsidRDefault="00BB7EE5" w:rsidP="00BB7EE5">
            <w:pPr>
              <w:widowControl w:val="0"/>
              <w:tabs>
                <w:tab w:val="left" w:pos="508"/>
              </w:tabs>
              <w:spacing w:line="244" w:lineRule="auto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 xml:space="preserve">Kiti finansavimo šaltiniai: </w:t>
            </w:r>
            <w:r w:rsidRPr="00BB7EE5">
              <w:rPr>
                <w:rFonts w:ascii="Verdana" w:hAnsi="Verdana"/>
                <w:i/>
                <w:iCs/>
                <w:sz w:val="22"/>
                <w:szCs w:val="22"/>
              </w:rPr>
              <w:t>(Pateikite, iš kur yra gautas/planuojamas gauti papildomas finansavimas šio projekto veikloms įgyvendinti)</w:t>
            </w:r>
          </w:p>
          <w:p w14:paraId="49C98CB5" w14:textId="77777777" w:rsidR="00BB7EE5" w:rsidRPr="00BB7EE5" w:rsidRDefault="00BB7EE5" w:rsidP="00BB7EE5">
            <w:pPr>
              <w:tabs>
                <w:tab w:val="left" w:pos="508"/>
              </w:tabs>
              <w:spacing w:line="244" w:lineRule="auto"/>
              <w:ind w:left="720" w:hanging="360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eastAsia="Calibri" w:hAnsi="Verdana"/>
                <w:sz w:val="22"/>
                <w:szCs w:val="22"/>
              </w:rPr>
              <w:t>1.</w:t>
            </w:r>
            <w:r w:rsidRPr="00BB7EE5">
              <w:rPr>
                <w:rFonts w:ascii="Verdana" w:hAnsi="Verdana"/>
                <w:sz w:val="22"/>
                <w:szCs w:val="22"/>
              </w:rPr>
              <w:t>..........</w:t>
            </w:r>
          </w:p>
          <w:p w14:paraId="67624E1C" w14:textId="77777777" w:rsidR="00BB7EE5" w:rsidRDefault="00BB7EE5" w:rsidP="00BB7EE5">
            <w:pPr>
              <w:tabs>
                <w:tab w:val="left" w:pos="508"/>
              </w:tabs>
              <w:spacing w:line="244" w:lineRule="auto"/>
              <w:ind w:left="720" w:hanging="360"/>
              <w:jc w:val="both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2...........</w:t>
            </w:r>
          </w:p>
          <w:p w14:paraId="5427C99A" w14:textId="77495D60" w:rsidR="0069249D" w:rsidRPr="00BB7EE5" w:rsidRDefault="0069249D" w:rsidP="00BB7EE5">
            <w:pPr>
              <w:tabs>
                <w:tab w:val="left" w:pos="508"/>
              </w:tabs>
              <w:spacing w:line="244" w:lineRule="auto"/>
              <w:ind w:left="720" w:hanging="36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.............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56E0E96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BB7EE5" w:rsidRPr="00BB7EE5" w14:paraId="6C424B86" w14:textId="77777777" w:rsidTr="00327E8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6690721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6433CC0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Visa projekto vertė: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C7E81B2" w14:textId="77777777" w:rsidR="00BB7EE5" w:rsidRPr="00BB7EE5" w:rsidRDefault="00BB7EE5" w:rsidP="00BB7EE5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465846EB" w14:textId="77777777" w:rsidR="00BB7EE5" w:rsidRDefault="00BB7EE5" w:rsidP="00BB7EE5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3A50E914" w14:textId="77777777" w:rsidR="0069249D" w:rsidRDefault="0069249D" w:rsidP="00BB7EE5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26B4420F" w14:textId="77777777" w:rsidR="0069249D" w:rsidRDefault="0069249D" w:rsidP="00BB7EE5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626F3C5B" w14:textId="77777777" w:rsidR="0069249D" w:rsidRDefault="0069249D" w:rsidP="00BB7EE5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127047D8" w14:textId="77777777" w:rsidR="0069249D" w:rsidRPr="00BB7EE5" w:rsidRDefault="0069249D" w:rsidP="00BB7EE5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43A58D4C" w14:textId="77777777" w:rsidR="00BB7EE5" w:rsidRPr="00BB7EE5" w:rsidRDefault="00BB7EE5" w:rsidP="00BB7EE5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  <w:r w:rsidRPr="00BB7EE5">
        <w:rPr>
          <w:rFonts w:ascii="Verdana" w:hAnsi="Verdana"/>
          <w:b/>
          <w:bCs/>
          <w:sz w:val="22"/>
          <w:szCs w:val="22"/>
        </w:rPr>
        <w:lastRenderedPageBreak/>
        <w:t>4. PROJEKTO ĮGYVENDINIMO VEIKLŲ PLANAS</w:t>
      </w:r>
    </w:p>
    <w:p w14:paraId="412A73FA" w14:textId="77777777" w:rsidR="00BB7EE5" w:rsidRPr="00BB7EE5" w:rsidRDefault="00BB7EE5" w:rsidP="00BB7EE5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740"/>
        <w:gridCol w:w="1829"/>
        <w:gridCol w:w="2075"/>
        <w:gridCol w:w="2428"/>
      </w:tblGrid>
      <w:tr w:rsidR="00BB7EE5" w:rsidRPr="00BB7EE5" w14:paraId="59484461" w14:textId="77777777" w:rsidTr="00327E87">
        <w:trPr>
          <w:trHeight w:val="365"/>
          <w:jc w:val="center"/>
        </w:trPr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00FB8" w14:textId="77777777" w:rsidR="00BB7EE5" w:rsidRPr="00BB7EE5" w:rsidRDefault="00BB7EE5" w:rsidP="00BB7EE5">
            <w:pPr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 w:rsidRPr="00BB7EE5">
              <w:rPr>
                <w:rFonts w:ascii="Verdana" w:hAnsi="Verdana"/>
                <w:b/>
                <w:sz w:val="20"/>
              </w:rPr>
              <w:t>Eil.</w:t>
            </w:r>
          </w:p>
          <w:p w14:paraId="4157CDC6" w14:textId="77777777" w:rsidR="00BB7EE5" w:rsidRPr="00BB7EE5" w:rsidRDefault="00BB7EE5" w:rsidP="00BB7EE5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 w:rsidRPr="00BB7EE5">
              <w:rPr>
                <w:rFonts w:ascii="Verdana" w:hAnsi="Verdana"/>
                <w:b/>
                <w:sz w:val="20"/>
              </w:rPr>
              <w:t>Nr.</w:t>
            </w:r>
          </w:p>
        </w:tc>
        <w:tc>
          <w:tcPr>
            <w:tcW w:w="1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E0D27" w14:textId="77777777" w:rsidR="00BB7EE5" w:rsidRPr="00BB7EE5" w:rsidRDefault="00BB7EE5" w:rsidP="00BB7EE5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Projekto veiklos pavadinimas</w:t>
            </w:r>
          </w:p>
          <w:p w14:paraId="5ECB8468" w14:textId="77777777" w:rsidR="00BB7EE5" w:rsidRPr="00BB7EE5" w:rsidRDefault="00BB7EE5" w:rsidP="00BB7EE5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3718F" w14:textId="77777777" w:rsidR="00BB7EE5" w:rsidRPr="00BB7EE5" w:rsidRDefault="00BB7EE5" w:rsidP="00BB7EE5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Veiklos vertinimo rodikliai</w:t>
            </w:r>
          </w:p>
        </w:tc>
      </w:tr>
      <w:tr w:rsidR="00BB7EE5" w:rsidRPr="00BB7EE5" w14:paraId="41EDBF32" w14:textId="77777777" w:rsidTr="00327E87">
        <w:trPr>
          <w:trHeight w:val="1596"/>
          <w:jc w:val="center"/>
        </w:trPr>
        <w:tc>
          <w:tcPr>
            <w:tcW w:w="2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4741761" w14:textId="77777777" w:rsidR="00BB7EE5" w:rsidRPr="00BB7EE5" w:rsidRDefault="00BB7EE5" w:rsidP="00BB7EE5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4B1AB6C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A1724" w14:textId="77777777" w:rsidR="00BB7EE5" w:rsidRPr="00BB7EE5" w:rsidRDefault="00BB7EE5" w:rsidP="00BB7EE5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Projekto veiklos aprašymas</w:t>
            </w:r>
          </w:p>
        </w:tc>
        <w:tc>
          <w:tcPr>
            <w:tcW w:w="1077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68FCD" w14:textId="77777777" w:rsidR="00BB7EE5" w:rsidRPr="00BB7EE5" w:rsidRDefault="00BB7EE5" w:rsidP="00BB7EE5">
            <w:pPr>
              <w:jc w:val="center"/>
              <w:rPr>
                <w:rFonts w:ascii="Verdana" w:hAnsi="Verdana"/>
                <w:i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Veiklos periodiškumas</w:t>
            </w:r>
          </w:p>
          <w:p w14:paraId="1F678F81" w14:textId="77777777" w:rsidR="00BB7EE5" w:rsidRPr="00BB7EE5" w:rsidRDefault="00BB7EE5" w:rsidP="00BB7EE5">
            <w:pPr>
              <w:jc w:val="center"/>
              <w:rPr>
                <w:rFonts w:ascii="Verdana" w:hAnsi="Verdana"/>
                <w:i/>
                <w:sz w:val="22"/>
                <w:szCs w:val="22"/>
              </w:rPr>
            </w:pPr>
            <w:r w:rsidRPr="00BB7EE5">
              <w:rPr>
                <w:rFonts w:ascii="Verdana" w:hAnsi="Verdana"/>
                <w:i/>
                <w:sz w:val="22"/>
                <w:szCs w:val="22"/>
              </w:rPr>
              <w:t>(Nurodykite veiklos pobūdį: vienkartinio ar nuolatinio pobūdžio veikla (Konkurso nuostatų 8.6 punktas)</w:t>
            </w:r>
          </w:p>
          <w:p w14:paraId="62F90E25" w14:textId="77777777" w:rsidR="00BB7EE5" w:rsidRPr="00BB7EE5" w:rsidRDefault="00BB7EE5" w:rsidP="00BB7EE5">
            <w:pPr>
              <w:jc w:val="center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089D2" w14:textId="77777777" w:rsidR="00BB7EE5" w:rsidRPr="00BB7EE5" w:rsidRDefault="00BB7EE5" w:rsidP="00BB7EE5">
            <w:pPr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Planuojama pasiekti reikšmė</w:t>
            </w:r>
          </w:p>
          <w:p w14:paraId="34D3F1BD" w14:textId="77777777" w:rsidR="00BB7EE5" w:rsidRPr="00BB7EE5" w:rsidRDefault="00BB7EE5" w:rsidP="00BB7EE5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i/>
                <w:sz w:val="22"/>
                <w:szCs w:val="22"/>
              </w:rPr>
              <w:t>(Pvz.: projekto įgyvendinimo metu planuojama organizuoti 30 užsiėmimų, dalyvaus 50 asmenų)</w:t>
            </w:r>
          </w:p>
        </w:tc>
      </w:tr>
      <w:tr w:rsidR="00BB7EE5" w:rsidRPr="00BB7EE5" w14:paraId="2C6B317D" w14:textId="77777777" w:rsidTr="00327E87">
        <w:trPr>
          <w:trHeight w:val="272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CAB58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62211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5AA83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B303F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68D66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BB7EE5" w:rsidRPr="00BB7EE5" w14:paraId="4063C843" w14:textId="77777777" w:rsidTr="00327E87">
        <w:trPr>
          <w:trHeight w:val="287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64691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DE2B5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F1A86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63EE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B6A24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BB7EE5" w:rsidRPr="00BB7EE5" w14:paraId="1E585E55" w14:textId="77777777" w:rsidTr="00327E87">
        <w:trPr>
          <w:trHeight w:val="272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67C5E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...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E0DAC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F4C0F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5CDB6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1BF65" w14:textId="77777777" w:rsidR="00BB7EE5" w:rsidRPr="00BB7EE5" w:rsidRDefault="00BB7EE5" w:rsidP="00BB7EE5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F27B826" w14:textId="77777777" w:rsidR="00BB7EE5" w:rsidRPr="00BB7EE5" w:rsidRDefault="00BB7EE5" w:rsidP="00BB7EE5">
      <w:pPr>
        <w:rPr>
          <w:rFonts w:ascii="Verdana" w:hAnsi="Verdana"/>
          <w:sz w:val="22"/>
          <w:szCs w:val="22"/>
        </w:rPr>
      </w:pPr>
    </w:p>
    <w:p w14:paraId="71D05867" w14:textId="77777777" w:rsidR="00BB7EE5" w:rsidRPr="00BB7EE5" w:rsidRDefault="00BB7EE5" w:rsidP="00BB7EE5">
      <w:pPr>
        <w:rPr>
          <w:rFonts w:ascii="Verdana" w:hAnsi="Verdana"/>
          <w:b/>
          <w:bCs/>
          <w:sz w:val="22"/>
          <w:szCs w:val="22"/>
        </w:rPr>
      </w:pPr>
      <w:r w:rsidRPr="00BB7EE5">
        <w:rPr>
          <w:rFonts w:ascii="Verdana" w:hAnsi="Verdana"/>
          <w:b/>
          <w:bCs/>
          <w:sz w:val="22"/>
          <w:szCs w:val="22"/>
        </w:rPr>
        <w:t>5. DETALI PROJEKTO IŠLAIDŲ SĄMATA IR PRAŠOMŲ LĖŠŲ PAGRINDIMAS</w:t>
      </w:r>
    </w:p>
    <w:p w14:paraId="60DC5603" w14:textId="77777777" w:rsidR="00BB7EE5" w:rsidRPr="00BB7EE5" w:rsidRDefault="00BB7EE5" w:rsidP="00BB7EE5">
      <w:pPr>
        <w:rPr>
          <w:rFonts w:ascii="Verdana" w:hAnsi="Verdana"/>
          <w:b/>
          <w:bCs/>
          <w:sz w:val="22"/>
          <w:szCs w:val="22"/>
        </w:rPr>
      </w:pPr>
    </w:p>
    <w:tbl>
      <w:tblPr>
        <w:tblW w:w="9689" w:type="dxa"/>
        <w:jc w:val="center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11"/>
        <w:gridCol w:w="2982"/>
        <w:gridCol w:w="2796"/>
        <w:gridCol w:w="1098"/>
        <w:gridCol w:w="1079"/>
        <w:gridCol w:w="1123"/>
      </w:tblGrid>
      <w:tr w:rsidR="00BB7EE5" w:rsidRPr="00BB7EE5" w14:paraId="7809721A" w14:textId="77777777" w:rsidTr="00327E87">
        <w:trPr>
          <w:jc w:val="center"/>
        </w:trPr>
        <w:tc>
          <w:tcPr>
            <w:tcW w:w="61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DC8ED2" w14:textId="77777777" w:rsidR="00BB7EE5" w:rsidRPr="00BB7EE5" w:rsidRDefault="00BB7EE5" w:rsidP="00BB7EE5">
            <w:pPr>
              <w:widowControl w:val="0"/>
              <w:shd w:val="clear" w:color="auto" w:fill="D9D9D9"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4B601768" w14:textId="77777777" w:rsidR="00BB7EE5" w:rsidRPr="00BB7EE5" w:rsidRDefault="00BB7EE5" w:rsidP="00BB7EE5">
            <w:pPr>
              <w:widowControl w:val="0"/>
              <w:shd w:val="clear" w:color="auto" w:fill="D9D9D9"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298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6EDA35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rPr>
                <w:rFonts w:ascii="Verdana" w:hAnsi="Verdana"/>
                <w:b/>
                <w:sz w:val="22"/>
                <w:szCs w:val="22"/>
              </w:rPr>
            </w:pPr>
          </w:p>
          <w:p w14:paraId="77B5EC88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19400FF9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49B192F5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 xml:space="preserve">Išlaidų pavadinimas </w:t>
            </w:r>
          </w:p>
        </w:tc>
        <w:tc>
          <w:tcPr>
            <w:tcW w:w="2796" w:type="dxa"/>
            <w:vMerge w:val="restart"/>
            <w:tcBorders>
              <w:top w:val="single" w:sz="4" w:space="0" w:color="000001"/>
              <w:left w:val="single" w:sz="4" w:space="0" w:color="00000A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3C5F9021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>Planuojamų išlaidų ir jų skaičiavimų detalizavimas, pagrindimas bei sąsaja su konkrečiomis paslaugomis, išskiriant partneriui (jeigu planuojama partnerystė) planuojamas išlaidas ir sumas</w:t>
            </w:r>
          </w:p>
        </w:tc>
        <w:tc>
          <w:tcPr>
            <w:tcW w:w="33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92914A3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Lėšos (Eur)</w:t>
            </w:r>
          </w:p>
        </w:tc>
      </w:tr>
      <w:tr w:rsidR="00BB7EE5" w:rsidRPr="00BB7EE5" w14:paraId="0EA9FAD0" w14:textId="77777777" w:rsidTr="00327E87">
        <w:trPr>
          <w:trHeight w:val="709"/>
          <w:jc w:val="center"/>
        </w:trPr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D6B34D3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98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34D6535A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796" w:type="dxa"/>
            <w:vMerge/>
            <w:tcBorders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D486F3A" w14:textId="77777777" w:rsidR="00BB7EE5" w:rsidRPr="00BB7EE5" w:rsidRDefault="00BB7EE5" w:rsidP="00BB7EE5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EDFBB24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 w:rsidRPr="00BB7EE5">
              <w:rPr>
                <w:rFonts w:ascii="Verdana" w:hAnsi="Verdana"/>
                <w:b/>
                <w:sz w:val="22"/>
                <w:szCs w:val="22"/>
              </w:rPr>
              <w:t>Savival-dybės</w:t>
            </w:r>
            <w:proofErr w:type="spellEnd"/>
            <w:r w:rsidRPr="00BB7EE5">
              <w:rPr>
                <w:rFonts w:ascii="Verdana" w:hAnsi="Verdana"/>
                <w:b/>
                <w:sz w:val="22"/>
                <w:szCs w:val="22"/>
              </w:rPr>
              <w:t xml:space="preserve"> lėšos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81B4152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 w:rsidRPr="00BB7EE5">
              <w:rPr>
                <w:rFonts w:ascii="Verdana" w:hAnsi="Verdana"/>
                <w:b/>
                <w:sz w:val="22"/>
                <w:szCs w:val="22"/>
              </w:rPr>
              <w:t>Organi-zacijos</w:t>
            </w:r>
            <w:proofErr w:type="spellEnd"/>
            <w:r w:rsidRPr="00BB7EE5">
              <w:rPr>
                <w:rFonts w:ascii="Verdana" w:hAnsi="Verdana"/>
                <w:b/>
                <w:sz w:val="22"/>
                <w:szCs w:val="22"/>
              </w:rPr>
              <w:t xml:space="preserve"> lėšos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8A5E0B2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B7EE5">
              <w:rPr>
                <w:rFonts w:ascii="Verdana" w:hAnsi="Verdana"/>
                <w:b/>
                <w:sz w:val="22"/>
                <w:szCs w:val="22"/>
              </w:rPr>
              <w:t>Kiti šaltiniai</w:t>
            </w:r>
          </w:p>
        </w:tc>
      </w:tr>
      <w:tr w:rsidR="00BB7EE5" w:rsidRPr="00BB7EE5" w14:paraId="51437375" w14:textId="77777777" w:rsidTr="00327E87">
        <w:trPr>
          <w:jc w:val="center"/>
        </w:trPr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A07B1A4" w14:textId="77777777" w:rsidR="00BB7EE5" w:rsidRPr="00BB7EE5" w:rsidRDefault="00BB7EE5" w:rsidP="00BB7EE5">
            <w:pPr>
              <w:suppressAutoHyphens/>
              <w:jc w:val="center"/>
              <w:rPr>
                <w:rFonts w:ascii="Verdana" w:hAnsi="Verdana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369D46" w14:textId="77777777" w:rsidR="00BB7EE5" w:rsidRPr="00BB7EE5" w:rsidRDefault="00BB7EE5" w:rsidP="00BB7EE5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7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3C3EDA" w14:textId="77777777" w:rsidR="00BB7EE5" w:rsidRPr="00BB7EE5" w:rsidRDefault="00BB7EE5" w:rsidP="00BB7EE5">
            <w:pPr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844026B" w14:textId="77777777" w:rsidR="00BB7EE5" w:rsidRPr="00BB7EE5" w:rsidRDefault="00BB7EE5" w:rsidP="00BB7EE5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41D98D0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E7C4A84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BB7EE5" w:rsidRPr="00BB7EE5" w14:paraId="59042D09" w14:textId="77777777" w:rsidTr="00327E87">
        <w:trPr>
          <w:jc w:val="center"/>
        </w:trPr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B1309D" w14:textId="77777777" w:rsidR="00BB7EE5" w:rsidRPr="00BB7EE5" w:rsidRDefault="00BB7EE5" w:rsidP="00BB7EE5">
            <w:pPr>
              <w:suppressAutoHyphens/>
              <w:jc w:val="center"/>
              <w:rPr>
                <w:rFonts w:ascii="Verdana" w:hAnsi="Verdana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 xml:space="preserve">2. 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FA2BA18" w14:textId="77777777" w:rsidR="00BB7EE5" w:rsidRPr="00BB7EE5" w:rsidRDefault="00BB7EE5" w:rsidP="00BB7EE5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0CA1A5E" w14:textId="77777777" w:rsidR="00BB7EE5" w:rsidRPr="00BB7EE5" w:rsidRDefault="00BB7EE5" w:rsidP="00BB7EE5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4622DFC" w14:textId="77777777" w:rsidR="00BB7EE5" w:rsidRPr="00BB7EE5" w:rsidRDefault="00BB7EE5" w:rsidP="00BB7EE5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58B1256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34B40DC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BB7EE5" w:rsidRPr="00BB7EE5" w14:paraId="3F8AAF69" w14:textId="77777777" w:rsidTr="00327E87">
        <w:trPr>
          <w:jc w:val="center"/>
        </w:trPr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408871" w14:textId="77777777" w:rsidR="00BB7EE5" w:rsidRPr="00BB7EE5" w:rsidRDefault="00BB7EE5" w:rsidP="00BB7EE5">
            <w:pPr>
              <w:suppressAutoHyphens/>
              <w:jc w:val="center"/>
              <w:rPr>
                <w:rFonts w:ascii="Verdana" w:hAnsi="Verdana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 xml:space="preserve">3. 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6BF062F" w14:textId="77777777" w:rsidR="00BB7EE5" w:rsidRPr="00BB7EE5" w:rsidRDefault="00BB7EE5" w:rsidP="00BB7EE5">
            <w:pPr>
              <w:suppressAutoHyphens/>
              <w:rPr>
                <w:rFonts w:ascii="Verdana" w:hAnsi="Verdana"/>
                <w:bCs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95CF637" w14:textId="77777777" w:rsidR="00BB7EE5" w:rsidRPr="00BB7EE5" w:rsidRDefault="00BB7EE5" w:rsidP="00BB7EE5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5E7E36" w14:textId="77777777" w:rsidR="00BB7EE5" w:rsidRPr="00BB7EE5" w:rsidRDefault="00BB7EE5" w:rsidP="00BB7EE5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A1CBC7A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B776C83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  <w:sz w:val="20"/>
              </w:rPr>
            </w:pPr>
          </w:p>
        </w:tc>
      </w:tr>
      <w:tr w:rsidR="00BB7EE5" w:rsidRPr="00BB7EE5" w14:paraId="5461C487" w14:textId="77777777" w:rsidTr="00327E87">
        <w:trPr>
          <w:jc w:val="center"/>
        </w:trPr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783678" w14:textId="77777777" w:rsidR="00BB7EE5" w:rsidRPr="00BB7EE5" w:rsidRDefault="00BB7EE5" w:rsidP="00BB7EE5">
            <w:pPr>
              <w:suppressAutoHyphens/>
              <w:jc w:val="center"/>
              <w:rPr>
                <w:rFonts w:ascii="Verdana" w:hAnsi="Verdana"/>
              </w:rPr>
            </w:pPr>
            <w:r w:rsidRPr="00BB7EE5">
              <w:rPr>
                <w:rFonts w:ascii="Verdana" w:hAnsi="Verdana"/>
                <w:sz w:val="22"/>
                <w:szCs w:val="22"/>
              </w:rPr>
              <w:t>...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CCE85F2" w14:textId="77777777" w:rsidR="00BB7EE5" w:rsidRPr="00BB7EE5" w:rsidRDefault="00BB7EE5" w:rsidP="00BB7EE5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9F53B0D" w14:textId="77777777" w:rsidR="00BB7EE5" w:rsidRPr="00BB7EE5" w:rsidRDefault="00BB7EE5" w:rsidP="00BB7EE5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E74D04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78296D9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7E2018A" w14:textId="77777777" w:rsidR="00BB7EE5" w:rsidRPr="00BB7EE5" w:rsidRDefault="00BB7EE5" w:rsidP="00BB7EE5">
            <w:pPr>
              <w:suppressLineNumbers/>
              <w:suppressAutoHyphens/>
              <w:rPr>
                <w:rFonts w:ascii="Verdana" w:hAnsi="Verdana"/>
                <w:sz w:val="20"/>
              </w:rPr>
            </w:pPr>
          </w:p>
        </w:tc>
      </w:tr>
      <w:tr w:rsidR="00BB7EE5" w:rsidRPr="00BB7EE5" w14:paraId="456AA109" w14:textId="77777777" w:rsidTr="00327E87">
        <w:trPr>
          <w:jc w:val="center"/>
        </w:trPr>
        <w:tc>
          <w:tcPr>
            <w:tcW w:w="63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5BD4E20" w14:textId="77777777" w:rsidR="00BB7EE5" w:rsidRPr="00BB7EE5" w:rsidRDefault="00BB7EE5" w:rsidP="00BB7EE5">
            <w:pPr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</w:rPr>
            </w:pPr>
            <w:r w:rsidRPr="00BB7EE5">
              <w:rPr>
                <w:rFonts w:ascii="Verdana" w:hAnsi="Verdana"/>
                <w:b/>
                <w:bCs/>
                <w:sz w:val="22"/>
                <w:szCs w:val="22"/>
              </w:rPr>
              <w:t xml:space="preserve">Iš viso   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A6B0EB9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82094AA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4F42636" w14:textId="77777777" w:rsidR="00BB7EE5" w:rsidRPr="00BB7EE5" w:rsidRDefault="00BB7EE5" w:rsidP="00BB7EE5">
            <w:pPr>
              <w:suppressLineNumbers/>
              <w:suppressAutoHyphens/>
              <w:spacing w:line="242" w:lineRule="auto"/>
              <w:rPr>
                <w:rFonts w:ascii="Verdana" w:hAnsi="Verdana"/>
                <w:sz w:val="20"/>
              </w:rPr>
            </w:pPr>
          </w:p>
        </w:tc>
      </w:tr>
    </w:tbl>
    <w:p w14:paraId="0C6FB91B" w14:textId="77777777" w:rsid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</w:p>
    <w:p w14:paraId="26B0B1AF" w14:textId="5F2AEA69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PRIDEDAMA:</w:t>
      </w:r>
    </w:p>
    <w:p w14:paraId="639D5120" w14:textId="77777777" w:rsidR="00BB7EE5" w:rsidRPr="00BB7EE5" w:rsidRDefault="00BB7EE5" w:rsidP="00BB7EE5">
      <w:pPr>
        <w:tabs>
          <w:tab w:val="left" w:pos="851"/>
        </w:tabs>
        <w:ind w:left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1. .............................................................................................;</w:t>
      </w:r>
    </w:p>
    <w:p w14:paraId="253E2E90" w14:textId="77777777" w:rsidR="00BB7EE5" w:rsidRPr="00BB7EE5" w:rsidRDefault="00BB7EE5" w:rsidP="00BB7EE5">
      <w:pPr>
        <w:tabs>
          <w:tab w:val="left" w:pos="851"/>
        </w:tabs>
        <w:ind w:left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2. .............................................................................................;</w:t>
      </w:r>
    </w:p>
    <w:p w14:paraId="5D8D2067" w14:textId="77777777" w:rsidR="00BB7EE5" w:rsidRPr="00BB7EE5" w:rsidRDefault="00BB7EE5" w:rsidP="00BB7EE5">
      <w:pPr>
        <w:tabs>
          <w:tab w:val="left" w:pos="851"/>
        </w:tabs>
        <w:ind w:left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3. .............................................................................................;</w:t>
      </w:r>
    </w:p>
    <w:p w14:paraId="0A21044F" w14:textId="77777777" w:rsidR="00BB7EE5" w:rsidRPr="00BB7EE5" w:rsidRDefault="00BB7EE5" w:rsidP="00BB7EE5">
      <w:pPr>
        <w:tabs>
          <w:tab w:val="left" w:pos="851"/>
        </w:tabs>
        <w:ind w:left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4 ..............................................................................................;</w:t>
      </w:r>
    </w:p>
    <w:p w14:paraId="2FAF0BF7" w14:textId="77777777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5. ..............................................................................................</w:t>
      </w:r>
    </w:p>
    <w:p w14:paraId="696ABE39" w14:textId="77777777" w:rsidR="00BB7EE5" w:rsidRPr="00BB7EE5" w:rsidRDefault="00BB7EE5" w:rsidP="00BB7EE5">
      <w:pPr>
        <w:tabs>
          <w:tab w:val="left" w:pos="851"/>
        </w:tabs>
        <w:jc w:val="both"/>
        <w:rPr>
          <w:rFonts w:ascii="Verdana" w:hAnsi="Verdana"/>
        </w:rPr>
      </w:pPr>
    </w:p>
    <w:p w14:paraId="3F107317" w14:textId="77777777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Patvirtinu, kad:</w:t>
      </w:r>
    </w:p>
    <w:p w14:paraId="751BFFC9" w14:textId="77777777" w:rsidR="00BB7EE5" w:rsidRPr="00BB7EE5" w:rsidRDefault="00BB7EE5" w:rsidP="00BB7EE5">
      <w:pPr>
        <w:tabs>
          <w:tab w:val="left" w:pos="851"/>
        </w:tabs>
        <w:ind w:firstLine="720"/>
        <w:jc w:val="both"/>
        <w:rPr>
          <w:rFonts w:ascii="Verdana" w:hAnsi="Verdana"/>
        </w:rPr>
      </w:pPr>
      <w:r w:rsidRPr="00BB7EE5">
        <w:rPr>
          <w:rFonts w:ascii="Verdana" w:hAnsi="Verdana"/>
        </w:rPr>
        <w:t>- organizacija/įstaiga nėra likviduojama, nėra sudaryta sutartis su kreditoriais, sustabdyta ar apribota veikla;</w:t>
      </w:r>
    </w:p>
    <w:p w14:paraId="4E30B855" w14:textId="77777777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- neturi neįvykdytų mokesčių ar socialinio draudimo įmokų mokėjimo įsipareigojimų pagal Lietuvos Respublikos teisės aktus;</w:t>
      </w:r>
    </w:p>
    <w:p w14:paraId="3E1C6786" w14:textId="77777777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lastRenderedPageBreak/>
        <w:t>- nėra įsiteisėjęs teismo sprendimas, kad organizacija pažeidė kitą sutartį dėl paramos skyrimo iš valstybės ar savivaldybės biudžeto;</w:t>
      </w:r>
    </w:p>
    <w:p w14:paraId="62BC66EE" w14:textId="77777777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- Projekte numatytos išlaidos nedubliuoja išlaidų, finansuojamų iš kitų valstybės ar savivaldybės biudžeto programų lėšų;</w:t>
      </w:r>
    </w:p>
    <w:p w14:paraId="70C59DD6" w14:textId="77777777" w:rsidR="00BB7EE5" w:rsidRPr="00BB7EE5" w:rsidRDefault="00BB7EE5" w:rsidP="00BB7EE5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BB7EE5">
        <w:rPr>
          <w:rFonts w:ascii="Verdana" w:hAnsi="Verdana"/>
        </w:rPr>
        <w:t>- Projekte numatytos veiklos ir išlaidos nedubliuoja akredituotos socialinės priežiūros veiklų bei išlaidų.</w:t>
      </w:r>
    </w:p>
    <w:p w14:paraId="684511BA" w14:textId="77777777" w:rsidR="00BB7EE5" w:rsidRPr="00BB7EE5" w:rsidRDefault="00BB7EE5" w:rsidP="00BB7EE5">
      <w:pPr>
        <w:ind w:firstLine="720"/>
        <w:jc w:val="both"/>
        <w:rPr>
          <w:rFonts w:ascii="Verdana" w:hAnsi="Verdana"/>
        </w:rPr>
      </w:pPr>
      <w:r w:rsidRPr="00BB7EE5">
        <w:rPr>
          <w:rFonts w:ascii="Verdana" w:hAnsi="Verdana"/>
        </w:rPr>
        <w:t xml:space="preserve">Patvirtinu, kad Paraiškoje pateikta informacija yra tiksli ir teisinga. </w:t>
      </w:r>
    </w:p>
    <w:p w14:paraId="3CC5F77E" w14:textId="77777777" w:rsidR="00BB7EE5" w:rsidRPr="00BB7EE5" w:rsidRDefault="00BB7EE5" w:rsidP="00BB7EE5">
      <w:pPr>
        <w:ind w:firstLine="720"/>
        <w:jc w:val="both"/>
        <w:rPr>
          <w:rFonts w:ascii="Verdana" w:hAnsi="Verdana"/>
        </w:rPr>
      </w:pPr>
      <w:r w:rsidRPr="00BB7EE5">
        <w:rPr>
          <w:rFonts w:ascii="Verdana" w:hAnsi="Verdana"/>
        </w:rPr>
        <w:t>Įsipareigoju, įvykdžius Projektą, pateikti Marijampolės savivaldybės administracijos Socialinių paslaugų skyriui galutinę projekto įvykdymo ataskaitą per sutartyje numatytus terminus.</w:t>
      </w:r>
    </w:p>
    <w:p w14:paraId="11B47E55" w14:textId="77777777" w:rsidR="00BB7EE5" w:rsidRPr="00BB7EE5" w:rsidRDefault="00BB7EE5" w:rsidP="00BB7EE5">
      <w:pPr>
        <w:rPr>
          <w:rFonts w:ascii="Verdana" w:hAnsi="Verdana"/>
          <w:sz w:val="20"/>
        </w:rPr>
      </w:pPr>
    </w:p>
    <w:p w14:paraId="545F4963" w14:textId="77777777" w:rsidR="00BB7EE5" w:rsidRPr="00BB7EE5" w:rsidRDefault="00BB7EE5" w:rsidP="00BB7EE5">
      <w:pPr>
        <w:rPr>
          <w:rFonts w:ascii="Verdana" w:hAnsi="Verdana"/>
          <w:snapToGrid w:val="0"/>
          <w:lang w:val="pt-BR"/>
        </w:rPr>
      </w:pPr>
      <w:r w:rsidRPr="00BB7EE5">
        <w:rPr>
          <w:rFonts w:ascii="Verdana" w:hAnsi="Verdana"/>
          <w:snapToGrid w:val="0"/>
          <w:lang w:val="pt-BR"/>
        </w:rPr>
        <w:t>_________________    __________  ___________________________</w:t>
      </w:r>
    </w:p>
    <w:p w14:paraId="668F31E1" w14:textId="77777777" w:rsidR="00BB7EE5" w:rsidRPr="00BB7EE5" w:rsidRDefault="00BB7EE5" w:rsidP="00BB7EE5">
      <w:pPr>
        <w:rPr>
          <w:rFonts w:ascii="Verdana" w:hAnsi="Verdana"/>
          <w:i/>
          <w:snapToGrid w:val="0"/>
          <w:sz w:val="20"/>
          <w:szCs w:val="20"/>
          <w:lang w:val="pt-BR"/>
        </w:rPr>
      </w:pP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>(Pareigų pavadinimas)</w:t>
      </w: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ab/>
        <w:t xml:space="preserve">        (parašas)</w:t>
      </w: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ab/>
        <w:t>(vardas, pavardė)</w:t>
      </w: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 w:rsidRPr="00BB7EE5">
        <w:rPr>
          <w:rFonts w:ascii="Verdana" w:hAnsi="Verdana"/>
          <w:i/>
          <w:snapToGrid w:val="0"/>
          <w:sz w:val="20"/>
          <w:szCs w:val="20"/>
          <w:lang w:val="pt-BR"/>
        </w:rPr>
        <w:tab/>
      </w:r>
    </w:p>
    <w:p w14:paraId="1E79798E" w14:textId="77777777" w:rsidR="00BB7EE5" w:rsidRPr="00BB7EE5" w:rsidRDefault="00BB7EE5" w:rsidP="00BB7EE5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sectPr w:rsidR="00BB7EE5" w:rsidRPr="00BB7EE5" w:rsidSect="006158A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567" w:bottom="993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2D271" w14:textId="77777777" w:rsidR="003B6A13" w:rsidRDefault="003B6A13">
      <w:r>
        <w:separator/>
      </w:r>
    </w:p>
  </w:endnote>
  <w:endnote w:type="continuationSeparator" w:id="0">
    <w:p w14:paraId="2DBE97FA" w14:textId="77777777" w:rsidR="003B6A13" w:rsidRDefault="003B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D3F5D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83554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EF34D" w14:textId="77777777" w:rsidR="003B6A13" w:rsidRDefault="003B6A13">
      <w:r>
        <w:separator/>
      </w:r>
    </w:p>
  </w:footnote>
  <w:footnote w:type="continuationSeparator" w:id="0">
    <w:p w14:paraId="57E31326" w14:textId="77777777" w:rsidR="003B6A13" w:rsidRDefault="003B6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74D41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EF2AD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D05B7"/>
    <w:multiLevelType w:val="hybridMultilevel"/>
    <w:tmpl w:val="70D8A844"/>
    <w:lvl w:ilvl="0" w:tplc="D7D212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0C568B"/>
    <w:multiLevelType w:val="hybridMultilevel"/>
    <w:tmpl w:val="E696A356"/>
    <w:lvl w:ilvl="0" w:tplc="16E6DBC6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871577"/>
    <w:multiLevelType w:val="multilevel"/>
    <w:tmpl w:val="A9DC0C6E"/>
    <w:lvl w:ilvl="0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880"/>
      </w:pPr>
      <w:rPr>
        <w:rFonts w:hint="default"/>
      </w:rPr>
    </w:lvl>
  </w:abstractNum>
  <w:abstractNum w:abstractNumId="3" w15:restartNumberingAfterBreak="0">
    <w:nsid w:val="31C87A81"/>
    <w:multiLevelType w:val="multilevel"/>
    <w:tmpl w:val="F384C1E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67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3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52" w:hanging="2880"/>
      </w:pPr>
      <w:rPr>
        <w:rFonts w:hint="default"/>
      </w:rPr>
    </w:lvl>
  </w:abstractNum>
  <w:abstractNum w:abstractNumId="4" w15:restartNumberingAfterBreak="0">
    <w:nsid w:val="3ED24004"/>
    <w:multiLevelType w:val="multilevel"/>
    <w:tmpl w:val="FF3426D4"/>
    <w:lvl w:ilvl="0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880"/>
      </w:pPr>
      <w:rPr>
        <w:rFonts w:hint="default"/>
      </w:rPr>
    </w:lvl>
  </w:abstractNum>
  <w:abstractNum w:abstractNumId="5" w15:restartNumberingAfterBreak="0">
    <w:nsid w:val="4CB86C6E"/>
    <w:multiLevelType w:val="multilevel"/>
    <w:tmpl w:val="091495F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FC3D20"/>
    <w:multiLevelType w:val="hybridMultilevel"/>
    <w:tmpl w:val="AA7A8500"/>
    <w:lvl w:ilvl="0" w:tplc="B86208A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78972905">
    <w:abstractNumId w:val="6"/>
  </w:num>
  <w:num w:numId="2" w16cid:durableId="1779987297">
    <w:abstractNumId w:val="4"/>
  </w:num>
  <w:num w:numId="3" w16cid:durableId="557866286">
    <w:abstractNumId w:val="2"/>
  </w:num>
  <w:num w:numId="4" w16cid:durableId="1443188336">
    <w:abstractNumId w:val="3"/>
  </w:num>
  <w:num w:numId="5" w16cid:durableId="366760963">
    <w:abstractNumId w:val="5"/>
  </w:num>
  <w:num w:numId="6" w16cid:durableId="1579635989">
    <w:abstractNumId w:val="7"/>
  </w:num>
  <w:num w:numId="7" w16cid:durableId="1459252057">
    <w:abstractNumId w:val="0"/>
  </w:num>
  <w:num w:numId="8" w16cid:durableId="344942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638"/>
    <w:rsid w:val="00001412"/>
    <w:rsid w:val="00024D31"/>
    <w:rsid w:val="000558BE"/>
    <w:rsid w:val="0007488C"/>
    <w:rsid w:val="0009673D"/>
    <w:rsid w:val="000A7773"/>
    <w:rsid w:val="000A7DCA"/>
    <w:rsid w:val="000B1DF1"/>
    <w:rsid w:val="000B4D7A"/>
    <w:rsid w:val="000C0062"/>
    <w:rsid w:val="000D041D"/>
    <w:rsid w:val="000E1795"/>
    <w:rsid w:val="00107696"/>
    <w:rsid w:val="001315D3"/>
    <w:rsid w:val="00136DF8"/>
    <w:rsid w:val="00140C7C"/>
    <w:rsid w:val="001536C3"/>
    <w:rsid w:val="00191597"/>
    <w:rsid w:val="001D6E9F"/>
    <w:rsid w:val="001E7173"/>
    <w:rsid w:val="002058E9"/>
    <w:rsid w:val="00216FF9"/>
    <w:rsid w:val="00221375"/>
    <w:rsid w:val="00226EE4"/>
    <w:rsid w:val="00267FBC"/>
    <w:rsid w:val="0029149E"/>
    <w:rsid w:val="00294C0C"/>
    <w:rsid w:val="002B39F0"/>
    <w:rsid w:val="00305B1B"/>
    <w:rsid w:val="00327E87"/>
    <w:rsid w:val="00335DFE"/>
    <w:rsid w:val="00347773"/>
    <w:rsid w:val="003556D6"/>
    <w:rsid w:val="0038328F"/>
    <w:rsid w:val="003841B2"/>
    <w:rsid w:val="00384B02"/>
    <w:rsid w:val="003970C9"/>
    <w:rsid w:val="003B3FAD"/>
    <w:rsid w:val="003B6A13"/>
    <w:rsid w:val="003C03BB"/>
    <w:rsid w:val="003D2B2C"/>
    <w:rsid w:val="003E57AB"/>
    <w:rsid w:val="004014F5"/>
    <w:rsid w:val="0040227E"/>
    <w:rsid w:val="0041703F"/>
    <w:rsid w:val="00427FF4"/>
    <w:rsid w:val="004511F0"/>
    <w:rsid w:val="0045224C"/>
    <w:rsid w:val="00462AD2"/>
    <w:rsid w:val="004757D3"/>
    <w:rsid w:val="004919AD"/>
    <w:rsid w:val="004A27BF"/>
    <w:rsid w:val="004B1167"/>
    <w:rsid w:val="004B1DF0"/>
    <w:rsid w:val="004E0929"/>
    <w:rsid w:val="004E435B"/>
    <w:rsid w:val="00500D48"/>
    <w:rsid w:val="00502A4B"/>
    <w:rsid w:val="00512330"/>
    <w:rsid w:val="00516B0E"/>
    <w:rsid w:val="00527638"/>
    <w:rsid w:val="00540085"/>
    <w:rsid w:val="00574842"/>
    <w:rsid w:val="00590E83"/>
    <w:rsid w:val="005A403D"/>
    <w:rsid w:val="005C5783"/>
    <w:rsid w:val="005C6F67"/>
    <w:rsid w:val="005D0128"/>
    <w:rsid w:val="005D63C8"/>
    <w:rsid w:val="005F3650"/>
    <w:rsid w:val="005F3A4B"/>
    <w:rsid w:val="006158A5"/>
    <w:rsid w:val="00636074"/>
    <w:rsid w:val="00636BDD"/>
    <w:rsid w:val="00667E45"/>
    <w:rsid w:val="00672A29"/>
    <w:rsid w:val="00676F46"/>
    <w:rsid w:val="00685A74"/>
    <w:rsid w:val="006866C6"/>
    <w:rsid w:val="0069249D"/>
    <w:rsid w:val="00694839"/>
    <w:rsid w:val="006E0A9A"/>
    <w:rsid w:val="006F1765"/>
    <w:rsid w:val="00716A16"/>
    <w:rsid w:val="00732A41"/>
    <w:rsid w:val="007455B5"/>
    <w:rsid w:val="007A098F"/>
    <w:rsid w:val="007D171D"/>
    <w:rsid w:val="007E06FD"/>
    <w:rsid w:val="0081168B"/>
    <w:rsid w:val="00844DAD"/>
    <w:rsid w:val="00867E01"/>
    <w:rsid w:val="008D4470"/>
    <w:rsid w:val="008E508B"/>
    <w:rsid w:val="008F3779"/>
    <w:rsid w:val="00902FB3"/>
    <w:rsid w:val="00907B26"/>
    <w:rsid w:val="00931666"/>
    <w:rsid w:val="00937FB7"/>
    <w:rsid w:val="009575E7"/>
    <w:rsid w:val="00973FFD"/>
    <w:rsid w:val="00975A94"/>
    <w:rsid w:val="00990B5F"/>
    <w:rsid w:val="009A42FC"/>
    <w:rsid w:val="009B5498"/>
    <w:rsid w:val="009C63B7"/>
    <w:rsid w:val="009D5F3F"/>
    <w:rsid w:val="009E2655"/>
    <w:rsid w:val="00A06E5D"/>
    <w:rsid w:val="00A07A3F"/>
    <w:rsid w:val="00A22C6A"/>
    <w:rsid w:val="00A5592A"/>
    <w:rsid w:val="00A81B16"/>
    <w:rsid w:val="00A85031"/>
    <w:rsid w:val="00AB12E6"/>
    <w:rsid w:val="00AB2775"/>
    <w:rsid w:val="00AB3609"/>
    <w:rsid w:val="00AC1351"/>
    <w:rsid w:val="00AF0501"/>
    <w:rsid w:val="00B079FA"/>
    <w:rsid w:val="00B163C5"/>
    <w:rsid w:val="00B2079F"/>
    <w:rsid w:val="00B26D7E"/>
    <w:rsid w:val="00B31CDB"/>
    <w:rsid w:val="00B4049E"/>
    <w:rsid w:val="00B57478"/>
    <w:rsid w:val="00B67306"/>
    <w:rsid w:val="00B7368A"/>
    <w:rsid w:val="00B80351"/>
    <w:rsid w:val="00B935B4"/>
    <w:rsid w:val="00BB7EE5"/>
    <w:rsid w:val="00BE3D45"/>
    <w:rsid w:val="00C54D7E"/>
    <w:rsid w:val="00C84A5A"/>
    <w:rsid w:val="00C952BD"/>
    <w:rsid w:val="00C967E2"/>
    <w:rsid w:val="00CA19BA"/>
    <w:rsid w:val="00CA2C60"/>
    <w:rsid w:val="00CB2D9D"/>
    <w:rsid w:val="00CC0F42"/>
    <w:rsid w:val="00CC1325"/>
    <w:rsid w:val="00CC3980"/>
    <w:rsid w:val="00CC5865"/>
    <w:rsid w:val="00CF09E2"/>
    <w:rsid w:val="00D04BDA"/>
    <w:rsid w:val="00D07022"/>
    <w:rsid w:val="00D20AD8"/>
    <w:rsid w:val="00D32076"/>
    <w:rsid w:val="00D4625D"/>
    <w:rsid w:val="00D52938"/>
    <w:rsid w:val="00D703F5"/>
    <w:rsid w:val="00D8399E"/>
    <w:rsid w:val="00DB5B14"/>
    <w:rsid w:val="00DD1A79"/>
    <w:rsid w:val="00DD7BFF"/>
    <w:rsid w:val="00DE3689"/>
    <w:rsid w:val="00E20B0A"/>
    <w:rsid w:val="00E35CD5"/>
    <w:rsid w:val="00E52115"/>
    <w:rsid w:val="00E74FF2"/>
    <w:rsid w:val="00E7755E"/>
    <w:rsid w:val="00E977DE"/>
    <w:rsid w:val="00EE0844"/>
    <w:rsid w:val="00EE40B9"/>
    <w:rsid w:val="00EF7156"/>
    <w:rsid w:val="00F053D4"/>
    <w:rsid w:val="00F143FD"/>
    <w:rsid w:val="00F24382"/>
    <w:rsid w:val="00FB2BF0"/>
    <w:rsid w:val="00FC2DD6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39C0E"/>
  <w15:chartTrackingRefBased/>
  <w15:docId w15:val="{E54F4912-3825-465C-9F5A-7C556D59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04BDA"/>
    <w:pPr>
      <w:ind w:left="720"/>
      <w:contextualSpacing/>
    </w:pPr>
  </w:style>
  <w:style w:type="character" w:styleId="Hipersaitas">
    <w:name w:val="Hyperlink"/>
    <w:basedOn w:val="Numatytasispastraiposriftas"/>
    <w:rsid w:val="00B31CDB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31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01e4a5c472584aa1825d352d7638acb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986E3-E14C-432B-9F60-7B8946A96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01e4a5c472584aa1825d352d7638acb5</Template>
  <TotalTime>3</TotalTime>
  <Pages>4</Pages>
  <Words>3391</Words>
  <Characters>1934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Manager>2025-02-07</Manager>
  <Company>mas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administracijos direktoriaus 2024 m. vasario 1 d. įsakymo Nr. DV-59 „Dėl nevyriausybinių organizacijų socialinių projektų atrankos ir finansavimo Marijampolės savivaldybės biudžeto lėšomis konkurso nuostatų patvirtinimo“ pakeitimo</dc:title>
  <dc:subject>DV-123</dc:subject>
  <dc:creator>MARIJAMPOLĖS SAVIVALDYBĖS ADMINISTRACIJOS DIREKTORIUS</dc:creator>
  <cp:keywords/>
  <dc:description/>
  <cp:lastModifiedBy>Rasa Matusienė</cp:lastModifiedBy>
  <cp:revision>8</cp:revision>
  <cp:lastPrinted>1899-12-31T22:00:00Z</cp:lastPrinted>
  <dcterms:created xsi:type="dcterms:W3CDTF">2026-02-06T12:33:00Z</dcterms:created>
  <dcterms:modified xsi:type="dcterms:W3CDTF">2026-02-06T12:35:00Z</dcterms:modified>
  <cp:category>Įsakymas</cp:category>
</cp:coreProperties>
</file>