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DD7" w:rsidRPr="007F033E" w:rsidRDefault="00584DD7" w:rsidP="00584DD7">
      <w:pPr>
        <w:rPr>
          <w:rFonts w:ascii="Verdana" w:hAnsi="Verdana"/>
        </w:rPr>
      </w:pPr>
    </w:p>
    <w:tbl>
      <w:tblPr>
        <w:tblW w:w="0" w:type="auto"/>
        <w:tblInd w:w="1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21"/>
      </w:tblGrid>
      <w:tr w:rsidR="00584DD7" w:rsidRPr="007F033E" w:rsidTr="00922455">
        <w:tc>
          <w:tcPr>
            <w:tcW w:w="66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84DD7" w:rsidRPr="007F033E" w:rsidRDefault="00584DD7" w:rsidP="00922455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7F033E">
              <w:rPr>
                <w:rFonts w:ascii="Verdana" w:hAnsi="Verdana"/>
                <w:sz w:val="20"/>
                <w:szCs w:val="20"/>
              </w:rPr>
              <w:t>(vardas, pavardė, gimimo data)</w:t>
            </w:r>
          </w:p>
        </w:tc>
      </w:tr>
      <w:tr w:rsidR="00584DD7" w:rsidRPr="007F033E" w:rsidTr="00922455"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84DD7" w:rsidRPr="007F033E" w:rsidRDefault="00584DD7" w:rsidP="00922455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584DD7" w:rsidRPr="007F033E" w:rsidTr="00922455">
        <w:tc>
          <w:tcPr>
            <w:tcW w:w="66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84DD7" w:rsidRPr="007F033E" w:rsidRDefault="00584DD7" w:rsidP="00922455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7F033E">
              <w:rPr>
                <w:rFonts w:ascii="Verdana" w:hAnsi="Verdana"/>
                <w:sz w:val="20"/>
                <w:szCs w:val="20"/>
              </w:rPr>
              <w:t>(gyvenamosios vietos adresas;   telefono Nr.)</w:t>
            </w:r>
          </w:p>
        </w:tc>
      </w:tr>
    </w:tbl>
    <w:p w:rsidR="00584DD7" w:rsidRPr="007F033E" w:rsidRDefault="00584DD7" w:rsidP="00584DD7">
      <w:pPr>
        <w:rPr>
          <w:rFonts w:ascii="Verdana" w:hAnsi="Verdana"/>
          <w:sz w:val="22"/>
          <w:szCs w:val="22"/>
        </w:rPr>
      </w:pPr>
    </w:p>
    <w:p w:rsidR="00584DD7" w:rsidRPr="007F033E" w:rsidRDefault="00584DD7" w:rsidP="00584DD7">
      <w:pPr>
        <w:rPr>
          <w:rFonts w:ascii="Verdana" w:hAnsi="Verdana"/>
          <w:bCs/>
          <w:sz w:val="22"/>
          <w:szCs w:val="22"/>
        </w:rPr>
      </w:pPr>
      <w:r w:rsidRPr="007F033E">
        <w:rPr>
          <w:rFonts w:ascii="Verdana" w:hAnsi="Verdana"/>
          <w:bCs/>
          <w:sz w:val="22"/>
          <w:szCs w:val="22"/>
        </w:rPr>
        <w:t>Marijampo</w:t>
      </w:r>
      <w:r w:rsidR="006B06C8" w:rsidRPr="007F033E">
        <w:rPr>
          <w:rFonts w:ascii="Verdana" w:hAnsi="Verdana"/>
          <w:bCs/>
          <w:sz w:val="22"/>
          <w:szCs w:val="22"/>
        </w:rPr>
        <w:t>lės savivaldybės administracijai</w:t>
      </w:r>
    </w:p>
    <w:p w:rsidR="00584DD7" w:rsidRPr="007F033E" w:rsidRDefault="00584DD7" w:rsidP="00584DD7">
      <w:pPr>
        <w:rPr>
          <w:rFonts w:ascii="Verdana" w:hAnsi="Verdana"/>
          <w:b/>
          <w:bCs/>
          <w:sz w:val="22"/>
          <w:szCs w:val="22"/>
        </w:rPr>
      </w:pPr>
    </w:p>
    <w:p w:rsidR="00584DD7" w:rsidRPr="007F033E" w:rsidRDefault="00584DD7" w:rsidP="00584DD7">
      <w:pPr>
        <w:pStyle w:val="Antrat2"/>
        <w:rPr>
          <w:rFonts w:ascii="Verdana" w:hAnsi="Verdana"/>
          <w:sz w:val="22"/>
          <w:szCs w:val="22"/>
          <w:lang w:val="lt-LT"/>
        </w:rPr>
      </w:pPr>
      <w:r w:rsidRPr="007F033E">
        <w:rPr>
          <w:rFonts w:ascii="Verdana" w:hAnsi="Verdana"/>
          <w:sz w:val="22"/>
          <w:szCs w:val="22"/>
          <w:lang w:val="lt-LT"/>
        </w:rPr>
        <w:t>PRAŠYMAS</w:t>
      </w:r>
    </w:p>
    <w:p w:rsidR="00584DD7" w:rsidRPr="007F033E" w:rsidRDefault="00584DD7" w:rsidP="00584DD7">
      <w:pPr>
        <w:rPr>
          <w:rFonts w:ascii="Verdana" w:hAnsi="Verdana"/>
          <w:sz w:val="22"/>
          <w:szCs w:val="22"/>
          <w:lang w:eastAsia="en-US"/>
        </w:rPr>
      </w:pPr>
    </w:p>
    <w:p w:rsidR="00584DD7" w:rsidRPr="007F033E" w:rsidRDefault="00584DD7" w:rsidP="00584DD7">
      <w:pPr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7F033E">
        <w:rPr>
          <w:rFonts w:ascii="Verdana" w:hAnsi="Verdana"/>
          <w:b/>
          <w:bCs/>
          <w:sz w:val="22"/>
          <w:szCs w:val="22"/>
        </w:rPr>
        <w:t>DĖL</w:t>
      </w:r>
      <w:r w:rsidRPr="007F033E">
        <w:rPr>
          <w:rFonts w:ascii="Verdana" w:hAnsi="Verdana"/>
          <w:b/>
          <w:sz w:val="22"/>
          <w:szCs w:val="22"/>
        </w:rPr>
        <w:t xml:space="preserve"> </w:t>
      </w:r>
      <w:r w:rsidRPr="007F033E">
        <w:rPr>
          <w:rFonts w:ascii="Verdana" w:hAnsi="Verdana"/>
          <w:b/>
          <w:bCs/>
          <w:color w:val="000000"/>
          <w:sz w:val="22"/>
          <w:szCs w:val="22"/>
        </w:rPr>
        <w:t xml:space="preserve">GYVENAMOSIOS VIETOS DEKLARAVIMO DUOMENŲ TAISYMO, </w:t>
      </w:r>
    </w:p>
    <w:p w:rsidR="00584DD7" w:rsidRPr="007F033E" w:rsidRDefault="00584DD7" w:rsidP="00584DD7">
      <w:pPr>
        <w:jc w:val="center"/>
        <w:rPr>
          <w:rFonts w:ascii="Verdana" w:hAnsi="Verdana"/>
          <w:b/>
          <w:sz w:val="22"/>
          <w:szCs w:val="22"/>
        </w:rPr>
      </w:pPr>
      <w:r w:rsidRPr="007F033E">
        <w:rPr>
          <w:rFonts w:ascii="Verdana" w:hAnsi="Verdana"/>
          <w:b/>
          <w:bCs/>
          <w:color w:val="000000"/>
          <w:sz w:val="22"/>
          <w:szCs w:val="22"/>
        </w:rPr>
        <w:t>KEITIMO IR NAIKINIMO</w:t>
      </w:r>
    </w:p>
    <w:p w:rsidR="00584DD7" w:rsidRPr="007F033E" w:rsidRDefault="00584DD7" w:rsidP="00584DD7">
      <w:pPr>
        <w:jc w:val="center"/>
        <w:rPr>
          <w:rFonts w:ascii="Verdana" w:hAnsi="Verdana"/>
          <w:b/>
          <w:bCs/>
          <w:sz w:val="22"/>
          <w:szCs w:val="22"/>
        </w:rPr>
      </w:pPr>
    </w:p>
    <w:p w:rsidR="00584DD7" w:rsidRPr="007F033E" w:rsidRDefault="00584DD7" w:rsidP="00584DD7">
      <w:pPr>
        <w:jc w:val="center"/>
        <w:rPr>
          <w:rFonts w:ascii="Verdana" w:hAnsi="Verdana"/>
          <w:bCs/>
          <w:sz w:val="22"/>
          <w:szCs w:val="22"/>
        </w:rPr>
      </w:pPr>
      <w:r w:rsidRPr="007F033E">
        <w:rPr>
          <w:rFonts w:ascii="Verdana" w:hAnsi="Verdana"/>
          <w:bCs/>
          <w:sz w:val="22"/>
          <w:szCs w:val="22"/>
        </w:rPr>
        <w:t>_________________</w:t>
      </w:r>
    </w:p>
    <w:p w:rsidR="00584DD7" w:rsidRPr="007F033E" w:rsidRDefault="00584DD7" w:rsidP="00584DD7">
      <w:pPr>
        <w:jc w:val="center"/>
        <w:rPr>
          <w:rFonts w:ascii="Verdana" w:hAnsi="Verdana"/>
          <w:bCs/>
          <w:sz w:val="18"/>
          <w:szCs w:val="18"/>
        </w:rPr>
      </w:pPr>
      <w:r w:rsidRPr="007F033E">
        <w:rPr>
          <w:rFonts w:ascii="Verdana" w:hAnsi="Verdana"/>
          <w:bCs/>
          <w:sz w:val="18"/>
          <w:szCs w:val="18"/>
        </w:rPr>
        <w:t>(data)</w:t>
      </w:r>
    </w:p>
    <w:p w:rsidR="00584DD7" w:rsidRPr="007F033E" w:rsidRDefault="00584DD7" w:rsidP="00584DD7">
      <w:pPr>
        <w:rPr>
          <w:rFonts w:ascii="Verdana" w:hAnsi="Verdana"/>
          <w:sz w:val="22"/>
          <w:szCs w:val="22"/>
        </w:rPr>
      </w:pPr>
    </w:p>
    <w:p w:rsidR="00584DD7" w:rsidRPr="007F033E" w:rsidRDefault="00584DD7" w:rsidP="00584DD7">
      <w:pPr>
        <w:rPr>
          <w:rFonts w:ascii="Verdana" w:hAnsi="Verdana"/>
          <w:sz w:val="22"/>
          <w:szCs w:val="22"/>
        </w:rPr>
      </w:pPr>
      <w:r w:rsidRPr="007F033E">
        <w:rPr>
          <w:rFonts w:ascii="Verdana" w:hAnsi="Verdana"/>
          <w:sz w:val="22"/>
          <w:szCs w:val="22"/>
        </w:rPr>
        <w:tab/>
        <w:t>Prašau pakeisti (</w:t>
      </w:r>
      <w:r w:rsidRPr="007F033E">
        <w:rPr>
          <w:rFonts w:ascii="Verdana" w:hAnsi="Verdana"/>
          <w:b/>
          <w:i/>
          <w:sz w:val="22"/>
          <w:szCs w:val="22"/>
        </w:rPr>
        <w:t>taisyti,  keisti,  naikinti</w:t>
      </w:r>
      <w:r w:rsidRPr="007F033E">
        <w:rPr>
          <w:rFonts w:ascii="Verdana" w:hAnsi="Verdana"/>
          <w:sz w:val="22"/>
          <w:szCs w:val="22"/>
        </w:rPr>
        <w:t>) gyvenamosios vietos deklaravimo duomenis:</w:t>
      </w:r>
    </w:p>
    <w:p w:rsidR="00584DD7" w:rsidRPr="007F033E" w:rsidRDefault="00584DD7" w:rsidP="00584DD7">
      <w:pPr>
        <w:rPr>
          <w:rFonts w:ascii="Verdana" w:hAnsi="Verdana"/>
          <w:sz w:val="22"/>
          <w:szCs w:val="22"/>
        </w:rPr>
      </w:pPr>
    </w:p>
    <w:tbl>
      <w:tblPr>
        <w:tblW w:w="0" w:type="auto"/>
        <w:tblInd w:w="165" w:type="dxa"/>
        <w:tblLook w:val="0000"/>
      </w:tblPr>
      <w:tblGrid>
        <w:gridCol w:w="436"/>
        <w:gridCol w:w="9253"/>
      </w:tblGrid>
      <w:tr w:rsidR="00584DD7" w:rsidRPr="007F033E" w:rsidTr="00922455">
        <w:tc>
          <w:tcPr>
            <w:tcW w:w="398" w:type="dxa"/>
            <w:shd w:val="clear" w:color="auto" w:fill="auto"/>
          </w:tcPr>
          <w:p w:rsidR="00584DD7" w:rsidRPr="007F033E" w:rsidRDefault="00584DD7" w:rsidP="00922455">
            <w:pPr>
              <w:rPr>
                <w:rFonts w:ascii="Verdana" w:hAnsi="Verdana"/>
                <w:sz w:val="22"/>
                <w:szCs w:val="22"/>
              </w:rPr>
            </w:pPr>
            <w:r w:rsidRPr="007F033E"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9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84DD7" w:rsidRPr="007F033E" w:rsidRDefault="00584DD7" w:rsidP="00922455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584DD7" w:rsidRPr="007F033E" w:rsidTr="00922455">
        <w:tc>
          <w:tcPr>
            <w:tcW w:w="398" w:type="dxa"/>
            <w:shd w:val="clear" w:color="auto" w:fill="auto"/>
          </w:tcPr>
          <w:p w:rsidR="00584DD7" w:rsidRPr="007F033E" w:rsidRDefault="00584DD7" w:rsidP="00922455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3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84DD7" w:rsidRPr="007F033E" w:rsidRDefault="00584DD7" w:rsidP="0092245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33E">
              <w:rPr>
                <w:rFonts w:ascii="Verdana" w:hAnsi="Verdana"/>
                <w:sz w:val="18"/>
                <w:szCs w:val="18"/>
              </w:rPr>
              <w:t>(vardas, pavardė, asmens kodas)</w:t>
            </w:r>
          </w:p>
        </w:tc>
      </w:tr>
      <w:tr w:rsidR="00584DD7" w:rsidRPr="007F033E" w:rsidTr="00922455">
        <w:tc>
          <w:tcPr>
            <w:tcW w:w="398" w:type="dxa"/>
            <w:shd w:val="clear" w:color="auto" w:fill="auto"/>
          </w:tcPr>
          <w:p w:rsidR="00584DD7" w:rsidRPr="007F033E" w:rsidRDefault="00584DD7" w:rsidP="00922455">
            <w:pPr>
              <w:rPr>
                <w:rFonts w:ascii="Verdana" w:hAnsi="Verdana"/>
                <w:sz w:val="22"/>
                <w:szCs w:val="22"/>
              </w:rPr>
            </w:pPr>
            <w:r w:rsidRPr="007F033E"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9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84DD7" w:rsidRPr="007F033E" w:rsidRDefault="00584DD7" w:rsidP="00922455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584DD7" w:rsidRPr="007F033E" w:rsidTr="00922455">
        <w:tc>
          <w:tcPr>
            <w:tcW w:w="398" w:type="dxa"/>
            <w:shd w:val="clear" w:color="auto" w:fill="auto"/>
          </w:tcPr>
          <w:p w:rsidR="00584DD7" w:rsidRPr="007F033E" w:rsidRDefault="00584DD7" w:rsidP="00922455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3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84DD7" w:rsidRPr="007F033E" w:rsidRDefault="00584DD7" w:rsidP="0092245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33E">
              <w:rPr>
                <w:rFonts w:ascii="Verdana" w:hAnsi="Verdana"/>
                <w:sz w:val="18"/>
                <w:szCs w:val="18"/>
              </w:rPr>
              <w:t>(vardas, pavardė, asmens kodas)</w:t>
            </w:r>
          </w:p>
        </w:tc>
      </w:tr>
      <w:tr w:rsidR="00584DD7" w:rsidRPr="007F033E" w:rsidTr="00922455">
        <w:tc>
          <w:tcPr>
            <w:tcW w:w="398" w:type="dxa"/>
            <w:shd w:val="clear" w:color="auto" w:fill="auto"/>
          </w:tcPr>
          <w:p w:rsidR="00584DD7" w:rsidRPr="007F033E" w:rsidRDefault="00584DD7" w:rsidP="00922455">
            <w:pPr>
              <w:rPr>
                <w:rFonts w:ascii="Verdana" w:hAnsi="Verdana"/>
                <w:sz w:val="22"/>
                <w:szCs w:val="22"/>
              </w:rPr>
            </w:pPr>
            <w:r w:rsidRPr="007F033E">
              <w:rPr>
                <w:rFonts w:ascii="Verdana" w:hAnsi="Verdana"/>
                <w:sz w:val="22"/>
                <w:szCs w:val="22"/>
              </w:rPr>
              <w:t>3.</w:t>
            </w:r>
          </w:p>
        </w:tc>
        <w:tc>
          <w:tcPr>
            <w:tcW w:w="9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84DD7" w:rsidRPr="007F033E" w:rsidRDefault="00584DD7" w:rsidP="00922455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584DD7" w:rsidRPr="007F033E" w:rsidTr="00922455">
        <w:tc>
          <w:tcPr>
            <w:tcW w:w="398" w:type="dxa"/>
            <w:shd w:val="clear" w:color="auto" w:fill="auto"/>
          </w:tcPr>
          <w:p w:rsidR="00584DD7" w:rsidRPr="007F033E" w:rsidRDefault="00584DD7" w:rsidP="00922455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3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84DD7" w:rsidRPr="007F033E" w:rsidRDefault="00584DD7" w:rsidP="0092245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33E">
              <w:rPr>
                <w:rFonts w:ascii="Verdana" w:hAnsi="Verdana"/>
                <w:sz w:val="18"/>
                <w:szCs w:val="18"/>
              </w:rPr>
              <w:t>(vardas, pavardė, asmens kodas)</w:t>
            </w:r>
          </w:p>
        </w:tc>
      </w:tr>
      <w:tr w:rsidR="00584DD7" w:rsidRPr="007F033E" w:rsidTr="00922455">
        <w:tc>
          <w:tcPr>
            <w:tcW w:w="398" w:type="dxa"/>
            <w:shd w:val="clear" w:color="auto" w:fill="auto"/>
          </w:tcPr>
          <w:p w:rsidR="00584DD7" w:rsidRPr="007F033E" w:rsidRDefault="00584DD7" w:rsidP="00922455">
            <w:pPr>
              <w:rPr>
                <w:rFonts w:ascii="Verdana" w:hAnsi="Verdana"/>
                <w:sz w:val="22"/>
                <w:szCs w:val="22"/>
              </w:rPr>
            </w:pPr>
            <w:r w:rsidRPr="007F033E">
              <w:rPr>
                <w:rFonts w:ascii="Verdana" w:hAnsi="Verdana"/>
                <w:sz w:val="22"/>
                <w:szCs w:val="22"/>
              </w:rPr>
              <w:t>4.</w:t>
            </w:r>
          </w:p>
        </w:tc>
        <w:tc>
          <w:tcPr>
            <w:tcW w:w="9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84DD7" w:rsidRPr="007F033E" w:rsidRDefault="00584DD7" w:rsidP="00922455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584DD7" w:rsidRPr="007F033E" w:rsidTr="00922455">
        <w:tc>
          <w:tcPr>
            <w:tcW w:w="398" w:type="dxa"/>
            <w:shd w:val="clear" w:color="auto" w:fill="auto"/>
          </w:tcPr>
          <w:p w:rsidR="00584DD7" w:rsidRPr="007F033E" w:rsidRDefault="00584DD7" w:rsidP="00922455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3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84DD7" w:rsidRPr="007F033E" w:rsidRDefault="00584DD7" w:rsidP="0092245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33E">
              <w:rPr>
                <w:rFonts w:ascii="Verdana" w:hAnsi="Verdana"/>
                <w:sz w:val="18"/>
                <w:szCs w:val="18"/>
              </w:rPr>
              <w:t>(vardas, pavardė, asmens kodas)</w:t>
            </w:r>
          </w:p>
        </w:tc>
      </w:tr>
      <w:tr w:rsidR="00584DD7" w:rsidRPr="007F033E" w:rsidTr="00922455">
        <w:tc>
          <w:tcPr>
            <w:tcW w:w="398" w:type="dxa"/>
            <w:shd w:val="clear" w:color="auto" w:fill="auto"/>
          </w:tcPr>
          <w:p w:rsidR="00584DD7" w:rsidRPr="007F033E" w:rsidRDefault="00584DD7" w:rsidP="00922455">
            <w:pPr>
              <w:rPr>
                <w:rFonts w:ascii="Verdana" w:hAnsi="Verdana"/>
                <w:sz w:val="22"/>
                <w:szCs w:val="22"/>
              </w:rPr>
            </w:pPr>
            <w:r w:rsidRPr="007F033E">
              <w:rPr>
                <w:rFonts w:ascii="Verdana" w:hAnsi="Verdana"/>
                <w:sz w:val="22"/>
                <w:szCs w:val="22"/>
              </w:rPr>
              <w:t>5.</w:t>
            </w:r>
          </w:p>
        </w:tc>
        <w:tc>
          <w:tcPr>
            <w:tcW w:w="93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84DD7" w:rsidRPr="007F033E" w:rsidRDefault="00584DD7" w:rsidP="00922455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584DD7" w:rsidRPr="007F033E" w:rsidTr="00922455">
        <w:tc>
          <w:tcPr>
            <w:tcW w:w="398" w:type="dxa"/>
            <w:shd w:val="clear" w:color="auto" w:fill="auto"/>
          </w:tcPr>
          <w:p w:rsidR="00584DD7" w:rsidRPr="007F033E" w:rsidRDefault="00584DD7" w:rsidP="00922455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353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584DD7" w:rsidRPr="007F033E" w:rsidRDefault="00584DD7" w:rsidP="0092245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33E">
              <w:rPr>
                <w:rFonts w:ascii="Verdana" w:hAnsi="Verdana"/>
                <w:sz w:val="18"/>
                <w:szCs w:val="18"/>
              </w:rPr>
              <w:t>(vardas, pavardė, asmens kodas)</w:t>
            </w:r>
          </w:p>
        </w:tc>
      </w:tr>
      <w:tr w:rsidR="00584DD7" w:rsidRPr="007F033E" w:rsidTr="00922455">
        <w:tc>
          <w:tcPr>
            <w:tcW w:w="398" w:type="dxa"/>
            <w:shd w:val="clear" w:color="auto" w:fill="auto"/>
          </w:tcPr>
          <w:p w:rsidR="00584DD7" w:rsidRPr="007F033E" w:rsidRDefault="00584DD7" w:rsidP="00922455">
            <w:pPr>
              <w:rPr>
                <w:rFonts w:ascii="Verdana" w:hAnsi="Verdana"/>
                <w:sz w:val="22"/>
                <w:szCs w:val="22"/>
              </w:rPr>
            </w:pPr>
            <w:r w:rsidRPr="007F033E">
              <w:rPr>
                <w:rFonts w:ascii="Verdana" w:hAnsi="Verdana"/>
                <w:sz w:val="22"/>
                <w:szCs w:val="22"/>
              </w:rPr>
              <w:t>6.</w:t>
            </w:r>
          </w:p>
        </w:tc>
        <w:tc>
          <w:tcPr>
            <w:tcW w:w="9353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84DD7" w:rsidRPr="007F033E" w:rsidRDefault="00584DD7" w:rsidP="0092245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584DD7" w:rsidRPr="007F033E" w:rsidTr="00922455">
        <w:tc>
          <w:tcPr>
            <w:tcW w:w="398" w:type="dxa"/>
            <w:shd w:val="clear" w:color="auto" w:fill="auto"/>
          </w:tcPr>
          <w:p w:rsidR="00584DD7" w:rsidRPr="007F033E" w:rsidRDefault="00584DD7" w:rsidP="00922455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353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584DD7" w:rsidRPr="007F033E" w:rsidRDefault="00584DD7" w:rsidP="0092245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33E">
              <w:rPr>
                <w:rFonts w:ascii="Verdana" w:hAnsi="Verdana"/>
                <w:sz w:val="18"/>
                <w:szCs w:val="18"/>
              </w:rPr>
              <w:t>(vardas, pavardė, asmens kodas)</w:t>
            </w:r>
          </w:p>
        </w:tc>
      </w:tr>
    </w:tbl>
    <w:p w:rsidR="00584DD7" w:rsidRPr="007F033E" w:rsidRDefault="00584DD7" w:rsidP="00584DD7">
      <w:pPr>
        <w:rPr>
          <w:rFonts w:ascii="Verdana" w:hAnsi="Verdana"/>
          <w:sz w:val="22"/>
          <w:szCs w:val="22"/>
        </w:rPr>
      </w:pPr>
    </w:p>
    <w:p w:rsidR="00584DD7" w:rsidRPr="007F033E" w:rsidRDefault="00584DD7" w:rsidP="00584DD7">
      <w:pPr>
        <w:ind w:firstLine="720"/>
        <w:rPr>
          <w:rFonts w:ascii="Verdana" w:hAnsi="Verdana"/>
          <w:sz w:val="22"/>
          <w:szCs w:val="22"/>
        </w:rPr>
      </w:pPr>
      <w:r w:rsidRPr="007F033E">
        <w:rPr>
          <w:rFonts w:ascii="Verdana" w:hAnsi="Verdana"/>
          <w:sz w:val="22"/>
          <w:szCs w:val="22"/>
        </w:rPr>
        <w:t xml:space="preserve">Šie asmenys buvo deklaravę savo gyvenamąją vietą man nuosavybės teise priklausančioje gyvenamojoje patalpoje    </w:t>
      </w:r>
    </w:p>
    <w:p w:rsidR="00584DD7" w:rsidRPr="007F033E" w:rsidRDefault="00584DD7" w:rsidP="00584DD7">
      <w:pPr>
        <w:ind w:firstLine="720"/>
        <w:rPr>
          <w:rFonts w:ascii="Verdana" w:hAnsi="Verdana"/>
          <w:sz w:val="22"/>
          <w:szCs w:val="22"/>
        </w:rPr>
      </w:pPr>
      <w:r w:rsidRPr="007F033E">
        <w:rPr>
          <w:rFonts w:ascii="Verdana" w:hAnsi="Verdana"/>
          <w:sz w:val="22"/>
          <w:szCs w:val="22"/>
        </w:rPr>
        <w:t xml:space="preserve">                      ___________________________________________________________________</w:t>
      </w:r>
    </w:p>
    <w:p w:rsidR="00584DD7" w:rsidRPr="007F033E" w:rsidRDefault="00584DD7" w:rsidP="00584DD7">
      <w:pPr>
        <w:rPr>
          <w:rFonts w:ascii="Verdana" w:hAnsi="Verdana"/>
          <w:sz w:val="20"/>
          <w:szCs w:val="20"/>
        </w:rPr>
      </w:pPr>
      <w:r w:rsidRPr="007F033E">
        <w:rPr>
          <w:rFonts w:ascii="Verdana" w:hAnsi="Verdana"/>
          <w:sz w:val="22"/>
          <w:szCs w:val="22"/>
        </w:rPr>
        <w:t xml:space="preserve">                                            </w:t>
      </w:r>
      <w:r w:rsidRPr="007F033E">
        <w:rPr>
          <w:rFonts w:ascii="Verdana" w:hAnsi="Verdana"/>
          <w:sz w:val="20"/>
          <w:szCs w:val="20"/>
        </w:rPr>
        <w:t xml:space="preserve">  (gatvė, namo Nr.)</w:t>
      </w:r>
    </w:p>
    <w:p w:rsidR="00584DD7" w:rsidRPr="007F033E" w:rsidRDefault="00584DD7" w:rsidP="00584DD7">
      <w:pPr>
        <w:rPr>
          <w:rFonts w:ascii="Verdana" w:hAnsi="Verdana"/>
          <w:sz w:val="22"/>
          <w:szCs w:val="22"/>
        </w:rPr>
      </w:pPr>
    </w:p>
    <w:p w:rsidR="00584DD7" w:rsidRPr="007F033E" w:rsidRDefault="00584DD7" w:rsidP="00584DD7">
      <w:pPr>
        <w:ind w:firstLine="720"/>
        <w:rPr>
          <w:rFonts w:ascii="Verdana" w:hAnsi="Verdana"/>
          <w:sz w:val="22"/>
          <w:szCs w:val="22"/>
        </w:rPr>
      </w:pPr>
      <w:r w:rsidRPr="007F033E">
        <w:rPr>
          <w:rFonts w:ascii="Verdana" w:hAnsi="Verdana"/>
          <w:sz w:val="22"/>
          <w:szCs w:val="22"/>
        </w:rPr>
        <w:t>Deklaravimo duomenys keičiami, nes ______________________________________________</w:t>
      </w:r>
      <w:r w:rsidR="007F033E">
        <w:rPr>
          <w:rFonts w:ascii="Verdana" w:hAnsi="Verdana"/>
          <w:sz w:val="22"/>
          <w:szCs w:val="22"/>
        </w:rPr>
        <w:t>______________________</w:t>
      </w:r>
    </w:p>
    <w:p w:rsidR="00584DD7" w:rsidRPr="007F033E" w:rsidRDefault="00584DD7" w:rsidP="00584DD7">
      <w:pPr>
        <w:rPr>
          <w:rFonts w:ascii="Verdana" w:hAnsi="Verdana"/>
          <w:sz w:val="20"/>
          <w:szCs w:val="20"/>
        </w:rPr>
      </w:pPr>
      <w:r w:rsidRPr="007F033E">
        <w:rPr>
          <w:rFonts w:ascii="Verdana" w:hAnsi="Verdana"/>
          <w:sz w:val="22"/>
          <w:szCs w:val="22"/>
        </w:rPr>
        <w:t xml:space="preserve">                                         </w:t>
      </w:r>
      <w:r w:rsidRPr="007F033E">
        <w:rPr>
          <w:rFonts w:ascii="Verdana" w:hAnsi="Verdana"/>
          <w:sz w:val="20"/>
          <w:szCs w:val="20"/>
        </w:rPr>
        <w:t xml:space="preserve">  (nurodyti priežastį)</w:t>
      </w:r>
    </w:p>
    <w:p w:rsidR="00584DD7" w:rsidRPr="007F033E" w:rsidRDefault="00584DD7" w:rsidP="00584DD7">
      <w:pPr>
        <w:rPr>
          <w:rFonts w:ascii="Verdana" w:hAnsi="Verdana"/>
          <w:sz w:val="20"/>
          <w:szCs w:val="20"/>
        </w:rPr>
      </w:pPr>
      <w:r w:rsidRPr="007F033E">
        <w:rPr>
          <w:rFonts w:ascii="Verdana" w:hAnsi="Verdana"/>
          <w:sz w:val="20"/>
          <w:szCs w:val="20"/>
        </w:rPr>
        <w:t xml:space="preserve"> </w:t>
      </w:r>
    </w:p>
    <w:p w:rsidR="00584DD7" w:rsidRPr="007F033E" w:rsidRDefault="00584DD7" w:rsidP="00584DD7">
      <w:pPr>
        <w:ind w:firstLine="709"/>
        <w:jc w:val="both"/>
        <w:rPr>
          <w:rFonts w:ascii="Verdana" w:hAnsi="Verdana"/>
          <w:sz w:val="20"/>
          <w:szCs w:val="20"/>
        </w:rPr>
      </w:pPr>
      <w:r w:rsidRPr="007F033E">
        <w:rPr>
          <w:rFonts w:ascii="Verdana" w:hAnsi="Verdana"/>
          <w:sz w:val="20"/>
          <w:szCs w:val="20"/>
        </w:rPr>
        <w:t>Esu informuota(-s), kad mano asmens duomenys tvarkomi vadovaujantis BDAR 6 straipsnio nuostatomis (</w:t>
      </w:r>
      <w:r w:rsidRPr="007F033E">
        <w:rPr>
          <w:rFonts w:ascii="Verdana" w:hAnsi="Verdana"/>
          <w:color w:val="010101"/>
          <w:sz w:val="20"/>
          <w:szCs w:val="20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584DD7" w:rsidRPr="007F033E" w:rsidRDefault="00584DD7" w:rsidP="00584DD7">
      <w:pPr>
        <w:rPr>
          <w:rFonts w:ascii="Verdana" w:hAnsi="Verdana"/>
          <w:sz w:val="18"/>
          <w:szCs w:val="18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9"/>
        <w:gridCol w:w="1394"/>
        <w:gridCol w:w="3142"/>
      </w:tblGrid>
      <w:tr w:rsidR="00584DD7" w:rsidRPr="007F033E" w:rsidTr="00922455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DD7" w:rsidRPr="007F033E" w:rsidRDefault="00584DD7" w:rsidP="0092245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584DD7" w:rsidRPr="007F033E" w:rsidRDefault="00584DD7" w:rsidP="0092245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DD7" w:rsidRPr="007F033E" w:rsidRDefault="00584DD7" w:rsidP="00922455">
            <w:pPr>
              <w:jc w:val="right"/>
              <w:rPr>
                <w:rFonts w:ascii="Verdana" w:hAnsi="Verdana"/>
                <w:sz w:val="18"/>
                <w:szCs w:val="18"/>
              </w:rPr>
            </w:pPr>
          </w:p>
        </w:tc>
      </w:tr>
      <w:tr w:rsidR="00584DD7" w:rsidRPr="007F033E" w:rsidTr="00922455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584DD7" w:rsidRPr="007F033E" w:rsidRDefault="00584DD7" w:rsidP="0092245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7F033E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584DD7" w:rsidRPr="007F033E" w:rsidRDefault="00584DD7" w:rsidP="00922455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584DD7" w:rsidRPr="007F033E" w:rsidRDefault="00584DD7" w:rsidP="00922455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7F033E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:rsidR="007F033E" w:rsidRDefault="007F033E" w:rsidP="007F033E">
      <w:pPr>
        <w:shd w:val="clear" w:color="auto" w:fill="FFFFFF"/>
        <w:jc w:val="both"/>
        <w:rPr>
          <w:rFonts w:ascii="Verdana" w:hAnsi="Verdana"/>
          <w:b/>
          <w:bCs/>
          <w:sz w:val="15"/>
          <w:szCs w:val="15"/>
        </w:rPr>
      </w:pPr>
    </w:p>
    <w:p w:rsidR="007F033E" w:rsidRDefault="007F033E" w:rsidP="007F033E">
      <w:pPr>
        <w:shd w:val="clear" w:color="auto" w:fill="FFFFFF"/>
        <w:jc w:val="both"/>
        <w:rPr>
          <w:rFonts w:ascii="Verdana" w:hAnsi="Verdana"/>
          <w:b/>
          <w:bCs/>
          <w:sz w:val="15"/>
          <w:szCs w:val="15"/>
        </w:rPr>
      </w:pPr>
    </w:p>
    <w:p w:rsidR="000D6967" w:rsidRDefault="000D6967" w:rsidP="000D6967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7" w:history="1">
        <w:r>
          <w:rPr>
            <w:rStyle w:val="Hipersaitas"/>
            <w:sz w:val="16"/>
            <w:szCs w:val="16"/>
          </w:rPr>
          <w:t>administracija@marijampole.lt</w:t>
        </w:r>
      </w:hyperlink>
      <w:r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8" w:history="1">
        <w:r>
          <w:rPr>
            <w:rStyle w:val="Hipersaitas"/>
            <w:sz w:val="16"/>
            <w:szCs w:val="16"/>
          </w:rPr>
          <w:t>duomenu.apsauga@marijampole.lt</w:t>
        </w:r>
      </w:hyperlink>
    </w:p>
    <w:p w:rsidR="000D6967" w:rsidRDefault="000D6967" w:rsidP="000D6967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9" w:history="1">
        <w:r>
          <w:rPr>
            <w:rStyle w:val="Hipersaitas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  <w:bookmarkEnd w:id="0"/>
    </w:p>
    <w:p w:rsidR="004C7C24" w:rsidRPr="00041CDC" w:rsidRDefault="007F033E" w:rsidP="00041CDC">
      <w:pPr>
        <w:jc w:val="both"/>
        <w:rPr>
          <w:sz w:val="16"/>
          <w:szCs w:val="16"/>
        </w:rPr>
      </w:pPr>
      <w:r w:rsidRPr="00041CDC">
        <w:rPr>
          <w:sz w:val="16"/>
          <w:szCs w:val="16"/>
        </w:rPr>
        <w:t xml:space="preserve"> </w:t>
      </w:r>
    </w:p>
    <w:sectPr w:rsidR="004C7C24" w:rsidRPr="00041CDC" w:rsidSect="007F033E">
      <w:headerReference w:type="default" r:id="rId10"/>
      <w:headerReference w:type="first" r:id="rId11"/>
      <w:footerReference w:type="first" r:id="rId12"/>
      <w:type w:val="continuous"/>
      <w:pgSz w:w="11906" w:h="16838"/>
      <w:pgMar w:top="0" w:right="567" w:bottom="567" w:left="1701" w:header="567" w:footer="309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2E7" w:rsidRDefault="004D42E7">
      <w:r>
        <w:separator/>
      </w:r>
    </w:p>
  </w:endnote>
  <w:endnote w:type="continuationSeparator" w:id="0">
    <w:p w:rsidR="004D42E7" w:rsidRDefault="004D42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08" w:type="dxa"/>
      <w:tblLayout w:type="fixed"/>
      <w:tblLook w:val="01E0"/>
    </w:tblPr>
    <w:tblGrid>
      <w:gridCol w:w="2268"/>
      <w:gridCol w:w="3799"/>
      <w:gridCol w:w="3685"/>
    </w:tblGrid>
    <w:tr w:rsidR="004C7C24" w:rsidTr="001073DB">
      <w:tc>
        <w:tcPr>
          <w:tcW w:w="2268" w:type="dxa"/>
        </w:tcPr>
        <w:p w:rsidR="004C7C24" w:rsidRPr="001073DB" w:rsidRDefault="004C7C24">
          <w:pPr>
            <w:pStyle w:val="Porat"/>
            <w:rPr>
              <w:szCs w:val="20"/>
            </w:rPr>
          </w:pPr>
        </w:p>
      </w:tc>
      <w:tc>
        <w:tcPr>
          <w:tcW w:w="3799" w:type="dxa"/>
        </w:tcPr>
        <w:p w:rsidR="004C7C24" w:rsidRPr="001073DB" w:rsidRDefault="004C7C24" w:rsidP="001073DB">
          <w:pPr>
            <w:pStyle w:val="Porat"/>
            <w:jc w:val="center"/>
            <w:rPr>
              <w:szCs w:val="20"/>
            </w:rPr>
          </w:pPr>
        </w:p>
      </w:tc>
      <w:tc>
        <w:tcPr>
          <w:tcW w:w="3685" w:type="dxa"/>
        </w:tcPr>
        <w:p w:rsidR="004C7C24" w:rsidRPr="001073DB" w:rsidRDefault="004C7C24" w:rsidP="001073DB">
          <w:pPr>
            <w:pStyle w:val="Porat"/>
            <w:jc w:val="right"/>
            <w:rPr>
              <w:szCs w:val="20"/>
            </w:rPr>
          </w:pPr>
        </w:p>
      </w:tc>
    </w:tr>
  </w:tbl>
  <w:p w:rsidR="004C7C24" w:rsidRPr="00A96B20" w:rsidRDefault="004C7C24" w:rsidP="00A96B20">
    <w:pPr>
      <w:pStyle w:val="Porat"/>
      <w:rPr>
        <w:sz w:val="4"/>
        <w:szCs w:val="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2E7" w:rsidRDefault="004D42E7">
      <w:r>
        <w:separator/>
      </w:r>
    </w:p>
  </w:footnote>
  <w:footnote w:type="continuationSeparator" w:id="0">
    <w:p w:rsidR="004D42E7" w:rsidRDefault="004D42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C24" w:rsidRPr="006479F7" w:rsidRDefault="001B0790" w:rsidP="00024D31">
    <w:pPr>
      <w:pStyle w:val="Antrats"/>
      <w:jc w:val="center"/>
      <w:rPr>
        <w:sz w:val="20"/>
        <w:szCs w:val="20"/>
      </w:rPr>
    </w:pPr>
    <w:r w:rsidRPr="006479F7">
      <w:rPr>
        <w:rStyle w:val="Puslapionumeris"/>
        <w:sz w:val="20"/>
        <w:szCs w:val="20"/>
      </w:rPr>
      <w:fldChar w:fldCharType="begin"/>
    </w:r>
    <w:r w:rsidR="004C7C24" w:rsidRPr="006479F7">
      <w:rPr>
        <w:rStyle w:val="Puslapionumeris"/>
        <w:sz w:val="20"/>
        <w:szCs w:val="20"/>
      </w:rPr>
      <w:instrText xml:space="preserve"> PAGE </w:instrText>
    </w:r>
    <w:r w:rsidRPr="006479F7">
      <w:rPr>
        <w:rStyle w:val="Puslapionumeris"/>
        <w:sz w:val="20"/>
        <w:szCs w:val="20"/>
      </w:rPr>
      <w:fldChar w:fldCharType="separate"/>
    </w:r>
    <w:r w:rsidR="000D6967">
      <w:rPr>
        <w:rStyle w:val="Puslapionumeris"/>
        <w:noProof/>
        <w:sz w:val="20"/>
        <w:szCs w:val="20"/>
      </w:rPr>
      <w:t>2</w:t>
    </w:r>
    <w:r w:rsidRPr="006479F7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C24" w:rsidRPr="00024D31" w:rsidRDefault="004C7C24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20"/>
  <w:hyphenationZone w:val="39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61D3"/>
    <w:rsid w:val="00001412"/>
    <w:rsid w:val="00004A8D"/>
    <w:rsid w:val="00024D31"/>
    <w:rsid w:val="00041CDC"/>
    <w:rsid w:val="0007488C"/>
    <w:rsid w:val="0009673D"/>
    <w:rsid w:val="000B1DF1"/>
    <w:rsid w:val="000B4D7A"/>
    <w:rsid w:val="000D6967"/>
    <w:rsid w:val="000E1795"/>
    <w:rsid w:val="000F7C85"/>
    <w:rsid w:val="001073DB"/>
    <w:rsid w:val="00125FB9"/>
    <w:rsid w:val="00140C7C"/>
    <w:rsid w:val="00142862"/>
    <w:rsid w:val="001B0790"/>
    <w:rsid w:val="00207E92"/>
    <w:rsid w:val="00221375"/>
    <w:rsid w:val="002804C5"/>
    <w:rsid w:val="00290CC2"/>
    <w:rsid w:val="0029149E"/>
    <w:rsid w:val="002915A9"/>
    <w:rsid w:val="002C3EAB"/>
    <w:rsid w:val="002E72B9"/>
    <w:rsid w:val="00305B1B"/>
    <w:rsid w:val="00362C99"/>
    <w:rsid w:val="003B7F92"/>
    <w:rsid w:val="003C03BB"/>
    <w:rsid w:val="003F262F"/>
    <w:rsid w:val="003F392B"/>
    <w:rsid w:val="00454A50"/>
    <w:rsid w:val="004906F2"/>
    <w:rsid w:val="004A2AF4"/>
    <w:rsid w:val="004C7C24"/>
    <w:rsid w:val="004D42E7"/>
    <w:rsid w:val="004E435B"/>
    <w:rsid w:val="00513BB6"/>
    <w:rsid w:val="0051522E"/>
    <w:rsid w:val="00526B5E"/>
    <w:rsid w:val="005450D7"/>
    <w:rsid w:val="00563B9C"/>
    <w:rsid w:val="00563C9C"/>
    <w:rsid w:val="00574842"/>
    <w:rsid w:val="00580A28"/>
    <w:rsid w:val="00584DD7"/>
    <w:rsid w:val="00587502"/>
    <w:rsid w:val="00594CE5"/>
    <w:rsid w:val="005C5783"/>
    <w:rsid w:val="005E5FE5"/>
    <w:rsid w:val="005F3650"/>
    <w:rsid w:val="005F6F89"/>
    <w:rsid w:val="005F789A"/>
    <w:rsid w:val="006261D3"/>
    <w:rsid w:val="0063241B"/>
    <w:rsid w:val="00636074"/>
    <w:rsid w:val="006453BC"/>
    <w:rsid w:val="006479F7"/>
    <w:rsid w:val="00655BC1"/>
    <w:rsid w:val="006B06C8"/>
    <w:rsid w:val="006B3F6F"/>
    <w:rsid w:val="006B7FEE"/>
    <w:rsid w:val="0070328D"/>
    <w:rsid w:val="007B0349"/>
    <w:rsid w:val="007D47FB"/>
    <w:rsid w:val="007E35D9"/>
    <w:rsid w:val="007F033E"/>
    <w:rsid w:val="00815C1C"/>
    <w:rsid w:val="00817C07"/>
    <w:rsid w:val="00885D64"/>
    <w:rsid w:val="008A5BB0"/>
    <w:rsid w:val="008B5E97"/>
    <w:rsid w:val="008C5D21"/>
    <w:rsid w:val="008D41D2"/>
    <w:rsid w:val="00904C34"/>
    <w:rsid w:val="00911BBD"/>
    <w:rsid w:val="00931666"/>
    <w:rsid w:val="00937FB7"/>
    <w:rsid w:val="0094276A"/>
    <w:rsid w:val="009575E7"/>
    <w:rsid w:val="00972123"/>
    <w:rsid w:val="009A738F"/>
    <w:rsid w:val="009D5F3F"/>
    <w:rsid w:val="009E2081"/>
    <w:rsid w:val="009E7767"/>
    <w:rsid w:val="00A62C28"/>
    <w:rsid w:val="00A65F4C"/>
    <w:rsid w:val="00A96B20"/>
    <w:rsid w:val="00AB3609"/>
    <w:rsid w:val="00AC31E2"/>
    <w:rsid w:val="00AE5725"/>
    <w:rsid w:val="00B41831"/>
    <w:rsid w:val="00B43267"/>
    <w:rsid w:val="00B966B5"/>
    <w:rsid w:val="00BA4FF5"/>
    <w:rsid w:val="00BB5147"/>
    <w:rsid w:val="00BB6871"/>
    <w:rsid w:val="00BE2C1B"/>
    <w:rsid w:val="00BF093F"/>
    <w:rsid w:val="00C31FD4"/>
    <w:rsid w:val="00C709B3"/>
    <w:rsid w:val="00CA19BA"/>
    <w:rsid w:val="00CB2D9D"/>
    <w:rsid w:val="00CC418A"/>
    <w:rsid w:val="00CC5865"/>
    <w:rsid w:val="00CF75E2"/>
    <w:rsid w:val="00D4625D"/>
    <w:rsid w:val="00D72C03"/>
    <w:rsid w:val="00DB354C"/>
    <w:rsid w:val="00DE1B3A"/>
    <w:rsid w:val="00DF4AB5"/>
    <w:rsid w:val="00E05F28"/>
    <w:rsid w:val="00E32668"/>
    <w:rsid w:val="00E35C8E"/>
    <w:rsid w:val="00E36E0C"/>
    <w:rsid w:val="00E703CC"/>
    <w:rsid w:val="00EE0844"/>
    <w:rsid w:val="00EF532C"/>
    <w:rsid w:val="00EF7156"/>
    <w:rsid w:val="00F10864"/>
    <w:rsid w:val="00F15BFD"/>
    <w:rsid w:val="00F45FC7"/>
    <w:rsid w:val="00F94538"/>
    <w:rsid w:val="00FC046A"/>
    <w:rsid w:val="00FC7392"/>
    <w:rsid w:val="00FE53D5"/>
    <w:rsid w:val="00FF5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80A28"/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qFormat/>
    <w:locked/>
    <w:rsid w:val="00584DD7"/>
    <w:pPr>
      <w:keepNext/>
      <w:jc w:val="center"/>
      <w:outlineLvl w:val="1"/>
    </w:pPr>
    <w:rPr>
      <w:b/>
      <w:bCs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C03B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D72C03"/>
    <w:rPr>
      <w:rFonts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rsid w:val="003C03B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semiHidden/>
    <w:locked/>
    <w:rsid w:val="00D72C03"/>
    <w:rPr>
      <w:rFonts w:cs="Times New Roman"/>
      <w:sz w:val="24"/>
      <w:szCs w:val="24"/>
    </w:rPr>
  </w:style>
  <w:style w:type="paragraph" w:customStyle="1" w:styleId="OAnum">
    <w:name w:val="OA_num"/>
    <w:basedOn w:val="prastasis"/>
    <w:uiPriority w:val="99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uiPriority w:val="99"/>
    <w:rsid w:val="00024D31"/>
    <w:rPr>
      <w:rFonts w:cs="Times New Roman"/>
    </w:rPr>
  </w:style>
  <w:style w:type="table" w:styleId="Lentelstinklelis">
    <w:name w:val="Table Grid"/>
    <w:basedOn w:val="prastojilentel"/>
    <w:uiPriority w:val="99"/>
    <w:rsid w:val="001428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trat2Diagrama">
    <w:name w:val="Antraštė 2 Diagrama"/>
    <w:link w:val="Antrat2"/>
    <w:rsid w:val="00584DD7"/>
    <w:rPr>
      <w:b/>
      <w:bCs/>
      <w:sz w:val="24"/>
      <w:szCs w:val="24"/>
      <w:lang w:val="en-US" w:eastAsia="en-US"/>
    </w:rPr>
  </w:style>
  <w:style w:type="paragraph" w:styleId="prastasistinklapis">
    <w:name w:val="Normal (Web)"/>
    <w:basedOn w:val="prastasis"/>
    <w:uiPriority w:val="99"/>
    <w:unhideWhenUsed/>
    <w:rsid w:val="00584DD7"/>
    <w:pPr>
      <w:spacing w:before="100" w:beforeAutospacing="1" w:after="100" w:afterAutospacing="1"/>
    </w:pPr>
    <w:rPr>
      <w:rFonts w:ascii="Verdana" w:hAnsi="Verdana"/>
      <w:color w:val="010101"/>
      <w:sz w:val="13"/>
      <w:szCs w:val="13"/>
    </w:rPr>
  </w:style>
  <w:style w:type="character" w:styleId="Hipersaitas">
    <w:name w:val="Hyperlink"/>
    <w:rsid w:val="00584DD7"/>
    <w:rPr>
      <w:rFonts w:ascii="Verdana" w:hAnsi="Verdana" w:cs="Times New Roman"/>
      <w:color w:val="003366"/>
      <w:sz w:val="17"/>
      <w:szCs w:val="17"/>
      <w:u w:val="none"/>
      <w:effect w:val="none"/>
    </w:rPr>
  </w:style>
  <w:style w:type="character" w:styleId="Grietas">
    <w:name w:val="Strong"/>
    <w:uiPriority w:val="22"/>
    <w:qFormat/>
    <w:locked/>
    <w:rsid w:val="00584DD7"/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899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zl\Documents\2017%20m.%20Rasos\Ra&#353;tai\Gudeliu_siunciam_d&#279;l%20Ivoni&#353;kio%20dvar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Gudeliu_siunciam_dėl Ivoniškio dvaro</Template>
  <TotalTime>8</TotalTime>
  <Pages>1</Pages>
  <Words>209</Words>
  <Characters>2055</Characters>
  <Application>Microsoft Office Word</Application>
  <DocSecurity>0</DocSecurity>
  <Lines>17</Lines>
  <Paragraphs>4</Paragraphs>
  <ScaleCrop>false</ScaleCrop>
  <Company>mas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Zita</dc:creator>
  <cp:keywords/>
  <dc:description/>
  <cp:lastModifiedBy>ras.brus</cp:lastModifiedBy>
  <cp:revision>5</cp:revision>
  <dcterms:created xsi:type="dcterms:W3CDTF">2022-12-07T10:00:00Z</dcterms:created>
  <dcterms:modified xsi:type="dcterms:W3CDTF">2025-06-19T12:46:00Z</dcterms:modified>
</cp:coreProperties>
</file>