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BBAFF" w14:textId="77777777" w:rsidR="00151CD0" w:rsidRPr="0076565D" w:rsidRDefault="00151CD0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2D1182B5" w14:textId="6DB2CDD2" w:rsidR="008D0C13" w:rsidRPr="0076565D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76565D">
        <w:rPr>
          <w:rFonts w:ascii="Verdana" w:hAnsi="Verdana"/>
          <w:b/>
        </w:rPr>
        <w:t>PASLAUGOS TEIKIMO APRAŠYMAS</w:t>
      </w:r>
    </w:p>
    <w:p w14:paraId="13D02AD4" w14:textId="77777777" w:rsidR="008D0C13" w:rsidRPr="0076565D" w:rsidRDefault="008D0C13" w:rsidP="00040F6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76565D">
        <w:rPr>
          <w:rFonts w:ascii="Verdana" w:hAnsi="Verdana"/>
          <w:b/>
        </w:rPr>
        <w:t xml:space="preserve">DĖL </w:t>
      </w:r>
      <w:r w:rsidR="00040F65" w:rsidRPr="0076565D">
        <w:rPr>
          <w:rFonts w:ascii="Verdana" w:hAnsi="Verdana"/>
          <w:b/>
        </w:rPr>
        <w:t xml:space="preserve">VALSTYBĖS GARANTUOJAMOS </w:t>
      </w:r>
      <w:r w:rsidR="008041A5" w:rsidRPr="0076565D">
        <w:rPr>
          <w:rFonts w:ascii="Verdana" w:hAnsi="Verdana"/>
          <w:b/>
        </w:rPr>
        <w:t xml:space="preserve">PIRMINĖS </w:t>
      </w:r>
      <w:r w:rsidR="00040F65" w:rsidRPr="0076565D">
        <w:rPr>
          <w:rFonts w:ascii="Verdana" w:hAnsi="Verdana"/>
          <w:b/>
        </w:rPr>
        <w:t>TEISINĖS PAGALBOS</w:t>
      </w:r>
      <w:r w:rsidR="008352B5" w:rsidRPr="0076565D">
        <w:rPr>
          <w:rFonts w:ascii="Verdana" w:hAnsi="Verdana"/>
          <w:b/>
        </w:rPr>
        <w:t xml:space="preserve"> TEIKIMO</w:t>
      </w:r>
    </w:p>
    <w:p w14:paraId="2A9DE203" w14:textId="77777777" w:rsidR="00151CD0" w:rsidRPr="0076565D" w:rsidRDefault="00151CD0" w:rsidP="00D64D2A">
      <w:pPr>
        <w:tabs>
          <w:tab w:val="left" w:pos="5557"/>
          <w:tab w:val="left" w:pos="6840"/>
          <w:tab w:val="left" w:pos="7020"/>
        </w:tabs>
        <w:rPr>
          <w:rFonts w:ascii="Verdana" w:hAnsi="Verdana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8"/>
        <w:gridCol w:w="6002"/>
      </w:tblGrid>
      <w:tr w:rsidR="008D0C13" w:rsidRPr="0076565D" w14:paraId="2D92C4AC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55D9" w14:textId="2834CAFA" w:rsidR="008D0C13" w:rsidRPr="0076565D" w:rsidRDefault="00F9292E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</w:t>
            </w:r>
            <w:r w:rsidR="008D0C13" w:rsidRPr="0076565D">
              <w:rPr>
                <w:rFonts w:ascii="Verdana" w:hAnsi="Verdana"/>
              </w:rPr>
              <w:t>aslaugos pavadinimas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279F" w14:textId="77777777" w:rsidR="008D0C13" w:rsidRPr="0076565D" w:rsidRDefault="008041A5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V</w:t>
            </w:r>
            <w:r w:rsidR="008352B5" w:rsidRPr="0076565D">
              <w:rPr>
                <w:rFonts w:ascii="Verdana" w:hAnsi="Verdana"/>
              </w:rPr>
              <w:t>alstybės garantuojamos</w:t>
            </w:r>
            <w:r w:rsidR="00040F65" w:rsidRPr="0076565D">
              <w:rPr>
                <w:rFonts w:ascii="Verdana" w:hAnsi="Verdana"/>
              </w:rPr>
              <w:t xml:space="preserve"> </w:t>
            </w:r>
            <w:r w:rsidRPr="0076565D">
              <w:rPr>
                <w:rFonts w:ascii="Verdana" w:hAnsi="Verdana"/>
              </w:rPr>
              <w:t>pirminė</w:t>
            </w:r>
            <w:r w:rsidR="008352B5" w:rsidRPr="0076565D">
              <w:rPr>
                <w:rFonts w:ascii="Verdana" w:hAnsi="Verdana"/>
              </w:rPr>
              <w:t>s</w:t>
            </w:r>
            <w:r w:rsidRPr="0076565D">
              <w:rPr>
                <w:rFonts w:ascii="Verdana" w:hAnsi="Verdana"/>
              </w:rPr>
              <w:t xml:space="preserve"> </w:t>
            </w:r>
            <w:r w:rsidR="00040F65" w:rsidRPr="0076565D">
              <w:rPr>
                <w:rFonts w:ascii="Verdana" w:hAnsi="Verdana"/>
              </w:rPr>
              <w:t>teisinė</w:t>
            </w:r>
            <w:r w:rsidR="008352B5" w:rsidRPr="0076565D">
              <w:rPr>
                <w:rFonts w:ascii="Verdana" w:hAnsi="Verdana"/>
              </w:rPr>
              <w:t>s</w:t>
            </w:r>
            <w:r w:rsidR="00040F65" w:rsidRPr="0076565D">
              <w:rPr>
                <w:rFonts w:ascii="Verdana" w:hAnsi="Verdana"/>
              </w:rPr>
              <w:t xml:space="preserve"> pagalb</w:t>
            </w:r>
            <w:r w:rsidR="008352B5" w:rsidRPr="0076565D">
              <w:rPr>
                <w:rFonts w:ascii="Verdana" w:hAnsi="Verdana"/>
              </w:rPr>
              <w:t>os teikimas</w:t>
            </w:r>
          </w:p>
        </w:tc>
      </w:tr>
      <w:tr w:rsidR="008D0C13" w:rsidRPr="0076565D" w14:paraId="44E670BF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C004" w14:textId="48A0793A" w:rsidR="008D0C13" w:rsidRPr="0076565D" w:rsidRDefault="00F9292E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</w:t>
            </w:r>
            <w:r w:rsidR="008D0C13" w:rsidRPr="0076565D">
              <w:rPr>
                <w:rFonts w:ascii="Verdana" w:hAnsi="Verdana"/>
              </w:rPr>
              <w:t>aslaugos kodas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48E0" w14:textId="77777777" w:rsidR="008D0C13" w:rsidRPr="0076565D" w:rsidRDefault="00BE1E73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05-01</w:t>
            </w:r>
          </w:p>
        </w:tc>
      </w:tr>
      <w:tr w:rsidR="008D0C13" w:rsidRPr="0076565D" w14:paraId="4EE5F667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3224" w14:textId="56B19E1E" w:rsidR="008D0C13" w:rsidRPr="0076565D" w:rsidRDefault="00F9292E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</w:t>
            </w:r>
            <w:r w:rsidR="008D0C13" w:rsidRPr="0076565D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A798" w14:textId="77777777" w:rsidR="008D0C13" w:rsidRPr="0076565D" w:rsidRDefault="00D64D2A" w:rsidP="00D64D2A">
            <w:pPr>
              <w:pStyle w:val="bodytext"/>
              <w:spacing w:after="0" w:afterAutospacing="0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3</w:t>
            </w:r>
            <w:r w:rsidR="00BE1E73" w:rsidRPr="0076565D">
              <w:rPr>
                <w:rFonts w:ascii="Verdana" w:hAnsi="Verdana"/>
              </w:rPr>
              <w:t xml:space="preserve"> versija</w:t>
            </w:r>
          </w:p>
          <w:p w14:paraId="6C10785A" w14:textId="2D48614D" w:rsidR="00D64D2A" w:rsidRPr="0076565D" w:rsidRDefault="00D64D2A" w:rsidP="00D64D2A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2023-07</w:t>
            </w:r>
          </w:p>
        </w:tc>
      </w:tr>
      <w:tr w:rsidR="008D0C13" w:rsidRPr="0076565D" w14:paraId="68DF1D81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8CB5" w14:textId="770BD9C9" w:rsidR="008D0C13" w:rsidRPr="0076565D" w:rsidRDefault="008D0C13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AAF5" w14:textId="77777777" w:rsidR="008D0C13" w:rsidRPr="0076565D" w:rsidRDefault="008E5943" w:rsidP="008352B5">
            <w:pPr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Lietuvos Respublikos valstybės garantuojamos teisinės pagalbos įstatymas</w:t>
            </w:r>
          </w:p>
          <w:p w14:paraId="37F2637A" w14:textId="77777777" w:rsidR="008352B5" w:rsidRPr="0076565D" w:rsidRDefault="008352B5" w:rsidP="008352B5">
            <w:pPr>
              <w:rPr>
                <w:rFonts w:ascii="Verdana" w:hAnsi="Verdana"/>
              </w:rPr>
            </w:pPr>
            <w:hyperlink r:id="rId8" w:history="1">
              <w:r w:rsidRPr="0076565D">
                <w:rPr>
                  <w:rStyle w:val="Hipersaitas"/>
                  <w:rFonts w:ascii="Verdana" w:hAnsi="Verdana"/>
                </w:rPr>
                <w:t>https://www.e-tar.lt/portal/lt/legalAct/TAR.EAA93A47BAA1/asr</w:t>
              </w:r>
            </w:hyperlink>
          </w:p>
        </w:tc>
      </w:tr>
      <w:tr w:rsidR="008D0C13" w:rsidRPr="0076565D" w14:paraId="13A823BA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C411" w14:textId="77777777" w:rsidR="008D0C13" w:rsidRPr="0076565D" w:rsidRDefault="008D0C13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90B9" w14:textId="77777777" w:rsidR="008D0C13" w:rsidRPr="0076565D" w:rsidRDefault="008E5943" w:rsidP="008E5943">
            <w:pPr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Asmens tap</w:t>
            </w:r>
            <w:r w:rsidR="00861FD7" w:rsidRPr="0076565D">
              <w:rPr>
                <w:rFonts w:ascii="Verdana" w:hAnsi="Verdana"/>
              </w:rPr>
              <w:t>atybę patvirtinantis dokumentas.</w:t>
            </w:r>
          </w:p>
          <w:p w14:paraId="1645ED2A" w14:textId="77777777" w:rsidR="008E5943" w:rsidRPr="0076565D" w:rsidRDefault="008E5943" w:rsidP="008E5943">
            <w:pPr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Paaiškėjus, kad pareiškėjui bus reikalinga antrinė teis</w:t>
            </w:r>
            <w:r w:rsidR="000A7370" w:rsidRPr="0076565D">
              <w:rPr>
                <w:rFonts w:ascii="Verdana" w:hAnsi="Verdana"/>
              </w:rPr>
              <w:t xml:space="preserve">inė pagalba, pareiškėjas turi </w:t>
            </w:r>
            <w:r w:rsidRPr="0076565D">
              <w:rPr>
                <w:rFonts w:ascii="Verdana" w:hAnsi="Verdana"/>
              </w:rPr>
              <w:t>pateikti su antrinės teisinės pagalbos teikimu susijusius dokumentus</w:t>
            </w:r>
          </w:p>
        </w:tc>
      </w:tr>
      <w:tr w:rsidR="008D0C13" w:rsidRPr="0076565D" w14:paraId="69033DA8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E534" w14:textId="0ED2965D" w:rsidR="008D0C13" w:rsidRPr="0076565D" w:rsidRDefault="00F9292E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</w:t>
            </w:r>
            <w:r w:rsidR="008D0C13" w:rsidRPr="0076565D">
              <w:rPr>
                <w:rFonts w:ascii="Verdana" w:hAnsi="Verdana"/>
              </w:rPr>
              <w:t>aslaugos teikėjas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C2C6" w14:textId="56F57F7C" w:rsidR="000311C3" w:rsidRPr="0076565D" w:rsidRDefault="008E5943" w:rsidP="00F27E91">
            <w:pPr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 xml:space="preserve">Teisės </w:t>
            </w:r>
            <w:r w:rsidR="00DB6F43" w:rsidRPr="0076565D">
              <w:rPr>
                <w:rFonts w:ascii="Verdana" w:hAnsi="Verdana"/>
              </w:rPr>
              <w:t xml:space="preserve">ir civilinės metrikacijos </w:t>
            </w:r>
            <w:r w:rsidRPr="0076565D">
              <w:rPr>
                <w:rFonts w:ascii="Verdana" w:hAnsi="Verdana"/>
              </w:rPr>
              <w:t>skyriaus vyriausiasis specialistas</w:t>
            </w:r>
            <w:r w:rsidR="000A7370" w:rsidRPr="0076565D">
              <w:rPr>
                <w:rFonts w:ascii="Verdana" w:hAnsi="Verdana"/>
              </w:rPr>
              <w:t xml:space="preserve">, </w:t>
            </w:r>
          </w:p>
          <w:p w14:paraId="78696532" w14:textId="41BD47C3" w:rsidR="00DB6F43" w:rsidRPr="0076565D" w:rsidRDefault="000A7370" w:rsidP="00F27E91">
            <w:pPr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t</w:t>
            </w:r>
            <w:r w:rsidR="008E5943" w:rsidRPr="0076565D">
              <w:rPr>
                <w:rFonts w:ascii="Verdana" w:hAnsi="Verdana"/>
              </w:rPr>
              <w:t>el.</w:t>
            </w:r>
            <w:r w:rsidR="00535534" w:rsidRPr="0076565D">
              <w:rPr>
                <w:rFonts w:ascii="Verdana" w:hAnsi="Verdana"/>
              </w:rPr>
              <w:t xml:space="preserve">+370 </w:t>
            </w:r>
            <w:r w:rsidR="008E5943" w:rsidRPr="0076565D">
              <w:rPr>
                <w:rFonts w:ascii="Verdana" w:hAnsi="Verdana"/>
              </w:rPr>
              <w:t>343 90</w:t>
            </w:r>
            <w:r w:rsidR="00535534" w:rsidRPr="0076565D">
              <w:rPr>
                <w:rFonts w:ascii="Verdana" w:hAnsi="Verdana"/>
              </w:rPr>
              <w:t xml:space="preserve"> </w:t>
            </w:r>
            <w:r w:rsidR="008E5943" w:rsidRPr="0076565D">
              <w:rPr>
                <w:rFonts w:ascii="Verdana" w:hAnsi="Verdana"/>
              </w:rPr>
              <w:t xml:space="preserve">007, </w:t>
            </w:r>
            <w:r w:rsidR="00DB6F43" w:rsidRPr="0076565D">
              <w:rPr>
                <w:rFonts w:ascii="Verdana" w:hAnsi="Verdana"/>
              </w:rPr>
              <w:t xml:space="preserve">mob. </w:t>
            </w:r>
            <w:r w:rsidR="00535534" w:rsidRPr="0076565D">
              <w:rPr>
                <w:rFonts w:ascii="Verdana" w:hAnsi="Verdana"/>
              </w:rPr>
              <w:t>+370</w:t>
            </w:r>
            <w:r w:rsidR="00DB6F43" w:rsidRPr="0076565D">
              <w:rPr>
                <w:rFonts w:ascii="Verdana" w:hAnsi="Verdana"/>
              </w:rPr>
              <w:t xml:space="preserve"> 612 47</w:t>
            </w:r>
            <w:r w:rsidR="00535534" w:rsidRPr="0076565D">
              <w:rPr>
                <w:rFonts w:ascii="Verdana" w:hAnsi="Verdana"/>
              </w:rPr>
              <w:t xml:space="preserve"> </w:t>
            </w:r>
            <w:r w:rsidR="00DB6F43" w:rsidRPr="0076565D">
              <w:rPr>
                <w:rFonts w:ascii="Verdana" w:hAnsi="Verdana"/>
              </w:rPr>
              <w:t>189</w:t>
            </w:r>
          </w:p>
          <w:p w14:paraId="39541054" w14:textId="7E5C1B82" w:rsidR="00D64D2A" w:rsidRPr="0076565D" w:rsidRDefault="008E5943" w:rsidP="00F27E91">
            <w:pPr>
              <w:rPr>
                <w:rFonts w:ascii="Verdana" w:hAnsi="Verdana"/>
                <w:lang w:val="en-US"/>
              </w:rPr>
            </w:pPr>
            <w:r w:rsidRPr="0076565D">
              <w:rPr>
                <w:rFonts w:ascii="Verdana" w:hAnsi="Verdana"/>
              </w:rPr>
              <w:t xml:space="preserve">el. p. </w:t>
            </w:r>
            <w:hyperlink r:id="rId9" w:history="1">
              <w:r w:rsidR="00D64D2A" w:rsidRPr="0076565D">
                <w:rPr>
                  <w:rStyle w:val="Hipersaitas"/>
                  <w:rFonts w:ascii="Verdana" w:hAnsi="Verdana"/>
                </w:rPr>
                <w:t>teis.pagalba</w:t>
              </w:r>
              <w:r w:rsidR="00D64D2A" w:rsidRPr="0076565D">
                <w:rPr>
                  <w:rStyle w:val="Hipersaitas"/>
                  <w:rFonts w:ascii="Verdana" w:hAnsi="Verdana"/>
                  <w:lang w:val="en-US"/>
                </w:rPr>
                <w:t>@marijampole.lt</w:t>
              </w:r>
            </w:hyperlink>
          </w:p>
        </w:tc>
      </w:tr>
      <w:tr w:rsidR="008D0C13" w:rsidRPr="0076565D" w14:paraId="35CA3BB9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2CB4" w14:textId="7E93DB9C" w:rsidR="008D0C13" w:rsidRPr="0076565D" w:rsidRDefault="00F9292E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</w:t>
            </w:r>
            <w:r w:rsidR="008D0C13" w:rsidRPr="0076565D">
              <w:rPr>
                <w:rFonts w:ascii="Verdana" w:hAnsi="Verdana"/>
              </w:rPr>
              <w:t>aslaugos suteikimo trukmė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F49F" w14:textId="77777777" w:rsidR="008D0C13" w:rsidRPr="0076565D" w:rsidRDefault="00861FD7" w:rsidP="008D0C13">
            <w:pPr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Valstybės garantuojama p</w:t>
            </w:r>
            <w:r w:rsidR="006745E0" w:rsidRPr="0076565D">
              <w:rPr>
                <w:rFonts w:ascii="Verdana" w:hAnsi="Verdana"/>
              </w:rPr>
              <w:t>irminė teisinė pagalba suteikiama iš karto, bet ne vėliau, kaip per 5 darbo dienas. Trukmė – iki 1 valandos</w:t>
            </w:r>
          </w:p>
        </w:tc>
      </w:tr>
      <w:tr w:rsidR="008D0C13" w:rsidRPr="0076565D" w14:paraId="29C3A867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F862" w14:textId="793B90C5" w:rsidR="008D0C13" w:rsidRPr="0076565D" w:rsidRDefault="00F9292E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</w:t>
            </w:r>
            <w:r w:rsidR="008D0C13" w:rsidRPr="0076565D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88B8" w14:textId="77777777" w:rsidR="008D0C13" w:rsidRPr="0076565D" w:rsidRDefault="006745E0" w:rsidP="00F27E91">
            <w:pPr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Neatlygintin</w:t>
            </w:r>
            <w:r w:rsidR="000A7370" w:rsidRPr="0076565D">
              <w:rPr>
                <w:rFonts w:ascii="Verdana" w:hAnsi="Verdana"/>
              </w:rPr>
              <w:t>a</w:t>
            </w:r>
          </w:p>
        </w:tc>
      </w:tr>
      <w:tr w:rsidR="008D0C13" w:rsidRPr="0076565D" w14:paraId="0838F330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3BAD" w14:textId="77777777" w:rsidR="008D0C13" w:rsidRPr="0076565D" w:rsidRDefault="008D0C13" w:rsidP="008D0C13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47E5" w14:textId="77777777" w:rsidR="008D0C13" w:rsidRPr="0076565D" w:rsidRDefault="00BE1E73" w:rsidP="008D0C13">
            <w:pPr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Prašymas nepateikiamas</w:t>
            </w:r>
            <w:r w:rsidR="00F27E91" w:rsidRPr="0076565D">
              <w:rPr>
                <w:rFonts w:ascii="Verdana" w:hAnsi="Verdana"/>
              </w:rPr>
              <w:t xml:space="preserve"> </w:t>
            </w:r>
          </w:p>
        </w:tc>
      </w:tr>
      <w:tr w:rsidR="00930A34" w:rsidRPr="0076565D" w14:paraId="1C903A31" w14:textId="77777777" w:rsidTr="00EF0E7A"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2026" w14:textId="50D28471" w:rsidR="00930A34" w:rsidRPr="0076565D" w:rsidRDefault="00930A34" w:rsidP="00930A34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3529" w14:textId="5C5B004A" w:rsidR="00930A34" w:rsidRPr="0076565D" w:rsidRDefault="00930A34" w:rsidP="00930A34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 xml:space="preserve">Respublikos g. 62, Panevėžys), arba per Lietuvos teismų elektroninių paslaugų portalą </w:t>
            </w:r>
            <w:r w:rsidRPr="00BB781B">
              <w:rPr>
                <w:rFonts w:ascii="Verdana" w:hAnsi="Verdana"/>
              </w:rPr>
              <w:lastRenderedPageBreak/>
              <w:t>(https://e.teismas.lt) Lietuvos Respublikos administracinių bylų teisenos įstatymu nustatyta tvarka.</w:t>
            </w:r>
          </w:p>
        </w:tc>
      </w:tr>
      <w:tr w:rsidR="00CE5D77" w:rsidRPr="0076565D" w14:paraId="2AC4620E" w14:textId="77777777" w:rsidTr="00EF0E7A">
        <w:trPr>
          <w:trHeight w:val="753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277F" w14:textId="77777777" w:rsidR="00CE5D77" w:rsidRPr="0076565D" w:rsidRDefault="00CE5D77" w:rsidP="00CE5D77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E950" w14:textId="224A6454" w:rsidR="00CE5D77" w:rsidRPr="0076565D" w:rsidRDefault="00054676" w:rsidP="00CE5D77">
            <w:pPr>
              <w:pStyle w:val="bodytext"/>
              <w:rPr>
                <w:rFonts w:ascii="Verdana" w:hAnsi="Verdana"/>
              </w:rPr>
            </w:pPr>
            <w:r w:rsidRPr="0076565D">
              <w:rPr>
                <w:rFonts w:ascii="Verdana" w:hAnsi="Verdana"/>
              </w:rPr>
              <w:t xml:space="preserve">Marijampolė, J. Basanavičiaus a. 1, I aukštas, </w:t>
            </w:r>
            <w:r w:rsidR="00535534" w:rsidRPr="0076565D">
              <w:rPr>
                <w:rFonts w:ascii="Verdana" w:hAnsi="Verdana"/>
              </w:rPr>
              <w:t>5</w:t>
            </w:r>
            <w:r w:rsidR="00CE5D77" w:rsidRPr="0076565D">
              <w:rPr>
                <w:rFonts w:ascii="Verdana" w:hAnsi="Verdana"/>
              </w:rPr>
              <w:t xml:space="preserve"> </w:t>
            </w:r>
            <w:r w:rsidR="00535534" w:rsidRPr="0076565D">
              <w:rPr>
                <w:rFonts w:ascii="Verdana" w:hAnsi="Verdana"/>
              </w:rPr>
              <w:t>langelis</w:t>
            </w:r>
          </w:p>
        </w:tc>
      </w:tr>
    </w:tbl>
    <w:p w14:paraId="2E5D0929" w14:textId="77777777" w:rsidR="008352B5" w:rsidRPr="0076565D" w:rsidRDefault="008352B5" w:rsidP="00CE5D77">
      <w:pPr>
        <w:rPr>
          <w:rFonts w:ascii="Verdana" w:hAnsi="Verdana"/>
        </w:rPr>
      </w:pPr>
    </w:p>
    <w:sectPr w:rsidR="008352B5" w:rsidRPr="0076565D" w:rsidSect="00107696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5E8AD" w14:textId="77777777" w:rsidR="009F2166" w:rsidRDefault="009F2166">
      <w:r>
        <w:separator/>
      </w:r>
    </w:p>
  </w:endnote>
  <w:endnote w:type="continuationSeparator" w:id="0">
    <w:p w14:paraId="45D62232" w14:textId="77777777" w:rsidR="009F2166" w:rsidRDefault="009F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C67C2" w14:textId="77777777" w:rsidR="00020EE0" w:rsidRPr="00B079FA" w:rsidRDefault="00020EE0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A00F5" w14:textId="77777777" w:rsidR="00020EE0" w:rsidRPr="009E2655" w:rsidRDefault="00020EE0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2E56A" w14:textId="77777777" w:rsidR="009F2166" w:rsidRDefault="009F2166">
      <w:r>
        <w:separator/>
      </w:r>
    </w:p>
  </w:footnote>
  <w:footnote w:type="continuationSeparator" w:id="0">
    <w:p w14:paraId="4644B442" w14:textId="77777777" w:rsidR="009F2166" w:rsidRDefault="009F2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087D5" w14:textId="77777777" w:rsidR="00020EE0" w:rsidRPr="00140C7C" w:rsidRDefault="0087580B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020EE0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0311C3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95C24" w14:textId="77777777" w:rsidR="00020EE0" w:rsidRPr="00024D31" w:rsidRDefault="00020EE0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8919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46"/>
    <w:rsid w:val="00001412"/>
    <w:rsid w:val="0000544B"/>
    <w:rsid w:val="00020EE0"/>
    <w:rsid w:val="00024D31"/>
    <w:rsid w:val="000311C3"/>
    <w:rsid w:val="00040F65"/>
    <w:rsid w:val="00054676"/>
    <w:rsid w:val="00055B14"/>
    <w:rsid w:val="0007488C"/>
    <w:rsid w:val="000943D8"/>
    <w:rsid w:val="0009673D"/>
    <w:rsid w:val="000A7370"/>
    <w:rsid w:val="000A7DCA"/>
    <w:rsid w:val="000B1DF1"/>
    <w:rsid w:val="000B4D7A"/>
    <w:rsid w:val="000C0062"/>
    <w:rsid w:val="000E1795"/>
    <w:rsid w:val="000E60F4"/>
    <w:rsid w:val="00106CA8"/>
    <w:rsid w:val="00107696"/>
    <w:rsid w:val="001315D3"/>
    <w:rsid w:val="00140C7C"/>
    <w:rsid w:val="00151CD0"/>
    <w:rsid w:val="00166002"/>
    <w:rsid w:val="00177598"/>
    <w:rsid w:val="001B3D9D"/>
    <w:rsid w:val="001D05C6"/>
    <w:rsid w:val="001D6E9F"/>
    <w:rsid w:val="00216FF9"/>
    <w:rsid w:val="00221375"/>
    <w:rsid w:val="00226EE4"/>
    <w:rsid w:val="00267FBC"/>
    <w:rsid w:val="002743CC"/>
    <w:rsid w:val="0029149E"/>
    <w:rsid w:val="002B2405"/>
    <w:rsid w:val="002B39F0"/>
    <w:rsid w:val="002C67D8"/>
    <w:rsid w:val="002E0418"/>
    <w:rsid w:val="00305B1B"/>
    <w:rsid w:val="00324CE3"/>
    <w:rsid w:val="00335DFE"/>
    <w:rsid w:val="00347773"/>
    <w:rsid w:val="003C03BB"/>
    <w:rsid w:val="003D2B2C"/>
    <w:rsid w:val="003D5AA3"/>
    <w:rsid w:val="003D62E9"/>
    <w:rsid w:val="003E57AB"/>
    <w:rsid w:val="00427FF4"/>
    <w:rsid w:val="004511F0"/>
    <w:rsid w:val="0045224C"/>
    <w:rsid w:val="00457FE3"/>
    <w:rsid w:val="00475C25"/>
    <w:rsid w:val="004919AD"/>
    <w:rsid w:val="004A27BF"/>
    <w:rsid w:val="004B1167"/>
    <w:rsid w:val="004E0929"/>
    <w:rsid w:val="004E435B"/>
    <w:rsid w:val="00502A4B"/>
    <w:rsid w:val="005107FC"/>
    <w:rsid w:val="00512330"/>
    <w:rsid w:val="00524C62"/>
    <w:rsid w:val="00535534"/>
    <w:rsid w:val="00574842"/>
    <w:rsid w:val="005A24D8"/>
    <w:rsid w:val="005A403D"/>
    <w:rsid w:val="005C5783"/>
    <w:rsid w:val="005C6F67"/>
    <w:rsid w:val="005D0128"/>
    <w:rsid w:val="005D63C8"/>
    <w:rsid w:val="005E36D3"/>
    <w:rsid w:val="005F3650"/>
    <w:rsid w:val="005F3A4B"/>
    <w:rsid w:val="00636074"/>
    <w:rsid w:val="006745E0"/>
    <w:rsid w:val="00676F46"/>
    <w:rsid w:val="006866C6"/>
    <w:rsid w:val="00694839"/>
    <w:rsid w:val="006B611D"/>
    <w:rsid w:val="006E0A9A"/>
    <w:rsid w:val="007455B5"/>
    <w:rsid w:val="0076565D"/>
    <w:rsid w:val="00784A3B"/>
    <w:rsid w:val="007A098F"/>
    <w:rsid w:val="007A3641"/>
    <w:rsid w:val="007D657C"/>
    <w:rsid w:val="007E06FD"/>
    <w:rsid w:val="007F5710"/>
    <w:rsid w:val="008041A5"/>
    <w:rsid w:val="008352B5"/>
    <w:rsid w:val="00844DAD"/>
    <w:rsid w:val="00861FD7"/>
    <w:rsid w:val="00867E01"/>
    <w:rsid w:val="0087580B"/>
    <w:rsid w:val="008C612E"/>
    <w:rsid w:val="008D0C13"/>
    <w:rsid w:val="008E10E6"/>
    <w:rsid w:val="008E5943"/>
    <w:rsid w:val="008F3779"/>
    <w:rsid w:val="008F4A6B"/>
    <w:rsid w:val="00902FB3"/>
    <w:rsid w:val="00907B26"/>
    <w:rsid w:val="00930A34"/>
    <w:rsid w:val="00931666"/>
    <w:rsid w:val="00937FB7"/>
    <w:rsid w:val="00952380"/>
    <w:rsid w:val="009575E7"/>
    <w:rsid w:val="00973FFD"/>
    <w:rsid w:val="00975A94"/>
    <w:rsid w:val="00990B5F"/>
    <w:rsid w:val="00992214"/>
    <w:rsid w:val="00994690"/>
    <w:rsid w:val="009B3195"/>
    <w:rsid w:val="009D5F3F"/>
    <w:rsid w:val="009E2655"/>
    <w:rsid w:val="009F2166"/>
    <w:rsid w:val="00A06E5D"/>
    <w:rsid w:val="00A34B35"/>
    <w:rsid w:val="00A5282E"/>
    <w:rsid w:val="00A5592A"/>
    <w:rsid w:val="00A81B16"/>
    <w:rsid w:val="00A90576"/>
    <w:rsid w:val="00AB28EC"/>
    <w:rsid w:val="00AB3609"/>
    <w:rsid w:val="00AD4546"/>
    <w:rsid w:val="00AF6E24"/>
    <w:rsid w:val="00B079FA"/>
    <w:rsid w:val="00B15686"/>
    <w:rsid w:val="00B2079F"/>
    <w:rsid w:val="00B24B9D"/>
    <w:rsid w:val="00B26D7E"/>
    <w:rsid w:val="00B4049E"/>
    <w:rsid w:val="00B41447"/>
    <w:rsid w:val="00B57478"/>
    <w:rsid w:val="00B935B4"/>
    <w:rsid w:val="00BE1E73"/>
    <w:rsid w:val="00C414D3"/>
    <w:rsid w:val="00C54D7E"/>
    <w:rsid w:val="00C94D35"/>
    <w:rsid w:val="00CA19BA"/>
    <w:rsid w:val="00CB2D9D"/>
    <w:rsid w:val="00CC0F42"/>
    <w:rsid w:val="00CC1325"/>
    <w:rsid w:val="00CC5865"/>
    <w:rsid w:val="00CE5D77"/>
    <w:rsid w:val="00CF31A9"/>
    <w:rsid w:val="00D01D22"/>
    <w:rsid w:val="00D07022"/>
    <w:rsid w:val="00D20AD8"/>
    <w:rsid w:val="00D4625D"/>
    <w:rsid w:val="00D51F0E"/>
    <w:rsid w:val="00D52938"/>
    <w:rsid w:val="00D57E54"/>
    <w:rsid w:val="00D64CFF"/>
    <w:rsid w:val="00D64D2A"/>
    <w:rsid w:val="00DB5B14"/>
    <w:rsid w:val="00DB68FE"/>
    <w:rsid w:val="00DB6F43"/>
    <w:rsid w:val="00DD393D"/>
    <w:rsid w:val="00DE3689"/>
    <w:rsid w:val="00E63921"/>
    <w:rsid w:val="00E7755E"/>
    <w:rsid w:val="00E977DE"/>
    <w:rsid w:val="00EA3881"/>
    <w:rsid w:val="00EB64B1"/>
    <w:rsid w:val="00EE0844"/>
    <w:rsid w:val="00EE40B9"/>
    <w:rsid w:val="00EF0E7A"/>
    <w:rsid w:val="00EF7156"/>
    <w:rsid w:val="00F222D7"/>
    <w:rsid w:val="00F24382"/>
    <w:rsid w:val="00F27E91"/>
    <w:rsid w:val="00F36037"/>
    <w:rsid w:val="00F50796"/>
    <w:rsid w:val="00F9292E"/>
    <w:rsid w:val="00FA09F7"/>
    <w:rsid w:val="00FB2BF0"/>
    <w:rsid w:val="00FC2DD6"/>
    <w:rsid w:val="00FD5B1C"/>
    <w:rsid w:val="00FE53D5"/>
    <w:rsid w:val="00FF1719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12745"/>
  <w15:docId w15:val="{AB63A0D6-35A0-4196-A040-3D3F4C9C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040F6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040F6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0A7370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64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EAA93A47BAA1/as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eis.pagalba@marijampole.l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698667-DC13-46BC-934D-3FE7CCA4F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4</TotalTime>
  <Pages>2</Pages>
  <Words>1436</Words>
  <Characters>819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vnl</dc:creator>
  <cp:lastModifiedBy>Jurgita Jurkonienė</cp:lastModifiedBy>
  <cp:revision>4</cp:revision>
  <cp:lastPrinted>2019-07-19T07:21:00Z</cp:lastPrinted>
  <dcterms:created xsi:type="dcterms:W3CDTF">2024-10-08T10:09:00Z</dcterms:created>
  <dcterms:modified xsi:type="dcterms:W3CDTF">2025-09-10T13:31:00Z</dcterms:modified>
</cp:coreProperties>
</file>