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0E535F" w14:textId="77777777" w:rsidR="00E03BA4" w:rsidRDefault="00E03BA4" w:rsidP="00EA331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6E8BE954" w14:textId="0F629582" w:rsidR="00774CD7" w:rsidRPr="00F73CF9" w:rsidRDefault="00774CD7" w:rsidP="00EA331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F73CF9">
        <w:rPr>
          <w:rFonts w:ascii="Verdana" w:hAnsi="Verdana"/>
          <w:b/>
        </w:rPr>
        <w:t>PASLAUGOS TEIKIMO APRAŠYMAS</w:t>
      </w:r>
    </w:p>
    <w:p w14:paraId="08831BCD" w14:textId="77777777" w:rsidR="00D264D7" w:rsidRPr="00F73CF9" w:rsidRDefault="00D264D7" w:rsidP="00EA331D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28CE4AAF" w14:textId="77777777" w:rsidR="00C26FDA" w:rsidRPr="00F73CF9" w:rsidRDefault="00C26FDA" w:rsidP="00C26FDA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F73CF9">
        <w:rPr>
          <w:rFonts w:ascii="Verdana" w:hAnsi="Verdana"/>
          <w:b/>
        </w:rPr>
        <w:t>DĖL PARAMOS IŠ SMULKAUS IR VIDUTINIO VERSLO RĖMIMO FONDO TEIKIMO</w:t>
      </w:r>
    </w:p>
    <w:p w14:paraId="515619B5" w14:textId="77777777" w:rsidR="009413D3" w:rsidRPr="00F73CF9" w:rsidRDefault="009413D3" w:rsidP="008A4834">
      <w:pPr>
        <w:tabs>
          <w:tab w:val="left" w:pos="5557"/>
          <w:tab w:val="left" w:pos="6840"/>
          <w:tab w:val="left" w:pos="7020"/>
        </w:tabs>
        <w:rPr>
          <w:rFonts w:ascii="Verdana" w:hAnsi="Verdana"/>
          <w:sz w:val="16"/>
          <w:szCs w:val="16"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1"/>
        <w:gridCol w:w="7165"/>
      </w:tblGrid>
      <w:tr w:rsidR="00AF5D9D" w:rsidRPr="00F73CF9" w14:paraId="3F9FDE66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04ED" w14:textId="197A3FE9" w:rsidR="00AF5D9D" w:rsidRPr="00F73CF9" w:rsidRDefault="008A4834" w:rsidP="00C26FDA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</w:t>
            </w:r>
            <w:r w:rsidR="00AF5D9D" w:rsidRPr="00F73CF9">
              <w:rPr>
                <w:rFonts w:ascii="Verdana" w:hAnsi="Verdana"/>
              </w:rPr>
              <w:t>aslaugos pavadinimas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DF92" w14:textId="77777777" w:rsidR="00AF5D9D" w:rsidRPr="00F73CF9" w:rsidRDefault="00C26FDA" w:rsidP="00C26FDA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Paramos iš Smulkaus ir vidutinio verslo rėmimo fondo teikimas</w:t>
            </w:r>
          </w:p>
        </w:tc>
      </w:tr>
      <w:tr w:rsidR="00D264D7" w:rsidRPr="00F73CF9" w14:paraId="72BD1AE2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BA5B" w14:textId="29C247D3" w:rsidR="00D264D7" w:rsidRPr="00F73CF9" w:rsidRDefault="008A4834" w:rsidP="00C26FDA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</w:t>
            </w:r>
            <w:r w:rsidR="00D264D7" w:rsidRPr="00F73CF9">
              <w:rPr>
                <w:rFonts w:ascii="Verdana" w:hAnsi="Verdana"/>
              </w:rPr>
              <w:t>aslaugos kodas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23F4" w14:textId="77777777" w:rsidR="00D264D7" w:rsidRPr="00F73CF9" w:rsidRDefault="00D264D7" w:rsidP="00C26FDA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0</w:t>
            </w:r>
            <w:r w:rsidR="00C26FDA" w:rsidRPr="00F73CF9">
              <w:rPr>
                <w:rFonts w:ascii="Verdana" w:hAnsi="Verdana"/>
              </w:rPr>
              <w:t>8</w:t>
            </w:r>
            <w:r w:rsidRPr="00F73CF9">
              <w:rPr>
                <w:rFonts w:ascii="Verdana" w:hAnsi="Verdana"/>
              </w:rPr>
              <w:t>-0</w:t>
            </w:r>
            <w:r w:rsidR="00C26FDA" w:rsidRPr="00F73CF9">
              <w:rPr>
                <w:rFonts w:ascii="Verdana" w:hAnsi="Verdana"/>
              </w:rPr>
              <w:t>9</w:t>
            </w:r>
          </w:p>
        </w:tc>
      </w:tr>
      <w:tr w:rsidR="00671E24" w:rsidRPr="00F73CF9" w14:paraId="6F57EC6C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D48BC" w14:textId="5AD0A124" w:rsidR="00671E24" w:rsidRPr="00F73CF9" w:rsidRDefault="008A4834" w:rsidP="00C26FDA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</w:t>
            </w:r>
            <w:r w:rsidR="00671E24" w:rsidRPr="00F73CF9">
              <w:rPr>
                <w:rFonts w:ascii="Verdana" w:hAnsi="Verdana"/>
              </w:rPr>
              <w:t>aslaugos aprašymo versija ir jos sukūrimo data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3F39" w14:textId="01672410" w:rsidR="00D264D7" w:rsidRPr="00F73CF9" w:rsidRDefault="00C94A53" w:rsidP="00C26FDA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  <w:r w:rsidR="00D264D7" w:rsidRPr="00F73CF9">
              <w:rPr>
                <w:rFonts w:ascii="Verdana" w:hAnsi="Verdana"/>
              </w:rPr>
              <w:t xml:space="preserve"> versija</w:t>
            </w:r>
          </w:p>
          <w:p w14:paraId="103228E7" w14:textId="2EB030EA" w:rsidR="00671E24" w:rsidRPr="00F73CF9" w:rsidRDefault="008A4834" w:rsidP="00C26FDA">
            <w:pPr>
              <w:pStyle w:val="bodytext"/>
              <w:spacing w:before="0" w:beforeAutospacing="0" w:after="0" w:afterAutospacing="0"/>
              <w:rPr>
                <w:rFonts w:ascii="Verdana" w:hAnsi="Verdana"/>
                <w:b/>
                <w:i/>
              </w:rPr>
            </w:pPr>
            <w:r w:rsidRPr="00F73CF9">
              <w:rPr>
                <w:rFonts w:ascii="Verdana" w:hAnsi="Verdana"/>
              </w:rPr>
              <w:t>202</w:t>
            </w:r>
            <w:r w:rsidR="00C94A53">
              <w:rPr>
                <w:rFonts w:ascii="Verdana" w:hAnsi="Verdana"/>
              </w:rPr>
              <w:t>5</w:t>
            </w:r>
            <w:r w:rsidRPr="00F73CF9">
              <w:rPr>
                <w:rFonts w:ascii="Verdana" w:hAnsi="Verdana"/>
              </w:rPr>
              <w:t>-</w:t>
            </w:r>
            <w:r w:rsidR="00C26FDA" w:rsidRPr="00F73CF9">
              <w:rPr>
                <w:rFonts w:ascii="Verdana" w:hAnsi="Verdana"/>
              </w:rPr>
              <w:t>0</w:t>
            </w:r>
            <w:r w:rsidR="00460215">
              <w:rPr>
                <w:rFonts w:ascii="Verdana" w:hAnsi="Verdana"/>
              </w:rPr>
              <w:t>8</w:t>
            </w:r>
            <w:r w:rsidR="00D264D7" w:rsidRPr="00F73CF9">
              <w:rPr>
                <w:rFonts w:ascii="Verdana" w:hAnsi="Verdana"/>
              </w:rPr>
              <w:t>-</w:t>
            </w:r>
            <w:r w:rsidR="00460215">
              <w:rPr>
                <w:rFonts w:ascii="Verdana" w:hAnsi="Verdana"/>
              </w:rPr>
              <w:t>01</w:t>
            </w:r>
          </w:p>
        </w:tc>
      </w:tr>
      <w:tr w:rsidR="00A9133B" w:rsidRPr="00F73CF9" w14:paraId="169A641A" w14:textId="77777777" w:rsidTr="00DF0963">
        <w:tc>
          <w:tcPr>
            <w:tcW w:w="2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4FC4C" w14:textId="391EF68C" w:rsidR="00A9133B" w:rsidRPr="00F73CF9" w:rsidRDefault="00A9133B" w:rsidP="00A9133B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753B" w14:textId="47844399" w:rsidR="00A9133B" w:rsidRPr="00F73CF9" w:rsidRDefault="00A9133B" w:rsidP="00A9133B">
            <w:pPr>
              <w:spacing w:before="100" w:beforeAutospacing="1" w:after="100" w:afterAutospacing="1"/>
              <w:rPr>
                <w:rFonts w:ascii="Verdana" w:hAnsi="Verdana"/>
                <w:i/>
              </w:rPr>
            </w:pP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 xml:space="preserve">Lietuvos Respublikos vietos savivaldos įstatymo </w:t>
            </w:r>
            <w:r>
              <w:rPr>
                <w:rFonts w:ascii="Verdana" w:hAnsi="Verdana"/>
                <w:color w:val="010101"/>
                <w:shd w:val="clear" w:color="auto" w:fill="F6F6F6"/>
              </w:rPr>
              <w:t>6</w:t>
            </w: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 xml:space="preserve"> straipsnio </w:t>
            </w:r>
            <w:r>
              <w:rPr>
                <w:rFonts w:ascii="Verdana" w:hAnsi="Verdana"/>
                <w:color w:val="010101"/>
                <w:shd w:val="clear" w:color="auto" w:fill="F6F6F6"/>
              </w:rPr>
              <w:t>38</w:t>
            </w: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 xml:space="preserve"> punktas</w:t>
            </w:r>
          </w:p>
        </w:tc>
      </w:tr>
      <w:tr w:rsidR="00A9133B" w:rsidRPr="00F73CF9" w14:paraId="07653DD0" w14:textId="77777777" w:rsidTr="00DF0963"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F031A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C520" w14:textId="0465B13C" w:rsidR="00A9133B" w:rsidRPr="00A9133B" w:rsidRDefault="00A9133B" w:rsidP="00A9133B">
            <w:pPr>
              <w:rPr>
                <w:rFonts w:ascii="Verdana" w:hAnsi="Verdana"/>
              </w:rPr>
            </w:pPr>
            <w:hyperlink r:id="rId8" w:history="1">
              <w:r w:rsidRPr="00400342">
                <w:rPr>
                  <w:rStyle w:val="Hipersaitas"/>
                  <w:rFonts w:ascii="Verdana" w:hAnsi="Verdana"/>
                </w:rPr>
                <w:t>https://www.e-tar.lt/port</w:t>
              </w:r>
              <w:r w:rsidRPr="00400342">
                <w:rPr>
                  <w:rStyle w:val="Hipersaitas"/>
                  <w:rFonts w:ascii="Verdana" w:hAnsi="Verdana"/>
                </w:rPr>
                <w:t>a</w:t>
              </w:r>
              <w:r w:rsidRPr="00400342">
                <w:rPr>
                  <w:rStyle w:val="Hipersaitas"/>
                  <w:rFonts w:ascii="Verdana" w:hAnsi="Verdana"/>
                </w:rPr>
                <w:t>l/lt/legalAct/TAR.D0CD0966D67F/asr</w:t>
              </w:r>
            </w:hyperlink>
          </w:p>
        </w:tc>
      </w:tr>
      <w:tr w:rsidR="00A9133B" w:rsidRPr="00F73CF9" w14:paraId="48FFF7CC" w14:textId="77777777" w:rsidTr="00DF0963"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00F83A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B499" w14:textId="77777777" w:rsidR="00A9133B" w:rsidRPr="00F73CF9" w:rsidRDefault="00A9133B" w:rsidP="00A9133B">
            <w:pPr>
              <w:jc w:val="both"/>
              <w:rPr>
                <w:rFonts w:ascii="Verdana" w:hAnsi="Verdana"/>
              </w:rPr>
            </w:pP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>Lietuvos Respublikos smulkaus ir vidutinio verslo plėtros įstatymas</w:t>
            </w:r>
          </w:p>
        </w:tc>
      </w:tr>
      <w:tr w:rsidR="00A9133B" w:rsidRPr="00F73CF9" w14:paraId="5EBA9900" w14:textId="77777777" w:rsidTr="00DF0963"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21904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6200" w14:textId="5AC9A256" w:rsidR="00A9133B" w:rsidRPr="00A9133B" w:rsidRDefault="00A9133B" w:rsidP="00A9133B">
            <w:pPr>
              <w:rPr>
                <w:rFonts w:ascii="Verdana" w:hAnsi="Verdana"/>
              </w:rPr>
            </w:pPr>
            <w:hyperlink r:id="rId9" w:history="1">
              <w:r w:rsidRPr="00400342">
                <w:rPr>
                  <w:rStyle w:val="Hipersaitas"/>
                  <w:rFonts w:ascii="Verdana" w:hAnsi="Verdana"/>
                </w:rPr>
                <w:t>https</w:t>
              </w:r>
              <w:r w:rsidRPr="00400342">
                <w:rPr>
                  <w:rStyle w:val="Hipersaitas"/>
                  <w:rFonts w:ascii="Verdana" w:hAnsi="Verdana"/>
                </w:rPr>
                <w:t>:</w:t>
              </w:r>
              <w:r w:rsidRPr="00400342">
                <w:rPr>
                  <w:rStyle w:val="Hipersaitas"/>
                  <w:rFonts w:ascii="Verdana" w:hAnsi="Verdana"/>
                </w:rPr>
                <w:t>//www.e-tar.lt/portal/lt/legalAct/TAR.640D50DB8877/asr</w:t>
              </w:r>
            </w:hyperlink>
          </w:p>
        </w:tc>
      </w:tr>
      <w:tr w:rsidR="00A9133B" w:rsidRPr="00F73CF9" w14:paraId="3AA84543" w14:textId="77777777" w:rsidTr="00DF0963"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8C90B5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4553" w14:textId="1DE5BBF1" w:rsidR="00A9133B" w:rsidRPr="00F73CF9" w:rsidRDefault="00A9133B" w:rsidP="00A9133B">
            <w:pPr>
              <w:jc w:val="both"/>
              <w:rPr>
                <w:rFonts w:ascii="Verdana" w:hAnsi="Verdana"/>
              </w:rPr>
            </w:pP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>Marijampolės savivaldybės smulkaus ir vidutinio verslo rėmimo komisija, sudaryta Marijampolės savivaldybės tarybos 20</w:t>
            </w:r>
            <w:r w:rsidR="00460215">
              <w:rPr>
                <w:rFonts w:ascii="Verdana" w:hAnsi="Verdana"/>
                <w:color w:val="010101"/>
                <w:shd w:val="clear" w:color="auto" w:fill="F6F6F6"/>
              </w:rPr>
              <w:t>23</w:t>
            </w: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 xml:space="preserve"> m. </w:t>
            </w:r>
            <w:r w:rsidR="00460215">
              <w:rPr>
                <w:rFonts w:ascii="Verdana" w:hAnsi="Verdana"/>
                <w:color w:val="010101"/>
                <w:shd w:val="clear" w:color="auto" w:fill="F6F6F6"/>
              </w:rPr>
              <w:t>gegužės</w:t>
            </w: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 xml:space="preserve"> 2</w:t>
            </w:r>
            <w:r w:rsidR="00460215">
              <w:rPr>
                <w:rFonts w:ascii="Verdana" w:hAnsi="Verdana"/>
                <w:color w:val="010101"/>
                <w:shd w:val="clear" w:color="auto" w:fill="F6F6F6"/>
              </w:rPr>
              <w:t>9</w:t>
            </w:r>
            <w:r w:rsidRPr="00F73CF9">
              <w:rPr>
                <w:rFonts w:ascii="Verdana" w:hAnsi="Verdana"/>
                <w:color w:val="010101"/>
                <w:shd w:val="clear" w:color="auto" w:fill="F6F6F6"/>
              </w:rPr>
              <w:t xml:space="preserve"> d. sprendimu Nr. 1-</w:t>
            </w:r>
            <w:r w:rsidR="00460215">
              <w:rPr>
                <w:rFonts w:ascii="Verdana" w:hAnsi="Verdana"/>
                <w:color w:val="010101"/>
                <w:shd w:val="clear" w:color="auto" w:fill="F6F6F6"/>
              </w:rPr>
              <w:t>164</w:t>
            </w:r>
          </w:p>
        </w:tc>
      </w:tr>
      <w:tr w:rsidR="00A9133B" w:rsidRPr="00F73CF9" w14:paraId="2D7497C3" w14:textId="77777777" w:rsidTr="00DF0963"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75F973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9003" w14:textId="5FFBA55A" w:rsidR="00A9133B" w:rsidRPr="004B5217" w:rsidRDefault="00460215" w:rsidP="00A9133B">
            <w:pPr>
              <w:ind w:left="8"/>
              <w:rPr>
                <w:rFonts w:ascii="Verdana" w:hAnsi="Verdana"/>
                <w:highlight w:val="yellow"/>
              </w:rPr>
            </w:pPr>
            <w:hyperlink r:id="rId10" w:history="1">
              <w:r w:rsidRPr="00443672">
                <w:rPr>
                  <w:rStyle w:val="Hipersaitas"/>
                  <w:rFonts w:ascii="Verdana" w:hAnsi="Verdana"/>
                </w:rPr>
                <w:t>https://teisesaktai.marijampole.lt/docume</w:t>
              </w:r>
              <w:r w:rsidRPr="00443672">
                <w:rPr>
                  <w:rStyle w:val="Hipersaitas"/>
                  <w:rFonts w:ascii="Verdana" w:hAnsi="Verdana"/>
                </w:rPr>
                <w:t>n</w:t>
              </w:r>
              <w:r w:rsidRPr="00443672">
                <w:rPr>
                  <w:rStyle w:val="Hipersaitas"/>
                  <w:rFonts w:ascii="Verdana" w:hAnsi="Verdana"/>
                </w:rPr>
                <w:t>t/63953</w:t>
              </w:r>
            </w:hyperlink>
            <w:r w:rsidR="007727FF">
              <w:rPr>
                <w:rFonts w:ascii="Verdana" w:hAnsi="Verdana"/>
              </w:rPr>
              <w:t xml:space="preserve"> </w:t>
            </w:r>
          </w:p>
        </w:tc>
      </w:tr>
      <w:tr w:rsidR="00A9133B" w:rsidRPr="00F73CF9" w14:paraId="70A69E41" w14:textId="77777777" w:rsidTr="00DF0963">
        <w:tc>
          <w:tcPr>
            <w:tcW w:w="25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ED10E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EF4A" w14:textId="4DCA96A5" w:rsidR="00A9133B" w:rsidRPr="00F73CF9" w:rsidRDefault="00C94A53" w:rsidP="00A9133B">
            <w:pPr>
              <w:jc w:val="both"/>
              <w:rPr>
                <w:rFonts w:ascii="Verdana" w:hAnsi="Verdana"/>
              </w:rPr>
            </w:pPr>
            <w:r w:rsidRPr="00C94A53">
              <w:rPr>
                <w:rFonts w:ascii="Verdana" w:hAnsi="Verdana"/>
              </w:rPr>
              <w:t>Marijampolės savivaldybės smulkaus ir vidutinio verslo rėmimo fondo nuostatai, patvirtinti Marijampolės savivaldybės tarybos 2025 m. balandžio 28 d. sprendimu Nr. 1-163 „Dėl Marijampolės savivaldybės smulkaus ir vidutinio verslo rėmimo fondo nuostatų patvirtinimo“</w:t>
            </w:r>
          </w:p>
        </w:tc>
      </w:tr>
      <w:tr w:rsidR="00A9133B" w:rsidRPr="00F73CF9" w14:paraId="5ECBB092" w14:textId="77777777" w:rsidTr="00DF0963">
        <w:tc>
          <w:tcPr>
            <w:tcW w:w="2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228B" w14:textId="77777777" w:rsidR="00A9133B" w:rsidRPr="00F73CF9" w:rsidRDefault="00A9133B" w:rsidP="00A9133B">
            <w:pPr>
              <w:pStyle w:val="bodytext"/>
              <w:jc w:val="both"/>
              <w:rPr>
                <w:rFonts w:ascii="Verdana" w:hAnsi="Verdana"/>
              </w:rPr>
            </w:pP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3FCF3" w14:textId="2B7A433D" w:rsidR="00C94A53" w:rsidRPr="00C94A53" w:rsidRDefault="00C94A53" w:rsidP="00C94A53">
            <w:pPr>
              <w:ind w:left="8"/>
              <w:rPr>
                <w:rFonts w:ascii="Verdana" w:hAnsi="Verdana"/>
              </w:rPr>
            </w:pPr>
            <w:hyperlink r:id="rId11" w:history="1">
              <w:r w:rsidRPr="00C94A53">
                <w:rPr>
                  <w:rStyle w:val="Hipersaitas"/>
                  <w:rFonts w:ascii="Verdana" w:hAnsi="Verdana"/>
                </w:rPr>
                <w:t>https://teisesaktai.marijampole.l</w:t>
              </w:r>
              <w:r w:rsidRPr="00C94A53">
                <w:rPr>
                  <w:rStyle w:val="Hipersaitas"/>
                  <w:rFonts w:ascii="Verdana" w:hAnsi="Verdana"/>
                </w:rPr>
                <w:t>t</w:t>
              </w:r>
              <w:r w:rsidRPr="00C94A53">
                <w:rPr>
                  <w:rStyle w:val="Hipersaitas"/>
                  <w:rFonts w:ascii="Verdana" w:hAnsi="Verdana"/>
                </w:rPr>
                <w:t>/document/72572</w:t>
              </w:r>
            </w:hyperlink>
          </w:p>
        </w:tc>
      </w:tr>
      <w:tr w:rsidR="00A9133B" w:rsidRPr="00F73CF9" w14:paraId="124D463D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B704" w14:textId="77777777" w:rsidR="00A9133B" w:rsidRPr="00F73CF9" w:rsidRDefault="00A9133B" w:rsidP="00A9133B">
            <w:pPr>
              <w:pStyle w:val="bodytext"/>
              <w:spacing w:after="0" w:afterAutospacing="0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D8114" w14:textId="0E9E01F9" w:rsidR="00350519" w:rsidRDefault="00350519" w:rsidP="00A9133B">
            <w:pPr>
              <w:tabs>
                <w:tab w:val="left" w:pos="453"/>
              </w:tabs>
              <w:rPr>
                <w:rFonts w:ascii="Verdana" w:hAnsi="Verdana"/>
                <w:iCs/>
                <w:highlight w:val="yellow"/>
              </w:rPr>
            </w:pPr>
            <w:r>
              <w:rPr>
                <w:rFonts w:ascii="Verdana" w:hAnsi="Verdana"/>
                <w:iCs/>
              </w:rPr>
              <w:t xml:space="preserve">1. </w:t>
            </w:r>
            <w:r w:rsidRPr="00350519">
              <w:rPr>
                <w:rFonts w:ascii="Verdana" w:hAnsi="Verdana"/>
                <w:iCs/>
              </w:rPr>
              <w:t xml:space="preserve">Pareiškėjai, norintys pasinaudoti Smulkaus ir vidutinio verslo rėmimo fondo finansine parama daliai verslui plėtoti patirtų išlaidų kompensuoti, </w:t>
            </w:r>
            <w:r w:rsidR="00460215" w:rsidRPr="00460215">
              <w:rPr>
                <w:rFonts w:ascii="Verdana" w:hAnsi="Verdana"/>
                <w:iCs/>
              </w:rPr>
              <w:t xml:space="preserve">Smulkaus ir vidutinio verslo rėmimo </w:t>
            </w:r>
            <w:r w:rsidR="00460215">
              <w:rPr>
                <w:rFonts w:ascii="Verdana" w:hAnsi="Verdana"/>
                <w:iCs/>
              </w:rPr>
              <w:t>k</w:t>
            </w:r>
            <w:r w:rsidRPr="00350519">
              <w:rPr>
                <w:rFonts w:ascii="Verdana" w:hAnsi="Verdana"/>
                <w:iCs/>
              </w:rPr>
              <w:t>omisijai turi pateikti</w:t>
            </w:r>
            <w:r w:rsidR="00460215">
              <w:rPr>
                <w:rFonts w:ascii="Verdana" w:hAnsi="Verdana"/>
                <w:iCs/>
              </w:rPr>
              <w:t>:</w:t>
            </w:r>
          </w:p>
          <w:p w14:paraId="35696A65" w14:textId="6BA1A5F7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 xml:space="preserve">1.1. </w:t>
            </w:r>
            <w:r w:rsidRPr="00350519">
              <w:rPr>
                <w:rFonts w:ascii="Verdana" w:hAnsi="Verdana"/>
                <w:iCs/>
              </w:rPr>
              <w:t>užpildytą nustatytos formos paraišką kompensuoti dalį verslui plėtoti patirtų išlaidų Marijampolės savivaldybės smulkaus ir vidutinio verslo rėmimo fondo lėšomis (</w:t>
            </w:r>
            <w:r w:rsidRPr="00F73CF9">
              <w:rPr>
                <w:rFonts w:ascii="Verdana" w:hAnsi="Verdana"/>
              </w:rPr>
              <w:t xml:space="preserve">Smulkaus ir vidutinio verslo rėmimo fondo </w:t>
            </w:r>
            <w:r>
              <w:rPr>
                <w:rFonts w:ascii="Verdana" w:hAnsi="Verdana"/>
                <w:iCs/>
              </w:rPr>
              <w:t>n</w:t>
            </w:r>
            <w:r w:rsidRPr="00350519">
              <w:rPr>
                <w:rFonts w:ascii="Verdana" w:hAnsi="Verdana"/>
                <w:iCs/>
              </w:rPr>
              <w:t>uostatų 1 priedas);</w:t>
            </w:r>
          </w:p>
          <w:p w14:paraId="282362E2" w14:textId="0356802E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>.2. patirtas išlaidas patvirtinančių dokumentų kopijas;</w:t>
            </w:r>
          </w:p>
          <w:p w14:paraId="709548CC" w14:textId="29C2BCD6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>.3. patirtų išlaidų apmokėjimą patvirtinančių dokumentų kopijas;</w:t>
            </w:r>
          </w:p>
          <w:p w14:paraId="2A16AC01" w14:textId="6D045023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>.4. verslo liudijimų už paskutinius 12 mėnesių kopiją (taikoma tik fiziniams asmenims, dirbantiems pagal verslo liudijimą) arba individualios veiklos vykdymo pažymos kopiją (taikoma fiziniams asmenims, įregistravusiems individualią veiklą);</w:t>
            </w:r>
          </w:p>
          <w:p w14:paraId="42D15970" w14:textId="527E2A69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 xml:space="preserve">.5. dokumentus apie </w:t>
            </w:r>
            <w:r>
              <w:rPr>
                <w:rFonts w:ascii="Verdana" w:hAnsi="Verdana"/>
                <w:iCs/>
              </w:rPr>
              <w:t>p</w:t>
            </w:r>
            <w:r w:rsidRPr="00350519">
              <w:rPr>
                <w:rFonts w:ascii="Verdana" w:hAnsi="Verdana"/>
                <w:iCs/>
              </w:rPr>
              <w:t xml:space="preserve">areiškėjo įsiskolinimą socialinio draudimo fondui (taikoma tik fiziniams asmenims, </w:t>
            </w:r>
            <w:r w:rsidRPr="00350519">
              <w:rPr>
                <w:rFonts w:ascii="Verdana" w:hAnsi="Verdana"/>
                <w:iCs/>
              </w:rPr>
              <w:lastRenderedPageBreak/>
              <w:t>dirbantiems pagal verslo liudijimą, arba įregistravusiems individualią veiklą);</w:t>
            </w:r>
          </w:p>
          <w:p w14:paraId="7460E491" w14:textId="35E32B97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 xml:space="preserve">.6. dokumentus, įrodančius, kad pagal parengtą verslo planą, paraišką finansinei paramai iš ES ir kitų fondų gauti buvo skirta paskola ar parama </w:t>
            </w:r>
            <w:r>
              <w:rPr>
                <w:rFonts w:ascii="Verdana" w:hAnsi="Verdana"/>
                <w:iCs/>
              </w:rPr>
              <w:t>p</w:t>
            </w:r>
            <w:r w:rsidRPr="00350519">
              <w:rPr>
                <w:rFonts w:ascii="Verdana" w:hAnsi="Verdana"/>
                <w:iCs/>
              </w:rPr>
              <w:t xml:space="preserve">areiškėjui (taikoma tik teikiant paraišką paramai pagal Smulkaus ir vidutinio verslo rėmimo fondo </w:t>
            </w:r>
            <w:r>
              <w:rPr>
                <w:rFonts w:ascii="Verdana" w:hAnsi="Verdana"/>
                <w:iCs/>
              </w:rPr>
              <w:t>n</w:t>
            </w:r>
            <w:r w:rsidRPr="00350519">
              <w:rPr>
                <w:rFonts w:ascii="Verdana" w:hAnsi="Verdana"/>
                <w:iCs/>
              </w:rPr>
              <w:t>uostatų 10.6 punktą);</w:t>
            </w:r>
          </w:p>
          <w:p w14:paraId="442D886F" w14:textId="543AA6CB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 xml:space="preserve">.7. įgaliojimo ar kito dokumento, suteikiančio teisę atstovauti </w:t>
            </w:r>
            <w:r>
              <w:rPr>
                <w:rFonts w:ascii="Verdana" w:hAnsi="Verdana"/>
                <w:iCs/>
              </w:rPr>
              <w:t>p</w:t>
            </w:r>
            <w:r w:rsidRPr="00350519">
              <w:rPr>
                <w:rFonts w:ascii="Verdana" w:hAnsi="Verdana"/>
                <w:iCs/>
              </w:rPr>
              <w:t>areiškėją dėl Smulkaus ir vidutinio verslo rėmimo fondo finansinės paramos gavimo, kopiją (taikoma, jei paraišką teikia ne juridinio asmens vadovas);</w:t>
            </w:r>
          </w:p>
          <w:p w14:paraId="21D7EA9C" w14:textId="688EB73F" w:rsid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>
              <w:rPr>
                <w:rFonts w:ascii="Verdana" w:hAnsi="Verdana"/>
                <w:iCs/>
              </w:rPr>
              <w:t>1</w:t>
            </w:r>
            <w:r w:rsidRPr="00350519">
              <w:rPr>
                <w:rFonts w:ascii="Verdana" w:hAnsi="Verdana"/>
                <w:iCs/>
              </w:rPr>
              <w:t xml:space="preserve">.8. kitus dokumentus ar vaizdinę medžiagą, kuri, </w:t>
            </w:r>
            <w:r>
              <w:rPr>
                <w:rFonts w:ascii="Verdana" w:hAnsi="Verdana"/>
                <w:iCs/>
              </w:rPr>
              <w:t>p</w:t>
            </w:r>
            <w:r w:rsidRPr="00350519">
              <w:rPr>
                <w:rFonts w:ascii="Verdana" w:hAnsi="Verdana"/>
                <w:iCs/>
              </w:rPr>
              <w:t xml:space="preserve">areiškėjo nuomone, gali būti svarbi </w:t>
            </w:r>
            <w:r w:rsidR="00696550">
              <w:rPr>
                <w:rFonts w:ascii="Verdana" w:hAnsi="Verdana"/>
                <w:iCs/>
              </w:rPr>
              <w:t>Smulkaus ir vidutinio verslo rėmimo k</w:t>
            </w:r>
            <w:r w:rsidRPr="00350519">
              <w:rPr>
                <w:rFonts w:ascii="Verdana" w:hAnsi="Verdana"/>
                <w:iCs/>
              </w:rPr>
              <w:t xml:space="preserve">omisijai priimant sprendimą dėl </w:t>
            </w:r>
            <w:r w:rsidR="00696550" w:rsidRPr="00696550">
              <w:rPr>
                <w:rFonts w:ascii="Verdana" w:hAnsi="Verdana"/>
                <w:iCs/>
              </w:rPr>
              <w:t xml:space="preserve">Smulkaus ir vidutinio verslo rėmimo fondo </w:t>
            </w:r>
            <w:r w:rsidRPr="00350519">
              <w:rPr>
                <w:rFonts w:ascii="Verdana" w:hAnsi="Verdana"/>
                <w:iCs/>
              </w:rPr>
              <w:t>paramos skyrimo.</w:t>
            </w:r>
          </w:p>
          <w:p w14:paraId="7FF8B382" w14:textId="77777777" w:rsidR="00696550" w:rsidRPr="00350519" w:rsidRDefault="00696550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</w:p>
          <w:p w14:paraId="735025CE" w14:textId="78C38FAA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 xml:space="preserve">2. Pareiškėjai, norintys pasinaudoti </w:t>
            </w:r>
            <w:r w:rsidR="00696550" w:rsidRPr="00696550">
              <w:rPr>
                <w:rFonts w:ascii="Verdana" w:hAnsi="Verdana"/>
                <w:iCs/>
              </w:rPr>
              <w:t xml:space="preserve">Smulkaus ir vidutinio verslo rėmimo fondo </w:t>
            </w:r>
            <w:r w:rsidRPr="00350519">
              <w:rPr>
                <w:rFonts w:ascii="Verdana" w:hAnsi="Verdana"/>
                <w:iCs/>
              </w:rPr>
              <w:t xml:space="preserve">finansine parama finansuoti dalį verslo plėtros projektų, kuriuos įgyvendinant kuriami ir/ar vystomi inovatyvūs produktai ir/ar paslaugos ir/ar kuriamos naujos darbo vietos, išlaidų, </w:t>
            </w:r>
            <w:r w:rsidR="00696550" w:rsidRPr="00696550">
              <w:rPr>
                <w:rFonts w:ascii="Verdana" w:hAnsi="Verdana"/>
                <w:iCs/>
              </w:rPr>
              <w:t xml:space="preserve">Smulkaus ir vidutinio verslo rėmimo </w:t>
            </w:r>
            <w:r w:rsidR="00696550">
              <w:rPr>
                <w:rFonts w:ascii="Verdana" w:hAnsi="Verdana"/>
                <w:iCs/>
              </w:rPr>
              <w:t>k</w:t>
            </w:r>
            <w:r w:rsidRPr="00350519">
              <w:rPr>
                <w:rFonts w:ascii="Verdana" w:hAnsi="Verdana"/>
                <w:iCs/>
              </w:rPr>
              <w:t>omisijai turi pateikti:</w:t>
            </w:r>
          </w:p>
          <w:p w14:paraId="64C74672" w14:textId="1CC16FE6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2.1. užpildytą nustatytos formos paraišką finansuoti dalį verslo plėtros projekto, kurį įgyvendinant kuriamas(-iami) ir/ar vystomas(-mi) inovatyvus(-ūs) produktas(-ai) ir/ar paslauga(-os) ir/ar kuriamos naujos darbo vietos, Marijampolės savivaldybės smulkaus ir vidutinio verslo rėmimo fondo lėšomis (</w:t>
            </w:r>
            <w:r w:rsidR="00696550" w:rsidRPr="00696550">
              <w:rPr>
                <w:rFonts w:ascii="Verdana" w:hAnsi="Verdana"/>
                <w:iCs/>
              </w:rPr>
              <w:t xml:space="preserve">Smulkaus ir vidutinio verslo rėmimo fondo </w:t>
            </w:r>
            <w:r w:rsidR="00696550">
              <w:rPr>
                <w:rFonts w:ascii="Verdana" w:hAnsi="Verdana"/>
                <w:iCs/>
              </w:rPr>
              <w:t>n</w:t>
            </w:r>
            <w:r w:rsidRPr="00350519">
              <w:rPr>
                <w:rFonts w:ascii="Verdana" w:hAnsi="Verdana"/>
                <w:iCs/>
              </w:rPr>
              <w:t>uostatų 2 priedas);</w:t>
            </w:r>
          </w:p>
          <w:p w14:paraId="4BE671EF" w14:textId="43EE95A2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2.2. Išsamų verslo planą, kuriame turi būti nurodyta:</w:t>
            </w:r>
          </w:p>
          <w:p w14:paraId="62ADB497" w14:textId="32EF41D7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2.2.1. detali informacija apie kuriamą(-us) inovatyvų(-ius) produktą(-us) ir/ar paslaugas;</w:t>
            </w:r>
          </w:p>
          <w:p w14:paraId="3CF5EBBC" w14:textId="1FBDB4B7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2.2.2. detali informacija apie tikslinę(-es) rinkas, vartotojų grupę(-es), planuojamą rinkodaros strategiją;</w:t>
            </w:r>
          </w:p>
          <w:p w14:paraId="41614DD5" w14:textId="4BCAA1A1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2.2.3. detali informacija apie verslą kuriančio(-ių) ar plėtojančio(-ių) asmens(-ų) turimą išsilavinimą, gebėjimus, kvalifikaciją ir patirtį;</w:t>
            </w:r>
          </w:p>
          <w:p w14:paraId="4CF3C99B" w14:textId="37A76C77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2.2.4. detali informacija apie verslui kurti ar plėtoti turimas patalpas, įrengimus, kitus materialinius išteklius;</w:t>
            </w:r>
          </w:p>
          <w:p w14:paraId="3F8A285C" w14:textId="2CF8D5F1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>2.2.5. detali informacija apie turimus finansinius išteklius, lėšų šaltinius, planuojamus pinigų srautus.</w:t>
            </w:r>
          </w:p>
          <w:p w14:paraId="323B1E39" w14:textId="00D354FF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 xml:space="preserve">2.3. sutartis, ketinimų protokolus ar kitus dokumentus, pagrindžiančius idėjos, kuriai prašoma </w:t>
            </w:r>
            <w:r w:rsidR="00286208" w:rsidRPr="00286208">
              <w:rPr>
                <w:rFonts w:ascii="Verdana" w:hAnsi="Verdana"/>
                <w:iCs/>
              </w:rPr>
              <w:t xml:space="preserve">Smulkaus ir vidutinio verslo rėmimo fondo </w:t>
            </w:r>
            <w:r w:rsidRPr="00350519">
              <w:rPr>
                <w:rFonts w:ascii="Verdana" w:hAnsi="Verdana"/>
                <w:iCs/>
              </w:rPr>
              <w:t xml:space="preserve">finansinės paramos, </w:t>
            </w:r>
            <w:r w:rsidR="00286208" w:rsidRPr="00350519">
              <w:rPr>
                <w:rFonts w:ascii="Verdana" w:hAnsi="Verdana"/>
                <w:iCs/>
              </w:rPr>
              <w:t>tvarumą</w:t>
            </w:r>
            <w:r w:rsidRPr="00350519">
              <w:rPr>
                <w:rFonts w:ascii="Verdana" w:hAnsi="Verdana"/>
                <w:iCs/>
              </w:rPr>
              <w:t>.</w:t>
            </w:r>
          </w:p>
          <w:p w14:paraId="21035184" w14:textId="4670698B" w:rsidR="00350519" w:rsidRPr="00350519" w:rsidRDefault="00350519" w:rsidP="00350519">
            <w:pPr>
              <w:tabs>
                <w:tab w:val="left" w:pos="453"/>
              </w:tabs>
              <w:rPr>
                <w:rFonts w:ascii="Verdana" w:hAnsi="Verdana"/>
                <w:iCs/>
              </w:rPr>
            </w:pPr>
            <w:r w:rsidRPr="00350519">
              <w:rPr>
                <w:rFonts w:ascii="Verdana" w:hAnsi="Verdana"/>
                <w:iCs/>
              </w:rPr>
              <w:t xml:space="preserve">2.4. jei </w:t>
            </w:r>
            <w:r w:rsidR="00286208">
              <w:rPr>
                <w:rFonts w:ascii="Verdana" w:hAnsi="Verdana"/>
                <w:iCs/>
              </w:rPr>
              <w:t>p</w:t>
            </w:r>
            <w:r w:rsidRPr="00350519">
              <w:rPr>
                <w:rFonts w:ascii="Verdana" w:hAnsi="Verdana"/>
                <w:iCs/>
              </w:rPr>
              <w:t xml:space="preserve">areiškėjas jau vykdo verslo veiklą – </w:t>
            </w:r>
            <w:r w:rsidR="00286208" w:rsidRPr="00286208">
              <w:rPr>
                <w:rFonts w:ascii="Verdana" w:hAnsi="Verdana"/>
                <w:iCs/>
              </w:rPr>
              <w:t xml:space="preserve">Smulkaus ir vidutinio verslo rėmimo fondo </w:t>
            </w:r>
            <w:r w:rsidR="00286208">
              <w:rPr>
                <w:rFonts w:ascii="Verdana" w:hAnsi="Verdana"/>
                <w:iCs/>
              </w:rPr>
              <w:t>n</w:t>
            </w:r>
            <w:r w:rsidRPr="00350519">
              <w:rPr>
                <w:rFonts w:ascii="Verdana" w:hAnsi="Verdana"/>
                <w:iCs/>
              </w:rPr>
              <w:t xml:space="preserve">uostatų 26.4 – 26.10 </w:t>
            </w:r>
            <w:r w:rsidRPr="00350519">
              <w:rPr>
                <w:rFonts w:ascii="Verdana" w:hAnsi="Verdana"/>
                <w:iCs/>
              </w:rPr>
              <w:lastRenderedPageBreak/>
              <w:t>punktuose nurodytus dokumentus, priklausomai nuo aplinkybių.</w:t>
            </w:r>
          </w:p>
          <w:p w14:paraId="1923ED24" w14:textId="5F6B5D87" w:rsidR="00A9133B" w:rsidRPr="00C77437" w:rsidRDefault="00350519" w:rsidP="00C77437">
            <w:pPr>
              <w:tabs>
                <w:tab w:val="left" w:pos="453"/>
              </w:tabs>
              <w:rPr>
                <w:rFonts w:ascii="Verdana" w:hAnsi="Verdana"/>
                <w:iCs/>
                <w:highlight w:val="yellow"/>
              </w:rPr>
            </w:pPr>
            <w:r w:rsidRPr="00350519">
              <w:rPr>
                <w:rFonts w:ascii="Verdana" w:hAnsi="Verdana"/>
                <w:iCs/>
              </w:rPr>
              <w:t xml:space="preserve">27.5. kitus dokumentus ar vaizdinę medžiagą, kuri, </w:t>
            </w:r>
            <w:r w:rsidR="00286208">
              <w:rPr>
                <w:rFonts w:ascii="Verdana" w:hAnsi="Verdana"/>
                <w:iCs/>
              </w:rPr>
              <w:t>p</w:t>
            </w:r>
            <w:r w:rsidRPr="00350519">
              <w:rPr>
                <w:rFonts w:ascii="Verdana" w:hAnsi="Verdana"/>
                <w:iCs/>
              </w:rPr>
              <w:t xml:space="preserve">areiškėjo nuomone, gali būti svarbi </w:t>
            </w:r>
            <w:r w:rsidR="006829FB" w:rsidRPr="006829FB">
              <w:rPr>
                <w:rFonts w:ascii="Verdana" w:hAnsi="Verdana"/>
                <w:iCs/>
              </w:rPr>
              <w:t xml:space="preserve">Smulkaus ir vidutinio verslo rėmimo </w:t>
            </w:r>
            <w:r w:rsidR="006829FB">
              <w:rPr>
                <w:rFonts w:ascii="Verdana" w:hAnsi="Verdana"/>
                <w:iCs/>
              </w:rPr>
              <w:t>k</w:t>
            </w:r>
            <w:r w:rsidRPr="00350519">
              <w:rPr>
                <w:rFonts w:ascii="Verdana" w:hAnsi="Verdana"/>
                <w:iCs/>
              </w:rPr>
              <w:t xml:space="preserve">omisijai priimant sprendimą dėl </w:t>
            </w:r>
            <w:r w:rsidR="00286208" w:rsidRPr="00286208">
              <w:rPr>
                <w:rFonts w:ascii="Verdana" w:hAnsi="Verdana"/>
                <w:iCs/>
              </w:rPr>
              <w:t xml:space="preserve">Smulkaus ir vidutinio verslo rėmimo fondo </w:t>
            </w:r>
            <w:r w:rsidRPr="00350519">
              <w:rPr>
                <w:rFonts w:ascii="Verdana" w:hAnsi="Verdana"/>
                <w:iCs/>
              </w:rPr>
              <w:t>paramos skyrimo.</w:t>
            </w:r>
          </w:p>
        </w:tc>
      </w:tr>
      <w:tr w:rsidR="00A9133B" w:rsidRPr="00F73CF9" w14:paraId="1C616DDF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129E8" w14:textId="1FD2E6F8" w:rsidR="00A9133B" w:rsidRPr="00F73CF9" w:rsidRDefault="00A9133B" w:rsidP="00A9133B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lastRenderedPageBreak/>
              <w:t>Paslaugos teikėjas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12C68" w14:textId="0F4A39A1" w:rsidR="00A9133B" w:rsidRPr="00F73CF9" w:rsidRDefault="00A9133B" w:rsidP="00A9133B">
            <w:pPr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 xml:space="preserve">Darius Cinaitis, Marijampolės savivaldybės administracijos Investicijų ir verslo skatinimo skyriaus vedėjas, tel. </w:t>
            </w:r>
            <w:r w:rsidR="00C94A53">
              <w:rPr>
                <w:rFonts w:ascii="Verdana" w:hAnsi="Verdana"/>
              </w:rPr>
              <w:t>+370</w:t>
            </w:r>
            <w:r w:rsidRPr="00F73CF9">
              <w:rPr>
                <w:rFonts w:ascii="Verdana" w:hAnsi="Verdana"/>
              </w:rPr>
              <w:t xml:space="preserve"> 343 90096, </w:t>
            </w:r>
            <w:r w:rsidR="00C94A53">
              <w:rPr>
                <w:rFonts w:ascii="Verdana" w:hAnsi="Verdana"/>
              </w:rPr>
              <w:br/>
            </w:r>
            <w:r w:rsidRPr="00F73CF9">
              <w:rPr>
                <w:rFonts w:ascii="Verdana" w:hAnsi="Verdana"/>
              </w:rPr>
              <w:t xml:space="preserve">el. p </w:t>
            </w:r>
            <w:hyperlink r:id="rId12" w:history="1">
              <w:r w:rsidRPr="00F73CF9">
                <w:rPr>
                  <w:rStyle w:val="Hipersaitas"/>
                  <w:rFonts w:ascii="Verdana" w:hAnsi="Verdana"/>
                </w:rPr>
                <w:t>darius.cinaitis@marijampole.lt</w:t>
              </w:r>
            </w:hyperlink>
          </w:p>
        </w:tc>
      </w:tr>
      <w:tr w:rsidR="00A9133B" w:rsidRPr="00F73CF9" w14:paraId="536D3F93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5624" w14:textId="0768AEA2" w:rsidR="00A9133B" w:rsidRPr="00F73CF9" w:rsidRDefault="00A9133B" w:rsidP="00A9133B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Paslaugos suteikimo trukmė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895C" w14:textId="42D788A9" w:rsidR="00A9133B" w:rsidRPr="00F73CF9" w:rsidRDefault="00A9133B" w:rsidP="00A9133B">
            <w:pPr>
              <w:rPr>
                <w:rFonts w:ascii="Verdana" w:hAnsi="Verdana"/>
                <w:color w:val="010101"/>
              </w:rPr>
            </w:pPr>
            <w:r w:rsidRPr="00F73CF9">
              <w:rPr>
                <w:rFonts w:ascii="Verdana" w:hAnsi="Verdana"/>
              </w:rPr>
              <w:t>20 darbo dienų</w:t>
            </w:r>
          </w:p>
        </w:tc>
      </w:tr>
      <w:tr w:rsidR="00A9133B" w:rsidRPr="00F73CF9" w14:paraId="074765FB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CA3D" w14:textId="520E7103" w:rsidR="00A9133B" w:rsidRPr="00F73CF9" w:rsidRDefault="00A9133B" w:rsidP="00A9133B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543C" w14:textId="61956950" w:rsidR="00A9133B" w:rsidRPr="00F73CF9" w:rsidRDefault="00A9133B" w:rsidP="00A9133B">
            <w:pPr>
              <w:pStyle w:val="prastasiniatinklio"/>
              <w:spacing w:before="0" w:beforeAutospacing="0" w:after="0" w:afterAutospacing="0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Neatlygintinai</w:t>
            </w:r>
          </w:p>
        </w:tc>
      </w:tr>
      <w:tr w:rsidR="00A9133B" w:rsidRPr="00F73CF9" w14:paraId="2CA599C4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FC0A" w14:textId="77777777" w:rsidR="00A9133B" w:rsidRPr="00F73CF9" w:rsidRDefault="00A9133B" w:rsidP="00A9133B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BFAE" w14:textId="77777777" w:rsidR="00C77437" w:rsidRDefault="00C77437" w:rsidP="00A9133B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C77437">
              <w:rPr>
                <w:rFonts w:ascii="Verdana" w:hAnsi="Verdana"/>
              </w:rPr>
              <w:t>Paraiškos dėl verslui plėtoti patirtų išlaidų dalies kompensavimo Marijampolės savivaldybės smulkaus ir vidutinio verslo rėmimo fondo lėšomis forma</w:t>
            </w:r>
            <w:r w:rsidRPr="00C77437">
              <w:rPr>
                <w:rFonts w:ascii="Verdana" w:hAnsi="Verdana"/>
              </w:rPr>
              <w:t xml:space="preserve"> </w:t>
            </w:r>
          </w:p>
          <w:p w14:paraId="3B14EBC4" w14:textId="303DF7B6" w:rsidR="00C77437" w:rsidRPr="00341B2B" w:rsidRDefault="00C77437" w:rsidP="00A9133B">
            <w:pPr>
              <w:spacing w:before="100" w:beforeAutospacing="1" w:after="100" w:afterAutospacing="1"/>
              <w:rPr>
                <w:rFonts w:ascii="Verdana" w:hAnsi="Verdana"/>
                <w:highlight w:val="yellow"/>
              </w:rPr>
            </w:pPr>
            <w:r w:rsidRPr="00C77437">
              <w:rPr>
                <w:rFonts w:ascii="Verdana" w:hAnsi="Verdana"/>
              </w:rPr>
              <w:t>Paraiškos dėl verslo plėtros projekto, kurį įgyvendinant kuriamas(-iami) ir/ar vystomas(-mi) inovatyvus(-ūs) produktas(-ai) ir/ar paslauga(-os) ir/ar kuriamos naujos darbo vietos finansavimo Marijampolės savivaldybės smulkaus ir vidutinio verslo rėmimo fondo lėšomis forma</w:t>
            </w:r>
          </w:p>
        </w:tc>
      </w:tr>
      <w:tr w:rsidR="00C94A53" w:rsidRPr="00F73CF9" w14:paraId="24235EAC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7E4D" w14:textId="43E56F87" w:rsidR="00C94A53" w:rsidRPr="00154834" w:rsidRDefault="00C94A53" w:rsidP="00C94A53">
            <w:pPr>
              <w:pStyle w:val="bodytext"/>
              <w:rPr>
                <w:rFonts w:ascii="Verdana" w:hAnsi="Verdana"/>
              </w:rPr>
            </w:pPr>
            <w:r w:rsidRPr="00154834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3E6C" w14:textId="095FB18B" w:rsidR="00C94A53" w:rsidRPr="00154834" w:rsidRDefault="00C94A53" w:rsidP="00C94A53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065B2E">
              <w:rPr>
                <w:rFonts w:ascii="Verdana" w:hAnsi="Verdana"/>
              </w:rPr>
              <w:t>Atsakymas (sprendimas) 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https://e.teismas.lt) Lietuvos Respublikos administracinių bylų teisenos įstatymu nustatyta tvarka</w:t>
            </w:r>
            <w:r>
              <w:rPr>
                <w:rFonts w:ascii="Verdana" w:hAnsi="Verdana"/>
              </w:rPr>
              <w:t>.</w:t>
            </w:r>
          </w:p>
        </w:tc>
      </w:tr>
      <w:tr w:rsidR="00A9133B" w:rsidRPr="00F73CF9" w14:paraId="351E007B" w14:textId="77777777" w:rsidTr="00DF0963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8CCB1" w14:textId="77777777" w:rsidR="00A9133B" w:rsidRPr="00F73CF9" w:rsidRDefault="00A9133B" w:rsidP="00A9133B">
            <w:pPr>
              <w:pStyle w:val="bodytext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>Prašymo priėmimo vieta</w:t>
            </w:r>
          </w:p>
        </w:tc>
        <w:tc>
          <w:tcPr>
            <w:tcW w:w="7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D2B9" w14:textId="7510DA31" w:rsidR="00A9133B" w:rsidRDefault="00A9133B" w:rsidP="00A9133B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F73CF9">
              <w:rPr>
                <w:rFonts w:ascii="Verdana" w:hAnsi="Verdana"/>
              </w:rPr>
              <w:t xml:space="preserve">Marijampolė, J. Basanavičiaus a. 1, I aukštas, </w:t>
            </w:r>
            <w:r w:rsidR="00C94A53">
              <w:rPr>
                <w:rFonts w:ascii="Verdana" w:hAnsi="Verdana"/>
              </w:rPr>
              <w:br/>
            </w:r>
            <w:r w:rsidRPr="00F73CF9">
              <w:rPr>
                <w:rFonts w:ascii="Verdana" w:hAnsi="Verdana"/>
              </w:rPr>
              <w:t>3, 4 langelis</w:t>
            </w:r>
          </w:p>
          <w:p w14:paraId="34A18FFF" w14:textId="11822425" w:rsidR="00A9133B" w:rsidRPr="00F73CF9" w:rsidRDefault="00A9133B" w:rsidP="00A9133B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154834">
              <w:rPr>
                <w:rFonts w:ascii="Verdana" w:hAnsi="Verdana"/>
              </w:rPr>
              <w:t xml:space="preserve">El. paštu: </w:t>
            </w:r>
            <w:hyperlink r:id="rId13" w:history="1">
              <w:r w:rsidRPr="00154834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</w:tc>
      </w:tr>
    </w:tbl>
    <w:p w14:paraId="024BA7DD" w14:textId="77777777" w:rsidR="00DF0963" w:rsidRDefault="00DF0963" w:rsidP="00F73CF9">
      <w:pPr>
        <w:rPr>
          <w:rFonts w:ascii="Verdana" w:hAnsi="Verdana"/>
          <w:b/>
        </w:rPr>
      </w:pPr>
    </w:p>
    <w:tbl>
      <w:tblPr>
        <w:tblW w:w="9639" w:type="dxa"/>
        <w:tblInd w:w="1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5"/>
        <w:gridCol w:w="142"/>
        <w:gridCol w:w="3402"/>
      </w:tblGrid>
      <w:tr w:rsidR="00AD6CAA" w:rsidRPr="00DD5E65" w14:paraId="604D5340" w14:textId="77777777" w:rsidTr="00AD6CAA">
        <w:tc>
          <w:tcPr>
            <w:tcW w:w="6095" w:type="dxa"/>
          </w:tcPr>
          <w:p w14:paraId="199D9CE7" w14:textId="2CAA42C7" w:rsidR="00AD6CAA" w:rsidRPr="00DD5E65" w:rsidRDefault="00AD6CAA" w:rsidP="00435080">
            <w:pPr>
              <w:rPr>
                <w:rFonts w:ascii="Verdana" w:hAnsi="Verdana"/>
              </w:rPr>
            </w:pPr>
          </w:p>
        </w:tc>
        <w:tc>
          <w:tcPr>
            <w:tcW w:w="142" w:type="dxa"/>
          </w:tcPr>
          <w:p w14:paraId="4E991811" w14:textId="77777777" w:rsidR="00AD6CAA" w:rsidRPr="00DD5E65" w:rsidRDefault="00AD6CAA" w:rsidP="00435080">
            <w:pPr>
              <w:rPr>
                <w:rFonts w:ascii="Verdana" w:hAnsi="Verdana"/>
              </w:rPr>
            </w:pPr>
          </w:p>
        </w:tc>
        <w:tc>
          <w:tcPr>
            <w:tcW w:w="3402" w:type="dxa"/>
          </w:tcPr>
          <w:p w14:paraId="623D2F52" w14:textId="3DCAEB1B" w:rsidR="00AD6CAA" w:rsidRPr="00DD5E65" w:rsidRDefault="00AD6CAA" w:rsidP="00435080">
            <w:pPr>
              <w:jc w:val="right"/>
              <w:rPr>
                <w:rFonts w:ascii="Verdana" w:hAnsi="Verdana"/>
              </w:rPr>
            </w:pPr>
          </w:p>
        </w:tc>
      </w:tr>
    </w:tbl>
    <w:p w14:paraId="468486F2" w14:textId="454C4270" w:rsidR="00AD6CAA" w:rsidRPr="00F73CF9" w:rsidRDefault="00AD6CAA" w:rsidP="00AD6CAA">
      <w:pPr>
        <w:rPr>
          <w:rFonts w:ascii="Verdana" w:hAnsi="Verdana"/>
          <w:b/>
        </w:rPr>
      </w:pPr>
    </w:p>
    <w:sectPr w:rsidR="00AD6CAA" w:rsidRPr="00F73CF9" w:rsidSect="0060250C">
      <w:footerReference w:type="default" r:id="rId14"/>
      <w:headerReference w:type="first" r:id="rId15"/>
      <w:footerReference w:type="first" r:id="rId16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0D4F8" w14:textId="77777777" w:rsidR="004864CE" w:rsidRDefault="004864CE">
      <w:r>
        <w:separator/>
      </w:r>
    </w:p>
  </w:endnote>
  <w:endnote w:type="continuationSeparator" w:id="0">
    <w:p w14:paraId="64F12A47" w14:textId="77777777" w:rsidR="004864CE" w:rsidRDefault="0048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D9736" w14:textId="77777777" w:rsidR="00B4767C" w:rsidRPr="00B079FA" w:rsidRDefault="00B4767C" w:rsidP="00B079FA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D8646" w14:textId="77777777" w:rsidR="00B4767C" w:rsidRPr="009E2655" w:rsidRDefault="00B4767C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FADDB" w14:textId="77777777" w:rsidR="004864CE" w:rsidRDefault="004864CE">
      <w:r>
        <w:separator/>
      </w:r>
    </w:p>
  </w:footnote>
  <w:footnote w:type="continuationSeparator" w:id="0">
    <w:p w14:paraId="25319566" w14:textId="77777777" w:rsidR="004864CE" w:rsidRDefault="00486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95C32" w14:textId="77777777" w:rsidR="00B4767C" w:rsidRPr="00024D31" w:rsidRDefault="00B4767C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1223D"/>
    <w:multiLevelType w:val="multilevel"/>
    <w:tmpl w:val="68E6A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078DA"/>
    <w:multiLevelType w:val="hybridMultilevel"/>
    <w:tmpl w:val="4D08A374"/>
    <w:lvl w:ilvl="0" w:tplc="3F8EAF52">
      <w:start w:val="1"/>
      <w:numFmt w:val="bullet"/>
      <w:lvlText w:val="–"/>
      <w:lvlJc w:val="left"/>
      <w:pPr>
        <w:ind w:left="765" w:hanging="360"/>
      </w:pPr>
      <w:rPr>
        <w:rFonts w:ascii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242A0C85"/>
    <w:multiLevelType w:val="hybridMultilevel"/>
    <w:tmpl w:val="5CEA162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E2F77"/>
    <w:multiLevelType w:val="multilevel"/>
    <w:tmpl w:val="225A6040"/>
    <w:lvl w:ilvl="0">
      <w:start w:val="1"/>
      <w:numFmt w:val="upperRoman"/>
      <w:suff w:val="space"/>
      <w:lvlText w:val="%1."/>
      <w:lvlJc w:val="left"/>
      <w:pPr>
        <w:ind w:left="0" w:firstLine="288"/>
      </w:pPr>
      <w:rPr>
        <w:rFonts w:ascii="Times New Roman" w:hAnsi="Times New Roman" w:cs="Times New Roman" w:hint="default"/>
        <w:b/>
        <w:i w:val="0"/>
        <w:caps/>
        <w:sz w:val="24"/>
        <w:szCs w:val="24"/>
      </w:rPr>
    </w:lvl>
    <w:lvl w:ilvl="1">
      <w:start w:val="1"/>
      <w:numFmt w:val="decimal"/>
      <w:lvlRestart w:val="0"/>
      <w:lvlText w:val="%2."/>
      <w:lvlJc w:val="left"/>
      <w:pPr>
        <w:tabs>
          <w:tab w:val="num" w:pos="1080"/>
        </w:tabs>
        <w:ind w:left="0" w:firstLine="720"/>
      </w:pPr>
      <w:rPr>
        <w:rFonts w:ascii="Times New Roman" w:hAnsi="Times New Roman" w:cs="Times New Roman" w:hint="default"/>
        <w:b w:val="0"/>
        <w:i w:val="0"/>
        <w:caps/>
        <w:sz w:val="24"/>
        <w:szCs w:val="24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b w:val="0"/>
        <w:i w:val="0"/>
        <w:caps w:val="0"/>
        <w:sz w:val="24"/>
        <w:szCs w:val="24"/>
      </w:rPr>
    </w:lvl>
    <w:lvl w:ilvl="3">
      <w:start w:val="1"/>
      <w:numFmt w:val="decimal"/>
      <w:pStyle w:val="Stilius2"/>
      <w:lvlText w:val="%2.%3.%4."/>
      <w:lvlJc w:val="left"/>
      <w:pPr>
        <w:tabs>
          <w:tab w:val="num" w:pos="1440"/>
        </w:tabs>
        <w:ind w:left="0" w:firstLine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4" w15:restartNumberingAfterBreak="0">
    <w:nsid w:val="48465D01"/>
    <w:multiLevelType w:val="hybridMultilevel"/>
    <w:tmpl w:val="5C1E5CA2"/>
    <w:lvl w:ilvl="0" w:tplc="33B062CC">
      <w:start w:val="1"/>
      <w:numFmt w:val="decimal"/>
      <w:lvlText w:val="%1."/>
      <w:lvlJc w:val="left"/>
      <w:pPr>
        <w:ind w:left="747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67" w:hanging="360"/>
      </w:pPr>
    </w:lvl>
    <w:lvl w:ilvl="2" w:tplc="0427001B" w:tentative="1">
      <w:start w:val="1"/>
      <w:numFmt w:val="lowerRoman"/>
      <w:lvlText w:val="%3."/>
      <w:lvlJc w:val="right"/>
      <w:pPr>
        <w:ind w:left="2187" w:hanging="180"/>
      </w:pPr>
    </w:lvl>
    <w:lvl w:ilvl="3" w:tplc="0427000F" w:tentative="1">
      <w:start w:val="1"/>
      <w:numFmt w:val="decimal"/>
      <w:lvlText w:val="%4."/>
      <w:lvlJc w:val="left"/>
      <w:pPr>
        <w:ind w:left="2907" w:hanging="360"/>
      </w:pPr>
    </w:lvl>
    <w:lvl w:ilvl="4" w:tplc="04270019" w:tentative="1">
      <w:start w:val="1"/>
      <w:numFmt w:val="lowerLetter"/>
      <w:lvlText w:val="%5."/>
      <w:lvlJc w:val="left"/>
      <w:pPr>
        <w:ind w:left="3627" w:hanging="360"/>
      </w:pPr>
    </w:lvl>
    <w:lvl w:ilvl="5" w:tplc="0427001B" w:tentative="1">
      <w:start w:val="1"/>
      <w:numFmt w:val="lowerRoman"/>
      <w:lvlText w:val="%6."/>
      <w:lvlJc w:val="right"/>
      <w:pPr>
        <w:ind w:left="4347" w:hanging="180"/>
      </w:pPr>
    </w:lvl>
    <w:lvl w:ilvl="6" w:tplc="0427000F" w:tentative="1">
      <w:start w:val="1"/>
      <w:numFmt w:val="decimal"/>
      <w:lvlText w:val="%7."/>
      <w:lvlJc w:val="left"/>
      <w:pPr>
        <w:ind w:left="5067" w:hanging="360"/>
      </w:pPr>
    </w:lvl>
    <w:lvl w:ilvl="7" w:tplc="04270019" w:tentative="1">
      <w:start w:val="1"/>
      <w:numFmt w:val="lowerLetter"/>
      <w:lvlText w:val="%8."/>
      <w:lvlJc w:val="left"/>
      <w:pPr>
        <w:ind w:left="5787" w:hanging="360"/>
      </w:pPr>
    </w:lvl>
    <w:lvl w:ilvl="8" w:tplc="0427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" w15:restartNumberingAfterBreak="0">
    <w:nsid w:val="527A5256"/>
    <w:multiLevelType w:val="multilevel"/>
    <w:tmpl w:val="D65C3FE6"/>
    <w:lvl w:ilvl="0">
      <w:start w:val="1"/>
      <w:numFmt w:val="decimal"/>
      <w:lvlText w:val="%1."/>
      <w:lvlJc w:val="left"/>
      <w:pPr>
        <w:tabs>
          <w:tab w:val="num" w:pos="2280"/>
        </w:tabs>
        <w:ind w:left="228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709"/>
        </w:tabs>
        <w:ind w:left="1709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4603B7E"/>
    <w:multiLevelType w:val="multilevel"/>
    <w:tmpl w:val="FE56E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B500CA"/>
    <w:multiLevelType w:val="multilevel"/>
    <w:tmpl w:val="E13EB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141A9B"/>
    <w:multiLevelType w:val="hybridMultilevel"/>
    <w:tmpl w:val="A27037B8"/>
    <w:lvl w:ilvl="0" w:tplc="3F8EAF5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C53A9"/>
    <w:multiLevelType w:val="hybridMultilevel"/>
    <w:tmpl w:val="8816273C"/>
    <w:lvl w:ilvl="0" w:tplc="9586DB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0BB011B"/>
    <w:multiLevelType w:val="multilevel"/>
    <w:tmpl w:val="51C6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2758E1"/>
    <w:multiLevelType w:val="hybridMultilevel"/>
    <w:tmpl w:val="2774E0B2"/>
    <w:lvl w:ilvl="0" w:tplc="C87E3ACA">
      <w:start w:val="1"/>
      <w:numFmt w:val="bullet"/>
      <w:lvlText w:val=""/>
      <w:lvlJc w:val="left"/>
      <w:pPr>
        <w:ind w:left="1440" w:hanging="360"/>
      </w:pPr>
      <w:rPr>
        <w:rFonts w:ascii="Times New Roman" w:hAnsi="Times New Roman" w:cs="Times New Roman" w:hint="default"/>
        <w:sz w:val="28"/>
        <w:szCs w:val="28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B857FC6"/>
    <w:multiLevelType w:val="hybridMultilevel"/>
    <w:tmpl w:val="7DC44110"/>
    <w:lvl w:ilvl="0" w:tplc="64BC0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11026405">
    <w:abstractNumId w:val="6"/>
  </w:num>
  <w:num w:numId="2" w16cid:durableId="1047681866">
    <w:abstractNumId w:val="7"/>
  </w:num>
  <w:num w:numId="3" w16cid:durableId="2052654352">
    <w:abstractNumId w:val="8"/>
  </w:num>
  <w:num w:numId="4" w16cid:durableId="2146854113">
    <w:abstractNumId w:val="11"/>
  </w:num>
  <w:num w:numId="5" w16cid:durableId="1158153553">
    <w:abstractNumId w:val="10"/>
  </w:num>
  <w:num w:numId="6" w16cid:durableId="902983521">
    <w:abstractNumId w:val="0"/>
  </w:num>
  <w:num w:numId="7" w16cid:durableId="522598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45641380">
    <w:abstractNumId w:val="3"/>
  </w:num>
  <w:num w:numId="9" w16cid:durableId="141850152">
    <w:abstractNumId w:val="2"/>
  </w:num>
  <w:num w:numId="10" w16cid:durableId="1295791804">
    <w:abstractNumId w:val="12"/>
  </w:num>
  <w:num w:numId="11" w16cid:durableId="1472138229">
    <w:abstractNumId w:val="1"/>
  </w:num>
  <w:num w:numId="12" w16cid:durableId="14952258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02273163">
    <w:abstractNumId w:val="13"/>
  </w:num>
  <w:num w:numId="14" w16cid:durableId="775365450">
    <w:abstractNumId w:val="9"/>
  </w:num>
  <w:num w:numId="15" w16cid:durableId="219839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666"/>
    <w:rsid w:val="00000D3C"/>
    <w:rsid w:val="00001412"/>
    <w:rsid w:val="00002CD7"/>
    <w:rsid w:val="00003B68"/>
    <w:rsid w:val="000052E6"/>
    <w:rsid w:val="000161E6"/>
    <w:rsid w:val="00024D31"/>
    <w:rsid w:val="00031AF8"/>
    <w:rsid w:val="00033A6C"/>
    <w:rsid w:val="00033D0B"/>
    <w:rsid w:val="00036BE6"/>
    <w:rsid w:val="00045431"/>
    <w:rsid w:val="00052F88"/>
    <w:rsid w:val="00064331"/>
    <w:rsid w:val="00065E8A"/>
    <w:rsid w:val="00072FA0"/>
    <w:rsid w:val="0007488C"/>
    <w:rsid w:val="00080A0E"/>
    <w:rsid w:val="000836FD"/>
    <w:rsid w:val="00084EE5"/>
    <w:rsid w:val="000905D3"/>
    <w:rsid w:val="000951E7"/>
    <w:rsid w:val="0009673D"/>
    <w:rsid w:val="000A46E1"/>
    <w:rsid w:val="000A593A"/>
    <w:rsid w:val="000B1DF1"/>
    <w:rsid w:val="000B4D7A"/>
    <w:rsid w:val="000B64AF"/>
    <w:rsid w:val="000D0FA5"/>
    <w:rsid w:val="000D29D2"/>
    <w:rsid w:val="000D4A51"/>
    <w:rsid w:val="000E1795"/>
    <w:rsid w:val="000E22E5"/>
    <w:rsid w:val="000E58CC"/>
    <w:rsid w:val="000F5F43"/>
    <w:rsid w:val="00107696"/>
    <w:rsid w:val="00121242"/>
    <w:rsid w:val="00135316"/>
    <w:rsid w:val="00137DCE"/>
    <w:rsid w:val="00140C7C"/>
    <w:rsid w:val="00146560"/>
    <w:rsid w:val="00146893"/>
    <w:rsid w:val="0014732A"/>
    <w:rsid w:val="00147E16"/>
    <w:rsid w:val="00154834"/>
    <w:rsid w:val="001567A5"/>
    <w:rsid w:val="001672BC"/>
    <w:rsid w:val="001717AB"/>
    <w:rsid w:val="00171D94"/>
    <w:rsid w:val="00175ED3"/>
    <w:rsid w:val="00186606"/>
    <w:rsid w:val="00186688"/>
    <w:rsid w:val="00196C6B"/>
    <w:rsid w:val="001A24D7"/>
    <w:rsid w:val="001A5B7F"/>
    <w:rsid w:val="001B700F"/>
    <w:rsid w:val="001C2F0A"/>
    <w:rsid w:val="001C656E"/>
    <w:rsid w:val="001D3766"/>
    <w:rsid w:val="001D48A6"/>
    <w:rsid w:val="001D6E9F"/>
    <w:rsid w:val="001E0A69"/>
    <w:rsid w:val="002041DE"/>
    <w:rsid w:val="00206AAB"/>
    <w:rsid w:val="0020792B"/>
    <w:rsid w:val="00214A00"/>
    <w:rsid w:val="00221375"/>
    <w:rsid w:val="00223A6D"/>
    <w:rsid w:val="00232081"/>
    <w:rsid w:val="00232321"/>
    <w:rsid w:val="00232840"/>
    <w:rsid w:val="0024343A"/>
    <w:rsid w:val="00243858"/>
    <w:rsid w:val="002531E7"/>
    <w:rsid w:val="00254424"/>
    <w:rsid w:val="002647F8"/>
    <w:rsid w:val="00267FBC"/>
    <w:rsid w:val="002702E7"/>
    <w:rsid w:val="00283A2E"/>
    <w:rsid w:val="00284A51"/>
    <w:rsid w:val="00286208"/>
    <w:rsid w:val="0028626C"/>
    <w:rsid w:val="00290B6B"/>
    <w:rsid w:val="002911CA"/>
    <w:rsid w:val="0029149E"/>
    <w:rsid w:val="002A10E3"/>
    <w:rsid w:val="002B30BA"/>
    <w:rsid w:val="002B39F0"/>
    <w:rsid w:val="002C0C2E"/>
    <w:rsid w:val="002D2D11"/>
    <w:rsid w:val="002E1B4D"/>
    <w:rsid w:val="002F01D8"/>
    <w:rsid w:val="002F05C2"/>
    <w:rsid w:val="002F689E"/>
    <w:rsid w:val="002F68BA"/>
    <w:rsid w:val="00305B1B"/>
    <w:rsid w:val="00306348"/>
    <w:rsid w:val="0030680E"/>
    <w:rsid w:val="0030705B"/>
    <w:rsid w:val="00307807"/>
    <w:rsid w:val="00310185"/>
    <w:rsid w:val="00316C82"/>
    <w:rsid w:val="00324938"/>
    <w:rsid w:val="00330949"/>
    <w:rsid w:val="00341B2B"/>
    <w:rsid w:val="003426B4"/>
    <w:rsid w:val="00342C78"/>
    <w:rsid w:val="00347773"/>
    <w:rsid w:val="00350519"/>
    <w:rsid w:val="00352C62"/>
    <w:rsid w:val="00353317"/>
    <w:rsid w:val="00356D65"/>
    <w:rsid w:val="00362520"/>
    <w:rsid w:val="00362547"/>
    <w:rsid w:val="00365D05"/>
    <w:rsid w:val="00370AFE"/>
    <w:rsid w:val="003745D5"/>
    <w:rsid w:val="00377343"/>
    <w:rsid w:val="00384F97"/>
    <w:rsid w:val="00385A32"/>
    <w:rsid w:val="00387EC4"/>
    <w:rsid w:val="003A26F2"/>
    <w:rsid w:val="003A7401"/>
    <w:rsid w:val="003C03BB"/>
    <w:rsid w:val="003D1B3E"/>
    <w:rsid w:val="003D2B2C"/>
    <w:rsid w:val="003D45BE"/>
    <w:rsid w:val="003E57AB"/>
    <w:rsid w:val="003F1A12"/>
    <w:rsid w:val="00413EB2"/>
    <w:rsid w:val="0041487E"/>
    <w:rsid w:val="004176C6"/>
    <w:rsid w:val="00432852"/>
    <w:rsid w:val="00432D4D"/>
    <w:rsid w:val="00447151"/>
    <w:rsid w:val="0045224C"/>
    <w:rsid w:val="00455878"/>
    <w:rsid w:val="004561B2"/>
    <w:rsid w:val="00460215"/>
    <w:rsid w:val="004607BD"/>
    <w:rsid w:val="004634E0"/>
    <w:rsid w:val="004654CD"/>
    <w:rsid w:val="00466773"/>
    <w:rsid w:val="00466EC5"/>
    <w:rsid w:val="00475198"/>
    <w:rsid w:val="00475539"/>
    <w:rsid w:val="00476295"/>
    <w:rsid w:val="00483BB8"/>
    <w:rsid w:val="004864CE"/>
    <w:rsid w:val="004A27BF"/>
    <w:rsid w:val="004A3484"/>
    <w:rsid w:val="004A45A8"/>
    <w:rsid w:val="004A55FA"/>
    <w:rsid w:val="004A7A07"/>
    <w:rsid w:val="004B50C9"/>
    <w:rsid w:val="004B5217"/>
    <w:rsid w:val="004B5AB6"/>
    <w:rsid w:val="004D6B7F"/>
    <w:rsid w:val="004E435B"/>
    <w:rsid w:val="004E78AA"/>
    <w:rsid w:val="004F0614"/>
    <w:rsid w:val="004F3D62"/>
    <w:rsid w:val="004F7214"/>
    <w:rsid w:val="004F796F"/>
    <w:rsid w:val="00502A4B"/>
    <w:rsid w:val="005070B7"/>
    <w:rsid w:val="00507A41"/>
    <w:rsid w:val="00522DD1"/>
    <w:rsid w:val="00527A42"/>
    <w:rsid w:val="0054497F"/>
    <w:rsid w:val="00544E00"/>
    <w:rsid w:val="005469CA"/>
    <w:rsid w:val="00553CF6"/>
    <w:rsid w:val="005662FA"/>
    <w:rsid w:val="005733A4"/>
    <w:rsid w:val="00574842"/>
    <w:rsid w:val="00577EAD"/>
    <w:rsid w:val="005834C4"/>
    <w:rsid w:val="005A403D"/>
    <w:rsid w:val="005A6532"/>
    <w:rsid w:val="005B040F"/>
    <w:rsid w:val="005B1525"/>
    <w:rsid w:val="005C233C"/>
    <w:rsid w:val="005C5783"/>
    <w:rsid w:val="005C6F67"/>
    <w:rsid w:val="005D0128"/>
    <w:rsid w:val="005D2DA5"/>
    <w:rsid w:val="005D63C8"/>
    <w:rsid w:val="005D7FE7"/>
    <w:rsid w:val="005E7505"/>
    <w:rsid w:val="005F3650"/>
    <w:rsid w:val="0060250C"/>
    <w:rsid w:val="00605E52"/>
    <w:rsid w:val="00610D21"/>
    <w:rsid w:val="00615178"/>
    <w:rsid w:val="00620235"/>
    <w:rsid w:val="00622172"/>
    <w:rsid w:val="00625554"/>
    <w:rsid w:val="00636074"/>
    <w:rsid w:val="006377D9"/>
    <w:rsid w:val="00646E6F"/>
    <w:rsid w:val="0064791D"/>
    <w:rsid w:val="0065103B"/>
    <w:rsid w:val="006643C2"/>
    <w:rsid w:val="0066735D"/>
    <w:rsid w:val="00671E24"/>
    <w:rsid w:val="0067564A"/>
    <w:rsid w:val="0067657A"/>
    <w:rsid w:val="00676F46"/>
    <w:rsid w:val="00677DAB"/>
    <w:rsid w:val="006829FB"/>
    <w:rsid w:val="00694839"/>
    <w:rsid w:val="00695E8F"/>
    <w:rsid w:val="00696550"/>
    <w:rsid w:val="006A589C"/>
    <w:rsid w:val="006A6ED5"/>
    <w:rsid w:val="006B183C"/>
    <w:rsid w:val="006D05A2"/>
    <w:rsid w:val="006E0A9A"/>
    <w:rsid w:val="006E417F"/>
    <w:rsid w:val="006E4737"/>
    <w:rsid w:val="006E6D77"/>
    <w:rsid w:val="006E7996"/>
    <w:rsid w:val="006F2A02"/>
    <w:rsid w:val="006F33B2"/>
    <w:rsid w:val="006F40DA"/>
    <w:rsid w:val="00702F81"/>
    <w:rsid w:val="00705C83"/>
    <w:rsid w:val="0070634A"/>
    <w:rsid w:val="007115FA"/>
    <w:rsid w:val="00712AB1"/>
    <w:rsid w:val="00725AB4"/>
    <w:rsid w:val="00725DA3"/>
    <w:rsid w:val="007301F1"/>
    <w:rsid w:val="00733828"/>
    <w:rsid w:val="00733B40"/>
    <w:rsid w:val="00742C13"/>
    <w:rsid w:val="007455B5"/>
    <w:rsid w:val="0075377B"/>
    <w:rsid w:val="007727FF"/>
    <w:rsid w:val="00772F16"/>
    <w:rsid w:val="00773E17"/>
    <w:rsid w:val="00774CD7"/>
    <w:rsid w:val="00791654"/>
    <w:rsid w:val="00796C70"/>
    <w:rsid w:val="007A075A"/>
    <w:rsid w:val="007A0E53"/>
    <w:rsid w:val="007B148A"/>
    <w:rsid w:val="007B3F12"/>
    <w:rsid w:val="007C4335"/>
    <w:rsid w:val="007C54D3"/>
    <w:rsid w:val="007C6F78"/>
    <w:rsid w:val="007E06FD"/>
    <w:rsid w:val="007E2F52"/>
    <w:rsid w:val="007F6043"/>
    <w:rsid w:val="007F60B8"/>
    <w:rsid w:val="00827D06"/>
    <w:rsid w:val="00840E6A"/>
    <w:rsid w:val="00842D1C"/>
    <w:rsid w:val="00843EB3"/>
    <w:rsid w:val="00844DAD"/>
    <w:rsid w:val="008530B3"/>
    <w:rsid w:val="00853EEC"/>
    <w:rsid w:val="00854C61"/>
    <w:rsid w:val="00860211"/>
    <w:rsid w:val="008607FC"/>
    <w:rsid w:val="008A4834"/>
    <w:rsid w:val="008B16BB"/>
    <w:rsid w:val="008B1B49"/>
    <w:rsid w:val="008B7F43"/>
    <w:rsid w:val="008C2B6E"/>
    <w:rsid w:val="008D066B"/>
    <w:rsid w:val="008D4E75"/>
    <w:rsid w:val="008E356C"/>
    <w:rsid w:val="008F123D"/>
    <w:rsid w:val="008F24AB"/>
    <w:rsid w:val="008F52BC"/>
    <w:rsid w:val="00902213"/>
    <w:rsid w:val="00902FB3"/>
    <w:rsid w:val="00907B26"/>
    <w:rsid w:val="0091421F"/>
    <w:rsid w:val="00931666"/>
    <w:rsid w:val="00937FB7"/>
    <w:rsid w:val="00940869"/>
    <w:rsid w:val="009413D3"/>
    <w:rsid w:val="0094311D"/>
    <w:rsid w:val="00953B66"/>
    <w:rsid w:val="009575E7"/>
    <w:rsid w:val="0097072A"/>
    <w:rsid w:val="00975A94"/>
    <w:rsid w:val="00975EAD"/>
    <w:rsid w:val="00981880"/>
    <w:rsid w:val="00990B5F"/>
    <w:rsid w:val="00993248"/>
    <w:rsid w:val="00994B5A"/>
    <w:rsid w:val="00994CDC"/>
    <w:rsid w:val="009A159E"/>
    <w:rsid w:val="009A664A"/>
    <w:rsid w:val="009B31C0"/>
    <w:rsid w:val="009B4292"/>
    <w:rsid w:val="009B4392"/>
    <w:rsid w:val="009B61DF"/>
    <w:rsid w:val="009B6823"/>
    <w:rsid w:val="009D02DF"/>
    <w:rsid w:val="009D5D05"/>
    <w:rsid w:val="009D5F3F"/>
    <w:rsid w:val="009D777D"/>
    <w:rsid w:val="009E2655"/>
    <w:rsid w:val="009E2E6D"/>
    <w:rsid w:val="009E37B1"/>
    <w:rsid w:val="009E3A92"/>
    <w:rsid w:val="009E6D6F"/>
    <w:rsid w:val="009E7309"/>
    <w:rsid w:val="009E7A54"/>
    <w:rsid w:val="00A0024C"/>
    <w:rsid w:val="00A06E5D"/>
    <w:rsid w:val="00A22B9B"/>
    <w:rsid w:val="00A36BDC"/>
    <w:rsid w:val="00A37685"/>
    <w:rsid w:val="00A5190A"/>
    <w:rsid w:val="00A63EA6"/>
    <w:rsid w:val="00A736F9"/>
    <w:rsid w:val="00A81B16"/>
    <w:rsid w:val="00A878E9"/>
    <w:rsid w:val="00A9039F"/>
    <w:rsid w:val="00A9133B"/>
    <w:rsid w:val="00A919E9"/>
    <w:rsid w:val="00A9592D"/>
    <w:rsid w:val="00A97A36"/>
    <w:rsid w:val="00AB2F37"/>
    <w:rsid w:val="00AB3609"/>
    <w:rsid w:val="00AC2025"/>
    <w:rsid w:val="00AC7723"/>
    <w:rsid w:val="00AD078B"/>
    <w:rsid w:val="00AD15E5"/>
    <w:rsid w:val="00AD6CAA"/>
    <w:rsid w:val="00AE3345"/>
    <w:rsid w:val="00AE3879"/>
    <w:rsid w:val="00AE5520"/>
    <w:rsid w:val="00AE5C14"/>
    <w:rsid w:val="00AF4304"/>
    <w:rsid w:val="00AF5D9D"/>
    <w:rsid w:val="00AF6432"/>
    <w:rsid w:val="00B02098"/>
    <w:rsid w:val="00B071A9"/>
    <w:rsid w:val="00B079FA"/>
    <w:rsid w:val="00B2079F"/>
    <w:rsid w:val="00B26D7E"/>
    <w:rsid w:val="00B34579"/>
    <w:rsid w:val="00B34CDF"/>
    <w:rsid w:val="00B4049E"/>
    <w:rsid w:val="00B4767C"/>
    <w:rsid w:val="00B47FB9"/>
    <w:rsid w:val="00B503BB"/>
    <w:rsid w:val="00B51E1C"/>
    <w:rsid w:val="00B57478"/>
    <w:rsid w:val="00B671AF"/>
    <w:rsid w:val="00B76772"/>
    <w:rsid w:val="00B935B4"/>
    <w:rsid w:val="00BA1A6A"/>
    <w:rsid w:val="00BA5D21"/>
    <w:rsid w:val="00BB342E"/>
    <w:rsid w:val="00BB3D33"/>
    <w:rsid w:val="00BB76D4"/>
    <w:rsid w:val="00BC3913"/>
    <w:rsid w:val="00BC475F"/>
    <w:rsid w:val="00BD1F71"/>
    <w:rsid w:val="00BD3130"/>
    <w:rsid w:val="00BD6BF4"/>
    <w:rsid w:val="00BF4912"/>
    <w:rsid w:val="00C05F88"/>
    <w:rsid w:val="00C07504"/>
    <w:rsid w:val="00C07576"/>
    <w:rsid w:val="00C11649"/>
    <w:rsid w:val="00C2517A"/>
    <w:rsid w:val="00C26FDA"/>
    <w:rsid w:val="00C32177"/>
    <w:rsid w:val="00C3469F"/>
    <w:rsid w:val="00C4059B"/>
    <w:rsid w:val="00C46E11"/>
    <w:rsid w:val="00C46F18"/>
    <w:rsid w:val="00C4767A"/>
    <w:rsid w:val="00C54D7E"/>
    <w:rsid w:val="00C611AC"/>
    <w:rsid w:val="00C76635"/>
    <w:rsid w:val="00C77437"/>
    <w:rsid w:val="00C80AC6"/>
    <w:rsid w:val="00C82F60"/>
    <w:rsid w:val="00C85516"/>
    <w:rsid w:val="00C933D7"/>
    <w:rsid w:val="00C942B3"/>
    <w:rsid w:val="00C94A53"/>
    <w:rsid w:val="00C97C88"/>
    <w:rsid w:val="00CA19BA"/>
    <w:rsid w:val="00CA4E4D"/>
    <w:rsid w:val="00CA5B3D"/>
    <w:rsid w:val="00CB2D9D"/>
    <w:rsid w:val="00CC1325"/>
    <w:rsid w:val="00CC2E01"/>
    <w:rsid w:val="00CC476F"/>
    <w:rsid w:val="00CC5865"/>
    <w:rsid w:val="00CD2D65"/>
    <w:rsid w:val="00CD5A7E"/>
    <w:rsid w:val="00CE2742"/>
    <w:rsid w:val="00CF039B"/>
    <w:rsid w:val="00CF05C8"/>
    <w:rsid w:val="00D07022"/>
    <w:rsid w:val="00D264D7"/>
    <w:rsid w:val="00D31C4B"/>
    <w:rsid w:val="00D32865"/>
    <w:rsid w:val="00D3535C"/>
    <w:rsid w:val="00D3716F"/>
    <w:rsid w:val="00D43D39"/>
    <w:rsid w:val="00D4625D"/>
    <w:rsid w:val="00D46C1C"/>
    <w:rsid w:val="00D50FC6"/>
    <w:rsid w:val="00D52938"/>
    <w:rsid w:val="00D73860"/>
    <w:rsid w:val="00D744F0"/>
    <w:rsid w:val="00D7522D"/>
    <w:rsid w:val="00D765FC"/>
    <w:rsid w:val="00D84539"/>
    <w:rsid w:val="00D90929"/>
    <w:rsid w:val="00D91CF2"/>
    <w:rsid w:val="00DA1FA8"/>
    <w:rsid w:val="00DA3412"/>
    <w:rsid w:val="00DB4289"/>
    <w:rsid w:val="00DB5B14"/>
    <w:rsid w:val="00DC1195"/>
    <w:rsid w:val="00DD18B5"/>
    <w:rsid w:val="00DE0E31"/>
    <w:rsid w:val="00DE3689"/>
    <w:rsid w:val="00DE7A9E"/>
    <w:rsid w:val="00DF0963"/>
    <w:rsid w:val="00DF2814"/>
    <w:rsid w:val="00E03BA4"/>
    <w:rsid w:val="00E04E4D"/>
    <w:rsid w:val="00E10DA4"/>
    <w:rsid w:val="00E237C1"/>
    <w:rsid w:val="00E255B6"/>
    <w:rsid w:val="00E3356B"/>
    <w:rsid w:val="00E469AC"/>
    <w:rsid w:val="00E53483"/>
    <w:rsid w:val="00E557E0"/>
    <w:rsid w:val="00E66ADC"/>
    <w:rsid w:val="00E727EA"/>
    <w:rsid w:val="00E75B1B"/>
    <w:rsid w:val="00E76F49"/>
    <w:rsid w:val="00E80C76"/>
    <w:rsid w:val="00E83B09"/>
    <w:rsid w:val="00E87DB4"/>
    <w:rsid w:val="00E94667"/>
    <w:rsid w:val="00E977DE"/>
    <w:rsid w:val="00EA1601"/>
    <w:rsid w:val="00EA1AA1"/>
    <w:rsid w:val="00EA331D"/>
    <w:rsid w:val="00EA3D67"/>
    <w:rsid w:val="00EA7909"/>
    <w:rsid w:val="00EB1B48"/>
    <w:rsid w:val="00EB547C"/>
    <w:rsid w:val="00EC1193"/>
    <w:rsid w:val="00EE0844"/>
    <w:rsid w:val="00EE086F"/>
    <w:rsid w:val="00EE2E96"/>
    <w:rsid w:val="00EE40B9"/>
    <w:rsid w:val="00EE7CCE"/>
    <w:rsid w:val="00EF035B"/>
    <w:rsid w:val="00EF69B8"/>
    <w:rsid w:val="00EF7156"/>
    <w:rsid w:val="00EF798C"/>
    <w:rsid w:val="00F0067A"/>
    <w:rsid w:val="00F007B8"/>
    <w:rsid w:val="00F071DA"/>
    <w:rsid w:val="00F116D1"/>
    <w:rsid w:val="00F15335"/>
    <w:rsid w:val="00F166EA"/>
    <w:rsid w:val="00F20096"/>
    <w:rsid w:val="00F24382"/>
    <w:rsid w:val="00F335A6"/>
    <w:rsid w:val="00F343B2"/>
    <w:rsid w:val="00F443A9"/>
    <w:rsid w:val="00F453E5"/>
    <w:rsid w:val="00F47CA4"/>
    <w:rsid w:val="00F47F19"/>
    <w:rsid w:val="00F53108"/>
    <w:rsid w:val="00F55426"/>
    <w:rsid w:val="00F562B5"/>
    <w:rsid w:val="00F71F03"/>
    <w:rsid w:val="00F73CF9"/>
    <w:rsid w:val="00F744CD"/>
    <w:rsid w:val="00F75188"/>
    <w:rsid w:val="00F77DDB"/>
    <w:rsid w:val="00F812DA"/>
    <w:rsid w:val="00F81542"/>
    <w:rsid w:val="00F81C87"/>
    <w:rsid w:val="00F8583B"/>
    <w:rsid w:val="00FA5998"/>
    <w:rsid w:val="00FB13F8"/>
    <w:rsid w:val="00FB2BF0"/>
    <w:rsid w:val="00FC11DD"/>
    <w:rsid w:val="00FD5B1C"/>
    <w:rsid w:val="00FD7354"/>
    <w:rsid w:val="00FE53D5"/>
    <w:rsid w:val="00FE7756"/>
    <w:rsid w:val="00FE7FB8"/>
    <w:rsid w:val="00FF0C47"/>
    <w:rsid w:val="00FF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8E76B0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C6F78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AB2F37"/>
    <w:pPr>
      <w:keepNext/>
      <w:outlineLvl w:val="0"/>
    </w:pPr>
    <w:rPr>
      <w:szCs w:val="20"/>
      <w:lang w:eastAsia="en-US"/>
    </w:rPr>
  </w:style>
  <w:style w:type="paragraph" w:styleId="Antrat2">
    <w:name w:val="heading 2"/>
    <w:basedOn w:val="prastasis"/>
    <w:next w:val="prastasis"/>
    <w:qFormat/>
    <w:rsid w:val="00AB2F37"/>
    <w:pPr>
      <w:keepNext/>
      <w:outlineLvl w:val="1"/>
    </w:pPr>
    <w:rPr>
      <w:b/>
      <w:szCs w:val="20"/>
      <w:lang w:eastAsia="en-US"/>
    </w:rPr>
  </w:style>
  <w:style w:type="paragraph" w:styleId="Antrat3">
    <w:name w:val="heading 3"/>
    <w:basedOn w:val="prastasis"/>
    <w:next w:val="prastasis"/>
    <w:qFormat/>
    <w:rsid w:val="00AB2F37"/>
    <w:pPr>
      <w:keepNext/>
      <w:jc w:val="center"/>
      <w:outlineLvl w:val="2"/>
    </w:pPr>
    <w:rPr>
      <w:rFonts w:eastAsia="Arial Unicode MS"/>
      <w:b/>
      <w:bCs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774CD7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842D1C"/>
    <w:rPr>
      <w:color w:val="0000FF"/>
      <w:u w:val="single"/>
    </w:rPr>
  </w:style>
  <w:style w:type="paragraph" w:styleId="HTMLiankstoformatuotas">
    <w:name w:val="HTML Preformatted"/>
    <w:basedOn w:val="prastasis"/>
    <w:rsid w:val="00842D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prastasiniatinklio">
    <w:name w:val="Normal (Web)"/>
    <w:basedOn w:val="prastasis"/>
    <w:uiPriority w:val="99"/>
    <w:rsid w:val="00186688"/>
    <w:pPr>
      <w:spacing w:before="100" w:beforeAutospacing="1" w:after="100" w:afterAutospacing="1"/>
    </w:pPr>
  </w:style>
  <w:style w:type="character" w:customStyle="1" w:styleId="subgrouptop">
    <w:name w:val="subgroup_top"/>
    <w:basedOn w:val="Numatytasispastraiposriftas"/>
    <w:rsid w:val="00316C82"/>
  </w:style>
  <w:style w:type="paragraph" w:styleId="Pagrindinistekstas2">
    <w:name w:val="Body Text 2"/>
    <w:basedOn w:val="prastasis"/>
    <w:rsid w:val="00AB2F37"/>
    <w:rPr>
      <w:szCs w:val="20"/>
      <w:lang w:eastAsia="en-US"/>
    </w:rPr>
  </w:style>
  <w:style w:type="paragraph" w:customStyle="1" w:styleId="a">
    <w:basedOn w:val="prastasis"/>
    <w:rsid w:val="00AF5D9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ilius2">
    <w:name w:val="Stilius2"/>
    <w:basedOn w:val="Antrat"/>
    <w:rsid w:val="00F15335"/>
    <w:pPr>
      <w:numPr>
        <w:ilvl w:val="3"/>
        <w:numId w:val="7"/>
      </w:numPr>
      <w:tabs>
        <w:tab w:val="clear" w:pos="1440"/>
        <w:tab w:val="num" w:pos="360"/>
        <w:tab w:val="num" w:pos="2880"/>
      </w:tabs>
      <w:spacing w:before="0" w:after="0"/>
      <w:ind w:left="720" w:firstLine="0"/>
      <w:jc w:val="both"/>
    </w:pPr>
    <w:rPr>
      <w:rFonts w:eastAsia="Batang"/>
      <w:b w:val="0"/>
      <w:sz w:val="24"/>
      <w:lang w:eastAsia="ko-KR"/>
    </w:rPr>
  </w:style>
  <w:style w:type="paragraph" w:styleId="Antrat">
    <w:name w:val="caption"/>
    <w:basedOn w:val="prastasis"/>
    <w:next w:val="prastasis"/>
    <w:qFormat/>
    <w:rsid w:val="00F15335"/>
    <w:pPr>
      <w:spacing w:before="120" w:after="120"/>
    </w:pPr>
    <w:rPr>
      <w:b/>
      <w:bCs/>
      <w:sz w:val="20"/>
      <w:szCs w:val="20"/>
    </w:rPr>
  </w:style>
  <w:style w:type="paragraph" w:styleId="Debesliotekstas">
    <w:name w:val="Balloon Text"/>
    <w:basedOn w:val="prastasis"/>
    <w:semiHidden/>
    <w:rsid w:val="00475198"/>
    <w:rPr>
      <w:rFonts w:ascii="Tahoma" w:hAnsi="Tahoma" w:cs="Tahoma"/>
      <w:sz w:val="16"/>
      <w:szCs w:val="16"/>
    </w:rPr>
  </w:style>
  <w:style w:type="paragraph" w:styleId="Betarp">
    <w:name w:val="No Spacing"/>
    <w:uiPriority w:val="1"/>
    <w:qFormat/>
    <w:rsid w:val="00D264D7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1E0A6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Numatytasispastraiposriftas"/>
    <w:rsid w:val="007A075A"/>
  </w:style>
  <w:style w:type="character" w:styleId="Puslapioinaosnuoroda">
    <w:name w:val="footnote reference"/>
    <w:basedOn w:val="Numatytasispastraiposriftas"/>
    <w:uiPriority w:val="99"/>
    <w:unhideWhenUsed/>
    <w:rsid w:val="00853EEC"/>
    <w:rPr>
      <w:vertAlign w:val="superscript"/>
    </w:rPr>
  </w:style>
  <w:style w:type="character" w:styleId="Grietas">
    <w:name w:val="Strong"/>
    <w:basedOn w:val="Numatytasispastraiposriftas"/>
    <w:uiPriority w:val="22"/>
    <w:qFormat/>
    <w:rsid w:val="00853EEC"/>
    <w:rPr>
      <w:b/>
      <w:bCs/>
    </w:rPr>
  </w:style>
  <w:style w:type="character" w:styleId="Perirtashipersaitas">
    <w:name w:val="FollowedHyperlink"/>
    <w:basedOn w:val="Numatytasispastraiposriftas"/>
    <w:rsid w:val="00733828"/>
    <w:rPr>
      <w:color w:val="800080" w:themeColor="followedHyperlink"/>
      <w:u w:val="single"/>
    </w:rPr>
  </w:style>
  <w:style w:type="paragraph" w:styleId="Sraopastraipa">
    <w:name w:val="List Paragraph"/>
    <w:basedOn w:val="prastasis"/>
    <w:uiPriority w:val="34"/>
    <w:qFormat/>
    <w:rsid w:val="00C26FDA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rsid w:val="000161E6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0161E6"/>
    <w:rPr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A48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1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06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1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0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5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1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4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26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D0CD0966D67F/asr" TargetMode="External"/><Relationship Id="rId13" Type="http://schemas.openxmlformats.org/officeDocument/2006/relationships/hyperlink" Target="mailto:paslauga@marijampole.l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arius.cinaitis@marijampole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isesaktai.marijampole.lt/document/7257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teisesaktai.marijampole.lt/document/6395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640D50DB8877/asr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00BC1-22AA-4E62-A65C-BE64D2188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</Template>
  <TotalTime>223</TotalTime>
  <Pages>3</Pages>
  <Words>4377</Words>
  <Characters>2496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6860</CharactersWithSpaces>
  <SharedDoc>false</SharedDoc>
  <HLinks>
    <vt:vector size="48" baseType="variant">
      <vt:variant>
        <vt:i4>6750285</vt:i4>
      </vt:variant>
      <vt:variant>
        <vt:i4>24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6750285</vt:i4>
      </vt:variant>
      <vt:variant>
        <vt:i4>21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917540</vt:i4>
      </vt:variant>
      <vt:variant>
        <vt:i4>18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65663</vt:i4>
      </vt:variant>
      <vt:variant>
        <vt:i4>15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12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  <vt:variant>
        <vt:i4>1179694</vt:i4>
      </vt:variant>
      <vt:variant>
        <vt:i4>9</vt:i4>
      </vt:variant>
      <vt:variant>
        <vt:i4>0</vt:i4>
      </vt:variant>
      <vt:variant>
        <vt:i4>5</vt:i4>
      </vt:variant>
      <vt:variant>
        <vt:lpwstr>mailto:transportas@marijampole.lt</vt:lpwstr>
      </vt:variant>
      <vt:variant>
        <vt:lpwstr/>
      </vt:variant>
      <vt:variant>
        <vt:i4>2359383</vt:i4>
      </vt:variant>
      <vt:variant>
        <vt:i4>6</vt:i4>
      </vt:variant>
      <vt:variant>
        <vt:i4>0</vt:i4>
      </vt:variant>
      <vt:variant>
        <vt:i4>5</vt:i4>
      </vt:variant>
      <vt:variant>
        <vt:lpwstr>mailto:aurika.pielikiene@marijampole.lt</vt:lpwstr>
      </vt:variant>
      <vt:variant>
        <vt:lpwstr/>
      </vt:variant>
      <vt:variant>
        <vt:i4>2359383</vt:i4>
      </vt:variant>
      <vt:variant>
        <vt:i4>3</vt:i4>
      </vt:variant>
      <vt:variant>
        <vt:i4>0</vt:i4>
      </vt:variant>
      <vt:variant>
        <vt:i4>5</vt:i4>
      </vt:variant>
      <vt:variant>
        <vt:lpwstr>mailto:aurika.pielikiene@marijampole.lt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Darius Cinaitis</cp:lastModifiedBy>
  <cp:revision>5</cp:revision>
  <cp:lastPrinted>2023-12-01T12:33:00Z</cp:lastPrinted>
  <dcterms:created xsi:type="dcterms:W3CDTF">2025-08-01T07:34:00Z</dcterms:created>
  <dcterms:modified xsi:type="dcterms:W3CDTF">2025-08-01T11:12:00Z</dcterms:modified>
</cp:coreProperties>
</file>