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3EA1B" w14:textId="77777777" w:rsidR="006F39FB" w:rsidRPr="006F39FB" w:rsidRDefault="006F39FB" w:rsidP="006F39FB">
      <w:pPr>
        <w:ind w:left="9072"/>
        <w:rPr>
          <w:rFonts w:ascii="Verdana" w:eastAsia="Aptos" w:hAnsi="Verdana"/>
        </w:rPr>
      </w:pPr>
      <w:r w:rsidRPr="006F39FB">
        <w:rPr>
          <w:rFonts w:ascii="Verdana" w:eastAsia="Aptos" w:hAnsi="Verdana"/>
        </w:rPr>
        <w:t xml:space="preserve">Asmens (šeimos) socialinių paslaugų </w:t>
      </w:r>
    </w:p>
    <w:p w14:paraId="6788B572" w14:textId="77777777" w:rsidR="006F39FB" w:rsidRPr="006F39FB" w:rsidRDefault="006F39FB" w:rsidP="006F39FB">
      <w:pPr>
        <w:ind w:left="9072"/>
        <w:rPr>
          <w:rFonts w:ascii="Verdana" w:eastAsia="Aptos" w:hAnsi="Verdana"/>
        </w:rPr>
      </w:pPr>
      <w:r w:rsidRPr="006F39FB">
        <w:rPr>
          <w:rFonts w:ascii="Verdana" w:eastAsia="Aptos" w:hAnsi="Verdana"/>
        </w:rPr>
        <w:t xml:space="preserve">poreikio nustatymo, skyrimo ir organizavimo </w:t>
      </w:r>
    </w:p>
    <w:p w14:paraId="02A5B3A1" w14:textId="77777777" w:rsidR="006F39FB" w:rsidRPr="006F39FB" w:rsidRDefault="006F39FB" w:rsidP="006F39FB">
      <w:pPr>
        <w:ind w:left="9072"/>
        <w:rPr>
          <w:rFonts w:ascii="Verdana" w:eastAsia="Aptos" w:hAnsi="Verdana"/>
        </w:rPr>
      </w:pPr>
      <w:r w:rsidRPr="006F39FB">
        <w:rPr>
          <w:rFonts w:ascii="Verdana" w:eastAsia="Aptos" w:hAnsi="Verdana"/>
        </w:rPr>
        <w:t>Marijampolės savivaldybėje tvarkos aprašo</w:t>
      </w:r>
    </w:p>
    <w:p w14:paraId="29E8D978" w14:textId="77777777" w:rsidR="006F39FB" w:rsidRPr="006F39FB" w:rsidRDefault="006F39FB" w:rsidP="006F39FB">
      <w:pPr>
        <w:ind w:left="9072"/>
        <w:rPr>
          <w:rFonts w:ascii="Verdana" w:eastAsia="Aptos" w:hAnsi="Verdana"/>
        </w:rPr>
      </w:pPr>
      <w:r w:rsidRPr="006F39FB">
        <w:rPr>
          <w:rFonts w:ascii="Verdana" w:eastAsia="Aptos" w:hAnsi="Verdana"/>
        </w:rPr>
        <w:t>1 priedas</w:t>
      </w:r>
    </w:p>
    <w:p w14:paraId="64EB89FD" w14:textId="77777777" w:rsidR="006F39FB" w:rsidRPr="006F39FB" w:rsidRDefault="006F39FB" w:rsidP="006F39FB">
      <w:pPr>
        <w:jc w:val="center"/>
        <w:rPr>
          <w:rFonts w:ascii="Verdana" w:eastAsia="Aptos" w:hAnsi="Verdana"/>
          <w:b/>
          <w:bCs/>
        </w:rPr>
      </w:pPr>
    </w:p>
    <w:p w14:paraId="3B19A4FF" w14:textId="77777777" w:rsidR="006F39FB" w:rsidRPr="006F39FB" w:rsidRDefault="006F39FB" w:rsidP="006F39FB">
      <w:pPr>
        <w:jc w:val="center"/>
        <w:rPr>
          <w:rFonts w:ascii="Verdana" w:hAnsi="Verdana"/>
          <w:b/>
          <w:bCs/>
        </w:rPr>
      </w:pPr>
      <w:r w:rsidRPr="006F39FB">
        <w:rPr>
          <w:rFonts w:ascii="Verdana" w:hAnsi="Verdana"/>
          <w:b/>
          <w:bCs/>
        </w:rPr>
        <w:t xml:space="preserve">MARIJAMPOLĖS SAVIVALDYBĖS SOCIALINIŲ PASLAUGŲ IR SVEIKATOS PRIEŽIŪROS ĮSTAIGŲ, GALINČIŲ BET KURIUO PAROS METU SUTEIKTI PAGALBĄ </w:t>
      </w:r>
      <w:r w:rsidRPr="006F39FB">
        <w:rPr>
          <w:rFonts w:ascii="Verdana" w:hAnsi="Verdana"/>
          <w:b/>
        </w:rPr>
        <w:t>KRIZINIAIS AR SMURTO ARTIMOJE APLINKOJE</w:t>
      </w:r>
      <w:r w:rsidRPr="006F39FB">
        <w:rPr>
          <w:rFonts w:ascii="Verdana" w:hAnsi="Verdana"/>
          <w:b/>
          <w:bCs/>
        </w:rPr>
        <w:t xml:space="preserve"> ATVEJAIS ASMENIMS, KURIE DĖL NEGALIOS AR SUNKIOS SVEIKATOS BŪKLĖS NEGALI LIKTI NAMUOSE BE ARTIMŲJŲ PAGALBOS, SĄRAŠAS</w:t>
      </w:r>
    </w:p>
    <w:p w14:paraId="61DBAEAA" w14:textId="77777777" w:rsidR="006F39FB" w:rsidRPr="006F39FB" w:rsidRDefault="006F39FB" w:rsidP="006F39FB">
      <w:pPr>
        <w:jc w:val="center"/>
        <w:rPr>
          <w:rFonts w:ascii="Verdana" w:eastAsia="Aptos" w:hAnsi="Verdana"/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"/>
        <w:gridCol w:w="3576"/>
        <w:gridCol w:w="3043"/>
        <w:gridCol w:w="3477"/>
        <w:gridCol w:w="3477"/>
      </w:tblGrid>
      <w:tr w:rsidR="006F39FB" w:rsidRPr="006F39FB" w14:paraId="41C3C577" w14:textId="77777777" w:rsidTr="008D56EE">
        <w:trPr>
          <w:jc w:val="center"/>
        </w:trPr>
        <w:tc>
          <w:tcPr>
            <w:tcW w:w="339" w:type="pct"/>
            <w:vAlign w:val="center"/>
          </w:tcPr>
          <w:p w14:paraId="43C89C67" w14:textId="77777777" w:rsidR="006F39FB" w:rsidRPr="006F39FB" w:rsidRDefault="006F39FB" w:rsidP="00B15D57">
            <w:pPr>
              <w:jc w:val="center"/>
              <w:rPr>
                <w:rFonts w:ascii="Verdana" w:hAnsi="Verdana"/>
                <w:b/>
                <w:sz w:val="23"/>
                <w:szCs w:val="23"/>
              </w:rPr>
            </w:pPr>
            <w:r w:rsidRPr="006F39FB">
              <w:rPr>
                <w:rFonts w:ascii="Verdana" w:hAnsi="Verdana"/>
                <w:b/>
                <w:sz w:val="23"/>
                <w:szCs w:val="23"/>
              </w:rPr>
              <w:t xml:space="preserve">Eil. Nr. </w:t>
            </w:r>
          </w:p>
        </w:tc>
        <w:tc>
          <w:tcPr>
            <w:tcW w:w="1228" w:type="pct"/>
            <w:vAlign w:val="center"/>
          </w:tcPr>
          <w:p w14:paraId="022503CC" w14:textId="77777777" w:rsidR="006F39FB" w:rsidRPr="006F39FB" w:rsidRDefault="006F39FB" w:rsidP="00B15D57">
            <w:pPr>
              <w:jc w:val="center"/>
              <w:rPr>
                <w:rFonts w:ascii="Verdana" w:hAnsi="Verdana"/>
                <w:b/>
                <w:sz w:val="23"/>
                <w:szCs w:val="23"/>
              </w:rPr>
            </w:pPr>
            <w:r w:rsidRPr="006F39FB">
              <w:rPr>
                <w:rFonts w:ascii="Verdana" w:hAnsi="Verdana"/>
                <w:b/>
                <w:sz w:val="23"/>
                <w:szCs w:val="23"/>
              </w:rPr>
              <w:t xml:space="preserve">Įstaigos pavadinimas </w:t>
            </w:r>
          </w:p>
        </w:tc>
        <w:tc>
          <w:tcPr>
            <w:tcW w:w="1045" w:type="pct"/>
            <w:vAlign w:val="center"/>
          </w:tcPr>
          <w:p w14:paraId="610F5D8F" w14:textId="77777777" w:rsidR="006F39FB" w:rsidRPr="006F39FB" w:rsidRDefault="006F39FB" w:rsidP="00B15D57">
            <w:pPr>
              <w:jc w:val="center"/>
              <w:rPr>
                <w:rFonts w:ascii="Verdana" w:hAnsi="Verdana"/>
                <w:b/>
                <w:sz w:val="23"/>
                <w:szCs w:val="23"/>
              </w:rPr>
            </w:pPr>
            <w:r w:rsidRPr="006F39FB">
              <w:rPr>
                <w:rFonts w:ascii="Verdana" w:hAnsi="Verdana"/>
                <w:b/>
                <w:sz w:val="23"/>
                <w:szCs w:val="23"/>
              </w:rPr>
              <w:t>Adresas</w:t>
            </w:r>
          </w:p>
        </w:tc>
        <w:tc>
          <w:tcPr>
            <w:tcW w:w="1194" w:type="pct"/>
            <w:vAlign w:val="center"/>
          </w:tcPr>
          <w:p w14:paraId="2585167D" w14:textId="77777777" w:rsidR="006F39FB" w:rsidRPr="006F39FB" w:rsidRDefault="006F39FB" w:rsidP="00B15D57">
            <w:pPr>
              <w:jc w:val="center"/>
              <w:rPr>
                <w:rFonts w:ascii="Verdana" w:hAnsi="Verdana"/>
                <w:b/>
                <w:sz w:val="23"/>
                <w:szCs w:val="23"/>
              </w:rPr>
            </w:pPr>
            <w:r w:rsidRPr="006F39FB">
              <w:rPr>
                <w:rFonts w:ascii="Verdana" w:hAnsi="Verdana"/>
                <w:b/>
                <w:sz w:val="23"/>
                <w:szCs w:val="23"/>
              </w:rPr>
              <w:t>Telefonas</w:t>
            </w:r>
          </w:p>
        </w:tc>
        <w:tc>
          <w:tcPr>
            <w:tcW w:w="1194" w:type="pct"/>
            <w:vAlign w:val="center"/>
          </w:tcPr>
          <w:p w14:paraId="7DBC743A" w14:textId="77777777" w:rsidR="006F39FB" w:rsidRPr="006F39FB" w:rsidRDefault="006F39FB" w:rsidP="00B15D57">
            <w:pPr>
              <w:jc w:val="center"/>
              <w:rPr>
                <w:rFonts w:ascii="Verdana" w:hAnsi="Verdana"/>
                <w:b/>
                <w:sz w:val="23"/>
                <w:szCs w:val="23"/>
              </w:rPr>
            </w:pPr>
            <w:r w:rsidRPr="006F39FB">
              <w:rPr>
                <w:rFonts w:ascii="Verdana" w:hAnsi="Verdana"/>
                <w:b/>
                <w:sz w:val="23"/>
                <w:szCs w:val="23"/>
              </w:rPr>
              <w:t>Pastabos</w:t>
            </w:r>
          </w:p>
        </w:tc>
      </w:tr>
      <w:tr w:rsidR="006F39FB" w:rsidRPr="006F39FB" w14:paraId="12A4CA4B" w14:textId="77777777" w:rsidTr="008D56EE">
        <w:trPr>
          <w:jc w:val="center"/>
        </w:trPr>
        <w:tc>
          <w:tcPr>
            <w:tcW w:w="339" w:type="pct"/>
          </w:tcPr>
          <w:p w14:paraId="0E7B2B65" w14:textId="77777777" w:rsidR="006F39FB" w:rsidRPr="006F39FB" w:rsidRDefault="006F39FB" w:rsidP="00B15D57">
            <w:pPr>
              <w:jc w:val="center"/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1.</w:t>
            </w:r>
          </w:p>
        </w:tc>
        <w:tc>
          <w:tcPr>
            <w:tcW w:w="1228" w:type="pct"/>
          </w:tcPr>
          <w:p w14:paraId="263C67E8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VšĮ Marijampolės ligoninė</w:t>
            </w:r>
          </w:p>
        </w:tc>
        <w:tc>
          <w:tcPr>
            <w:tcW w:w="1045" w:type="pct"/>
          </w:tcPr>
          <w:p w14:paraId="766AFB2E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Palangos g. 1</w:t>
            </w:r>
          </w:p>
          <w:p w14:paraId="013313FE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Marijampolė</w:t>
            </w:r>
          </w:p>
        </w:tc>
        <w:tc>
          <w:tcPr>
            <w:tcW w:w="1194" w:type="pct"/>
          </w:tcPr>
          <w:p w14:paraId="1F92A98D" w14:textId="096AA727" w:rsidR="006F39FB" w:rsidRPr="006F39FB" w:rsidRDefault="006F39FB" w:rsidP="00B15D57">
            <w:pPr>
              <w:ind w:left="-108" w:right="-146" w:firstLine="108"/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+370 343 52</w:t>
            </w:r>
            <w:r w:rsidR="002C6F95">
              <w:rPr>
                <w:rFonts w:ascii="Verdana" w:hAnsi="Verdana"/>
                <w:sz w:val="23"/>
                <w:szCs w:val="23"/>
              </w:rPr>
              <w:t xml:space="preserve"> </w:t>
            </w:r>
            <w:r w:rsidRPr="006F39FB">
              <w:rPr>
                <w:rFonts w:ascii="Verdana" w:hAnsi="Verdana"/>
                <w:sz w:val="23"/>
                <w:szCs w:val="23"/>
              </w:rPr>
              <w:t>632</w:t>
            </w:r>
          </w:p>
          <w:p w14:paraId="587F5B7E" w14:textId="5B9B264F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+370 697 07</w:t>
            </w:r>
            <w:r w:rsidR="002C6F95">
              <w:rPr>
                <w:rFonts w:ascii="Verdana" w:hAnsi="Verdana"/>
                <w:sz w:val="23"/>
                <w:szCs w:val="23"/>
              </w:rPr>
              <w:t xml:space="preserve"> </w:t>
            </w:r>
            <w:r w:rsidRPr="006F39FB">
              <w:rPr>
                <w:rFonts w:ascii="Verdana" w:hAnsi="Verdana"/>
                <w:sz w:val="23"/>
                <w:szCs w:val="23"/>
              </w:rPr>
              <w:t>154</w:t>
            </w:r>
          </w:p>
        </w:tc>
        <w:tc>
          <w:tcPr>
            <w:tcW w:w="1194" w:type="pct"/>
          </w:tcPr>
          <w:p w14:paraId="28E5CAE0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Esant medicininių paslaugų poreikiui</w:t>
            </w:r>
          </w:p>
        </w:tc>
      </w:tr>
      <w:tr w:rsidR="006F39FB" w:rsidRPr="006F39FB" w14:paraId="16117C99" w14:textId="77777777" w:rsidTr="008D56EE">
        <w:trPr>
          <w:jc w:val="center"/>
        </w:trPr>
        <w:tc>
          <w:tcPr>
            <w:tcW w:w="339" w:type="pct"/>
          </w:tcPr>
          <w:p w14:paraId="56F16DB2" w14:textId="77777777" w:rsidR="006F39FB" w:rsidRPr="006F39FB" w:rsidRDefault="006F39FB" w:rsidP="00B15D57">
            <w:pPr>
              <w:ind w:left="37"/>
              <w:jc w:val="center"/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2.</w:t>
            </w:r>
          </w:p>
        </w:tc>
        <w:tc>
          <w:tcPr>
            <w:tcW w:w="1228" w:type="pct"/>
          </w:tcPr>
          <w:p w14:paraId="070A2653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 xml:space="preserve">VšĮ Marijampolės pirminės sveikatos priežiūros centras </w:t>
            </w:r>
          </w:p>
        </w:tc>
        <w:tc>
          <w:tcPr>
            <w:tcW w:w="1045" w:type="pct"/>
          </w:tcPr>
          <w:p w14:paraId="2B6CFDC5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P. Kriaučiūno g. 2 Marijampolė</w:t>
            </w:r>
          </w:p>
        </w:tc>
        <w:tc>
          <w:tcPr>
            <w:tcW w:w="1194" w:type="pct"/>
          </w:tcPr>
          <w:p w14:paraId="0F502A36" w14:textId="6A1985CE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+370 655 72</w:t>
            </w:r>
            <w:r w:rsidR="002C6F95">
              <w:rPr>
                <w:rFonts w:ascii="Verdana" w:hAnsi="Verdana"/>
                <w:sz w:val="23"/>
                <w:szCs w:val="23"/>
              </w:rPr>
              <w:t xml:space="preserve"> </w:t>
            </w:r>
            <w:r w:rsidRPr="006F39FB">
              <w:rPr>
                <w:rFonts w:ascii="Verdana" w:hAnsi="Verdana"/>
                <w:sz w:val="23"/>
                <w:szCs w:val="23"/>
              </w:rPr>
              <w:t>273</w:t>
            </w:r>
          </w:p>
        </w:tc>
        <w:tc>
          <w:tcPr>
            <w:tcW w:w="1194" w:type="pct"/>
          </w:tcPr>
          <w:p w14:paraId="11702393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Esant globos poreikiui (asmenims su negalia)</w:t>
            </w:r>
          </w:p>
        </w:tc>
      </w:tr>
      <w:tr w:rsidR="006F39FB" w:rsidRPr="006F39FB" w14:paraId="7610DC11" w14:textId="77777777" w:rsidTr="008D56EE">
        <w:trPr>
          <w:jc w:val="center"/>
        </w:trPr>
        <w:tc>
          <w:tcPr>
            <w:tcW w:w="339" w:type="pct"/>
          </w:tcPr>
          <w:p w14:paraId="37E5A3EB" w14:textId="77777777" w:rsidR="006F39FB" w:rsidRPr="006F39FB" w:rsidRDefault="006F39FB" w:rsidP="00B15D57">
            <w:pPr>
              <w:ind w:left="37"/>
              <w:jc w:val="center"/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3.</w:t>
            </w:r>
          </w:p>
        </w:tc>
        <w:tc>
          <w:tcPr>
            <w:tcW w:w="1228" w:type="pct"/>
          </w:tcPr>
          <w:p w14:paraId="7FCE39E5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 xml:space="preserve">Marijampolės socialinės pagalbos centras </w:t>
            </w:r>
          </w:p>
        </w:tc>
        <w:tc>
          <w:tcPr>
            <w:tcW w:w="1045" w:type="pct"/>
          </w:tcPr>
          <w:p w14:paraId="259009FE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Bažnyčios g. 19 Marijampolė</w:t>
            </w:r>
          </w:p>
        </w:tc>
        <w:tc>
          <w:tcPr>
            <w:tcW w:w="1194" w:type="pct"/>
          </w:tcPr>
          <w:p w14:paraId="21DC1C3C" w14:textId="702F1942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+370 686 16</w:t>
            </w:r>
            <w:r w:rsidR="002C6F95">
              <w:rPr>
                <w:rFonts w:ascii="Verdana" w:hAnsi="Verdana"/>
                <w:sz w:val="23"/>
                <w:szCs w:val="23"/>
              </w:rPr>
              <w:t xml:space="preserve"> </w:t>
            </w:r>
            <w:r w:rsidRPr="006F39FB">
              <w:rPr>
                <w:rFonts w:ascii="Verdana" w:hAnsi="Verdana"/>
                <w:sz w:val="23"/>
                <w:szCs w:val="23"/>
              </w:rPr>
              <w:t>707</w:t>
            </w:r>
          </w:p>
          <w:p w14:paraId="1433DDCD" w14:textId="59E8E89E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+370 605 10</w:t>
            </w:r>
            <w:r w:rsidR="002C6F95">
              <w:rPr>
                <w:rFonts w:ascii="Verdana" w:hAnsi="Verdana"/>
                <w:sz w:val="23"/>
                <w:szCs w:val="23"/>
              </w:rPr>
              <w:t xml:space="preserve"> </w:t>
            </w:r>
            <w:r w:rsidRPr="006F39FB">
              <w:rPr>
                <w:rFonts w:ascii="Verdana" w:hAnsi="Verdana"/>
                <w:sz w:val="23"/>
                <w:szCs w:val="23"/>
              </w:rPr>
              <w:t>164</w:t>
            </w:r>
          </w:p>
        </w:tc>
        <w:tc>
          <w:tcPr>
            <w:tcW w:w="1194" w:type="pct"/>
          </w:tcPr>
          <w:p w14:paraId="24D0B733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Esant globos poreikiui (tik darbo valandomis; asmenys su negalia)</w:t>
            </w:r>
          </w:p>
        </w:tc>
      </w:tr>
      <w:tr w:rsidR="006F39FB" w:rsidRPr="006F39FB" w14:paraId="2D5EA176" w14:textId="77777777" w:rsidTr="008D56EE">
        <w:trPr>
          <w:jc w:val="center"/>
        </w:trPr>
        <w:tc>
          <w:tcPr>
            <w:tcW w:w="339" w:type="pct"/>
          </w:tcPr>
          <w:p w14:paraId="7FD76F62" w14:textId="77777777" w:rsidR="006F39FB" w:rsidRPr="006F39FB" w:rsidRDefault="006F39FB" w:rsidP="00B15D57">
            <w:pPr>
              <w:ind w:left="37"/>
              <w:jc w:val="center"/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4.</w:t>
            </w:r>
          </w:p>
        </w:tc>
        <w:tc>
          <w:tcPr>
            <w:tcW w:w="1228" w:type="pct"/>
          </w:tcPr>
          <w:p w14:paraId="06D90282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Marijampolės specialieji socialinės globos namai</w:t>
            </w:r>
          </w:p>
        </w:tc>
        <w:tc>
          <w:tcPr>
            <w:tcW w:w="1045" w:type="pct"/>
          </w:tcPr>
          <w:p w14:paraId="4E41EB19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Bažnyčios g. 23A Marijampolė</w:t>
            </w:r>
          </w:p>
        </w:tc>
        <w:tc>
          <w:tcPr>
            <w:tcW w:w="1194" w:type="pct"/>
          </w:tcPr>
          <w:p w14:paraId="51E50EEC" w14:textId="5730E81D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+370 686 55</w:t>
            </w:r>
            <w:r w:rsidR="002C6F95">
              <w:rPr>
                <w:rFonts w:ascii="Verdana" w:hAnsi="Verdana"/>
                <w:sz w:val="23"/>
                <w:szCs w:val="23"/>
              </w:rPr>
              <w:t xml:space="preserve"> </w:t>
            </w:r>
            <w:r w:rsidRPr="006F39FB">
              <w:rPr>
                <w:rFonts w:ascii="Verdana" w:hAnsi="Verdana"/>
                <w:sz w:val="23"/>
                <w:szCs w:val="23"/>
              </w:rPr>
              <w:t>614</w:t>
            </w:r>
          </w:p>
          <w:p w14:paraId="5B7A62B4" w14:textId="0A457DE6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+370 659 62</w:t>
            </w:r>
            <w:r w:rsidR="002C6F95">
              <w:rPr>
                <w:rFonts w:ascii="Verdana" w:hAnsi="Verdana"/>
                <w:sz w:val="23"/>
                <w:szCs w:val="23"/>
              </w:rPr>
              <w:t xml:space="preserve"> </w:t>
            </w:r>
            <w:r w:rsidRPr="006F39FB">
              <w:rPr>
                <w:rFonts w:ascii="Verdana" w:hAnsi="Verdana"/>
                <w:sz w:val="23"/>
                <w:szCs w:val="23"/>
              </w:rPr>
              <w:t>455</w:t>
            </w:r>
          </w:p>
        </w:tc>
        <w:tc>
          <w:tcPr>
            <w:tcW w:w="1194" w:type="pct"/>
          </w:tcPr>
          <w:p w14:paraId="01296D9C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Esant globos poreikiui (asmenims su negalia ir/ar psichine negalia)</w:t>
            </w:r>
          </w:p>
        </w:tc>
      </w:tr>
      <w:tr w:rsidR="006F39FB" w:rsidRPr="006F39FB" w14:paraId="1EE6D9B3" w14:textId="77777777" w:rsidTr="008D56EE">
        <w:trPr>
          <w:jc w:val="center"/>
        </w:trPr>
        <w:tc>
          <w:tcPr>
            <w:tcW w:w="339" w:type="pct"/>
          </w:tcPr>
          <w:p w14:paraId="2264F0A8" w14:textId="77777777" w:rsidR="006F39FB" w:rsidRPr="006F39FB" w:rsidRDefault="006F39FB" w:rsidP="00B15D57">
            <w:pPr>
              <w:ind w:left="37"/>
              <w:jc w:val="center"/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5.</w:t>
            </w:r>
          </w:p>
        </w:tc>
        <w:tc>
          <w:tcPr>
            <w:tcW w:w="1228" w:type="pct"/>
          </w:tcPr>
          <w:p w14:paraId="15711245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Suvalkijos socialinės globos namai</w:t>
            </w:r>
          </w:p>
        </w:tc>
        <w:tc>
          <w:tcPr>
            <w:tcW w:w="1045" w:type="pct"/>
          </w:tcPr>
          <w:p w14:paraId="1BA14619" w14:textId="77777777" w:rsidR="002430BC" w:rsidRDefault="006F39FB" w:rsidP="00B15D57">
            <w:pPr>
              <w:rPr>
                <w:rFonts w:ascii="Verdana" w:hAnsi="Verdana"/>
                <w:sz w:val="23"/>
                <w:szCs w:val="23"/>
                <w:shd w:val="clear" w:color="auto" w:fill="FFFFFF"/>
              </w:rPr>
            </w:pPr>
            <w:r w:rsidRPr="006F39FB">
              <w:rPr>
                <w:rFonts w:ascii="Verdana" w:hAnsi="Verdana"/>
                <w:sz w:val="23"/>
                <w:szCs w:val="23"/>
                <w:shd w:val="clear" w:color="auto" w:fill="FFFFFF"/>
              </w:rPr>
              <w:t xml:space="preserve">Petro Katiliaus g. 22 Katiliškių k. </w:t>
            </w:r>
          </w:p>
          <w:p w14:paraId="2DD6A9DC" w14:textId="68CD00B6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proofErr w:type="spellStart"/>
            <w:r w:rsidRPr="006F39FB">
              <w:rPr>
                <w:rFonts w:ascii="Verdana" w:hAnsi="Verdana"/>
                <w:sz w:val="23"/>
                <w:szCs w:val="23"/>
                <w:shd w:val="clear" w:color="auto" w:fill="FFFFFF"/>
              </w:rPr>
              <w:t>Mokolų</w:t>
            </w:r>
            <w:proofErr w:type="spellEnd"/>
            <w:r w:rsidRPr="006F39FB">
              <w:rPr>
                <w:rFonts w:ascii="Verdana" w:hAnsi="Verdana"/>
                <w:sz w:val="23"/>
                <w:szCs w:val="23"/>
                <w:shd w:val="clear" w:color="auto" w:fill="FFFFFF"/>
              </w:rPr>
              <w:t xml:space="preserve"> sen. Marijampolės sav.</w:t>
            </w:r>
          </w:p>
        </w:tc>
        <w:tc>
          <w:tcPr>
            <w:tcW w:w="1194" w:type="pct"/>
          </w:tcPr>
          <w:p w14:paraId="1F3F3561" w14:textId="26FBA078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+370 686 15</w:t>
            </w:r>
            <w:r w:rsidR="002C6F95">
              <w:rPr>
                <w:rFonts w:ascii="Verdana" w:hAnsi="Verdana"/>
                <w:sz w:val="23"/>
                <w:szCs w:val="23"/>
              </w:rPr>
              <w:t xml:space="preserve"> </w:t>
            </w:r>
            <w:r w:rsidRPr="006F39FB">
              <w:rPr>
                <w:rFonts w:ascii="Verdana" w:hAnsi="Verdana"/>
                <w:sz w:val="23"/>
                <w:szCs w:val="23"/>
              </w:rPr>
              <w:t>277</w:t>
            </w:r>
          </w:p>
          <w:p w14:paraId="56EF7AE7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+370 610 04301</w:t>
            </w:r>
          </w:p>
        </w:tc>
        <w:tc>
          <w:tcPr>
            <w:tcW w:w="1194" w:type="pct"/>
          </w:tcPr>
          <w:p w14:paraId="3C4ADC01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Esant globos poreikiui (asmenims su psichine negalia)</w:t>
            </w:r>
          </w:p>
        </w:tc>
      </w:tr>
      <w:tr w:rsidR="006F39FB" w:rsidRPr="006F39FB" w14:paraId="248F5D11" w14:textId="77777777" w:rsidTr="008D56EE">
        <w:trPr>
          <w:jc w:val="center"/>
        </w:trPr>
        <w:tc>
          <w:tcPr>
            <w:tcW w:w="339" w:type="pct"/>
          </w:tcPr>
          <w:p w14:paraId="193A5882" w14:textId="77777777" w:rsidR="006F39FB" w:rsidRPr="006F39FB" w:rsidRDefault="006F39FB" w:rsidP="00B15D57">
            <w:pPr>
              <w:ind w:left="37"/>
              <w:jc w:val="center"/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6.</w:t>
            </w:r>
          </w:p>
        </w:tc>
        <w:tc>
          <w:tcPr>
            <w:tcW w:w="1228" w:type="pct"/>
          </w:tcPr>
          <w:p w14:paraId="6E623AB5" w14:textId="0AE87EA4" w:rsidR="006F39FB" w:rsidRPr="001114F1" w:rsidRDefault="001114F1" w:rsidP="00B15D57">
            <w:pPr>
              <w:rPr>
                <w:rFonts w:ascii="Verdana" w:hAnsi="Verdana"/>
                <w:sz w:val="23"/>
                <w:szCs w:val="23"/>
              </w:rPr>
            </w:pPr>
            <w:r w:rsidRPr="001114F1">
              <w:rPr>
                <w:rFonts w:ascii="Verdana" w:hAnsi="Verdana"/>
                <w:sz w:val="23"/>
                <w:szCs w:val="23"/>
              </w:rPr>
              <w:t xml:space="preserve">Viešoji įstaiga </w:t>
            </w:r>
            <w:r w:rsidR="0009003C">
              <w:rPr>
                <w:rFonts w:ascii="Verdana" w:hAnsi="Verdana"/>
                <w:sz w:val="23"/>
                <w:szCs w:val="23"/>
              </w:rPr>
              <w:t>„</w:t>
            </w:r>
            <w:r w:rsidRPr="001114F1">
              <w:rPr>
                <w:rFonts w:ascii="Verdana" w:hAnsi="Verdana"/>
                <w:sz w:val="23"/>
                <w:szCs w:val="23"/>
              </w:rPr>
              <w:t>Marijampolės Švento arkangelo Mykolo globos namai</w:t>
            </w:r>
            <w:r w:rsidR="0009003C">
              <w:rPr>
                <w:rFonts w:ascii="Verdana" w:hAnsi="Verdana"/>
                <w:sz w:val="23"/>
                <w:szCs w:val="23"/>
              </w:rPr>
              <w:t>“</w:t>
            </w:r>
          </w:p>
        </w:tc>
        <w:tc>
          <w:tcPr>
            <w:tcW w:w="1045" w:type="pct"/>
          </w:tcPr>
          <w:p w14:paraId="49731688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Bažnyčios g. 48 Marijampolė</w:t>
            </w:r>
          </w:p>
        </w:tc>
        <w:tc>
          <w:tcPr>
            <w:tcW w:w="1194" w:type="pct"/>
          </w:tcPr>
          <w:p w14:paraId="5F344515" w14:textId="1E47F31D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+370 615 44</w:t>
            </w:r>
            <w:r w:rsidR="002C6F95">
              <w:rPr>
                <w:rFonts w:ascii="Verdana" w:hAnsi="Verdana"/>
                <w:sz w:val="23"/>
                <w:szCs w:val="23"/>
              </w:rPr>
              <w:t xml:space="preserve"> </w:t>
            </w:r>
            <w:r w:rsidRPr="006F39FB">
              <w:rPr>
                <w:rFonts w:ascii="Verdana" w:hAnsi="Verdana"/>
                <w:sz w:val="23"/>
                <w:szCs w:val="23"/>
              </w:rPr>
              <w:t>354</w:t>
            </w:r>
          </w:p>
        </w:tc>
        <w:tc>
          <w:tcPr>
            <w:tcW w:w="1194" w:type="pct"/>
          </w:tcPr>
          <w:p w14:paraId="734B231F" w14:textId="77777777" w:rsidR="006F39FB" w:rsidRPr="006F39FB" w:rsidRDefault="006F39FB" w:rsidP="00B15D57">
            <w:pPr>
              <w:rPr>
                <w:rFonts w:ascii="Verdana" w:hAnsi="Verdana"/>
                <w:sz w:val="23"/>
                <w:szCs w:val="23"/>
              </w:rPr>
            </w:pPr>
            <w:r w:rsidRPr="006F39FB">
              <w:rPr>
                <w:rFonts w:ascii="Verdana" w:hAnsi="Verdana"/>
                <w:sz w:val="23"/>
                <w:szCs w:val="23"/>
              </w:rPr>
              <w:t>Esant globos poreikiui (asmenims su negalia, senyvo amžiaus asmenims)</w:t>
            </w:r>
          </w:p>
        </w:tc>
      </w:tr>
    </w:tbl>
    <w:p w14:paraId="2AF211F2" w14:textId="77777777" w:rsidR="006F39FB" w:rsidRPr="006F39FB" w:rsidRDefault="006F39FB" w:rsidP="006F39FB">
      <w:pPr>
        <w:tabs>
          <w:tab w:val="center" w:pos="4819"/>
        </w:tabs>
        <w:rPr>
          <w:rFonts w:ascii="Verdana" w:eastAsia="Aptos" w:hAnsi="Verdana"/>
        </w:rPr>
      </w:pPr>
    </w:p>
    <w:p w14:paraId="23A7304E" w14:textId="77777777" w:rsidR="006F39FB" w:rsidRPr="006F39FB" w:rsidRDefault="006F39FB" w:rsidP="006F39FB">
      <w:pPr>
        <w:tabs>
          <w:tab w:val="center" w:pos="4819"/>
        </w:tabs>
        <w:jc w:val="center"/>
        <w:rPr>
          <w:rFonts w:ascii="Verdana" w:eastAsia="Aptos" w:hAnsi="Verdana"/>
        </w:rPr>
      </w:pPr>
      <w:r w:rsidRPr="006F39FB">
        <w:rPr>
          <w:rFonts w:ascii="Verdana" w:eastAsia="Aptos" w:hAnsi="Verdana"/>
        </w:rPr>
        <w:t>________________________</w:t>
      </w:r>
    </w:p>
    <w:sectPr w:rsidR="006F39FB" w:rsidRPr="006F39FB" w:rsidSect="00E80A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567" w:left="1134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80320" w14:textId="77777777" w:rsidR="00BF4F82" w:rsidRDefault="00BF4F82">
      <w:r>
        <w:separator/>
      </w:r>
    </w:p>
  </w:endnote>
  <w:endnote w:type="continuationSeparator" w:id="0">
    <w:p w14:paraId="623B8A1F" w14:textId="77777777" w:rsidR="00BF4F82" w:rsidRDefault="00BF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F6B9E" w14:textId="77777777" w:rsidR="005D2346" w:rsidRDefault="005D2346">
    <w:pPr>
      <w:tabs>
        <w:tab w:val="center" w:pos="4819"/>
        <w:tab w:val="right" w:pos="9638"/>
      </w:tabs>
      <w:jc w:val="right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31447" w14:textId="77777777" w:rsidR="005D2346" w:rsidRDefault="005D2346">
    <w:pPr>
      <w:tabs>
        <w:tab w:val="center" w:pos="4819"/>
        <w:tab w:val="right" w:pos="9638"/>
      </w:tabs>
      <w:jc w:val="right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ED7AC" w14:textId="77777777" w:rsidR="005D2346" w:rsidRDefault="005D2346">
    <w:pPr>
      <w:tabs>
        <w:tab w:val="center" w:pos="4819"/>
        <w:tab w:val="right" w:pos="9638"/>
      </w:tabs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8747C" w14:textId="77777777" w:rsidR="00BF4F82" w:rsidRDefault="00BF4F82">
      <w:r>
        <w:separator/>
      </w:r>
    </w:p>
  </w:footnote>
  <w:footnote w:type="continuationSeparator" w:id="0">
    <w:p w14:paraId="5E8F969F" w14:textId="77777777" w:rsidR="00BF4F82" w:rsidRDefault="00BF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701B9" w14:textId="77777777" w:rsidR="005D2346" w:rsidRDefault="005D2346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B611E" w14:textId="77777777" w:rsidR="005D2346" w:rsidRDefault="005D2346">
    <w:pPr>
      <w:tabs>
        <w:tab w:val="center" w:pos="4819"/>
        <w:tab w:val="right" w:pos="9638"/>
      </w:tabs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fldChar w:fldCharType="begin"/>
    </w:r>
    <w:r>
      <w:rPr>
        <w:rFonts w:ascii="Verdana" w:hAnsi="Verdana"/>
        <w:sz w:val="20"/>
      </w:rPr>
      <w:instrText xml:space="preserve"> PAGE </w:instrText>
    </w:r>
    <w:r>
      <w:rPr>
        <w:rFonts w:ascii="Verdana" w:hAnsi="Verdana"/>
        <w:sz w:val="20"/>
      </w:rPr>
      <w:fldChar w:fldCharType="separate"/>
    </w:r>
    <w:r>
      <w:rPr>
        <w:rFonts w:ascii="Verdana" w:hAnsi="Verdana"/>
        <w:sz w:val="20"/>
      </w:rPr>
      <w:t>2</w:t>
    </w:r>
    <w:r>
      <w:rPr>
        <w:rFonts w:ascii="Verdana" w:hAnsi="Verdana"/>
        <w:sz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04AB" w14:textId="77777777" w:rsidR="005D2346" w:rsidRDefault="005D2346">
    <w:pPr>
      <w:tabs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A9521A"/>
    <w:multiLevelType w:val="hybridMultilevel"/>
    <w:tmpl w:val="54EA17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072252">
    <w:abstractNumId w:val="0"/>
  </w:num>
  <w:num w:numId="2" w16cid:durableId="1199391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2FB"/>
    <w:rsid w:val="000013BE"/>
    <w:rsid w:val="00001412"/>
    <w:rsid w:val="00006FCF"/>
    <w:rsid w:val="00007FA5"/>
    <w:rsid w:val="0001127C"/>
    <w:rsid w:val="000203EA"/>
    <w:rsid w:val="00024D31"/>
    <w:rsid w:val="000256AA"/>
    <w:rsid w:val="000271A6"/>
    <w:rsid w:val="00030504"/>
    <w:rsid w:val="000336FD"/>
    <w:rsid w:val="00034715"/>
    <w:rsid w:val="00034763"/>
    <w:rsid w:val="00036E9F"/>
    <w:rsid w:val="000440AD"/>
    <w:rsid w:val="00045D08"/>
    <w:rsid w:val="00045F65"/>
    <w:rsid w:val="00047BBE"/>
    <w:rsid w:val="00050C6C"/>
    <w:rsid w:val="00051BE7"/>
    <w:rsid w:val="00066AF3"/>
    <w:rsid w:val="0007160B"/>
    <w:rsid w:val="00073B02"/>
    <w:rsid w:val="0007488C"/>
    <w:rsid w:val="00086966"/>
    <w:rsid w:val="0009003C"/>
    <w:rsid w:val="00090D69"/>
    <w:rsid w:val="0009673D"/>
    <w:rsid w:val="00097973"/>
    <w:rsid w:val="000A6D48"/>
    <w:rsid w:val="000B18D1"/>
    <w:rsid w:val="000B1DF1"/>
    <w:rsid w:val="000B316B"/>
    <w:rsid w:val="000B4D7A"/>
    <w:rsid w:val="000B4D8D"/>
    <w:rsid w:val="000E1795"/>
    <w:rsid w:val="000E49E0"/>
    <w:rsid w:val="000F2611"/>
    <w:rsid w:val="000F4988"/>
    <w:rsid w:val="000F791C"/>
    <w:rsid w:val="001000EE"/>
    <w:rsid w:val="0010074F"/>
    <w:rsid w:val="0010309E"/>
    <w:rsid w:val="00103702"/>
    <w:rsid w:val="00105497"/>
    <w:rsid w:val="001114F1"/>
    <w:rsid w:val="001121B3"/>
    <w:rsid w:val="001125E6"/>
    <w:rsid w:val="001206AA"/>
    <w:rsid w:val="00121340"/>
    <w:rsid w:val="0012605C"/>
    <w:rsid w:val="00130968"/>
    <w:rsid w:val="00130FD8"/>
    <w:rsid w:val="001421A7"/>
    <w:rsid w:val="001459C7"/>
    <w:rsid w:val="00145FCB"/>
    <w:rsid w:val="001478DB"/>
    <w:rsid w:val="00151708"/>
    <w:rsid w:val="0015315B"/>
    <w:rsid w:val="0015432F"/>
    <w:rsid w:val="001645EE"/>
    <w:rsid w:val="00166FC0"/>
    <w:rsid w:val="001731DF"/>
    <w:rsid w:val="00173DEE"/>
    <w:rsid w:val="00175AE9"/>
    <w:rsid w:val="00182756"/>
    <w:rsid w:val="001867D5"/>
    <w:rsid w:val="0019356C"/>
    <w:rsid w:val="00193B00"/>
    <w:rsid w:val="00194FDE"/>
    <w:rsid w:val="00195D19"/>
    <w:rsid w:val="001A0393"/>
    <w:rsid w:val="001A1F4A"/>
    <w:rsid w:val="001A5483"/>
    <w:rsid w:val="001B089B"/>
    <w:rsid w:val="001C60B1"/>
    <w:rsid w:val="001D3E26"/>
    <w:rsid w:val="001D6F84"/>
    <w:rsid w:val="001E1F50"/>
    <w:rsid w:val="001E2D28"/>
    <w:rsid w:val="001E43AC"/>
    <w:rsid w:val="001E6B78"/>
    <w:rsid w:val="001F04C0"/>
    <w:rsid w:val="001F3975"/>
    <w:rsid w:val="00206B4D"/>
    <w:rsid w:val="002104D6"/>
    <w:rsid w:val="00211589"/>
    <w:rsid w:val="002139C7"/>
    <w:rsid w:val="00215BF6"/>
    <w:rsid w:val="00221375"/>
    <w:rsid w:val="00225866"/>
    <w:rsid w:val="002258E4"/>
    <w:rsid w:val="002307C9"/>
    <w:rsid w:val="0023245C"/>
    <w:rsid w:val="00241B42"/>
    <w:rsid w:val="002430BC"/>
    <w:rsid w:val="002436E5"/>
    <w:rsid w:val="00245DA1"/>
    <w:rsid w:val="0024718B"/>
    <w:rsid w:val="00251E72"/>
    <w:rsid w:val="00253058"/>
    <w:rsid w:val="00255D96"/>
    <w:rsid w:val="002568E5"/>
    <w:rsid w:val="00271AE2"/>
    <w:rsid w:val="00272F34"/>
    <w:rsid w:val="00273978"/>
    <w:rsid w:val="00274724"/>
    <w:rsid w:val="00277D49"/>
    <w:rsid w:val="00287E9C"/>
    <w:rsid w:val="00290460"/>
    <w:rsid w:val="0029149E"/>
    <w:rsid w:val="00291D4F"/>
    <w:rsid w:val="00293BF5"/>
    <w:rsid w:val="002A038F"/>
    <w:rsid w:val="002A69B3"/>
    <w:rsid w:val="002B1A96"/>
    <w:rsid w:val="002B2832"/>
    <w:rsid w:val="002C1DAE"/>
    <w:rsid w:val="002C2C6B"/>
    <w:rsid w:val="002C3901"/>
    <w:rsid w:val="002C4CE0"/>
    <w:rsid w:val="002C555C"/>
    <w:rsid w:val="002C5736"/>
    <w:rsid w:val="002C6C39"/>
    <w:rsid w:val="002C6F95"/>
    <w:rsid w:val="002D4F27"/>
    <w:rsid w:val="002E3FC8"/>
    <w:rsid w:val="002E790B"/>
    <w:rsid w:val="00303747"/>
    <w:rsid w:val="0030703B"/>
    <w:rsid w:val="0030706E"/>
    <w:rsid w:val="0031258A"/>
    <w:rsid w:val="0031352A"/>
    <w:rsid w:val="00314E44"/>
    <w:rsid w:val="0032263B"/>
    <w:rsid w:val="00325450"/>
    <w:rsid w:val="00326F52"/>
    <w:rsid w:val="00332353"/>
    <w:rsid w:val="003444EB"/>
    <w:rsid w:val="00347629"/>
    <w:rsid w:val="00347773"/>
    <w:rsid w:val="0035130C"/>
    <w:rsid w:val="0035146B"/>
    <w:rsid w:val="00356CE3"/>
    <w:rsid w:val="003578F3"/>
    <w:rsid w:val="00360815"/>
    <w:rsid w:val="003643F2"/>
    <w:rsid w:val="003645A2"/>
    <w:rsid w:val="00370C45"/>
    <w:rsid w:val="003763B8"/>
    <w:rsid w:val="00377368"/>
    <w:rsid w:val="00377A11"/>
    <w:rsid w:val="00381AFA"/>
    <w:rsid w:val="00382630"/>
    <w:rsid w:val="00384DBF"/>
    <w:rsid w:val="00385CD9"/>
    <w:rsid w:val="00390FEC"/>
    <w:rsid w:val="00392BD2"/>
    <w:rsid w:val="00395E9B"/>
    <w:rsid w:val="00396C1B"/>
    <w:rsid w:val="003A01BB"/>
    <w:rsid w:val="003A2AB2"/>
    <w:rsid w:val="003A2B34"/>
    <w:rsid w:val="003A4907"/>
    <w:rsid w:val="003B0404"/>
    <w:rsid w:val="003B6395"/>
    <w:rsid w:val="003C03BB"/>
    <w:rsid w:val="003C1FC3"/>
    <w:rsid w:val="003C3CC9"/>
    <w:rsid w:val="003D5AB4"/>
    <w:rsid w:val="003E29A2"/>
    <w:rsid w:val="003E5B0C"/>
    <w:rsid w:val="003E78A4"/>
    <w:rsid w:val="003F0A25"/>
    <w:rsid w:val="003F52AB"/>
    <w:rsid w:val="00400930"/>
    <w:rsid w:val="00401481"/>
    <w:rsid w:val="004014F4"/>
    <w:rsid w:val="0040529A"/>
    <w:rsid w:val="00405D32"/>
    <w:rsid w:val="00421011"/>
    <w:rsid w:val="00423D9E"/>
    <w:rsid w:val="0042560A"/>
    <w:rsid w:val="00427F9E"/>
    <w:rsid w:val="00431CD8"/>
    <w:rsid w:val="004351A2"/>
    <w:rsid w:val="0044580D"/>
    <w:rsid w:val="004516D8"/>
    <w:rsid w:val="004517C2"/>
    <w:rsid w:val="00453CE8"/>
    <w:rsid w:val="004554F7"/>
    <w:rsid w:val="00456C0A"/>
    <w:rsid w:val="00460940"/>
    <w:rsid w:val="00461B80"/>
    <w:rsid w:val="00463577"/>
    <w:rsid w:val="00467EFB"/>
    <w:rsid w:val="00470276"/>
    <w:rsid w:val="004734FC"/>
    <w:rsid w:val="0048029B"/>
    <w:rsid w:val="004859B3"/>
    <w:rsid w:val="00493D1F"/>
    <w:rsid w:val="004949EC"/>
    <w:rsid w:val="004958BE"/>
    <w:rsid w:val="004A41DC"/>
    <w:rsid w:val="004B1AD2"/>
    <w:rsid w:val="004B2AF5"/>
    <w:rsid w:val="004C1E84"/>
    <w:rsid w:val="004C59DA"/>
    <w:rsid w:val="004D2261"/>
    <w:rsid w:val="004D4CE8"/>
    <w:rsid w:val="004D704D"/>
    <w:rsid w:val="004E3A9D"/>
    <w:rsid w:val="004E3E2C"/>
    <w:rsid w:val="004E435B"/>
    <w:rsid w:val="004E7334"/>
    <w:rsid w:val="004F310F"/>
    <w:rsid w:val="004F5EB6"/>
    <w:rsid w:val="00501CEB"/>
    <w:rsid w:val="00502A4B"/>
    <w:rsid w:val="00504CF5"/>
    <w:rsid w:val="00514C02"/>
    <w:rsid w:val="00523BF5"/>
    <w:rsid w:val="00526996"/>
    <w:rsid w:val="00526FB7"/>
    <w:rsid w:val="0053075B"/>
    <w:rsid w:val="00530ABE"/>
    <w:rsid w:val="0053125F"/>
    <w:rsid w:val="0053183B"/>
    <w:rsid w:val="005338CF"/>
    <w:rsid w:val="00533EE8"/>
    <w:rsid w:val="00533F59"/>
    <w:rsid w:val="0053656D"/>
    <w:rsid w:val="00540F8B"/>
    <w:rsid w:val="0054320F"/>
    <w:rsid w:val="00545D45"/>
    <w:rsid w:val="00546498"/>
    <w:rsid w:val="00552DB6"/>
    <w:rsid w:val="005627F7"/>
    <w:rsid w:val="005660EB"/>
    <w:rsid w:val="00574842"/>
    <w:rsid w:val="0057661F"/>
    <w:rsid w:val="00581892"/>
    <w:rsid w:val="005835E8"/>
    <w:rsid w:val="00594546"/>
    <w:rsid w:val="0059768C"/>
    <w:rsid w:val="00597D50"/>
    <w:rsid w:val="005A659A"/>
    <w:rsid w:val="005A6659"/>
    <w:rsid w:val="005A7256"/>
    <w:rsid w:val="005C26CA"/>
    <w:rsid w:val="005C5783"/>
    <w:rsid w:val="005C6525"/>
    <w:rsid w:val="005D141E"/>
    <w:rsid w:val="005D2346"/>
    <w:rsid w:val="005E007D"/>
    <w:rsid w:val="005E29D4"/>
    <w:rsid w:val="005E2F5B"/>
    <w:rsid w:val="005E78A0"/>
    <w:rsid w:val="005E78B3"/>
    <w:rsid w:val="005F02E7"/>
    <w:rsid w:val="005F2E8E"/>
    <w:rsid w:val="005F3650"/>
    <w:rsid w:val="005F4A90"/>
    <w:rsid w:val="005F7987"/>
    <w:rsid w:val="0060071E"/>
    <w:rsid w:val="0060355D"/>
    <w:rsid w:val="00604350"/>
    <w:rsid w:val="006151B4"/>
    <w:rsid w:val="00621A7B"/>
    <w:rsid w:val="00622ABC"/>
    <w:rsid w:val="00624E13"/>
    <w:rsid w:val="00631A0D"/>
    <w:rsid w:val="00636074"/>
    <w:rsid w:val="00636F54"/>
    <w:rsid w:val="006437DF"/>
    <w:rsid w:val="0065079D"/>
    <w:rsid w:val="0065649D"/>
    <w:rsid w:val="00662EBD"/>
    <w:rsid w:val="00664111"/>
    <w:rsid w:val="00667D32"/>
    <w:rsid w:val="00674F94"/>
    <w:rsid w:val="006875E7"/>
    <w:rsid w:val="00692D15"/>
    <w:rsid w:val="0069396A"/>
    <w:rsid w:val="006944FF"/>
    <w:rsid w:val="00694839"/>
    <w:rsid w:val="00695951"/>
    <w:rsid w:val="0069783D"/>
    <w:rsid w:val="006A15D4"/>
    <w:rsid w:val="006A1BAE"/>
    <w:rsid w:val="006A4EE7"/>
    <w:rsid w:val="006B0676"/>
    <w:rsid w:val="006C2900"/>
    <w:rsid w:val="006C6767"/>
    <w:rsid w:val="006D4D81"/>
    <w:rsid w:val="006D5FBC"/>
    <w:rsid w:val="006E0522"/>
    <w:rsid w:val="006E060C"/>
    <w:rsid w:val="006E0A9A"/>
    <w:rsid w:val="006E2B11"/>
    <w:rsid w:val="006E418E"/>
    <w:rsid w:val="006E4B57"/>
    <w:rsid w:val="006E6509"/>
    <w:rsid w:val="006F39FB"/>
    <w:rsid w:val="006F604D"/>
    <w:rsid w:val="00701EDB"/>
    <w:rsid w:val="00707639"/>
    <w:rsid w:val="0071789F"/>
    <w:rsid w:val="00721036"/>
    <w:rsid w:val="00725758"/>
    <w:rsid w:val="00726F84"/>
    <w:rsid w:val="00732AE8"/>
    <w:rsid w:val="00732FCC"/>
    <w:rsid w:val="00736913"/>
    <w:rsid w:val="00740A1A"/>
    <w:rsid w:val="00745494"/>
    <w:rsid w:val="00745E33"/>
    <w:rsid w:val="00746084"/>
    <w:rsid w:val="007469CB"/>
    <w:rsid w:val="007508C7"/>
    <w:rsid w:val="007515A3"/>
    <w:rsid w:val="0076329A"/>
    <w:rsid w:val="00763406"/>
    <w:rsid w:val="00770B0A"/>
    <w:rsid w:val="00772C6B"/>
    <w:rsid w:val="007747D6"/>
    <w:rsid w:val="00775F2C"/>
    <w:rsid w:val="00776319"/>
    <w:rsid w:val="0078679E"/>
    <w:rsid w:val="0079087B"/>
    <w:rsid w:val="007911C0"/>
    <w:rsid w:val="0079132B"/>
    <w:rsid w:val="00791DD0"/>
    <w:rsid w:val="00793444"/>
    <w:rsid w:val="0079676E"/>
    <w:rsid w:val="007A0B58"/>
    <w:rsid w:val="007A16A9"/>
    <w:rsid w:val="007A1AA8"/>
    <w:rsid w:val="007A308C"/>
    <w:rsid w:val="007A400B"/>
    <w:rsid w:val="007B2B51"/>
    <w:rsid w:val="007B53D6"/>
    <w:rsid w:val="007B5674"/>
    <w:rsid w:val="007C566A"/>
    <w:rsid w:val="007C56CB"/>
    <w:rsid w:val="007C73CA"/>
    <w:rsid w:val="007D1AD5"/>
    <w:rsid w:val="007D2FAE"/>
    <w:rsid w:val="007D3464"/>
    <w:rsid w:val="007D4BB3"/>
    <w:rsid w:val="007E06FD"/>
    <w:rsid w:val="007E0BC2"/>
    <w:rsid w:val="007E2C3F"/>
    <w:rsid w:val="007E35D5"/>
    <w:rsid w:val="007E7C1E"/>
    <w:rsid w:val="007F74BB"/>
    <w:rsid w:val="008031F2"/>
    <w:rsid w:val="00813364"/>
    <w:rsid w:val="00820D9D"/>
    <w:rsid w:val="00826025"/>
    <w:rsid w:val="008312CF"/>
    <w:rsid w:val="00835A08"/>
    <w:rsid w:val="00844DAD"/>
    <w:rsid w:val="00853057"/>
    <w:rsid w:val="00855E8A"/>
    <w:rsid w:val="00861B6B"/>
    <w:rsid w:val="00862BEF"/>
    <w:rsid w:val="0086346F"/>
    <w:rsid w:val="008659E2"/>
    <w:rsid w:val="00872029"/>
    <w:rsid w:val="008738E1"/>
    <w:rsid w:val="0087570E"/>
    <w:rsid w:val="0088045C"/>
    <w:rsid w:val="00882181"/>
    <w:rsid w:val="0088517C"/>
    <w:rsid w:val="008860DA"/>
    <w:rsid w:val="008871AC"/>
    <w:rsid w:val="0089089D"/>
    <w:rsid w:val="00893478"/>
    <w:rsid w:val="008A190C"/>
    <w:rsid w:val="008B415C"/>
    <w:rsid w:val="008B79EC"/>
    <w:rsid w:val="008C24B1"/>
    <w:rsid w:val="008C46C9"/>
    <w:rsid w:val="008C5C53"/>
    <w:rsid w:val="008C6C91"/>
    <w:rsid w:val="008C7CC2"/>
    <w:rsid w:val="008D3C87"/>
    <w:rsid w:val="008D56EE"/>
    <w:rsid w:val="008D7CE3"/>
    <w:rsid w:val="008E038C"/>
    <w:rsid w:val="008E0ECC"/>
    <w:rsid w:val="009001B6"/>
    <w:rsid w:val="00905A3D"/>
    <w:rsid w:val="00923431"/>
    <w:rsid w:val="00923E5B"/>
    <w:rsid w:val="00925E0D"/>
    <w:rsid w:val="00931070"/>
    <w:rsid w:val="00931666"/>
    <w:rsid w:val="0093719B"/>
    <w:rsid w:val="00937FB7"/>
    <w:rsid w:val="00942011"/>
    <w:rsid w:val="00942A55"/>
    <w:rsid w:val="00944CB0"/>
    <w:rsid w:val="00946774"/>
    <w:rsid w:val="00951623"/>
    <w:rsid w:val="00956CD0"/>
    <w:rsid w:val="009575E7"/>
    <w:rsid w:val="0096089F"/>
    <w:rsid w:val="0096127B"/>
    <w:rsid w:val="009654B1"/>
    <w:rsid w:val="00967F05"/>
    <w:rsid w:val="009720A6"/>
    <w:rsid w:val="0097457E"/>
    <w:rsid w:val="0097489B"/>
    <w:rsid w:val="0097547F"/>
    <w:rsid w:val="00976C5F"/>
    <w:rsid w:val="00980A6D"/>
    <w:rsid w:val="00987BEA"/>
    <w:rsid w:val="009959FE"/>
    <w:rsid w:val="009A465E"/>
    <w:rsid w:val="009A5785"/>
    <w:rsid w:val="009A7395"/>
    <w:rsid w:val="009B124E"/>
    <w:rsid w:val="009B69AB"/>
    <w:rsid w:val="009B6A5B"/>
    <w:rsid w:val="009C2020"/>
    <w:rsid w:val="009C7440"/>
    <w:rsid w:val="009D1DA6"/>
    <w:rsid w:val="009D1DD9"/>
    <w:rsid w:val="009D5F3F"/>
    <w:rsid w:val="009D693D"/>
    <w:rsid w:val="009D7E1B"/>
    <w:rsid w:val="009E4C63"/>
    <w:rsid w:val="009E64F9"/>
    <w:rsid w:val="009F431E"/>
    <w:rsid w:val="009F43CC"/>
    <w:rsid w:val="009F5301"/>
    <w:rsid w:val="00A04462"/>
    <w:rsid w:val="00A15DAF"/>
    <w:rsid w:val="00A224AA"/>
    <w:rsid w:val="00A225D2"/>
    <w:rsid w:val="00A24CB2"/>
    <w:rsid w:val="00A324C6"/>
    <w:rsid w:val="00A36747"/>
    <w:rsid w:val="00A41153"/>
    <w:rsid w:val="00A472B3"/>
    <w:rsid w:val="00A6192B"/>
    <w:rsid w:val="00A64D16"/>
    <w:rsid w:val="00A671FB"/>
    <w:rsid w:val="00A70477"/>
    <w:rsid w:val="00A720DA"/>
    <w:rsid w:val="00A75160"/>
    <w:rsid w:val="00A765E9"/>
    <w:rsid w:val="00A802CF"/>
    <w:rsid w:val="00A8046A"/>
    <w:rsid w:val="00A83415"/>
    <w:rsid w:val="00A9162F"/>
    <w:rsid w:val="00A91A75"/>
    <w:rsid w:val="00A955F4"/>
    <w:rsid w:val="00AA040D"/>
    <w:rsid w:val="00AA7B31"/>
    <w:rsid w:val="00AB22D9"/>
    <w:rsid w:val="00AB3609"/>
    <w:rsid w:val="00AC107C"/>
    <w:rsid w:val="00AC2460"/>
    <w:rsid w:val="00AC41DA"/>
    <w:rsid w:val="00AC46D3"/>
    <w:rsid w:val="00AC4D02"/>
    <w:rsid w:val="00AC5BBB"/>
    <w:rsid w:val="00AC6279"/>
    <w:rsid w:val="00AD375C"/>
    <w:rsid w:val="00AD392D"/>
    <w:rsid w:val="00AD4B7A"/>
    <w:rsid w:val="00AD7144"/>
    <w:rsid w:val="00AE7BCE"/>
    <w:rsid w:val="00AF263C"/>
    <w:rsid w:val="00B01AAB"/>
    <w:rsid w:val="00B226E1"/>
    <w:rsid w:val="00B265EA"/>
    <w:rsid w:val="00B26D7E"/>
    <w:rsid w:val="00B344EB"/>
    <w:rsid w:val="00B34A4B"/>
    <w:rsid w:val="00B410B5"/>
    <w:rsid w:val="00B4460B"/>
    <w:rsid w:val="00B450E6"/>
    <w:rsid w:val="00B512A0"/>
    <w:rsid w:val="00B5253F"/>
    <w:rsid w:val="00B5645B"/>
    <w:rsid w:val="00B6147C"/>
    <w:rsid w:val="00B63939"/>
    <w:rsid w:val="00B643DB"/>
    <w:rsid w:val="00B66003"/>
    <w:rsid w:val="00B6791F"/>
    <w:rsid w:val="00B67B9B"/>
    <w:rsid w:val="00B70FEB"/>
    <w:rsid w:val="00B71B90"/>
    <w:rsid w:val="00B7530A"/>
    <w:rsid w:val="00B76F4C"/>
    <w:rsid w:val="00B772CD"/>
    <w:rsid w:val="00B8188E"/>
    <w:rsid w:val="00B82D1D"/>
    <w:rsid w:val="00B855C5"/>
    <w:rsid w:val="00B95716"/>
    <w:rsid w:val="00B96C39"/>
    <w:rsid w:val="00BB05A9"/>
    <w:rsid w:val="00BB7924"/>
    <w:rsid w:val="00BC20F5"/>
    <w:rsid w:val="00BD2398"/>
    <w:rsid w:val="00BD381F"/>
    <w:rsid w:val="00BD571C"/>
    <w:rsid w:val="00BE3B1B"/>
    <w:rsid w:val="00BF00AC"/>
    <w:rsid w:val="00BF22BE"/>
    <w:rsid w:val="00BF2AE9"/>
    <w:rsid w:val="00BF37B4"/>
    <w:rsid w:val="00BF4F82"/>
    <w:rsid w:val="00BF5D87"/>
    <w:rsid w:val="00C016EB"/>
    <w:rsid w:val="00C1661B"/>
    <w:rsid w:val="00C207BC"/>
    <w:rsid w:val="00C22AC8"/>
    <w:rsid w:val="00C25747"/>
    <w:rsid w:val="00C32AB4"/>
    <w:rsid w:val="00C345FB"/>
    <w:rsid w:val="00C34785"/>
    <w:rsid w:val="00C35C46"/>
    <w:rsid w:val="00C35E00"/>
    <w:rsid w:val="00C372FB"/>
    <w:rsid w:val="00C50759"/>
    <w:rsid w:val="00C5189F"/>
    <w:rsid w:val="00C51A4B"/>
    <w:rsid w:val="00C60CE7"/>
    <w:rsid w:val="00C61694"/>
    <w:rsid w:val="00C73281"/>
    <w:rsid w:val="00C834B4"/>
    <w:rsid w:val="00C85989"/>
    <w:rsid w:val="00C90AC6"/>
    <w:rsid w:val="00C93C86"/>
    <w:rsid w:val="00C96525"/>
    <w:rsid w:val="00CA19BA"/>
    <w:rsid w:val="00CA3524"/>
    <w:rsid w:val="00CA78A8"/>
    <w:rsid w:val="00CB02EA"/>
    <w:rsid w:val="00CB0639"/>
    <w:rsid w:val="00CB244B"/>
    <w:rsid w:val="00CB2D9D"/>
    <w:rsid w:val="00CB3011"/>
    <w:rsid w:val="00CB588F"/>
    <w:rsid w:val="00CB7FA9"/>
    <w:rsid w:val="00CC0211"/>
    <w:rsid w:val="00CC0295"/>
    <w:rsid w:val="00CC0508"/>
    <w:rsid w:val="00CC0A44"/>
    <w:rsid w:val="00CC2BE5"/>
    <w:rsid w:val="00CC2ED7"/>
    <w:rsid w:val="00CC5865"/>
    <w:rsid w:val="00CD7D94"/>
    <w:rsid w:val="00CE22FF"/>
    <w:rsid w:val="00CE2AFF"/>
    <w:rsid w:val="00CF5421"/>
    <w:rsid w:val="00D2216C"/>
    <w:rsid w:val="00D257CE"/>
    <w:rsid w:val="00D26370"/>
    <w:rsid w:val="00D31486"/>
    <w:rsid w:val="00D36CC0"/>
    <w:rsid w:val="00D4625D"/>
    <w:rsid w:val="00D50C41"/>
    <w:rsid w:val="00D53478"/>
    <w:rsid w:val="00D55D11"/>
    <w:rsid w:val="00D56A9A"/>
    <w:rsid w:val="00D60A05"/>
    <w:rsid w:val="00D66970"/>
    <w:rsid w:val="00D77B57"/>
    <w:rsid w:val="00D846D8"/>
    <w:rsid w:val="00D84D35"/>
    <w:rsid w:val="00D922EB"/>
    <w:rsid w:val="00D936FD"/>
    <w:rsid w:val="00DB464A"/>
    <w:rsid w:val="00DB5B14"/>
    <w:rsid w:val="00DB5C53"/>
    <w:rsid w:val="00DB7726"/>
    <w:rsid w:val="00DC39CF"/>
    <w:rsid w:val="00DC76E3"/>
    <w:rsid w:val="00DD07D5"/>
    <w:rsid w:val="00DD43C8"/>
    <w:rsid w:val="00DD58A3"/>
    <w:rsid w:val="00DD66E0"/>
    <w:rsid w:val="00E01E53"/>
    <w:rsid w:val="00E05026"/>
    <w:rsid w:val="00E076A5"/>
    <w:rsid w:val="00E15CB7"/>
    <w:rsid w:val="00E1704B"/>
    <w:rsid w:val="00E20246"/>
    <w:rsid w:val="00E223A7"/>
    <w:rsid w:val="00E258CB"/>
    <w:rsid w:val="00E259D3"/>
    <w:rsid w:val="00E3088B"/>
    <w:rsid w:val="00E37AC0"/>
    <w:rsid w:val="00E40FD7"/>
    <w:rsid w:val="00E4102E"/>
    <w:rsid w:val="00E418A2"/>
    <w:rsid w:val="00E44E92"/>
    <w:rsid w:val="00E4698E"/>
    <w:rsid w:val="00E46D21"/>
    <w:rsid w:val="00E603D7"/>
    <w:rsid w:val="00E6424E"/>
    <w:rsid w:val="00E71D79"/>
    <w:rsid w:val="00E72AE6"/>
    <w:rsid w:val="00E773BE"/>
    <w:rsid w:val="00E7741F"/>
    <w:rsid w:val="00E80A79"/>
    <w:rsid w:val="00E83DC6"/>
    <w:rsid w:val="00E85744"/>
    <w:rsid w:val="00E8602A"/>
    <w:rsid w:val="00E928D6"/>
    <w:rsid w:val="00E97938"/>
    <w:rsid w:val="00EA0589"/>
    <w:rsid w:val="00EA129F"/>
    <w:rsid w:val="00EA47D9"/>
    <w:rsid w:val="00EA6C76"/>
    <w:rsid w:val="00EA6C82"/>
    <w:rsid w:val="00EB06A1"/>
    <w:rsid w:val="00EB295D"/>
    <w:rsid w:val="00EC1751"/>
    <w:rsid w:val="00EC3F9A"/>
    <w:rsid w:val="00EC610F"/>
    <w:rsid w:val="00EC7884"/>
    <w:rsid w:val="00ED29D8"/>
    <w:rsid w:val="00EE0844"/>
    <w:rsid w:val="00EE3435"/>
    <w:rsid w:val="00EE3D64"/>
    <w:rsid w:val="00EE40B9"/>
    <w:rsid w:val="00EE4D0D"/>
    <w:rsid w:val="00EF3171"/>
    <w:rsid w:val="00EF4549"/>
    <w:rsid w:val="00EF6D42"/>
    <w:rsid w:val="00EF7156"/>
    <w:rsid w:val="00EF78F7"/>
    <w:rsid w:val="00F03320"/>
    <w:rsid w:val="00F1441A"/>
    <w:rsid w:val="00F14BD8"/>
    <w:rsid w:val="00F16A12"/>
    <w:rsid w:val="00F20836"/>
    <w:rsid w:val="00F217A2"/>
    <w:rsid w:val="00F22203"/>
    <w:rsid w:val="00F24382"/>
    <w:rsid w:val="00F30F35"/>
    <w:rsid w:val="00F3186E"/>
    <w:rsid w:val="00F374E8"/>
    <w:rsid w:val="00F4395A"/>
    <w:rsid w:val="00F43FE8"/>
    <w:rsid w:val="00F53BCF"/>
    <w:rsid w:val="00F64E5A"/>
    <w:rsid w:val="00F72136"/>
    <w:rsid w:val="00F84886"/>
    <w:rsid w:val="00F8591D"/>
    <w:rsid w:val="00FA4C10"/>
    <w:rsid w:val="00FB0245"/>
    <w:rsid w:val="00FB27C7"/>
    <w:rsid w:val="00FB2BF0"/>
    <w:rsid w:val="00FB5650"/>
    <w:rsid w:val="00FB6056"/>
    <w:rsid w:val="00FB6097"/>
    <w:rsid w:val="00FB69A0"/>
    <w:rsid w:val="00FC3F1F"/>
    <w:rsid w:val="00FD2946"/>
    <w:rsid w:val="00FD600C"/>
    <w:rsid w:val="00FD63D9"/>
    <w:rsid w:val="00FE49E1"/>
    <w:rsid w:val="00FE53D5"/>
    <w:rsid w:val="00FF1AE6"/>
    <w:rsid w:val="00FF24B7"/>
    <w:rsid w:val="00FF25B4"/>
    <w:rsid w:val="00FF280B"/>
    <w:rsid w:val="00FF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7C499"/>
  <w15:chartTrackingRefBased/>
  <w15:docId w15:val="{6ABDC885-C8E7-4E6E-AC96-E317B66CC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5432F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rsid w:val="003645A2"/>
    <w:rPr>
      <w:color w:val="467886"/>
      <w:u w:val="single"/>
    </w:rPr>
  </w:style>
  <w:style w:type="character" w:styleId="Neapdorotaspaminjimas">
    <w:name w:val="Unresolved Mention"/>
    <w:uiPriority w:val="99"/>
    <w:semiHidden/>
    <w:unhideWhenUsed/>
    <w:rsid w:val="003645A2"/>
    <w:rPr>
      <w:color w:val="605E5C"/>
      <w:shd w:val="clear" w:color="auto" w:fill="E1DFDD"/>
    </w:rPr>
  </w:style>
  <w:style w:type="character" w:styleId="Perirtashipersaitas">
    <w:name w:val="FollowedHyperlink"/>
    <w:rsid w:val="00775F2C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_new\Tmp\87cffd1269284e9c92308456fb346d07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93233-6E8A-4A83-B598-71DFB0864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87cffd1269284e9c92308456fb346d07</Template>
  <TotalTime>3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2026-05-12</Manager>
  <Company>mas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Asmens (šeimos) socialinių paslaugų poreikio nustatymo, skyrimo ir organizavimo Marijampolės savivaldybėje tvarkos aprašo patvirtinimo</dc:title>
  <dc:subject>MV-332</dc:subject>
  <dc:creator>MARIJAMPOLĖS SAVIVALDYBĖS MERAS</dc:creator>
  <cp:keywords/>
  <cp:lastModifiedBy>Rasa Matusienė</cp:lastModifiedBy>
  <cp:revision>6</cp:revision>
  <cp:lastPrinted>2026-04-24T10:20:00Z</cp:lastPrinted>
  <dcterms:created xsi:type="dcterms:W3CDTF">2026-05-19T10:39:00Z</dcterms:created>
  <dcterms:modified xsi:type="dcterms:W3CDTF">2026-05-19T11:15:00Z</dcterms:modified>
  <cp:category>Potvarkis</cp:category>
</cp:coreProperties>
</file>