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0985D" w14:textId="77777777" w:rsidR="00224D51" w:rsidRPr="00224D51" w:rsidRDefault="006373AA" w:rsidP="006373AA">
      <w:pPr>
        <w:ind w:left="5103"/>
        <w:rPr>
          <w:rFonts w:ascii="Verdana" w:hAnsi="Verdana"/>
          <w:lang w:eastAsia="en-US"/>
        </w:rPr>
      </w:pPr>
      <w:bookmarkStart w:id="0" w:name="_Hlk129852250"/>
      <w:r w:rsidRPr="00224D51">
        <w:rPr>
          <w:rFonts w:ascii="Verdana" w:hAnsi="Verdana"/>
          <w:lang w:eastAsia="en-US"/>
        </w:rPr>
        <w:t>Marijampolės savivaldybės vaikų</w:t>
      </w:r>
    </w:p>
    <w:p w14:paraId="32E20CDD" w14:textId="1B52665B" w:rsidR="00224D51" w:rsidRPr="00224D51" w:rsidRDefault="006373AA" w:rsidP="006373AA">
      <w:pPr>
        <w:ind w:left="5103"/>
        <w:rPr>
          <w:rFonts w:ascii="Verdana" w:hAnsi="Verdana"/>
          <w:lang w:eastAsia="en-US"/>
        </w:rPr>
      </w:pPr>
      <w:r w:rsidRPr="00224D51">
        <w:rPr>
          <w:rFonts w:ascii="Verdana" w:hAnsi="Verdana"/>
          <w:lang w:eastAsia="en-US"/>
        </w:rPr>
        <w:t>vasaros užimtumo programų</w:t>
      </w:r>
    </w:p>
    <w:p w14:paraId="79F73252" w14:textId="77777777" w:rsidR="00224D51" w:rsidRPr="00224D51" w:rsidRDefault="006373AA" w:rsidP="006373AA">
      <w:pPr>
        <w:ind w:left="5103"/>
        <w:rPr>
          <w:rFonts w:ascii="Verdana" w:hAnsi="Verdana"/>
          <w:lang w:eastAsia="en-US"/>
        </w:rPr>
      </w:pPr>
      <w:r w:rsidRPr="00224D51">
        <w:rPr>
          <w:rFonts w:ascii="Verdana" w:hAnsi="Verdana"/>
          <w:lang w:eastAsia="en-US"/>
        </w:rPr>
        <w:t>atrankos ir finansavimo tvarkos</w:t>
      </w:r>
    </w:p>
    <w:p w14:paraId="616E0548" w14:textId="43A9BD13" w:rsidR="006373AA" w:rsidRPr="00224D51" w:rsidRDefault="006373AA" w:rsidP="006373AA">
      <w:pPr>
        <w:ind w:left="5103"/>
        <w:rPr>
          <w:rFonts w:ascii="Verdana" w:hAnsi="Verdana"/>
          <w:lang w:eastAsia="en-US"/>
        </w:rPr>
      </w:pPr>
      <w:r w:rsidRPr="00224D51">
        <w:rPr>
          <w:rFonts w:ascii="Verdana" w:hAnsi="Verdana"/>
          <w:lang w:eastAsia="en-US"/>
        </w:rPr>
        <w:t>aprašo</w:t>
      </w:r>
    </w:p>
    <w:p w14:paraId="54CD8986" w14:textId="61C7548C" w:rsidR="006373AA" w:rsidRPr="00224D51" w:rsidRDefault="006373AA" w:rsidP="006373AA">
      <w:pPr>
        <w:ind w:left="5103"/>
        <w:rPr>
          <w:rFonts w:ascii="Verdana" w:hAnsi="Verdana"/>
          <w:lang w:eastAsia="en-US"/>
        </w:rPr>
      </w:pPr>
      <w:r w:rsidRPr="00224D51">
        <w:rPr>
          <w:rFonts w:ascii="Verdana" w:hAnsi="Verdana"/>
          <w:lang w:eastAsia="en-US"/>
        </w:rPr>
        <w:t>1 priedas</w:t>
      </w:r>
    </w:p>
    <w:bookmarkEnd w:id="0"/>
    <w:p w14:paraId="6C21C8DF" w14:textId="77777777" w:rsidR="006373AA" w:rsidRPr="00224D51" w:rsidRDefault="006373AA" w:rsidP="006373AA">
      <w:pPr>
        <w:spacing w:beforeAutospacing="1" w:after="160" w:afterAutospacing="1"/>
        <w:ind w:left="5103"/>
        <w:jc w:val="center"/>
        <w:rPr>
          <w:rFonts w:ascii="Verdana" w:hAnsi="Verdana"/>
          <w:b/>
          <w:kern w:val="2"/>
        </w:rPr>
      </w:pPr>
    </w:p>
    <w:p w14:paraId="67240221" w14:textId="77777777" w:rsidR="006373AA" w:rsidRPr="00224D51" w:rsidRDefault="006373AA" w:rsidP="006373AA">
      <w:pPr>
        <w:spacing w:before="100" w:beforeAutospacing="1" w:after="100" w:afterAutospacing="1"/>
        <w:jc w:val="center"/>
        <w:rPr>
          <w:rFonts w:ascii="Verdana" w:hAnsi="Verdana"/>
          <w:b/>
        </w:rPr>
      </w:pPr>
      <w:r w:rsidRPr="00224D51">
        <w:rPr>
          <w:rFonts w:ascii="Verdana" w:hAnsi="Verdana"/>
          <w:b/>
        </w:rPr>
        <w:t>(Marijampolės savivaldybės vaikų vasaros užimtumo programų atrankos ir finansavimo paraiškos forma)</w:t>
      </w:r>
    </w:p>
    <w:p w14:paraId="509D8DDC" w14:textId="77777777" w:rsidR="00E96047" w:rsidRPr="00224D51" w:rsidRDefault="00E96047" w:rsidP="006373AA">
      <w:pPr>
        <w:jc w:val="center"/>
        <w:rPr>
          <w:rFonts w:ascii="Verdana" w:hAnsi="Verdana"/>
          <w:lang w:eastAsia="en-US"/>
        </w:rPr>
      </w:pPr>
    </w:p>
    <w:p w14:paraId="089F21DB" w14:textId="77777777" w:rsidR="00E96047" w:rsidRPr="00475439" w:rsidRDefault="00E96047" w:rsidP="00E96047">
      <w:pPr>
        <w:jc w:val="center"/>
      </w:pPr>
      <w:r w:rsidRPr="00475439">
        <w:t>__________________________________________________________________</w:t>
      </w:r>
    </w:p>
    <w:p w14:paraId="5BE27B70" w14:textId="77777777" w:rsidR="00E96047" w:rsidRPr="00E96047" w:rsidRDefault="00E96047" w:rsidP="00E96047">
      <w:pPr>
        <w:jc w:val="center"/>
        <w:rPr>
          <w:rFonts w:ascii="Verdana" w:hAnsi="Verdana"/>
          <w:sz w:val="20"/>
          <w:szCs w:val="20"/>
        </w:rPr>
      </w:pPr>
      <w:r w:rsidRPr="00E96047">
        <w:rPr>
          <w:rFonts w:ascii="Verdana" w:hAnsi="Verdana"/>
          <w:sz w:val="20"/>
          <w:szCs w:val="20"/>
        </w:rPr>
        <w:t>(Pareiškėjo duomenys)</w:t>
      </w:r>
    </w:p>
    <w:p w14:paraId="1AA67053" w14:textId="77777777" w:rsidR="00E96047" w:rsidRPr="00475439" w:rsidRDefault="00E96047" w:rsidP="00E96047">
      <w:pPr>
        <w:jc w:val="center"/>
        <w:rPr>
          <w:rFonts w:ascii="Verdana" w:eastAsia="Calibri" w:hAnsi="Verdana"/>
          <w:b/>
          <w:bCs/>
          <w:noProof/>
          <w:szCs w:val="22"/>
        </w:rPr>
      </w:pPr>
    </w:p>
    <w:p w14:paraId="65F0910E" w14:textId="77777777" w:rsidR="003347ED" w:rsidRPr="00224D51" w:rsidRDefault="006373AA" w:rsidP="006373AA">
      <w:pPr>
        <w:rPr>
          <w:rFonts w:ascii="Verdana" w:hAnsi="Verdana"/>
          <w:noProof/>
          <w:kern w:val="2"/>
          <w:lang w:eastAsia="en-US"/>
        </w:rPr>
      </w:pPr>
      <w:r w:rsidRPr="00224D51">
        <w:rPr>
          <w:rFonts w:ascii="Verdana" w:hAnsi="Verdana"/>
          <w:noProof/>
          <w:kern w:val="2"/>
          <w:lang w:eastAsia="en-US"/>
        </w:rPr>
        <w:t xml:space="preserve">Marijampolės savivaldybės </w:t>
      </w:r>
    </w:p>
    <w:p w14:paraId="42C86B40" w14:textId="234D5B6D" w:rsidR="006373AA" w:rsidRPr="00224D51" w:rsidRDefault="003347ED" w:rsidP="006373AA">
      <w:pPr>
        <w:rPr>
          <w:rFonts w:ascii="Verdana" w:hAnsi="Verdana"/>
          <w:noProof/>
          <w:kern w:val="2"/>
          <w:lang w:eastAsia="en-US"/>
        </w:rPr>
      </w:pPr>
      <w:r w:rsidRPr="00224D51">
        <w:rPr>
          <w:rFonts w:ascii="Verdana" w:hAnsi="Verdana"/>
          <w:noProof/>
          <w:kern w:val="2"/>
          <w:lang w:eastAsia="en-US"/>
        </w:rPr>
        <w:t>a</w:t>
      </w:r>
      <w:r w:rsidR="006373AA" w:rsidRPr="00224D51">
        <w:rPr>
          <w:rFonts w:ascii="Verdana" w:hAnsi="Verdana"/>
          <w:noProof/>
          <w:kern w:val="2"/>
          <w:lang w:eastAsia="en-US"/>
        </w:rPr>
        <w:t>dministracijos</w:t>
      </w:r>
      <w:r w:rsidRPr="00224D51">
        <w:rPr>
          <w:rFonts w:ascii="Verdana" w:hAnsi="Verdana"/>
          <w:noProof/>
          <w:kern w:val="2"/>
          <w:lang w:eastAsia="en-US"/>
        </w:rPr>
        <w:t xml:space="preserve"> </w:t>
      </w:r>
      <w:r w:rsidR="006373AA" w:rsidRPr="00224D51">
        <w:rPr>
          <w:rFonts w:ascii="Verdana" w:hAnsi="Verdana"/>
          <w:noProof/>
          <w:kern w:val="2"/>
          <w:lang w:eastAsia="en-US"/>
        </w:rPr>
        <w:t>direktoriui</w:t>
      </w:r>
    </w:p>
    <w:p w14:paraId="1DC756FC" w14:textId="77777777" w:rsidR="006373AA" w:rsidRPr="00224D51" w:rsidRDefault="006373AA" w:rsidP="006373AA">
      <w:pPr>
        <w:jc w:val="center"/>
        <w:rPr>
          <w:rFonts w:ascii="Verdana" w:hAnsi="Verdana"/>
          <w:b/>
          <w:lang w:eastAsia="en-US"/>
        </w:rPr>
      </w:pPr>
    </w:p>
    <w:p w14:paraId="0360C822" w14:textId="77777777" w:rsidR="006373AA" w:rsidRPr="00224D51" w:rsidRDefault="006373AA" w:rsidP="006373AA">
      <w:pPr>
        <w:jc w:val="center"/>
        <w:rPr>
          <w:rFonts w:ascii="Verdana" w:hAnsi="Verdana"/>
          <w:b/>
          <w:bCs/>
          <w:noProof/>
          <w:kern w:val="2"/>
          <w:lang w:eastAsia="en-US"/>
        </w:rPr>
      </w:pPr>
    </w:p>
    <w:p w14:paraId="32EA77E0" w14:textId="77777777" w:rsidR="006373AA" w:rsidRPr="00224D51" w:rsidRDefault="006373AA" w:rsidP="006373AA">
      <w:pPr>
        <w:jc w:val="center"/>
        <w:rPr>
          <w:rFonts w:ascii="Verdana" w:hAnsi="Verdana"/>
          <w:noProof/>
          <w:lang w:eastAsia="en-US"/>
        </w:rPr>
      </w:pPr>
      <w:r w:rsidRPr="00224D51">
        <w:rPr>
          <w:rFonts w:ascii="Verdana" w:hAnsi="Verdana"/>
          <w:b/>
          <w:bCs/>
          <w:lang w:eastAsia="en-US"/>
        </w:rPr>
        <w:t xml:space="preserve">MARIJAMPOLĖS SAVIVALDYBĖS VAIKŲ VASAROS UŽIMTUMO PROGRAMŲ ATRANKOS IR FINANSAVIMO </w:t>
      </w:r>
      <w:r w:rsidRPr="00224D51">
        <w:rPr>
          <w:rFonts w:ascii="Verdana" w:hAnsi="Verdana"/>
          <w:b/>
          <w:bCs/>
          <w:noProof/>
          <w:lang w:eastAsia="en-US"/>
        </w:rPr>
        <w:t xml:space="preserve">TEIKĖJO </w:t>
      </w:r>
      <w:r w:rsidRPr="00224D51">
        <w:rPr>
          <w:rFonts w:ascii="Verdana" w:hAnsi="Verdana"/>
          <w:b/>
          <w:bCs/>
          <w:lang w:eastAsia="en-US"/>
        </w:rPr>
        <w:t>PARAIŠKA</w:t>
      </w:r>
    </w:p>
    <w:p w14:paraId="680596B4" w14:textId="77777777" w:rsidR="006373AA" w:rsidRPr="00224D51" w:rsidRDefault="006373AA" w:rsidP="006373AA">
      <w:pPr>
        <w:ind w:right="179"/>
        <w:jc w:val="center"/>
        <w:rPr>
          <w:rFonts w:ascii="Verdana" w:hAnsi="Verdana"/>
          <w:b/>
          <w:lang w:eastAsia="en-US"/>
        </w:rPr>
      </w:pPr>
    </w:p>
    <w:p w14:paraId="3973586C" w14:textId="77777777" w:rsidR="006373AA" w:rsidRPr="00224D51" w:rsidRDefault="006373AA" w:rsidP="006373AA">
      <w:pPr>
        <w:spacing w:after="160" w:line="259" w:lineRule="auto"/>
        <w:jc w:val="center"/>
        <w:rPr>
          <w:rFonts w:ascii="Verdana" w:eastAsia="Calibri" w:hAnsi="Verdana" w:cs="Arial"/>
          <w:kern w:val="2"/>
          <w:sz w:val="22"/>
          <w:szCs w:val="22"/>
          <w:lang w:eastAsia="en-US"/>
        </w:rPr>
      </w:pPr>
      <w:r w:rsidRPr="00224D51">
        <w:rPr>
          <w:rFonts w:ascii="Verdana" w:hAnsi="Verdana"/>
          <w:noProof/>
          <w:kern w:val="2"/>
          <w:lang w:eastAsia="en-US"/>
        </w:rPr>
        <w:t>20.....m. .................... ........d. Nr. ..............</w:t>
      </w:r>
    </w:p>
    <w:p w14:paraId="191409B1" w14:textId="77777777" w:rsidR="006373AA" w:rsidRPr="00224D51" w:rsidRDefault="006373AA" w:rsidP="006373AA">
      <w:pPr>
        <w:spacing w:after="160" w:line="259" w:lineRule="auto"/>
        <w:jc w:val="center"/>
        <w:rPr>
          <w:rFonts w:ascii="Verdana" w:eastAsia="Calibri" w:hAnsi="Verdana" w:cs="Arial"/>
          <w:kern w:val="2"/>
          <w:sz w:val="22"/>
          <w:szCs w:val="22"/>
          <w:lang w:eastAsia="en-US"/>
        </w:rPr>
      </w:pPr>
      <w:r w:rsidRPr="00224D51">
        <w:rPr>
          <w:rFonts w:ascii="Verdana" w:hAnsi="Verdana"/>
          <w:noProof/>
          <w:kern w:val="2"/>
          <w:lang w:eastAsia="en-US"/>
        </w:rPr>
        <w:t>Marijampolė</w:t>
      </w:r>
    </w:p>
    <w:p w14:paraId="30C498B4" w14:textId="77777777" w:rsidR="006373AA" w:rsidRDefault="006373AA" w:rsidP="006373AA">
      <w:pPr>
        <w:ind w:right="179"/>
        <w:rPr>
          <w:rFonts w:ascii="Verdana" w:hAnsi="Verdana"/>
          <w:b/>
          <w:bCs/>
          <w:noProof/>
          <w:kern w:val="2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142"/>
        <w:gridCol w:w="3237"/>
        <w:gridCol w:w="636"/>
        <w:gridCol w:w="1308"/>
        <w:gridCol w:w="48"/>
        <w:gridCol w:w="188"/>
        <w:gridCol w:w="1697"/>
        <w:gridCol w:w="113"/>
        <w:gridCol w:w="1664"/>
        <w:gridCol w:w="7"/>
      </w:tblGrid>
      <w:tr w:rsidR="006373AA" w:rsidRPr="00224D51" w14:paraId="3659204A" w14:textId="77777777" w:rsidTr="00DD269B">
        <w:trPr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2FD39" w14:textId="77777777" w:rsidR="006373AA" w:rsidRPr="00224D51" w:rsidRDefault="006373AA" w:rsidP="009F3D91">
            <w:pPr>
              <w:spacing w:after="160"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  <w:r w:rsidRPr="00224D51">
              <w:rPr>
                <w:rFonts w:ascii="Verdana" w:hAnsi="Verdana"/>
                <w:b/>
                <w:noProof/>
                <w:lang w:eastAsia="en-US"/>
              </w:rPr>
              <w:t xml:space="preserve">1. Programos pavadinimas:    </w:t>
            </w:r>
          </w:p>
        </w:tc>
      </w:tr>
      <w:tr w:rsidR="006373AA" w:rsidRPr="00224D51" w14:paraId="5985014C" w14:textId="77777777" w:rsidTr="00DD269B">
        <w:trPr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893A6" w14:textId="77777777" w:rsidR="006373AA" w:rsidRPr="00224D51" w:rsidRDefault="006373AA" w:rsidP="009F3D91">
            <w:pPr>
              <w:spacing w:after="160" w:line="276" w:lineRule="auto"/>
              <w:contextualSpacing/>
              <w:jc w:val="both"/>
              <w:rPr>
                <w:rFonts w:ascii="Verdana" w:hAnsi="Verdana"/>
                <w:b/>
                <w:noProof/>
                <w:lang w:eastAsia="en-US"/>
              </w:rPr>
            </w:pPr>
            <w:r w:rsidRPr="00224D51">
              <w:rPr>
                <w:rFonts w:ascii="Verdana" w:hAnsi="Verdana"/>
                <w:b/>
                <w:noProof/>
                <w:lang w:eastAsia="en-US"/>
              </w:rPr>
              <w:t xml:space="preserve">2. Programos teikėjas:                         </w:t>
            </w:r>
          </w:p>
        </w:tc>
      </w:tr>
      <w:tr w:rsidR="006373AA" w:rsidRPr="00224D51" w14:paraId="7474B514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E8FB113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2.1.</w:t>
            </w:r>
          </w:p>
        </w:tc>
        <w:tc>
          <w:tcPr>
            <w:tcW w:w="271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891864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Pavadinimas</w:t>
            </w:r>
          </w:p>
        </w:tc>
        <w:tc>
          <w:tcPr>
            <w:tcW w:w="19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79A326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0BA5BE83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C53BD06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2.2.</w:t>
            </w:r>
          </w:p>
        </w:tc>
        <w:tc>
          <w:tcPr>
            <w:tcW w:w="271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875349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Fizinio/juridinio asmens kodas/verslo liudijimo ar individualios veiklos pažymėjimo numeris</w:t>
            </w:r>
          </w:p>
        </w:tc>
        <w:tc>
          <w:tcPr>
            <w:tcW w:w="19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931BFF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177A8CD1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08A55E5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2.3.</w:t>
            </w:r>
          </w:p>
        </w:tc>
        <w:tc>
          <w:tcPr>
            <w:tcW w:w="271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0E15C6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Adresas</w:t>
            </w:r>
          </w:p>
        </w:tc>
        <w:tc>
          <w:tcPr>
            <w:tcW w:w="19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660FD7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16108C04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378DC01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2.4.</w:t>
            </w:r>
          </w:p>
        </w:tc>
        <w:tc>
          <w:tcPr>
            <w:tcW w:w="271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9D0766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Telefono numeris</w:t>
            </w:r>
          </w:p>
        </w:tc>
        <w:tc>
          <w:tcPr>
            <w:tcW w:w="19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1C99E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1680D165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3D83239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2.5.</w:t>
            </w:r>
          </w:p>
        </w:tc>
        <w:tc>
          <w:tcPr>
            <w:tcW w:w="271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0B7418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El. pašto adresas</w:t>
            </w:r>
          </w:p>
        </w:tc>
        <w:tc>
          <w:tcPr>
            <w:tcW w:w="19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71B030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1FE4BD65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6EDCCC2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2.6.</w:t>
            </w:r>
          </w:p>
        </w:tc>
        <w:tc>
          <w:tcPr>
            <w:tcW w:w="271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509BD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Interneto svetainės adresas</w:t>
            </w:r>
          </w:p>
        </w:tc>
        <w:tc>
          <w:tcPr>
            <w:tcW w:w="19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E37AA4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2B01EB18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542A109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2.7</w:t>
            </w:r>
          </w:p>
        </w:tc>
        <w:tc>
          <w:tcPr>
            <w:tcW w:w="271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8ABD7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Banko pavadinimas</w:t>
            </w:r>
          </w:p>
        </w:tc>
        <w:tc>
          <w:tcPr>
            <w:tcW w:w="19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51B38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6DD0322C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3A4B098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2.8</w:t>
            </w:r>
          </w:p>
        </w:tc>
        <w:tc>
          <w:tcPr>
            <w:tcW w:w="271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76586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Banko kodas</w:t>
            </w:r>
          </w:p>
        </w:tc>
        <w:tc>
          <w:tcPr>
            <w:tcW w:w="19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EA942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1CF5B2DD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721C315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2.9</w:t>
            </w:r>
          </w:p>
        </w:tc>
        <w:tc>
          <w:tcPr>
            <w:tcW w:w="271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5FBA3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Sąskaitos numeris</w:t>
            </w:r>
          </w:p>
        </w:tc>
        <w:tc>
          <w:tcPr>
            <w:tcW w:w="19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34B1F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0272C694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8DB9085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2.10</w:t>
            </w:r>
          </w:p>
        </w:tc>
        <w:tc>
          <w:tcPr>
            <w:tcW w:w="271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43F5B0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Pagrindinė veiklos sritis (įrašykite švietimas, sportas, kultūra, turizmas ir pan.)</w:t>
            </w:r>
          </w:p>
        </w:tc>
        <w:tc>
          <w:tcPr>
            <w:tcW w:w="19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3543B1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07A1219F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5000" w:type="pct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838D71D" w14:textId="77777777" w:rsidR="006373AA" w:rsidRPr="00224D51" w:rsidRDefault="006373AA" w:rsidP="009F3D91">
            <w:pPr>
              <w:spacing w:after="160" w:line="259" w:lineRule="auto"/>
              <w:contextualSpacing/>
              <w:jc w:val="both"/>
              <w:rPr>
                <w:rFonts w:ascii="Verdana" w:hAnsi="Verdana"/>
                <w:b/>
                <w:bCs/>
                <w:noProof/>
              </w:rPr>
            </w:pPr>
            <w:r w:rsidRPr="00224D51">
              <w:rPr>
                <w:rFonts w:ascii="Verdana" w:hAnsi="Verdana"/>
                <w:b/>
                <w:bCs/>
                <w:noProof/>
              </w:rPr>
              <w:t>3. Informacija apie programą konkursui teikiančios įstaigos/organizacijos vadovą:</w:t>
            </w:r>
          </w:p>
        </w:tc>
      </w:tr>
      <w:tr w:rsidR="006373AA" w:rsidRPr="00224D51" w14:paraId="2255CAF0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B939011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3.1.</w:t>
            </w:r>
          </w:p>
        </w:tc>
        <w:tc>
          <w:tcPr>
            <w:tcW w:w="271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0AB969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Vardas ir pavardė</w:t>
            </w:r>
          </w:p>
        </w:tc>
        <w:tc>
          <w:tcPr>
            <w:tcW w:w="19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77F743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0A3E64F4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0572DEE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3.2.</w:t>
            </w:r>
          </w:p>
        </w:tc>
        <w:tc>
          <w:tcPr>
            <w:tcW w:w="271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89EE02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El. pašto adresas</w:t>
            </w:r>
          </w:p>
        </w:tc>
        <w:tc>
          <w:tcPr>
            <w:tcW w:w="19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7CA7CE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0C2C9737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6B39353" w14:textId="77777777" w:rsidR="006373AA" w:rsidRPr="00224D51" w:rsidRDefault="006373AA" w:rsidP="009F3D91">
            <w:pPr>
              <w:jc w:val="both"/>
              <w:rPr>
                <w:rFonts w:ascii="Verdana" w:hAnsi="Verdana"/>
                <w:strike/>
                <w:noProof/>
              </w:rPr>
            </w:pPr>
            <w:r w:rsidRPr="00224D51">
              <w:rPr>
                <w:rFonts w:ascii="Verdana" w:hAnsi="Verdana"/>
                <w:noProof/>
              </w:rPr>
              <w:t>3.3.</w:t>
            </w:r>
          </w:p>
        </w:tc>
        <w:tc>
          <w:tcPr>
            <w:tcW w:w="271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2790DA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Telefono numeris</w:t>
            </w:r>
          </w:p>
        </w:tc>
        <w:tc>
          <w:tcPr>
            <w:tcW w:w="19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ECA96D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319B8F10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5000" w:type="pct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5B1D094" w14:textId="77777777" w:rsidR="006373AA" w:rsidRPr="00224D51" w:rsidRDefault="006373AA" w:rsidP="009F3D91">
            <w:pPr>
              <w:jc w:val="both"/>
              <w:rPr>
                <w:rFonts w:ascii="Verdana" w:hAnsi="Verdana"/>
                <w:b/>
                <w:bCs/>
                <w:noProof/>
              </w:rPr>
            </w:pPr>
            <w:r w:rsidRPr="00224D51">
              <w:rPr>
                <w:rFonts w:ascii="Verdana" w:hAnsi="Verdana"/>
                <w:b/>
                <w:bCs/>
                <w:noProof/>
              </w:rPr>
              <w:lastRenderedPageBreak/>
              <w:t>4. Informacija apie programos vykdymo vadovą:</w:t>
            </w:r>
          </w:p>
        </w:tc>
      </w:tr>
      <w:tr w:rsidR="006373AA" w:rsidRPr="00224D51" w14:paraId="0F9A892E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7CC35B9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4.1.</w:t>
            </w:r>
          </w:p>
        </w:tc>
        <w:tc>
          <w:tcPr>
            <w:tcW w:w="271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5DD0A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Vardas ir pavardė</w:t>
            </w:r>
          </w:p>
        </w:tc>
        <w:tc>
          <w:tcPr>
            <w:tcW w:w="19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D9284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09548FF5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68D582B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4.2.</w:t>
            </w:r>
          </w:p>
        </w:tc>
        <w:tc>
          <w:tcPr>
            <w:tcW w:w="271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C34C6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El. pašto adresas</w:t>
            </w:r>
          </w:p>
        </w:tc>
        <w:tc>
          <w:tcPr>
            <w:tcW w:w="19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170E4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16306080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C23552B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4.3.</w:t>
            </w:r>
          </w:p>
        </w:tc>
        <w:tc>
          <w:tcPr>
            <w:tcW w:w="271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6F7B6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Telefono numeris</w:t>
            </w:r>
          </w:p>
        </w:tc>
        <w:tc>
          <w:tcPr>
            <w:tcW w:w="19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9D795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7302D142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5000" w:type="pct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8F2BB28" w14:textId="77777777" w:rsidR="006373AA" w:rsidRPr="00224D51" w:rsidRDefault="006373AA" w:rsidP="009F3D91">
            <w:pPr>
              <w:jc w:val="both"/>
              <w:rPr>
                <w:rFonts w:ascii="Verdana" w:hAnsi="Verdana"/>
                <w:b/>
                <w:bCs/>
                <w:noProof/>
              </w:rPr>
            </w:pPr>
            <w:bookmarkStart w:id="1" w:name="_Hlk187071572"/>
            <w:r w:rsidRPr="00224D51">
              <w:rPr>
                <w:rFonts w:ascii="Verdana" w:hAnsi="Verdana"/>
                <w:b/>
                <w:bCs/>
                <w:noProof/>
              </w:rPr>
              <w:t>5. Programos pristatymas:</w:t>
            </w:r>
          </w:p>
        </w:tc>
      </w:tr>
      <w:tr w:rsidR="006373AA" w:rsidRPr="00224D51" w14:paraId="3BA972F6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E22C81D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 xml:space="preserve">5.1. </w:t>
            </w:r>
          </w:p>
        </w:tc>
        <w:tc>
          <w:tcPr>
            <w:tcW w:w="4621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3D32F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  <w:lang w:eastAsia="en-US"/>
              </w:rPr>
              <w:t>Programos vykdymo vieta</w:t>
            </w:r>
            <w:r w:rsidRPr="00224D51">
              <w:rPr>
                <w:rFonts w:ascii="Verdana" w:hAnsi="Verdana"/>
                <w:b/>
                <w:bCs/>
                <w:noProof/>
                <w:lang w:eastAsia="en-US"/>
              </w:rPr>
              <w:t xml:space="preserve"> </w:t>
            </w:r>
            <w:r w:rsidRPr="00224D51">
              <w:rPr>
                <w:rFonts w:ascii="Verdana" w:hAnsi="Verdana"/>
                <w:noProof/>
                <w:lang w:eastAsia="en-US"/>
              </w:rPr>
              <w:t>(</w:t>
            </w:r>
            <w:r w:rsidRPr="00224D51">
              <w:rPr>
                <w:rFonts w:ascii="Verdana" w:hAnsi="Verdana"/>
                <w:i/>
                <w:iCs/>
                <w:noProof/>
                <w:lang w:eastAsia="en-US"/>
              </w:rPr>
              <w:t>įstaiga, adresas</w:t>
            </w:r>
            <w:r w:rsidRPr="00224D51">
              <w:rPr>
                <w:rFonts w:ascii="Verdana" w:hAnsi="Verdana"/>
                <w:noProof/>
                <w:lang w:eastAsia="en-US"/>
              </w:rPr>
              <w:t>)</w:t>
            </w:r>
          </w:p>
        </w:tc>
      </w:tr>
      <w:tr w:rsidR="006373AA" w:rsidRPr="00224D51" w14:paraId="756573A5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EAC2CBE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5.2.</w:t>
            </w:r>
          </w:p>
        </w:tc>
        <w:tc>
          <w:tcPr>
            <w:tcW w:w="4621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D6C02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Aktualumas</w:t>
            </w:r>
          </w:p>
        </w:tc>
      </w:tr>
      <w:tr w:rsidR="006373AA" w:rsidRPr="00224D51" w14:paraId="4FA99E67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01288DC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5.3.</w:t>
            </w:r>
          </w:p>
        </w:tc>
        <w:tc>
          <w:tcPr>
            <w:tcW w:w="4621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94CF1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Tikslas, uždaviniai</w:t>
            </w:r>
          </w:p>
        </w:tc>
      </w:tr>
      <w:tr w:rsidR="006373AA" w:rsidRPr="00224D51" w14:paraId="4C6E1E24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92EC224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5.4.</w:t>
            </w:r>
          </w:p>
        </w:tc>
        <w:tc>
          <w:tcPr>
            <w:tcW w:w="4621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AA80F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Trumpas programos pristatymas (10–20 sakinių)</w:t>
            </w:r>
          </w:p>
        </w:tc>
      </w:tr>
      <w:tr w:rsidR="006373AA" w:rsidRPr="00224D51" w14:paraId="3BCE8988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7872AFD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5.5.</w:t>
            </w:r>
          </w:p>
        </w:tc>
        <w:tc>
          <w:tcPr>
            <w:tcW w:w="4621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8F291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Siekiami rezultatai, sėkmės kriterijai</w:t>
            </w:r>
          </w:p>
        </w:tc>
      </w:tr>
      <w:tr w:rsidR="006373AA" w:rsidRPr="00224D51" w14:paraId="2FAAE1FC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D7EEC9C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5.6.</w:t>
            </w:r>
          </w:p>
        </w:tc>
        <w:tc>
          <w:tcPr>
            <w:tcW w:w="4621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82472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  <w:lang w:eastAsia="en-US"/>
              </w:rPr>
              <w:t>Programos pobūdis</w:t>
            </w:r>
            <w:r w:rsidRPr="00224D51">
              <w:rPr>
                <w:rFonts w:ascii="Verdana" w:hAnsi="Verdana"/>
                <w:b/>
                <w:bCs/>
                <w:noProof/>
                <w:lang w:eastAsia="en-US"/>
              </w:rPr>
              <w:t xml:space="preserve"> </w:t>
            </w:r>
            <w:r w:rsidRPr="00224D51">
              <w:rPr>
                <w:rFonts w:ascii="Verdana" w:hAnsi="Verdana"/>
                <w:i/>
                <w:iCs/>
                <w:noProof/>
                <w:lang w:eastAsia="en-US"/>
              </w:rPr>
              <w:t>(reikiamą pabraukti): meninė, sportinė, turistinė, kraštotyrinė, mokslinė, kalbų, karinė, bendro pobūdžio ir kt.</w:t>
            </w:r>
          </w:p>
        </w:tc>
      </w:tr>
      <w:tr w:rsidR="006373AA" w:rsidRPr="00224D51" w14:paraId="7AEB95ED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9AC5FB5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 xml:space="preserve">5.7. </w:t>
            </w:r>
          </w:p>
        </w:tc>
        <w:tc>
          <w:tcPr>
            <w:tcW w:w="4621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07074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Cs/>
                <w:i/>
                <w:iCs/>
                <w:noProof/>
                <w:lang w:eastAsia="en-US"/>
              </w:rPr>
            </w:pPr>
            <w:r w:rsidRPr="00224D51">
              <w:rPr>
                <w:rFonts w:ascii="Verdana" w:hAnsi="Verdana"/>
                <w:noProof/>
              </w:rPr>
              <w:t>Programos įgyvendinimo sklaida (viešinimas).</w:t>
            </w:r>
            <w:r w:rsidRPr="00224D51">
              <w:rPr>
                <w:rFonts w:ascii="Verdana" w:hAnsi="Verdana"/>
                <w:bCs/>
                <w:noProof/>
                <w:lang w:eastAsia="en-US"/>
              </w:rPr>
              <w:t xml:space="preserve"> </w:t>
            </w:r>
            <w:r w:rsidRPr="00224D51">
              <w:rPr>
                <w:rFonts w:ascii="Verdana" w:hAnsi="Verdana"/>
                <w:bCs/>
                <w:i/>
                <w:iCs/>
                <w:noProof/>
                <w:lang w:eastAsia="en-US"/>
              </w:rPr>
              <w:t>Parašykite, kur bus viešinama informacija apie programą ir jos įgyvendinimą.</w:t>
            </w:r>
          </w:p>
          <w:p w14:paraId="6146F9D7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bCs/>
                <w:i/>
                <w:iCs/>
                <w:noProof/>
                <w:lang w:eastAsia="en-US"/>
              </w:rPr>
              <w:t>(Nurodykite internetinės svetainės adresą)</w:t>
            </w:r>
          </w:p>
        </w:tc>
      </w:tr>
      <w:tr w:rsidR="006373AA" w:rsidRPr="00224D51" w14:paraId="4AF2E52A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5000" w:type="pct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AE3A9B9" w14:textId="77777777" w:rsidR="006373AA" w:rsidRPr="00224D51" w:rsidRDefault="006373AA" w:rsidP="009F3D91">
            <w:pPr>
              <w:jc w:val="both"/>
              <w:rPr>
                <w:rFonts w:ascii="Verdana" w:hAnsi="Verdana"/>
                <w:b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/>
                <w:bCs/>
                <w:noProof/>
              </w:rPr>
              <w:t>6</w:t>
            </w:r>
            <w:r w:rsidRPr="00224D51">
              <w:rPr>
                <w:rFonts w:ascii="Verdana" w:hAnsi="Verdana"/>
                <w:noProof/>
              </w:rPr>
              <w:t xml:space="preserve">. </w:t>
            </w:r>
            <w:r w:rsidRPr="00224D51">
              <w:rPr>
                <w:rFonts w:ascii="Verdana" w:hAnsi="Verdana"/>
                <w:b/>
                <w:bCs/>
                <w:noProof/>
                <w:lang w:eastAsia="en-US"/>
              </w:rPr>
              <w:t xml:space="preserve">Programos vykdymo laikas </w:t>
            </w:r>
            <w:r w:rsidRPr="00224D51">
              <w:rPr>
                <w:rFonts w:ascii="Verdana" w:hAnsi="Verdana"/>
                <w:bCs/>
                <w:noProof/>
                <w:lang w:eastAsia="en-US"/>
              </w:rPr>
              <w:t>(data, nuo</w:t>
            </w:r>
            <w:r w:rsidRPr="00224D51">
              <w:rPr>
                <w:rFonts w:ascii="Verdana" w:hAnsi="Verdana"/>
                <w:noProof/>
                <w:kern w:val="2"/>
                <w:lang w:eastAsia="en-US"/>
              </w:rPr>
              <w:t>–</w:t>
            </w:r>
            <w:r w:rsidRPr="00224D51">
              <w:rPr>
                <w:rFonts w:ascii="Verdana" w:hAnsi="Verdana"/>
                <w:bCs/>
                <w:noProof/>
                <w:lang w:eastAsia="en-US"/>
              </w:rPr>
              <w:t>iki)</w:t>
            </w:r>
          </w:p>
        </w:tc>
      </w:tr>
      <w:tr w:rsidR="006373AA" w:rsidRPr="00224D51" w14:paraId="33A9A382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34E569F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6.1.</w:t>
            </w:r>
          </w:p>
        </w:tc>
        <w:tc>
          <w:tcPr>
            <w:tcW w:w="271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DEDD9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Programos pamainų skaičius</w:t>
            </w:r>
          </w:p>
        </w:tc>
        <w:tc>
          <w:tcPr>
            <w:tcW w:w="19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A80BC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46DCAEEB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DF28BB2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6.2.</w:t>
            </w:r>
          </w:p>
        </w:tc>
        <w:tc>
          <w:tcPr>
            <w:tcW w:w="271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5DA7F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  <w:lang w:eastAsia="en-US"/>
              </w:rPr>
            </w:pPr>
            <w:r w:rsidRPr="00224D51">
              <w:rPr>
                <w:rFonts w:ascii="Verdana" w:hAnsi="Verdana"/>
                <w:noProof/>
                <w:lang w:eastAsia="en-US"/>
              </w:rPr>
              <w:t>Programos laiką per dieną (</w:t>
            </w:r>
            <w:r w:rsidRPr="00224D51">
              <w:rPr>
                <w:rFonts w:ascii="Verdana" w:hAnsi="Verdana"/>
                <w:i/>
                <w:iCs/>
                <w:noProof/>
                <w:lang w:eastAsia="en-US"/>
              </w:rPr>
              <w:t>nuo–iki</w:t>
            </w:r>
            <w:r w:rsidRPr="00224D51">
              <w:rPr>
                <w:rFonts w:ascii="Verdana" w:hAnsi="Verdana"/>
                <w:noProof/>
                <w:lang w:eastAsia="en-US"/>
              </w:rPr>
              <w:t>):</w:t>
            </w:r>
          </w:p>
        </w:tc>
        <w:tc>
          <w:tcPr>
            <w:tcW w:w="19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C01C6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22408930" w14:textId="77777777" w:rsidTr="00DD269B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  <w:jc w:val="center"/>
        </w:trPr>
        <w:tc>
          <w:tcPr>
            <w:tcW w:w="37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B2F4ABC" w14:textId="0B3DD221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6.</w:t>
            </w:r>
            <w:r w:rsidR="00224D51" w:rsidRPr="00224D51">
              <w:rPr>
                <w:rFonts w:ascii="Verdana" w:hAnsi="Verdana"/>
                <w:noProof/>
              </w:rPr>
              <w:t>3</w:t>
            </w:r>
            <w:r w:rsidRPr="00224D51">
              <w:rPr>
                <w:rFonts w:ascii="Verdana" w:hAnsi="Verdana"/>
                <w:noProof/>
              </w:rPr>
              <w:t>.</w:t>
            </w:r>
          </w:p>
        </w:tc>
        <w:tc>
          <w:tcPr>
            <w:tcW w:w="271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2CE37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  <w:lang w:eastAsia="en-US"/>
              </w:rPr>
            </w:pPr>
            <w:r w:rsidRPr="00224D51">
              <w:rPr>
                <w:rFonts w:ascii="Verdana" w:hAnsi="Verdana"/>
                <w:noProof/>
                <w:lang w:eastAsia="en-US"/>
              </w:rPr>
              <w:t>Programos trukmė (</w:t>
            </w:r>
            <w:r w:rsidRPr="00224D51">
              <w:rPr>
                <w:rFonts w:ascii="Verdana" w:hAnsi="Verdana"/>
                <w:i/>
                <w:iCs/>
                <w:noProof/>
                <w:lang w:eastAsia="en-US"/>
              </w:rPr>
              <w:t>dienų skaičius</w:t>
            </w:r>
            <w:r w:rsidRPr="00224D51">
              <w:rPr>
                <w:rFonts w:ascii="Verdana" w:hAnsi="Verdana"/>
                <w:noProof/>
                <w:lang w:eastAsia="en-US"/>
              </w:rPr>
              <w:t>)</w:t>
            </w:r>
          </w:p>
        </w:tc>
        <w:tc>
          <w:tcPr>
            <w:tcW w:w="19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DC523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  <w:lang w:val="en-US"/>
              </w:rPr>
            </w:pPr>
          </w:p>
        </w:tc>
      </w:tr>
      <w:bookmarkEnd w:id="1"/>
      <w:tr w:rsidR="006373AA" w:rsidRPr="00224D51" w14:paraId="2A0E2FCA" w14:textId="77777777" w:rsidTr="00DD269B">
        <w:tblPrEx>
          <w:tblLook w:val="01E0" w:firstRow="1" w:lastRow="1" w:firstColumn="1" w:lastColumn="1" w:noHBand="0" w:noVBand="0"/>
        </w:tblPrEx>
        <w:trPr>
          <w:gridAfter w:val="1"/>
          <w:wAfter w:w="4" w:type="pct"/>
          <w:trHeight w:val="300"/>
          <w:jc w:val="center"/>
        </w:trPr>
        <w:tc>
          <w:tcPr>
            <w:tcW w:w="499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C480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/>
                <w:bCs/>
                <w:noProof/>
                <w:lang w:eastAsia="en-US"/>
              </w:rPr>
              <w:t>7. Programos veiklos planas</w:t>
            </w:r>
          </w:p>
        </w:tc>
      </w:tr>
      <w:tr w:rsidR="006373AA" w:rsidRPr="00224D51" w14:paraId="33390389" w14:textId="77777777" w:rsidTr="00DD269B">
        <w:tblPrEx>
          <w:tblLook w:val="01E0" w:firstRow="1" w:lastRow="1" w:firstColumn="1" w:lastColumn="1" w:noHBand="0" w:noVBand="0"/>
        </w:tblPrEx>
        <w:trPr>
          <w:gridAfter w:val="1"/>
          <w:wAfter w:w="4" w:type="pct"/>
          <w:jc w:val="center"/>
        </w:trPr>
        <w:tc>
          <w:tcPr>
            <w:tcW w:w="20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C2CF0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  <w:r w:rsidRPr="00224D51">
              <w:rPr>
                <w:rFonts w:ascii="Verdana" w:hAnsi="Verdana"/>
                <w:b/>
                <w:noProof/>
                <w:lang w:eastAsia="en-US"/>
              </w:rPr>
              <w:t>Vykdomos priemonės, renginiai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4DF7E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  <w:r w:rsidRPr="00224D51">
              <w:rPr>
                <w:rFonts w:ascii="Verdana" w:hAnsi="Verdana"/>
                <w:b/>
                <w:noProof/>
                <w:lang w:eastAsia="en-US"/>
              </w:rPr>
              <w:t>Vykdymo laikas</w:t>
            </w:r>
          </w:p>
        </w:tc>
        <w:tc>
          <w:tcPr>
            <w:tcW w:w="10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EE760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  <w:r w:rsidRPr="00224D51">
              <w:rPr>
                <w:rFonts w:ascii="Verdana" w:hAnsi="Verdana"/>
                <w:b/>
                <w:noProof/>
                <w:lang w:eastAsia="en-US"/>
              </w:rPr>
              <w:t>Atsakingas vykdytojas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F186E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  <w:r w:rsidRPr="00224D51">
              <w:rPr>
                <w:rFonts w:ascii="Verdana" w:hAnsi="Verdana"/>
                <w:b/>
                <w:noProof/>
                <w:lang w:eastAsia="en-US"/>
              </w:rPr>
              <w:t>Vieta</w:t>
            </w:r>
          </w:p>
        </w:tc>
      </w:tr>
      <w:tr w:rsidR="006373AA" w:rsidRPr="00224D51" w14:paraId="5EEF597A" w14:textId="77777777" w:rsidTr="00DD269B">
        <w:tblPrEx>
          <w:tblLook w:val="01E0" w:firstRow="1" w:lastRow="1" w:firstColumn="1" w:lastColumn="1" w:noHBand="0" w:noVBand="0"/>
        </w:tblPrEx>
        <w:trPr>
          <w:gridAfter w:val="1"/>
          <w:wAfter w:w="4" w:type="pct"/>
          <w:jc w:val="center"/>
        </w:trPr>
        <w:tc>
          <w:tcPr>
            <w:tcW w:w="20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974DD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510CF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10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2BCD4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CC96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</w:tr>
      <w:tr w:rsidR="006373AA" w:rsidRPr="00224D51" w14:paraId="4475A93B" w14:textId="77777777" w:rsidTr="00DD269B">
        <w:tblPrEx>
          <w:tblLook w:val="01E0" w:firstRow="1" w:lastRow="1" w:firstColumn="1" w:lastColumn="1" w:noHBand="0" w:noVBand="0"/>
        </w:tblPrEx>
        <w:trPr>
          <w:gridAfter w:val="1"/>
          <w:wAfter w:w="4" w:type="pct"/>
          <w:jc w:val="center"/>
        </w:trPr>
        <w:tc>
          <w:tcPr>
            <w:tcW w:w="20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85FF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57F6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10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0476A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9F8D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</w:tr>
      <w:tr w:rsidR="006373AA" w:rsidRPr="00224D51" w14:paraId="440A6BDE" w14:textId="77777777" w:rsidTr="00DD269B">
        <w:tblPrEx>
          <w:tblLook w:val="01E0" w:firstRow="1" w:lastRow="1" w:firstColumn="1" w:lastColumn="1" w:noHBand="0" w:noVBand="0"/>
        </w:tblPrEx>
        <w:trPr>
          <w:gridAfter w:val="1"/>
          <w:wAfter w:w="4" w:type="pct"/>
          <w:jc w:val="center"/>
        </w:trPr>
        <w:tc>
          <w:tcPr>
            <w:tcW w:w="20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A216F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99D5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10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599D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E90C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</w:tr>
      <w:tr w:rsidR="006373AA" w:rsidRPr="00224D51" w14:paraId="456A771E" w14:textId="77777777" w:rsidTr="00DD269B">
        <w:tblPrEx>
          <w:tblLook w:val="01E0" w:firstRow="1" w:lastRow="1" w:firstColumn="1" w:lastColumn="1" w:noHBand="0" w:noVBand="0"/>
        </w:tblPrEx>
        <w:trPr>
          <w:gridAfter w:val="1"/>
          <w:wAfter w:w="4" w:type="pct"/>
          <w:trHeight w:val="300"/>
          <w:jc w:val="center"/>
        </w:trPr>
        <w:tc>
          <w:tcPr>
            <w:tcW w:w="499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8FCE3" w14:textId="77777777" w:rsidR="006373AA" w:rsidRPr="00224D51" w:rsidRDefault="006373AA" w:rsidP="009F3D91">
            <w:pPr>
              <w:spacing w:after="160"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/>
                <w:bCs/>
                <w:noProof/>
                <w:lang w:eastAsia="en-US"/>
              </w:rPr>
              <w:t xml:space="preserve">8. Programos dalyviai: </w:t>
            </w:r>
          </w:p>
        </w:tc>
      </w:tr>
      <w:tr w:rsidR="006373AA" w:rsidRPr="00224D51" w14:paraId="4E91D1CC" w14:textId="77777777" w:rsidTr="00DD269B">
        <w:tblPrEx>
          <w:tblLook w:val="01E0" w:firstRow="1" w:lastRow="1" w:firstColumn="1" w:lastColumn="1" w:noHBand="0" w:noVBand="0"/>
        </w:tblPrEx>
        <w:trPr>
          <w:gridAfter w:val="1"/>
          <w:wAfter w:w="4" w:type="pct"/>
          <w:trHeight w:val="240"/>
          <w:jc w:val="center"/>
        </w:trPr>
        <w:tc>
          <w:tcPr>
            <w:tcW w:w="40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88DE5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>8.1. Bendras vaikų skaičius: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8556B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</w:p>
        </w:tc>
      </w:tr>
      <w:tr w:rsidR="006373AA" w:rsidRPr="00224D51" w14:paraId="02F92447" w14:textId="77777777" w:rsidTr="00DD269B">
        <w:tblPrEx>
          <w:tblLook w:val="01E0" w:firstRow="1" w:lastRow="1" w:firstColumn="1" w:lastColumn="1" w:noHBand="0" w:noVBand="0"/>
        </w:tblPrEx>
        <w:trPr>
          <w:gridAfter w:val="1"/>
          <w:wAfter w:w="4" w:type="pct"/>
          <w:trHeight w:val="210"/>
          <w:jc w:val="center"/>
        </w:trPr>
        <w:tc>
          <w:tcPr>
            <w:tcW w:w="40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A567A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noProof/>
                <w:lang w:eastAsia="en-US"/>
              </w:rPr>
            </w:pPr>
            <w:r w:rsidRPr="00224D51">
              <w:rPr>
                <w:rFonts w:ascii="Verdana" w:hAnsi="Verdana"/>
                <w:noProof/>
                <w:lang w:eastAsia="en-US"/>
              </w:rPr>
              <w:t>8.2. Vaikų amžius (</w:t>
            </w:r>
            <w:r w:rsidRPr="00224D51">
              <w:rPr>
                <w:rFonts w:ascii="Verdana" w:hAnsi="Verdana"/>
                <w:i/>
                <w:iCs/>
                <w:noProof/>
                <w:lang w:eastAsia="en-US"/>
              </w:rPr>
              <w:t>nuo–iki</w:t>
            </w:r>
            <w:r w:rsidRPr="00224D51">
              <w:rPr>
                <w:rFonts w:ascii="Verdana" w:hAnsi="Verdana"/>
                <w:noProof/>
                <w:lang w:eastAsia="en-US"/>
              </w:rPr>
              <w:t>)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45838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</w:p>
        </w:tc>
      </w:tr>
      <w:tr w:rsidR="006373AA" w:rsidRPr="00224D51" w14:paraId="5FDE390F" w14:textId="77777777" w:rsidTr="00DD269B">
        <w:tblPrEx>
          <w:tblLook w:val="01E0" w:firstRow="1" w:lastRow="1" w:firstColumn="1" w:lastColumn="1" w:noHBand="0" w:noVBand="0"/>
        </w:tblPrEx>
        <w:trPr>
          <w:gridAfter w:val="1"/>
          <w:wAfter w:w="4" w:type="pct"/>
          <w:trHeight w:val="240"/>
          <w:jc w:val="center"/>
        </w:trPr>
        <w:tc>
          <w:tcPr>
            <w:tcW w:w="40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179A8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noProof/>
                <w:lang w:eastAsia="en-US"/>
              </w:rPr>
            </w:pPr>
            <w:r w:rsidRPr="00224D51">
              <w:rPr>
                <w:rFonts w:ascii="Verdana" w:hAnsi="Verdana"/>
                <w:noProof/>
                <w:lang w:eastAsia="en-US"/>
              </w:rPr>
              <w:t>8.3.</w:t>
            </w:r>
            <w:r w:rsidRPr="00224D51">
              <w:rPr>
                <w:rFonts w:ascii="Verdana" w:hAnsi="Verdana"/>
                <w:bCs/>
                <w:noProof/>
                <w:lang w:eastAsia="en-US"/>
              </w:rPr>
              <w:t xml:space="preserve"> Vienoje pamainoje dalyvausiančių vaikų skaičius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4EEEA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</w:p>
        </w:tc>
      </w:tr>
      <w:tr w:rsidR="006373AA" w:rsidRPr="00224D51" w14:paraId="0BC82850" w14:textId="77777777" w:rsidTr="00DD269B">
        <w:tblPrEx>
          <w:tblLook w:val="01E0" w:firstRow="1" w:lastRow="1" w:firstColumn="1" w:lastColumn="1" w:noHBand="0" w:noVBand="0"/>
        </w:tblPrEx>
        <w:trPr>
          <w:gridAfter w:val="1"/>
          <w:wAfter w:w="4" w:type="pct"/>
          <w:trHeight w:val="300"/>
          <w:jc w:val="center"/>
        </w:trPr>
        <w:tc>
          <w:tcPr>
            <w:tcW w:w="499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FDB2C" w14:textId="77777777" w:rsidR="006373AA" w:rsidRPr="00224D51" w:rsidRDefault="006373AA" w:rsidP="009F3D91">
            <w:pPr>
              <w:spacing w:after="160"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/>
                <w:bCs/>
                <w:noProof/>
                <w:lang w:eastAsia="en-US"/>
              </w:rPr>
              <w:t>9. Programos vykdytojai ir jų atitikimas reikalavimams</w:t>
            </w:r>
          </w:p>
        </w:tc>
      </w:tr>
      <w:tr w:rsidR="006373AA" w:rsidRPr="00224D51" w14:paraId="7DDFB5A9" w14:textId="77777777" w:rsidTr="00DD269B">
        <w:tblPrEx>
          <w:tblLook w:val="01E0" w:firstRow="1" w:lastRow="1" w:firstColumn="1" w:lastColumn="1" w:noHBand="0" w:noVBand="0"/>
        </w:tblPrEx>
        <w:trPr>
          <w:gridAfter w:val="1"/>
          <w:wAfter w:w="4" w:type="pct"/>
          <w:trHeight w:val="300"/>
          <w:jc w:val="center"/>
        </w:trPr>
        <w:tc>
          <w:tcPr>
            <w:tcW w:w="499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F4C52" w14:textId="77777777" w:rsidR="006373AA" w:rsidRPr="00224D51" w:rsidRDefault="006373AA" w:rsidP="009F3D91">
            <w:pPr>
              <w:jc w:val="both"/>
              <w:rPr>
                <w:rFonts w:ascii="Verdana" w:hAnsi="Verdana"/>
                <w:b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noProof/>
              </w:rPr>
              <w:t>9.1. Patvirtinu (</w:t>
            </w:r>
            <w:r w:rsidRPr="00224D51">
              <w:rPr>
                <w:rFonts w:ascii="Verdana" w:hAnsi="Verdana"/>
                <w:i/>
                <w:iCs/>
                <w:noProof/>
              </w:rPr>
              <w:t>pabraukti</w:t>
            </w:r>
            <w:r w:rsidRPr="00224D51">
              <w:rPr>
                <w:rFonts w:ascii="Verdana" w:hAnsi="Verdana"/>
                <w:noProof/>
              </w:rPr>
              <w:t>), kad Programą įgyvendina asmenys, turintys teisę dirbti mokytoju (pagal Lietuvos Respublikos švietimo įstatymą)</w:t>
            </w:r>
          </w:p>
        </w:tc>
      </w:tr>
      <w:tr w:rsidR="006373AA" w:rsidRPr="00224D51" w14:paraId="6051F6A5" w14:textId="77777777" w:rsidTr="00DD269B">
        <w:tblPrEx>
          <w:tblLook w:val="01E0" w:firstRow="1" w:lastRow="1" w:firstColumn="1" w:lastColumn="1" w:noHBand="0" w:noVBand="0"/>
        </w:tblPrEx>
        <w:trPr>
          <w:gridAfter w:val="1"/>
          <w:wAfter w:w="4" w:type="pct"/>
          <w:trHeight w:val="240"/>
          <w:jc w:val="center"/>
        </w:trPr>
        <w:tc>
          <w:tcPr>
            <w:tcW w:w="40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9065D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>9.2. bendras Programą įgyvendinančių asmenų skaičius, iš jų: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5DBE7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</w:p>
        </w:tc>
      </w:tr>
      <w:tr w:rsidR="006373AA" w:rsidRPr="00224D51" w14:paraId="31DD91CC" w14:textId="77777777" w:rsidTr="00DD269B">
        <w:tblPrEx>
          <w:tblLook w:val="01E0" w:firstRow="1" w:lastRow="1" w:firstColumn="1" w:lastColumn="1" w:noHBand="0" w:noVBand="0"/>
        </w:tblPrEx>
        <w:trPr>
          <w:gridAfter w:val="1"/>
          <w:wAfter w:w="4" w:type="pct"/>
          <w:trHeight w:val="240"/>
          <w:jc w:val="center"/>
        </w:trPr>
        <w:tc>
          <w:tcPr>
            <w:tcW w:w="40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00DF4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 xml:space="preserve">9.3. mokytojai; 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426B4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</w:p>
        </w:tc>
      </w:tr>
      <w:tr w:rsidR="006373AA" w:rsidRPr="00224D51" w14:paraId="75AFEFFB" w14:textId="77777777" w:rsidTr="00DD269B">
        <w:tblPrEx>
          <w:tblLook w:val="01E0" w:firstRow="1" w:lastRow="1" w:firstColumn="1" w:lastColumn="1" w:noHBand="0" w:noVBand="0"/>
        </w:tblPrEx>
        <w:trPr>
          <w:gridAfter w:val="1"/>
          <w:wAfter w:w="4" w:type="pct"/>
          <w:trHeight w:val="240"/>
          <w:jc w:val="center"/>
        </w:trPr>
        <w:tc>
          <w:tcPr>
            <w:tcW w:w="40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F00C0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 xml:space="preserve">9.4. sveikatos priežiūros specialistai; 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7DB8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</w:p>
        </w:tc>
      </w:tr>
      <w:tr w:rsidR="006373AA" w:rsidRPr="00224D51" w14:paraId="5A6EF722" w14:textId="77777777" w:rsidTr="00DD269B">
        <w:tblPrEx>
          <w:tblLook w:val="01E0" w:firstRow="1" w:lastRow="1" w:firstColumn="1" w:lastColumn="1" w:noHBand="0" w:noVBand="0"/>
        </w:tblPrEx>
        <w:trPr>
          <w:gridAfter w:val="1"/>
          <w:wAfter w:w="4" w:type="pct"/>
          <w:trHeight w:val="240"/>
          <w:jc w:val="center"/>
        </w:trPr>
        <w:tc>
          <w:tcPr>
            <w:tcW w:w="40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65ED9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 xml:space="preserve">9.5. savanoriai 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1B5FA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</w:p>
        </w:tc>
      </w:tr>
      <w:tr w:rsidR="006373AA" w:rsidRPr="00224D51" w14:paraId="4AE8B432" w14:textId="77777777" w:rsidTr="00DD269B">
        <w:tblPrEx>
          <w:tblLook w:val="01E0" w:firstRow="1" w:lastRow="1" w:firstColumn="1" w:lastColumn="1" w:noHBand="0" w:noVBand="0"/>
        </w:tblPrEx>
        <w:trPr>
          <w:gridAfter w:val="1"/>
          <w:wAfter w:w="4" w:type="pct"/>
          <w:trHeight w:val="240"/>
          <w:jc w:val="center"/>
        </w:trPr>
        <w:tc>
          <w:tcPr>
            <w:tcW w:w="40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BBFD8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>9.6. kiti (nurodyti).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C245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</w:p>
        </w:tc>
      </w:tr>
      <w:tr w:rsidR="006373AA" w:rsidRPr="00224D51" w14:paraId="61E34F78" w14:textId="77777777" w:rsidTr="00DD269B">
        <w:tblPrEx>
          <w:tblLook w:val="01E0" w:firstRow="1" w:lastRow="1" w:firstColumn="1" w:lastColumn="1" w:noHBand="0" w:noVBand="0"/>
        </w:tblPrEx>
        <w:trPr>
          <w:gridAfter w:val="1"/>
          <w:wAfter w:w="4" w:type="pct"/>
          <w:trHeight w:val="240"/>
          <w:jc w:val="center"/>
        </w:trPr>
        <w:tc>
          <w:tcPr>
            <w:tcW w:w="499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C7EA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/>
                <w:noProof/>
                <w:lang w:eastAsia="en-US"/>
              </w:rPr>
              <w:t>10. Sąmata</w:t>
            </w:r>
          </w:p>
        </w:tc>
      </w:tr>
      <w:tr w:rsidR="006373AA" w:rsidRPr="00224D51" w14:paraId="4DBEA24C" w14:textId="77777777" w:rsidTr="00DD269B">
        <w:trPr>
          <w:jc w:val="center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CAB46" w14:textId="77777777" w:rsidR="006373AA" w:rsidRPr="00224D51" w:rsidRDefault="006373AA" w:rsidP="009F3D91">
            <w:pPr>
              <w:spacing w:line="276" w:lineRule="auto"/>
              <w:ind w:right="-108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>Eil.</w:t>
            </w:r>
          </w:p>
          <w:p w14:paraId="2BF37FDC" w14:textId="77777777" w:rsidR="006373AA" w:rsidRPr="00224D51" w:rsidRDefault="006373AA" w:rsidP="009F3D91">
            <w:pPr>
              <w:spacing w:line="276" w:lineRule="auto"/>
              <w:ind w:right="-108"/>
              <w:rPr>
                <w:rFonts w:ascii="Verdana" w:hAnsi="Verdana"/>
                <w:b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>Nr.</w:t>
            </w:r>
          </w:p>
        </w:tc>
        <w:tc>
          <w:tcPr>
            <w:tcW w:w="20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CF62F" w14:textId="77777777" w:rsidR="006373AA" w:rsidRPr="00224D51" w:rsidRDefault="006373AA" w:rsidP="009F3D91">
            <w:pPr>
              <w:tabs>
                <w:tab w:val="left" w:pos="720"/>
                <w:tab w:val="center" w:pos="4680"/>
                <w:tab w:val="right" w:pos="9360"/>
              </w:tabs>
              <w:spacing w:line="276" w:lineRule="auto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>Išlaidų pavadinimas</w:t>
            </w:r>
          </w:p>
        </w:tc>
        <w:tc>
          <w:tcPr>
            <w:tcW w:w="8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D4C0E" w14:textId="77777777" w:rsidR="006373AA" w:rsidRPr="00224D51" w:rsidRDefault="006373AA" w:rsidP="009F3D91">
            <w:pPr>
              <w:spacing w:line="276" w:lineRule="auto"/>
              <w:jc w:val="center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>Programos</w:t>
            </w:r>
          </w:p>
          <w:p w14:paraId="435B8CE7" w14:textId="77777777" w:rsidR="006373AA" w:rsidRPr="00224D51" w:rsidRDefault="006373AA" w:rsidP="009F3D91">
            <w:pPr>
              <w:spacing w:line="276" w:lineRule="auto"/>
              <w:jc w:val="center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>kaina,</w:t>
            </w:r>
          </w:p>
          <w:p w14:paraId="2A394F43" w14:textId="77777777" w:rsidR="006373AA" w:rsidRPr="00224D51" w:rsidRDefault="006373AA" w:rsidP="009F3D91">
            <w:pPr>
              <w:spacing w:line="276" w:lineRule="auto"/>
              <w:jc w:val="center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 xml:space="preserve"> iš viso</w:t>
            </w: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292E8" w14:textId="77777777" w:rsidR="006373AA" w:rsidRPr="00224D51" w:rsidRDefault="006373AA" w:rsidP="009F3D91">
            <w:pPr>
              <w:spacing w:line="276" w:lineRule="auto"/>
              <w:jc w:val="center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>Lėšų suma, prašoma skirti Konkurso būdu</w:t>
            </w:r>
          </w:p>
        </w:tc>
        <w:tc>
          <w:tcPr>
            <w:tcW w:w="8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AB8C1" w14:textId="77777777" w:rsidR="006373AA" w:rsidRPr="00224D51" w:rsidRDefault="006373AA" w:rsidP="009F3D91">
            <w:pPr>
              <w:tabs>
                <w:tab w:val="left" w:pos="720"/>
                <w:tab w:val="center" w:pos="4680"/>
                <w:tab w:val="right" w:pos="9360"/>
              </w:tabs>
              <w:spacing w:line="276" w:lineRule="auto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 xml:space="preserve">Kiti finansavimo šaltiniai </w:t>
            </w:r>
          </w:p>
        </w:tc>
      </w:tr>
      <w:tr w:rsidR="006373AA" w:rsidRPr="00224D51" w14:paraId="23120B27" w14:textId="77777777" w:rsidTr="00DD269B">
        <w:trPr>
          <w:jc w:val="center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523D0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lastRenderedPageBreak/>
              <w:t>1.</w:t>
            </w:r>
          </w:p>
        </w:tc>
        <w:tc>
          <w:tcPr>
            <w:tcW w:w="20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BB31D" w14:textId="6C982E91" w:rsidR="006373AA" w:rsidRPr="00224D51" w:rsidRDefault="006373AA" w:rsidP="009F3D91">
            <w:pPr>
              <w:spacing w:line="266" w:lineRule="auto"/>
              <w:outlineLvl w:val="3"/>
              <w:rPr>
                <w:rFonts w:ascii="Verdana" w:hAnsi="Verdana"/>
                <w:bCs/>
                <w:noProof/>
                <w:spacing w:val="5"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spacing w:val="5"/>
                <w:lang w:eastAsia="en-US"/>
              </w:rPr>
              <w:t>Prekės:</w:t>
            </w:r>
          </w:p>
          <w:p w14:paraId="25B31D21" w14:textId="77777777" w:rsidR="006373AA" w:rsidRPr="00224D51" w:rsidRDefault="006373AA" w:rsidP="009F3D91">
            <w:pPr>
              <w:spacing w:line="266" w:lineRule="auto"/>
              <w:outlineLvl w:val="3"/>
              <w:rPr>
                <w:rFonts w:ascii="Verdana" w:hAnsi="Verdana"/>
                <w:bCs/>
                <w:noProof/>
                <w:spacing w:val="5"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spacing w:val="5"/>
                <w:lang w:eastAsia="en-US"/>
              </w:rPr>
              <w:t>1.1.kanceliarinės</w:t>
            </w:r>
          </w:p>
          <w:p w14:paraId="63713A4D" w14:textId="2F77029A" w:rsidR="006373AA" w:rsidRPr="00224D51" w:rsidRDefault="006373AA" w:rsidP="009F3D91">
            <w:pPr>
              <w:spacing w:line="266" w:lineRule="auto"/>
              <w:outlineLvl w:val="3"/>
              <w:rPr>
                <w:rFonts w:ascii="Verdana" w:hAnsi="Verdana"/>
                <w:bCs/>
                <w:noProof/>
                <w:spacing w:val="5"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spacing w:val="5"/>
                <w:lang w:eastAsia="en-US"/>
              </w:rPr>
              <w:t>1.2.</w:t>
            </w:r>
            <w:r w:rsidR="004D492E" w:rsidRPr="00224D51">
              <w:rPr>
                <w:rFonts w:ascii="Verdana" w:hAnsi="Verdana"/>
                <w:bCs/>
                <w:noProof/>
                <w:spacing w:val="5"/>
                <w:lang w:eastAsia="en-US"/>
              </w:rPr>
              <w:t>.........</w:t>
            </w:r>
          </w:p>
        </w:tc>
        <w:tc>
          <w:tcPr>
            <w:tcW w:w="8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68879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Cs/>
                <w:noProof/>
                <w:lang w:eastAsia="en-US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E3E09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Cs/>
                <w:noProof/>
                <w:lang w:eastAsia="en-US"/>
              </w:rPr>
            </w:pPr>
          </w:p>
        </w:tc>
        <w:tc>
          <w:tcPr>
            <w:tcW w:w="8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9BF7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Cs/>
                <w:noProof/>
                <w:lang w:eastAsia="en-US"/>
              </w:rPr>
            </w:pPr>
          </w:p>
        </w:tc>
      </w:tr>
      <w:tr w:rsidR="006373AA" w:rsidRPr="00224D51" w14:paraId="0CFDA291" w14:textId="77777777" w:rsidTr="00DD269B">
        <w:trPr>
          <w:jc w:val="center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2A865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>2.</w:t>
            </w:r>
          </w:p>
        </w:tc>
        <w:tc>
          <w:tcPr>
            <w:tcW w:w="20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2DA45" w14:textId="253F5156" w:rsidR="006373AA" w:rsidRPr="00224D51" w:rsidRDefault="006373AA" w:rsidP="009F3D91">
            <w:pPr>
              <w:spacing w:line="266" w:lineRule="auto"/>
              <w:outlineLvl w:val="3"/>
              <w:rPr>
                <w:rFonts w:ascii="Verdana" w:hAnsi="Verdana"/>
                <w:bCs/>
                <w:noProof/>
                <w:spacing w:val="5"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spacing w:val="5"/>
                <w:lang w:eastAsia="en-US"/>
              </w:rPr>
              <w:t>Paslaugos:</w:t>
            </w:r>
          </w:p>
          <w:p w14:paraId="0DBC7005" w14:textId="77777777" w:rsidR="006373AA" w:rsidRPr="00224D51" w:rsidRDefault="006373AA" w:rsidP="009F3D91">
            <w:pPr>
              <w:spacing w:line="266" w:lineRule="auto"/>
              <w:outlineLvl w:val="3"/>
              <w:rPr>
                <w:rFonts w:ascii="Verdana" w:hAnsi="Verdana"/>
                <w:bCs/>
                <w:noProof/>
                <w:spacing w:val="5"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spacing w:val="5"/>
                <w:lang w:eastAsia="en-US"/>
              </w:rPr>
              <w:t>2.1. maitinimo;</w:t>
            </w:r>
          </w:p>
          <w:p w14:paraId="11223953" w14:textId="10BAE2B7" w:rsidR="006373AA" w:rsidRPr="00224D51" w:rsidRDefault="006373AA" w:rsidP="009F3D91">
            <w:pPr>
              <w:spacing w:line="266" w:lineRule="auto"/>
              <w:outlineLvl w:val="3"/>
              <w:rPr>
                <w:rFonts w:ascii="Verdana" w:hAnsi="Verdana"/>
                <w:bCs/>
                <w:noProof/>
                <w:spacing w:val="5"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spacing w:val="5"/>
                <w:lang w:eastAsia="en-US"/>
              </w:rPr>
              <w:t>2.2.</w:t>
            </w:r>
            <w:r w:rsidR="004D492E" w:rsidRPr="00224D51">
              <w:rPr>
                <w:rFonts w:ascii="Verdana" w:hAnsi="Verdana"/>
                <w:bCs/>
                <w:noProof/>
                <w:spacing w:val="5"/>
                <w:lang w:eastAsia="en-US"/>
              </w:rPr>
              <w:t xml:space="preserve"> .........</w:t>
            </w:r>
          </w:p>
        </w:tc>
        <w:tc>
          <w:tcPr>
            <w:tcW w:w="8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DDFE5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3D9D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8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F9FAE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</w:tr>
      <w:tr w:rsidR="006373AA" w:rsidRPr="00224D51" w14:paraId="5B19FDEA" w14:textId="77777777" w:rsidTr="00DD269B">
        <w:trPr>
          <w:trHeight w:val="300"/>
          <w:jc w:val="center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24BAC" w14:textId="77777777" w:rsidR="006373AA" w:rsidRPr="00224D51" w:rsidRDefault="006373AA" w:rsidP="009F3D91">
            <w:pPr>
              <w:spacing w:after="160" w:line="276" w:lineRule="auto"/>
              <w:jc w:val="both"/>
              <w:rPr>
                <w:rFonts w:ascii="Verdana" w:hAnsi="Verdana"/>
                <w:noProof/>
                <w:kern w:val="2"/>
                <w:lang w:eastAsia="en-US"/>
              </w:rPr>
            </w:pPr>
            <w:r w:rsidRPr="00224D51">
              <w:rPr>
                <w:rFonts w:ascii="Verdana" w:hAnsi="Verdana"/>
                <w:noProof/>
                <w:kern w:val="2"/>
                <w:lang w:eastAsia="en-US"/>
              </w:rPr>
              <w:t>3.</w:t>
            </w:r>
          </w:p>
        </w:tc>
        <w:tc>
          <w:tcPr>
            <w:tcW w:w="20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DEBC2" w14:textId="77777777" w:rsidR="006373AA" w:rsidRPr="00224D51" w:rsidRDefault="006373AA" w:rsidP="009F3D91">
            <w:pPr>
              <w:spacing w:after="160" w:line="266" w:lineRule="auto"/>
              <w:rPr>
                <w:rFonts w:ascii="Verdana" w:hAnsi="Verdana"/>
                <w:noProof/>
                <w:kern w:val="2"/>
                <w:lang w:eastAsia="en-US"/>
              </w:rPr>
            </w:pPr>
            <w:r w:rsidRPr="00224D51">
              <w:rPr>
                <w:rFonts w:ascii="Verdana" w:hAnsi="Verdana"/>
                <w:noProof/>
                <w:kern w:val="2"/>
                <w:lang w:eastAsia="en-US"/>
              </w:rPr>
              <w:t>Transportas, kuras</w:t>
            </w:r>
          </w:p>
        </w:tc>
        <w:tc>
          <w:tcPr>
            <w:tcW w:w="8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6F6F" w14:textId="77777777" w:rsidR="006373AA" w:rsidRPr="00224D51" w:rsidRDefault="006373AA" w:rsidP="009F3D91">
            <w:pPr>
              <w:spacing w:after="160" w:line="276" w:lineRule="auto"/>
              <w:jc w:val="both"/>
              <w:rPr>
                <w:rFonts w:ascii="Verdana" w:hAnsi="Verdana"/>
                <w:b/>
                <w:bCs/>
                <w:noProof/>
                <w:kern w:val="2"/>
                <w:lang w:eastAsia="en-US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1B5C3" w14:textId="77777777" w:rsidR="006373AA" w:rsidRPr="00224D51" w:rsidRDefault="006373AA" w:rsidP="009F3D91">
            <w:pPr>
              <w:spacing w:after="160" w:line="276" w:lineRule="auto"/>
              <w:jc w:val="both"/>
              <w:rPr>
                <w:rFonts w:ascii="Verdana" w:hAnsi="Verdana"/>
                <w:b/>
                <w:bCs/>
                <w:noProof/>
                <w:kern w:val="2"/>
                <w:lang w:eastAsia="en-US"/>
              </w:rPr>
            </w:pPr>
          </w:p>
        </w:tc>
        <w:tc>
          <w:tcPr>
            <w:tcW w:w="8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DBC6" w14:textId="77777777" w:rsidR="006373AA" w:rsidRPr="00224D51" w:rsidRDefault="006373AA" w:rsidP="009F3D91">
            <w:pPr>
              <w:spacing w:after="160" w:line="276" w:lineRule="auto"/>
              <w:jc w:val="both"/>
              <w:rPr>
                <w:rFonts w:ascii="Verdana" w:hAnsi="Verdana"/>
                <w:b/>
                <w:bCs/>
                <w:noProof/>
                <w:kern w:val="2"/>
                <w:lang w:eastAsia="en-US"/>
              </w:rPr>
            </w:pPr>
          </w:p>
        </w:tc>
      </w:tr>
      <w:tr w:rsidR="006373AA" w:rsidRPr="00224D51" w14:paraId="64DF305F" w14:textId="77777777" w:rsidTr="00DD269B">
        <w:trPr>
          <w:jc w:val="center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EE2B0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>4.</w:t>
            </w:r>
          </w:p>
        </w:tc>
        <w:tc>
          <w:tcPr>
            <w:tcW w:w="20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B23E6" w14:textId="77777777" w:rsidR="006373AA" w:rsidRPr="00224D51" w:rsidRDefault="006373AA" w:rsidP="009F3D91">
            <w:pPr>
              <w:spacing w:line="266" w:lineRule="auto"/>
              <w:outlineLvl w:val="3"/>
              <w:rPr>
                <w:rFonts w:ascii="Verdana" w:hAnsi="Verdana"/>
                <w:bCs/>
                <w:noProof/>
                <w:spacing w:val="5"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spacing w:val="5"/>
                <w:lang w:eastAsia="en-US"/>
              </w:rPr>
              <w:t>Kitos išlaidos (norodykite konkrečiai)</w:t>
            </w:r>
          </w:p>
        </w:tc>
        <w:tc>
          <w:tcPr>
            <w:tcW w:w="8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FD9A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9EEFD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8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24EB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</w:tr>
      <w:tr w:rsidR="006373AA" w:rsidRPr="00224D51" w14:paraId="53FB619B" w14:textId="77777777" w:rsidTr="00DD269B">
        <w:trPr>
          <w:jc w:val="center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FA705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Cs/>
                <w:noProof/>
                <w:lang w:eastAsia="en-US"/>
              </w:rPr>
            </w:pPr>
          </w:p>
        </w:tc>
        <w:tc>
          <w:tcPr>
            <w:tcW w:w="20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43FB" w14:textId="77777777" w:rsidR="006373AA" w:rsidRPr="00224D51" w:rsidRDefault="006373AA" w:rsidP="009F3D91">
            <w:pPr>
              <w:spacing w:line="266" w:lineRule="auto"/>
              <w:jc w:val="right"/>
              <w:outlineLvl w:val="3"/>
              <w:rPr>
                <w:rFonts w:ascii="Verdana" w:hAnsi="Verdana"/>
                <w:bCs/>
                <w:noProof/>
                <w:spacing w:val="5"/>
                <w:lang w:eastAsia="en-US"/>
              </w:rPr>
            </w:pPr>
            <w:r w:rsidRPr="00224D51">
              <w:rPr>
                <w:rFonts w:ascii="Verdana" w:hAnsi="Verdana"/>
                <w:b/>
                <w:noProof/>
                <w:lang w:eastAsia="en-US"/>
              </w:rPr>
              <w:t>IŠ VISO:</w:t>
            </w:r>
          </w:p>
        </w:tc>
        <w:tc>
          <w:tcPr>
            <w:tcW w:w="8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7D3DE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C3C3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8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010E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</w:tr>
      <w:tr w:rsidR="006373AA" w:rsidRPr="00224D51" w14:paraId="3BE4E527" w14:textId="77777777" w:rsidTr="00DD269B">
        <w:trPr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C6A3F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noProof/>
                <w:lang w:eastAsia="en-US"/>
              </w:rPr>
            </w:pPr>
            <w:r w:rsidRPr="00224D51">
              <w:rPr>
                <w:rFonts w:ascii="Verdana" w:hAnsi="Verdana"/>
                <w:noProof/>
                <w:lang w:eastAsia="en-US"/>
              </w:rPr>
              <w:t xml:space="preserve">5. Vienos dienos bendra lėšų suma vienam vaikui:                          Eur                                                              </w:t>
            </w:r>
          </w:p>
        </w:tc>
      </w:tr>
      <w:tr w:rsidR="006373AA" w:rsidRPr="00224D51" w14:paraId="16125525" w14:textId="77777777" w:rsidTr="00DD269B">
        <w:trPr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7E328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noProof/>
                <w:lang w:eastAsia="en-US"/>
              </w:rPr>
            </w:pPr>
            <w:r w:rsidRPr="00224D51">
              <w:rPr>
                <w:rFonts w:ascii="Verdana" w:hAnsi="Verdana"/>
                <w:noProof/>
                <w:lang w:eastAsia="en-US"/>
              </w:rPr>
              <w:t xml:space="preserve">6. Numatoma Programos kaina (1 vaiko 1 dienos kaina x dienų skaičius):                               </w:t>
            </w:r>
          </w:p>
        </w:tc>
      </w:tr>
      <w:tr w:rsidR="006373AA" w:rsidRPr="00224D51" w14:paraId="6CDCDB0B" w14:textId="77777777" w:rsidTr="00DD269B">
        <w:trPr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1739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noProof/>
                <w:lang w:eastAsia="en-US"/>
              </w:rPr>
            </w:pPr>
          </w:p>
        </w:tc>
      </w:tr>
      <w:tr w:rsidR="006373AA" w:rsidRPr="00224D51" w14:paraId="04F71BBF" w14:textId="77777777" w:rsidTr="00DD269B">
        <w:trPr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C2011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/>
                <w:bCs/>
                <w:noProof/>
                <w:lang w:eastAsia="en-US"/>
              </w:rPr>
              <w:t>11. Prie paraiškos pridedama:</w:t>
            </w:r>
          </w:p>
        </w:tc>
      </w:tr>
      <w:tr w:rsidR="006373AA" w:rsidRPr="00224D51" w14:paraId="3BB8BE5F" w14:textId="77777777" w:rsidTr="00DD269B">
        <w:trPr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033B3" w14:textId="77777777" w:rsidR="006373AA" w:rsidRPr="00224D51" w:rsidRDefault="006373AA" w:rsidP="009F3D91">
            <w:pPr>
              <w:spacing w:line="254" w:lineRule="auto"/>
              <w:jc w:val="both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>11.1. Teikėjo registravimo Juridinių asmenų registre pažymėjimo kopija (biudžetinėms įstaigoms pateikti nereikia).</w:t>
            </w:r>
          </w:p>
          <w:p w14:paraId="17FC0E2E" w14:textId="77777777" w:rsidR="006373AA" w:rsidRPr="00224D51" w:rsidRDefault="006373AA" w:rsidP="009F3D91">
            <w:pPr>
              <w:spacing w:line="254" w:lineRule="auto"/>
              <w:jc w:val="both"/>
              <w:rPr>
                <w:rFonts w:ascii="Verdana" w:hAnsi="Verdana"/>
                <w:noProof/>
                <w:lang w:eastAsia="en-US"/>
              </w:rPr>
            </w:pPr>
            <w:r w:rsidRPr="00224D51">
              <w:rPr>
                <w:rFonts w:ascii="Verdana" w:hAnsi="Verdana"/>
                <w:noProof/>
                <w:lang w:eastAsia="en-US"/>
              </w:rPr>
              <w:t>11.2. Programos teikėjo įstatų (nuostatų) kopija (biudžetinėms įstaigoms nuostatų pridėti nereikia);</w:t>
            </w:r>
          </w:p>
        </w:tc>
      </w:tr>
    </w:tbl>
    <w:p w14:paraId="396C1D2D" w14:textId="77777777" w:rsidR="006373AA" w:rsidRPr="00224D51" w:rsidRDefault="006373AA" w:rsidP="006373AA">
      <w:pPr>
        <w:spacing w:beforeAutospacing="1" w:afterAutospacing="1"/>
        <w:ind w:right="306"/>
        <w:jc w:val="both"/>
        <w:rPr>
          <w:rFonts w:ascii="Verdana" w:hAnsi="Verdana"/>
        </w:rPr>
      </w:pPr>
    </w:p>
    <w:p w14:paraId="03A818F3" w14:textId="77777777" w:rsidR="006373AA" w:rsidRPr="00224D51" w:rsidRDefault="006373AA" w:rsidP="006373AA">
      <w:pPr>
        <w:spacing w:before="100" w:beforeAutospacing="1" w:after="100" w:afterAutospacing="1"/>
        <w:ind w:right="306"/>
        <w:jc w:val="both"/>
        <w:rPr>
          <w:rFonts w:ascii="Verdana" w:hAnsi="Verdana"/>
        </w:rPr>
      </w:pPr>
      <w:r w:rsidRPr="00224D51">
        <w:rPr>
          <w:rFonts w:ascii="Verdana" w:hAnsi="Verdana"/>
        </w:rPr>
        <w:t xml:space="preserve">Patvirtinu, kad paraiškoje pateikta informacija yra tiksli ir teisinga. </w:t>
      </w:r>
    </w:p>
    <w:tbl>
      <w:tblPr>
        <w:tblW w:w="96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283"/>
        <w:gridCol w:w="2997"/>
        <w:gridCol w:w="547"/>
        <w:gridCol w:w="2714"/>
      </w:tblGrid>
      <w:tr w:rsidR="006373AA" w:rsidRPr="00224D51" w14:paraId="3D3D94D0" w14:textId="77777777" w:rsidTr="009F3D91"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62D1CE55" w14:textId="77777777" w:rsidR="006373AA" w:rsidRPr="00224D51" w:rsidRDefault="006373AA" w:rsidP="009F3D91">
            <w:pPr>
              <w:rPr>
                <w:rFonts w:ascii="Verdana" w:hAnsi="Verdana"/>
              </w:rPr>
            </w:pPr>
          </w:p>
        </w:tc>
        <w:tc>
          <w:tcPr>
            <w:tcW w:w="283" w:type="dxa"/>
            <w:hideMark/>
          </w:tcPr>
          <w:p w14:paraId="25E58B97" w14:textId="77777777" w:rsidR="006373AA" w:rsidRPr="00224D51" w:rsidRDefault="006373AA" w:rsidP="009F3D91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224D51">
              <w:rPr>
                <w:rFonts w:ascii="Verdana" w:hAnsi="Verdana"/>
              </w:rPr>
              <w:t> 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7228EB3B" w14:textId="77777777" w:rsidR="006373AA" w:rsidRPr="00224D51" w:rsidRDefault="006373AA" w:rsidP="009F3D91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224D51">
              <w:rPr>
                <w:rFonts w:ascii="Verdana" w:hAnsi="Verdana"/>
              </w:rPr>
              <w:t> </w:t>
            </w:r>
          </w:p>
        </w:tc>
        <w:tc>
          <w:tcPr>
            <w:tcW w:w="547" w:type="dxa"/>
            <w:hideMark/>
          </w:tcPr>
          <w:p w14:paraId="26D52C4C" w14:textId="77777777" w:rsidR="006373AA" w:rsidRPr="00224D51" w:rsidRDefault="006373AA" w:rsidP="009F3D91">
            <w:pPr>
              <w:spacing w:before="100" w:beforeAutospacing="1" w:after="100" w:afterAutospacing="1"/>
              <w:jc w:val="right"/>
              <w:rPr>
                <w:rFonts w:ascii="Verdana" w:hAnsi="Verdana"/>
              </w:rPr>
            </w:pPr>
            <w:r w:rsidRPr="00224D51">
              <w:rPr>
                <w:rFonts w:ascii="Verdana" w:hAnsi="Verdana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5B112ECF" w14:textId="77777777" w:rsidR="006373AA" w:rsidRPr="00224D51" w:rsidRDefault="006373AA" w:rsidP="009F3D91">
            <w:pPr>
              <w:spacing w:before="100" w:beforeAutospacing="1" w:after="100" w:afterAutospacing="1"/>
              <w:jc w:val="right"/>
              <w:rPr>
                <w:rFonts w:ascii="Verdana" w:hAnsi="Verdana"/>
              </w:rPr>
            </w:pPr>
            <w:r w:rsidRPr="00224D51">
              <w:rPr>
                <w:rFonts w:ascii="Verdana" w:hAnsi="Verdana"/>
              </w:rPr>
              <w:t> </w:t>
            </w:r>
          </w:p>
        </w:tc>
      </w:tr>
      <w:tr w:rsidR="006373AA" w:rsidRPr="00224D51" w14:paraId="19C1800F" w14:textId="77777777" w:rsidTr="009F3D91">
        <w:tc>
          <w:tcPr>
            <w:tcW w:w="3119" w:type="dxa"/>
            <w:hideMark/>
          </w:tcPr>
          <w:p w14:paraId="7E82D2B0" w14:textId="77777777" w:rsidR="006373AA" w:rsidRPr="00224D51" w:rsidRDefault="006373AA" w:rsidP="009F3D91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224D51">
              <w:rPr>
                <w:rFonts w:ascii="Verdana" w:hAnsi="Verdana"/>
                <w:sz w:val="20"/>
                <w:szCs w:val="20"/>
              </w:rPr>
              <w:t>(Pareigos)</w:t>
            </w:r>
          </w:p>
        </w:tc>
        <w:tc>
          <w:tcPr>
            <w:tcW w:w="283" w:type="dxa"/>
            <w:hideMark/>
          </w:tcPr>
          <w:p w14:paraId="7BD9B60D" w14:textId="77777777" w:rsidR="006373AA" w:rsidRPr="00224D51" w:rsidRDefault="006373AA" w:rsidP="009F3D91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224D5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2997" w:type="dxa"/>
            <w:hideMark/>
          </w:tcPr>
          <w:p w14:paraId="6A2A0456" w14:textId="77777777" w:rsidR="006373AA" w:rsidRPr="00224D51" w:rsidRDefault="006373AA" w:rsidP="009F3D91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224D51">
              <w:rPr>
                <w:rFonts w:ascii="Verdana" w:hAnsi="Verdana"/>
                <w:sz w:val="20"/>
                <w:szCs w:val="20"/>
              </w:rPr>
              <w:t>(parašas)</w:t>
            </w:r>
          </w:p>
        </w:tc>
        <w:tc>
          <w:tcPr>
            <w:tcW w:w="547" w:type="dxa"/>
            <w:hideMark/>
          </w:tcPr>
          <w:p w14:paraId="68F53B92" w14:textId="77777777" w:rsidR="006373AA" w:rsidRPr="00224D51" w:rsidRDefault="006373AA" w:rsidP="009F3D91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224D5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2714" w:type="dxa"/>
            <w:hideMark/>
          </w:tcPr>
          <w:p w14:paraId="22FB3232" w14:textId="77777777" w:rsidR="006373AA" w:rsidRPr="00224D51" w:rsidRDefault="006373AA" w:rsidP="009F3D91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224D51">
              <w:rPr>
                <w:rFonts w:ascii="Verdana" w:hAnsi="Verdana"/>
                <w:sz w:val="20"/>
                <w:szCs w:val="20"/>
              </w:rPr>
              <w:t>(vardas pavardė)</w:t>
            </w:r>
          </w:p>
        </w:tc>
      </w:tr>
    </w:tbl>
    <w:p w14:paraId="7A97C250" w14:textId="77777777" w:rsidR="00224D51" w:rsidRPr="00224D51" w:rsidRDefault="00224D51" w:rsidP="006373AA">
      <w:pPr>
        <w:jc w:val="both"/>
        <w:rPr>
          <w:rFonts w:ascii="Verdana" w:hAnsi="Verdana"/>
          <w:noProof/>
          <w:lang w:eastAsia="en-US"/>
        </w:rPr>
      </w:pPr>
    </w:p>
    <w:p w14:paraId="61986859" w14:textId="77777777" w:rsidR="006373AA" w:rsidRPr="00224D51" w:rsidRDefault="006373AA" w:rsidP="006373AA">
      <w:pPr>
        <w:jc w:val="both"/>
        <w:rPr>
          <w:rFonts w:ascii="Verdana" w:hAnsi="Verdana"/>
          <w:noProof/>
          <w:lang w:eastAsia="en-US"/>
        </w:rPr>
      </w:pPr>
    </w:p>
    <w:p w14:paraId="4A3A47E3" w14:textId="77777777" w:rsidR="00224D51" w:rsidRPr="00224D51" w:rsidRDefault="00224D51" w:rsidP="00224D51">
      <w:pPr>
        <w:jc w:val="both"/>
        <w:rPr>
          <w:rFonts w:ascii="Verdana" w:hAnsi="Verdana"/>
          <w:sz w:val="16"/>
          <w:szCs w:val="16"/>
        </w:rPr>
      </w:pPr>
      <w:bookmarkStart w:id="2" w:name="_Hlk179278916"/>
      <w:r w:rsidRPr="00224D51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224D51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8" w:history="1">
        <w:r w:rsidRPr="00224D51">
          <w:rPr>
            <w:rStyle w:val="Hipersaitas"/>
            <w:rFonts w:ascii="Verdana" w:hAnsi="Verdana"/>
            <w:color w:val="auto"/>
            <w:sz w:val="16"/>
            <w:szCs w:val="16"/>
            <w:u w:val="none"/>
          </w:rPr>
          <w:t>administracija@marijampole.lt</w:t>
        </w:r>
      </w:hyperlink>
      <w:r w:rsidRPr="00224D51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9" w:history="1">
        <w:r w:rsidRPr="00224D51">
          <w:rPr>
            <w:rStyle w:val="Hipersaitas"/>
            <w:rFonts w:ascii="Verdana" w:hAnsi="Verdana"/>
            <w:color w:val="auto"/>
            <w:sz w:val="16"/>
            <w:szCs w:val="16"/>
            <w:u w:val="none"/>
          </w:rPr>
          <w:t>duomenu.apsauga@marijampole.lt</w:t>
        </w:r>
      </w:hyperlink>
    </w:p>
    <w:p w14:paraId="38E49A3E" w14:textId="77777777" w:rsidR="00224D51" w:rsidRPr="00224D51" w:rsidRDefault="00224D51" w:rsidP="00224D51">
      <w:pPr>
        <w:jc w:val="both"/>
        <w:rPr>
          <w:rFonts w:ascii="Verdana" w:hAnsi="Verdana"/>
          <w:sz w:val="16"/>
          <w:szCs w:val="16"/>
        </w:rPr>
      </w:pPr>
      <w:r w:rsidRPr="00224D51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10" w:history="1">
        <w:r w:rsidRPr="00224D51">
          <w:rPr>
            <w:rStyle w:val="Hipersaitas"/>
            <w:rFonts w:ascii="Verdana" w:hAnsi="Verdana"/>
            <w:color w:val="auto"/>
            <w:sz w:val="16"/>
            <w:szCs w:val="16"/>
            <w:u w:val="none"/>
          </w:rPr>
          <w:t>https://teisesaktai.marijampole.lt/document/55899</w:t>
        </w:r>
      </w:hyperlink>
      <w:bookmarkEnd w:id="2"/>
    </w:p>
    <w:p w14:paraId="632D0F50" w14:textId="77777777" w:rsidR="006373AA" w:rsidRDefault="00224D51" w:rsidP="0054423D">
      <w:pPr>
        <w:jc w:val="center"/>
        <w:rPr>
          <w:rFonts w:ascii="Verdana" w:hAnsi="Verdana"/>
        </w:rPr>
      </w:pPr>
      <w:r w:rsidRPr="00224D51">
        <w:rPr>
          <w:rFonts w:ascii="Verdana" w:hAnsi="Verdana"/>
        </w:rPr>
        <w:t>__________________________</w:t>
      </w:r>
    </w:p>
    <w:p w14:paraId="2CF86151" w14:textId="7ED912D3" w:rsidR="004E0929" w:rsidRPr="00224D51" w:rsidRDefault="004E0929" w:rsidP="0054423D">
      <w:pPr>
        <w:rPr>
          <w:rFonts w:ascii="Verdana" w:hAnsi="Verdana"/>
        </w:rPr>
      </w:pPr>
    </w:p>
    <w:sectPr w:rsidR="004E0929" w:rsidRPr="00224D51" w:rsidSect="0054423D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5EA24" w14:textId="77777777" w:rsidR="00DB2CF0" w:rsidRDefault="00DB2CF0">
      <w:r>
        <w:separator/>
      </w:r>
    </w:p>
  </w:endnote>
  <w:endnote w:type="continuationSeparator" w:id="0">
    <w:p w14:paraId="4C1D6C38" w14:textId="77777777" w:rsidR="00DB2CF0" w:rsidRDefault="00DB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BE8CB" w14:textId="77777777" w:rsidR="003E57AB" w:rsidRPr="00DD1A79" w:rsidRDefault="003E57AB" w:rsidP="00B079FA">
    <w:pPr>
      <w:pStyle w:val="Porat"/>
      <w:jc w:val="right"/>
      <w:rPr>
        <w:rFonts w:ascii="Verdana" w:hAnsi="Verdana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14FD4" w14:textId="77777777" w:rsidR="003E57AB" w:rsidRPr="009B5498" w:rsidRDefault="003E57AB" w:rsidP="009E2655">
    <w:pPr>
      <w:pStyle w:val="Porat"/>
      <w:jc w:val="right"/>
      <w:rPr>
        <w:rFonts w:ascii="Verdana" w:hAnsi="Verdan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0E3DF" w14:textId="77777777" w:rsidR="00DB2CF0" w:rsidRDefault="00DB2CF0">
      <w:r>
        <w:separator/>
      </w:r>
    </w:p>
  </w:footnote>
  <w:footnote w:type="continuationSeparator" w:id="0">
    <w:p w14:paraId="37781E1A" w14:textId="77777777" w:rsidR="00DB2CF0" w:rsidRDefault="00DB2C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EEAAB" w14:textId="77777777" w:rsidR="003E57AB" w:rsidRPr="00DD1A79" w:rsidRDefault="003E57AB" w:rsidP="00024D31">
    <w:pPr>
      <w:pStyle w:val="Antrats"/>
      <w:jc w:val="center"/>
      <w:rPr>
        <w:rFonts w:ascii="Verdana" w:hAnsi="Verdana"/>
        <w:sz w:val="20"/>
        <w:szCs w:val="20"/>
      </w:rPr>
    </w:pPr>
    <w:r w:rsidRPr="00DD1A79">
      <w:rPr>
        <w:rStyle w:val="Puslapionumeris"/>
        <w:rFonts w:ascii="Verdana" w:hAnsi="Verdana"/>
        <w:sz w:val="20"/>
        <w:szCs w:val="20"/>
      </w:rPr>
      <w:fldChar w:fldCharType="begin"/>
    </w:r>
    <w:r w:rsidRPr="00DD1A79">
      <w:rPr>
        <w:rStyle w:val="Puslapionumeris"/>
        <w:rFonts w:ascii="Verdana" w:hAnsi="Verdana"/>
        <w:sz w:val="20"/>
        <w:szCs w:val="20"/>
      </w:rPr>
      <w:instrText xml:space="preserve"> PAGE </w:instrText>
    </w:r>
    <w:r w:rsidRPr="00DD1A79">
      <w:rPr>
        <w:rStyle w:val="Puslapionumeris"/>
        <w:rFonts w:ascii="Verdana" w:hAnsi="Verdana"/>
        <w:sz w:val="20"/>
        <w:szCs w:val="20"/>
      </w:rPr>
      <w:fldChar w:fldCharType="separate"/>
    </w:r>
    <w:r w:rsidRPr="00DD1A79">
      <w:rPr>
        <w:rStyle w:val="Puslapionumeris"/>
        <w:rFonts w:ascii="Verdana" w:hAnsi="Verdana"/>
        <w:noProof/>
        <w:sz w:val="20"/>
        <w:szCs w:val="20"/>
      </w:rPr>
      <w:t>2</w:t>
    </w:r>
    <w:r w:rsidRPr="00DD1A79">
      <w:rPr>
        <w:rStyle w:val="Puslapionumeris"/>
        <w:rFonts w:ascii="Verdana" w:hAnsi="Verdana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DC235" w14:textId="77777777" w:rsidR="003E57AB" w:rsidRPr="009B5498" w:rsidRDefault="003E57AB" w:rsidP="00024D31">
    <w:pPr>
      <w:pStyle w:val="Antrats"/>
      <w:jc w:val="center"/>
      <w:rPr>
        <w:rFonts w:ascii="Verdana" w:hAnsi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893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3AA"/>
    <w:rsid w:val="00001412"/>
    <w:rsid w:val="00006FAD"/>
    <w:rsid w:val="00024D31"/>
    <w:rsid w:val="00034AB5"/>
    <w:rsid w:val="000517E5"/>
    <w:rsid w:val="0005437F"/>
    <w:rsid w:val="00071E4C"/>
    <w:rsid w:val="0007488C"/>
    <w:rsid w:val="0009673D"/>
    <w:rsid w:val="000A7DCA"/>
    <w:rsid w:val="000B1DF1"/>
    <w:rsid w:val="000B4D7A"/>
    <w:rsid w:val="000C0062"/>
    <w:rsid w:val="000C1254"/>
    <w:rsid w:val="000D2558"/>
    <w:rsid w:val="000E1795"/>
    <w:rsid w:val="000E7F99"/>
    <w:rsid w:val="000F0351"/>
    <w:rsid w:val="00107696"/>
    <w:rsid w:val="00123916"/>
    <w:rsid w:val="001315D3"/>
    <w:rsid w:val="00137F59"/>
    <w:rsid w:val="00140C7C"/>
    <w:rsid w:val="001536C3"/>
    <w:rsid w:val="00175DC9"/>
    <w:rsid w:val="001D6E9F"/>
    <w:rsid w:val="001E7173"/>
    <w:rsid w:val="00205CC9"/>
    <w:rsid w:val="002156B2"/>
    <w:rsid w:val="00216FF9"/>
    <w:rsid w:val="00221375"/>
    <w:rsid w:val="00224D51"/>
    <w:rsid w:val="00226EE4"/>
    <w:rsid w:val="0024520C"/>
    <w:rsid w:val="00267FBC"/>
    <w:rsid w:val="00276CE1"/>
    <w:rsid w:val="0029149E"/>
    <w:rsid w:val="002936BF"/>
    <w:rsid w:val="002B39F0"/>
    <w:rsid w:val="002E7260"/>
    <w:rsid w:val="002E75A6"/>
    <w:rsid w:val="002F0AD3"/>
    <w:rsid w:val="00305B1B"/>
    <w:rsid w:val="0033380C"/>
    <w:rsid w:val="003347ED"/>
    <w:rsid w:val="00335DFE"/>
    <w:rsid w:val="00347773"/>
    <w:rsid w:val="003556D6"/>
    <w:rsid w:val="00386728"/>
    <w:rsid w:val="0039774E"/>
    <w:rsid w:val="003B1802"/>
    <w:rsid w:val="003B19A3"/>
    <w:rsid w:val="003C03BB"/>
    <w:rsid w:val="003D2B2C"/>
    <w:rsid w:val="003D53F1"/>
    <w:rsid w:val="003E57AB"/>
    <w:rsid w:val="00401816"/>
    <w:rsid w:val="00401A6F"/>
    <w:rsid w:val="00413BD1"/>
    <w:rsid w:val="00427FF4"/>
    <w:rsid w:val="004511F0"/>
    <w:rsid w:val="0045224C"/>
    <w:rsid w:val="00456DD2"/>
    <w:rsid w:val="00462AD2"/>
    <w:rsid w:val="004919AD"/>
    <w:rsid w:val="004A23C8"/>
    <w:rsid w:val="004A27BF"/>
    <w:rsid w:val="004B1167"/>
    <w:rsid w:val="004D14EC"/>
    <w:rsid w:val="004D492E"/>
    <w:rsid w:val="004E0929"/>
    <w:rsid w:val="004E435B"/>
    <w:rsid w:val="004E6DD3"/>
    <w:rsid w:val="004F3F47"/>
    <w:rsid w:val="004F4E44"/>
    <w:rsid w:val="00502A4B"/>
    <w:rsid w:val="00507257"/>
    <w:rsid w:val="00512330"/>
    <w:rsid w:val="00516B0E"/>
    <w:rsid w:val="0052595B"/>
    <w:rsid w:val="00540085"/>
    <w:rsid w:val="0054423D"/>
    <w:rsid w:val="00574842"/>
    <w:rsid w:val="00586DC6"/>
    <w:rsid w:val="00591A52"/>
    <w:rsid w:val="00596BC1"/>
    <w:rsid w:val="005A1D5D"/>
    <w:rsid w:val="005A403D"/>
    <w:rsid w:val="005C5783"/>
    <w:rsid w:val="005C6F67"/>
    <w:rsid w:val="005D0128"/>
    <w:rsid w:val="005D63C8"/>
    <w:rsid w:val="005F3650"/>
    <w:rsid w:val="005F3A4B"/>
    <w:rsid w:val="005F521B"/>
    <w:rsid w:val="00632C28"/>
    <w:rsid w:val="00636074"/>
    <w:rsid w:val="00636BDD"/>
    <w:rsid w:val="006373AA"/>
    <w:rsid w:val="00667E45"/>
    <w:rsid w:val="006748CA"/>
    <w:rsid w:val="00676F46"/>
    <w:rsid w:val="00683E88"/>
    <w:rsid w:val="006866C6"/>
    <w:rsid w:val="00694839"/>
    <w:rsid w:val="006B5178"/>
    <w:rsid w:val="006E0A9A"/>
    <w:rsid w:val="006F1765"/>
    <w:rsid w:val="006F69C3"/>
    <w:rsid w:val="00706900"/>
    <w:rsid w:val="00716A16"/>
    <w:rsid w:val="007368EF"/>
    <w:rsid w:val="00737910"/>
    <w:rsid w:val="007455B5"/>
    <w:rsid w:val="007510C2"/>
    <w:rsid w:val="00781E2B"/>
    <w:rsid w:val="007A098F"/>
    <w:rsid w:val="007E06FD"/>
    <w:rsid w:val="00800273"/>
    <w:rsid w:val="0081168B"/>
    <w:rsid w:val="008132BB"/>
    <w:rsid w:val="00813D03"/>
    <w:rsid w:val="0081431B"/>
    <w:rsid w:val="0082571F"/>
    <w:rsid w:val="008337B7"/>
    <w:rsid w:val="0083401C"/>
    <w:rsid w:val="00844DAD"/>
    <w:rsid w:val="00867E01"/>
    <w:rsid w:val="008C722E"/>
    <w:rsid w:val="008C7705"/>
    <w:rsid w:val="008E5248"/>
    <w:rsid w:val="008F3779"/>
    <w:rsid w:val="00902FB3"/>
    <w:rsid w:val="00907B26"/>
    <w:rsid w:val="00931666"/>
    <w:rsid w:val="00935A84"/>
    <w:rsid w:val="00937FB7"/>
    <w:rsid w:val="009575E7"/>
    <w:rsid w:val="00971162"/>
    <w:rsid w:val="00973FFD"/>
    <w:rsid w:val="00975A94"/>
    <w:rsid w:val="00990B5F"/>
    <w:rsid w:val="009B5498"/>
    <w:rsid w:val="009C30FE"/>
    <w:rsid w:val="009D5F3F"/>
    <w:rsid w:val="009E2655"/>
    <w:rsid w:val="00A06E5D"/>
    <w:rsid w:val="00A202D3"/>
    <w:rsid w:val="00A5592A"/>
    <w:rsid w:val="00A60E4E"/>
    <w:rsid w:val="00A71039"/>
    <w:rsid w:val="00A81B16"/>
    <w:rsid w:val="00AB3609"/>
    <w:rsid w:val="00B079FA"/>
    <w:rsid w:val="00B17F65"/>
    <w:rsid w:val="00B2079F"/>
    <w:rsid w:val="00B23A50"/>
    <w:rsid w:val="00B246B9"/>
    <w:rsid w:val="00B26D7E"/>
    <w:rsid w:val="00B40099"/>
    <w:rsid w:val="00B4049E"/>
    <w:rsid w:val="00B552DD"/>
    <w:rsid w:val="00B57478"/>
    <w:rsid w:val="00B7368A"/>
    <w:rsid w:val="00B8180E"/>
    <w:rsid w:val="00B935B4"/>
    <w:rsid w:val="00BC5CCD"/>
    <w:rsid w:val="00BC5E69"/>
    <w:rsid w:val="00BD2C0E"/>
    <w:rsid w:val="00C06E21"/>
    <w:rsid w:val="00C235E9"/>
    <w:rsid w:val="00C25674"/>
    <w:rsid w:val="00C42C7A"/>
    <w:rsid w:val="00C54D7E"/>
    <w:rsid w:val="00C946A2"/>
    <w:rsid w:val="00C97CDC"/>
    <w:rsid w:val="00CA19BA"/>
    <w:rsid w:val="00CB2D9D"/>
    <w:rsid w:val="00CC0F42"/>
    <w:rsid w:val="00CC1325"/>
    <w:rsid w:val="00CC3980"/>
    <w:rsid w:val="00CC5865"/>
    <w:rsid w:val="00D07022"/>
    <w:rsid w:val="00D20AD8"/>
    <w:rsid w:val="00D32076"/>
    <w:rsid w:val="00D3467F"/>
    <w:rsid w:val="00D4625D"/>
    <w:rsid w:val="00D52938"/>
    <w:rsid w:val="00DB1E55"/>
    <w:rsid w:val="00DB2CF0"/>
    <w:rsid w:val="00DB349A"/>
    <w:rsid w:val="00DB5B14"/>
    <w:rsid w:val="00DD10F6"/>
    <w:rsid w:val="00DD1A79"/>
    <w:rsid w:val="00DD269B"/>
    <w:rsid w:val="00DD7BFF"/>
    <w:rsid w:val="00DE3689"/>
    <w:rsid w:val="00E039DD"/>
    <w:rsid w:val="00E3212D"/>
    <w:rsid w:val="00E63550"/>
    <w:rsid w:val="00E71B7F"/>
    <w:rsid w:val="00E7755E"/>
    <w:rsid w:val="00E96047"/>
    <w:rsid w:val="00E977DE"/>
    <w:rsid w:val="00EA27F3"/>
    <w:rsid w:val="00EA62DF"/>
    <w:rsid w:val="00EC479B"/>
    <w:rsid w:val="00EE0844"/>
    <w:rsid w:val="00EE40B9"/>
    <w:rsid w:val="00EF7156"/>
    <w:rsid w:val="00F053D4"/>
    <w:rsid w:val="00F17429"/>
    <w:rsid w:val="00F24382"/>
    <w:rsid w:val="00F31674"/>
    <w:rsid w:val="00F4383F"/>
    <w:rsid w:val="00FB2BF0"/>
    <w:rsid w:val="00FC2DD6"/>
    <w:rsid w:val="00FD33B1"/>
    <w:rsid w:val="00FD5B1C"/>
    <w:rsid w:val="00FE53D5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9C4101"/>
  <w15:chartTrackingRefBased/>
  <w15:docId w15:val="{8E49447E-05E1-4827-9DDE-50D6B71C4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iPriority w:val="99"/>
    <w:unhideWhenUsed/>
    <w:rsid w:val="006373AA"/>
    <w:rPr>
      <w:color w:val="0000FF"/>
      <w:u w:val="single"/>
    </w:rPr>
  </w:style>
  <w:style w:type="table" w:customStyle="1" w:styleId="Lentelstinklelis1">
    <w:name w:val="Lentelės tinklelis1"/>
    <w:basedOn w:val="prastojilentel"/>
    <w:next w:val="Lentelstinklelis"/>
    <w:uiPriority w:val="39"/>
    <w:rsid w:val="006373AA"/>
    <w:rPr>
      <w:rFonts w:ascii="Calibri" w:eastAsia="Calibri" w:hAnsi="Calibri" w:cs="Arial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pdorotaspaminjimas">
    <w:name w:val="Unresolved Mention"/>
    <w:basedOn w:val="Numatytasispastraiposriftas"/>
    <w:uiPriority w:val="99"/>
    <w:semiHidden/>
    <w:unhideWhenUsed/>
    <w:rsid w:val="00175DC9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rsid w:val="008E524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2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teisesaktai.marijampole.lt/document/55899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uomenu.apsauga@marijampole.lt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0a40f973f9ea472694ec7562cde5f138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75C37-E2DA-42AB-BA3E-D8C12D789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0a40f973f9ea472694ec7562cde5f138</Template>
  <TotalTime>1012</TotalTime>
  <Pages>3</Pages>
  <Words>2682</Words>
  <Characters>1530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Manager>2025-02-07</Manager>
  <Company>mas</Company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Marijampolės savivaldybės vaikų vasaros užimtumo programų atrankos ir finansavimo tvarkos aprašo patvirtinimo</dc:title>
  <dc:subject>DV-124</dc:subject>
  <dc:creator>MARIJAMPOLĖS SAVIVALDYBĖS ADMINISTRACIJOS DIREKTORIUS</dc:creator>
  <cp:keywords/>
  <dc:description/>
  <cp:lastModifiedBy>Aurika Pielikienė</cp:lastModifiedBy>
  <cp:revision>44</cp:revision>
  <cp:lastPrinted>1899-12-31T22:00:00Z</cp:lastPrinted>
  <dcterms:created xsi:type="dcterms:W3CDTF">2025-01-13T07:25:00Z</dcterms:created>
  <dcterms:modified xsi:type="dcterms:W3CDTF">2026-03-02T08:23:00Z</dcterms:modified>
  <cp:category>Įsakymas</cp:category>
</cp:coreProperties>
</file>