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A134" w14:textId="62977AB8" w:rsidR="008D0C13" w:rsidRPr="002F53E4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2F53E4">
        <w:rPr>
          <w:rFonts w:ascii="Verdana" w:hAnsi="Verdana"/>
          <w:b/>
        </w:rPr>
        <w:t>PASLAUGOS TEIKIMO APRAŠYMAS</w:t>
      </w:r>
    </w:p>
    <w:p w14:paraId="35C43D87" w14:textId="77777777" w:rsidR="008D0C13" w:rsidRPr="002F53E4" w:rsidRDefault="00C573AA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2F53E4">
        <w:rPr>
          <w:rFonts w:ascii="Verdana" w:hAnsi="Verdana"/>
          <w:b/>
        </w:rPr>
        <w:t>PRAŠYMO SUTEIKTI PARAMĄ BŪSTUI IŠSINUOMOTI (</w:t>
      </w:r>
      <w:r w:rsidR="0021518F" w:rsidRPr="002F53E4">
        <w:rPr>
          <w:rFonts w:ascii="Verdana" w:hAnsi="Verdana"/>
          <w:b/>
        </w:rPr>
        <w:t>IŠNUOMOTI SOCIALINĮ BŪSTĄ ASMENIMS IR ŠEIMOMS, NEĮRAŠYTIEMS Į ASMENŲ IR ŠEIMŲ, TURINČIŲ TEISĘ Į SOCIALINIO BŪSTO NUOMĄ, SĄRAŠĄ</w:t>
      </w:r>
      <w:r w:rsidRPr="002F53E4">
        <w:rPr>
          <w:rFonts w:ascii="Verdana" w:hAnsi="Verdana"/>
          <w:b/>
        </w:rPr>
        <w:t>) PRIĖMIMAS</w:t>
      </w:r>
    </w:p>
    <w:p w14:paraId="447944A0" w14:textId="77777777" w:rsidR="00C573AA" w:rsidRPr="002F53E4" w:rsidRDefault="00C573AA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p w14:paraId="7B4A8D21" w14:textId="77777777" w:rsidR="008D0C13" w:rsidRPr="002F53E4" w:rsidRDefault="008D0C13" w:rsidP="008D0C13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8"/>
        <w:gridCol w:w="7968"/>
      </w:tblGrid>
      <w:tr w:rsidR="008D0C13" w:rsidRPr="002F53E4" w14:paraId="0104595D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377A" w14:textId="177FCD60" w:rsidR="008D0C13" w:rsidRPr="002F53E4" w:rsidRDefault="00FF6860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</w:t>
            </w:r>
            <w:r w:rsidR="008D0C13" w:rsidRPr="002F53E4">
              <w:rPr>
                <w:rFonts w:ascii="Verdana" w:hAnsi="Verdana"/>
              </w:rPr>
              <w:t>aslaugos pavadinimas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3357" w14:textId="77777777" w:rsidR="008D0C13" w:rsidRPr="002F53E4" w:rsidRDefault="0021518F" w:rsidP="006216E3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Prašymo suteikti paramą būstui išsinuomoti (išnuomoti socialinį būstą asmenims ir šeimoms, neįrašytiems į Asmenų ir šeimų, turinčių teisę į socialinio būsto nuomą, sąrašą) priėmimas</w:t>
            </w:r>
          </w:p>
        </w:tc>
      </w:tr>
      <w:tr w:rsidR="008D0C13" w:rsidRPr="002F53E4" w14:paraId="726AFD18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0693" w14:textId="5B081DF6" w:rsidR="008D0C13" w:rsidRPr="002F53E4" w:rsidRDefault="00FF6860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</w:t>
            </w:r>
            <w:r w:rsidR="008D0C13" w:rsidRPr="002F53E4">
              <w:rPr>
                <w:rFonts w:ascii="Verdana" w:hAnsi="Verdana"/>
              </w:rPr>
              <w:t>aslaugos kodas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FB50" w14:textId="77777777" w:rsidR="008D0C13" w:rsidRPr="002F53E4" w:rsidRDefault="006E7391" w:rsidP="0021518F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11-</w:t>
            </w:r>
            <w:r w:rsidR="0021518F" w:rsidRPr="002F53E4">
              <w:rPr>
                <w:rFonts w:ascii="Verdana" w:hAnsi="Verdana"/>
              </w:rPr>
              <w:t>13</w:t>
            </w:r>
          </w:p>
        </w:tc>
      </w:tr>
      <w:tr w:rsidR="008D0C13" w:rsidRPr="002F53E4" w14:paraId="0187E344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7FC0" w14:textId="0E00D192" w:rsidR="008D0C13" w:rsidRPr="002F53E4" w:rsidRDefault="00FF6860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</w:t>
            </w:r>
            <w:r w:rsidR="008D0C13" w:rsidRPr="002F53E4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B04E" w14:textId="1F7443D2" w:rsidR="00E2689A" w:rsidRPr="002F53E4" w:rsidRDefault="00FF6860" w:rsidP="00E7402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2</w:t>
            </w:r>
            <w:r w:rsidR="00E2689A" w:rsidRPr="002F53E4">
              <w:rPr>
                <w:rFonts w:ascii="Verdana" w:hAnsi="Verdana"/>
                <w:color w:val="000000" w:themeColor="text1"/>
              </w:rPr>
              <w:t xml:space="preserve"> versija</w:t>
            </w:r>
          </w:p>
          <w:p w14:paraId="65A18C15" w14:textId="4A574C91" w:rsidR="006E7391" w:rsidRPr="002F53E4" w:rsidRDefault="00FF6860" w:rsidP="00E2689A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2023-12-05 (</w:t>
            </w:r>
            <w:r w:rsidR="00090FDD" w:rsidRPr="002F53E4">
              <w:rPr>
                <w:rFonts w:ascii="Verdana" w:hAnsi="Verdana"/>
                <w:color w:val="000000" w:themeColor="text1"/>
              </w:rPr>
              <w:t>20</w:t>
            </w:r>
            <w:r w:rsidR="00C573AA" w:rsidRPr="002F53E4">
              <w:rPr>
                <w:rFonts w:ascii="Verdana" w:hAnsi="Verdana"/>
                <w:color w:val="000000" w:themeColor="text1"/>
              </w:rPr>
              <w:t>20</w:t>
            </w:r>
            <w:r w:rsidR="00090FDD" w:rsidRPr="002F53E4">
              <w:rPr>
                <w:rFonts w:ascii="Verdana" w:hAnsi="Verdana"/>
                <w:color w:val="000000" w:themeColor="text1"/>
              </w:rPr>
              <w:t>-</w:t>
            </w:r>
            <w:r w:rsidR="00E2689A" w:rsidRPr="002F53E4">
              <w:rPr>
                <w:rFonts w:ascii="Verdana" w:hAnsi="Verdana"/>
                <w:color w:val="000000" w:themeColor="text1"/>
              </w:rPr>
              <w:t>05-21</w:t>
            </w:r>
            <w:r w:rsidRPr="002F53E4">
              <w:rPr>
                <w:rFonts w:ascii="Verdana" w:hAnsi="Verdana"/>
                <w:color w:val="000000" w:themeColor="text1"/>
              </w:rPr>
              <w:t>)</w:t>
            </w:r>
          </w:p>
        </w:tc>
      </w:tr>
      <w:tr w:rsidR="00FF6860" w:rsidRPr="002F53E4" w14:paraId="513C0699" w14:textId="77777777" w:rsidTr="00306E52"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B74CD" w14:textId="185041B1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A754" w14:textId="27445900" w:rsidR="00FF6860" w:rsidRPr="002F53E4" w:rsidRDefault="00FF6860" w:rsidP="00FF6860">
            <w:pPr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Lietuvos Respublikos paramos būstui įsigyti ar išsinuomoti įstatymas</w:t>
            </w:r>
          </w:p>
        </w:tc>
      </w:tr>
      <w:tr w:rsidR="00FF6860" w:rsidRPr="002F53E4" w14:paraId="6D1C4882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3DA77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0EF62" w14:textId="079DC918" w:rsidR="00FF6860" w:rsidRPr="002F53E4" w:rsidRDefault="00000000" w:rsidP="00FF6860">
            <w:pPr>
              <w:rPr>
                <w:rFonts w:ascii="Verdana" w:hAnsi="Verdana"/>
                <w:color w:val="000000" w:themeColor="text1"/>
              </w:rPr>
            </w:pPr>
            <w:hyperlink r:id="rId8" w:history="1">
              <w:r w:rsidR="00FF6860" w:rsidRPr="002F53E4">
                <w:rPr>
                  <w:rStyle w:val="Hipersaitas"/>
                  <w:rFonts w:ascii="Verdana" w:hAnsi="Verdana"/>
                </w:rPr>
                <w:t>https://www.e-tar.lt/portal/lt/legalActEditions/e944ee00600111e4bad5c03f56793630</w:t>
              </w:r>
            </w:hyperlink>
          </w:p>
        </w:tc>
      </w:tr>
      <w:tr w:rsidR="00FF6860" w:rsidRPr="002F53E4" w14:paraId="4B6EFF3A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759E8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F25F" w14:textId="1AFFF545" w:rsidR="00FF6860" w:rsidRPr="002F53E4" w:rsidRDefault="00154D90" w:rsidP="00154D90">
            <w:pPr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Gyventojų turto deklaravimo įstatymas</w:t>
            </w:r>
          </w:p>
        </w:tc>
      </w:tr>
      <w:tr w:rsidR="00FF6860" w:rsidRPr="002F53E4" w14:paraId="5E7ED9E1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2FE74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8C65" w14:textId="039C48BB" w:rsidR="00FF6860" w:rsidRPr="002F53E4" w:rsidRDefault="00000000" w:rsidP="00154D90">
            <w:pPr>
              <w:rPr>
                <w:rFonts w:ascii="Verdana" w:hAnsi="Verdana"/>
              </w:rPr>
            </w:pPr>
            <w:hyperlink r:id="rId9" w:history="1">
              <w:r w:rsidR="00154D90" w:rsidRPr="002F53E4">
                <w:rPr>
                  <w:rStyle w:val="Hipersaitas"/>
                  <w:rFonts w:ascii="Verdana" w:hAnsi="Verdana"/>
                </w:rPr>
                <w:t>https://www.e-tar.lt/portal/lt/legalActEditions/TAR.D4A66ACB9F97</w:t>
              </w:r>
            </w:hyperlink>
          </w:p>
        </w:tc>
      </w:tr>
      <w:tr w:rsidR="00FF6860" w:rsidRPr="002F53E4" w14:paraId="4781F1C3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83EC73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CE53" w14:textId="3546DB27" w:rsidR="00FF6860" w:rsidRPr="002F53E4" w:rsidRDefault="00154D90" w:rsidP="00E7402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</w:rPr>
              <w:t>Prašymų suteikti paramą būstui įsigyti ar išsinuomoti nagrinėjimo tvarkos aprašas, patvirtintas Lietuvos Respublikos socialinės apsaugos ir darbo ministro 2015 m. balandžio 10 d. įsakymu Nr.A1-195 „Dėl prašymų suteikti paramą būstui įsigyti ar išsinuomoti nagrinėjimo tvarkos aprašo patvirtinimo“</w:t>
            </w:r>
          </w:p>
        </w:tc>
      </w:tr>
      <w:tr w:rsidR="00FF6860" w:rsidRPr="002F53E4" w14:paraId="0B00FF5B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0B1ABB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584B" w14:textId="721CA7AE" w:rsidR="00FF6860" w:rsidRPr="002F53E4" w:rsidRDefault="00000000" w:rsidP="00154D90">
            <w:pPr>
              <w:rPr>
                <w:rFonts w:ascii="Verdana" w:hAnsi="Verdana"/>
              </w:rPr>
            </w:pPr>
            <w:hyperlink r:id="rId10" w:history="1">
              <w:r w:rsidR="00154D90" w:rsidRPr="002F53E4">
                <w:rPr>
                  <w:rStyle w:val="Hipersaitas"/>
                  <w:rFonts w:ascii="Verdana" w:hAnsi="Verdana"/>
                </w:rPr>
                <w:t>https://www.e-tar.lt/portal/lt/legalActEditions/9b8be100df5411e48b678a6bad30f55f</w:t>
              </w:r>
            </w:hyperlink>
          </w:p>
        </w:tc>
      </w:tr>
      <w:tr w:rsidR="00FF6860" w:rsidRPr="002F53E4" w14:paraId="124BB72B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71437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37C8" w14:textId="1F634D75" w:rsidR="00FF6860" w:rsidRPr="002F53E4" w:rsidRDefault="00154D90" w:rsidP="00E7402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</w:rPr>
              <w:t>Marijampolės savivaldybės būsto ir socialinio būsto išnuomojimo ir naudojimo tvarkos aprašas, patvirtintas Marijampolės savivaldybės tarybos 2019 m. spalio 28 d. sprendimu Nr. 1-290 „Dėl Marijampolės savivaldybės būsto ir socialinio būsto išnuomojimo ir naudojimo tvarkos aprašo patvirtinimo“</w:t>
            </w:r>
          </w:p>
        </w:tc>
      </w:tr>
      <w:tr w:rsidR="00FF6860" w:rsidRPr="002F53E4" w14:paraId="10DA2E58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25778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6A71" w14:textId="71C1D8D3" w:rsidR="00546508" w:rsidRPr="00546508" w:rsidRDefault="00000000" w:rsidP="00154D90">
            <w:pPr>
              <w:rPr>
                <w:rFonts w:ascii="Verdana" w:hAnsi="Verdana"/>
                <w:color w:val="0000FF" w:themeColor="hyperlink"/>
                <w:u w:val="single"/>
              </w:rPr>
            </w:pPr>
            <w:hyperlink r:id="rId11" w:history="1">
              <w:r w:rsidR="00154D90" w:rsidRPr="002F53E4">
                <w:rPr>
                  <w:rStyle w:val="Hipersaitas"/>
                  <w:rFonts w:ascii="Verdana" w:hAnsi="Verdana"/>
                </w:rPr>
                <w:t>https://www.e-tar.lt/portal/lt/legalActEditions/367ad700fadc11e99681cd81dcdca52c</w:t>
              </w:r>
            </w:hyperlink>
          </w:p>
        </w:tc>
      </w:tr>
      <w:tr w:rsidR="00FF6860" w:rsidRPr="002F53E4" w14:paraId="5F912849" w14:textId="77777777" w:rsidTr="00306E52"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64035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A30DC" w14:textId="55B2F38C" w:rsidR="00FF6860" w:rsidRPr="002F53E4" w:rsidRDefault="00154D90" w:rsidP="00E7402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Asmenų ir šeimų, turinčių teisę į socialinio būsto nuomą, sąrašo tvarkymo ir tikslinimo tvarkos aprašas, patvirtintas Marijampolės savivaldybės administracijos direktoriaus 2020 m. vasario 20 d. įsakymu Nr. DV-238 „ Dėl asmenų ir šeimų, turinčių teisę į socialinio būsto nuomą, sąrašo tvarkymo ir tikslinimo tvarkos aprašo patvirtinimo“</w:t>
            </w:r>
          </w:p>
        </w:tc>
      </w:tr>
      <w:tr w:rsidR="00FF6860" w:rsidRPr="002F53E4" w14:paraId="257EFE58" w14:textId="77777777" w:rsidTr="00306E52"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D023A" w14:textId="77777777" w:rsidR="00FF6860" w:rsidRPr="002F53E4" w:rsidRDefault="00FF6860" w:rsidP="008D0C13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4F54" w14:textId="2AC4B6E4" w:rsidR="00FF6860" w:rsidRPr="002F53E4" w:rsidRDefault="00000000" w:rsidP="00E74026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hyperlink r:id="rId12" w:history="1">
              <w:r w:rsidR="00154D90" w:rsidRPr="002F53E4">
                <w:rPr>
                  <w:rStyle w:val="Hipersaitas"/>
                  <w:rFonts w:ascii="Verdana" w:hAnsi="Verdana"/>
                </w:rPr>
                <w:t>http://192.168.0.253/aktai/Default.aspx?Id=3&amp;DocId=53941</w:t>
              </w:r>
            </w:hyperlink>
          </w:p>
        </w:tc>
      </w:tr>
      <w:tr w:rsidR="008D0C13" w:rsidRPr="002F53E4" w14:paraId="27A70466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B508" w14:textId="77777777" w:rsidR="008D0C13" w:rsidRPr="002F53E4" w:rsidRDefault="008D0C13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lastRenderedPageBreak/>
              <w:t>Informacija ir dokumentai, kuriuos turi pateikti asmuo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6D1DD" w14:textId="77777777" w:rsidR="006E7391" w:rsidRPr="002F53E4" w:rsidRDefault="006E7391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1. Patvirtintos formos prašymas.</w:t>
            </w:r>
          </w:p>
          <w:p w14:paraId="400E02F2" w14:textId="77777777" w:rsidR="004F255B" w:rsidRPr="002F53E4" w:rsidRDefault="004F255B" w:rsidP="004F255B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2. Asmens tapatybę patvirtinantis dokumentas (šeimai –visų šeimos narių). Jei siunčiama paštu, turi būti patvirtinti notaro.</w:t>
            </w:r>
          </w:p>
          <w:p w14:paraId="7493DAD2" w14:textId="77777777" w:rsidR="00DB7645" w:rsidRPr="002F53E4" w:rsidRDefault="001036A3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</w:rPr>
              <w:t>3</w:t>
            </w:r>
            <w:r w:rsidR="00DB7645" w:rsidRPr="002F53E4">
              <w:rPr>
                <w:rFonts w:ascii="Verdana" w:hAnsi="Verdana"/>
              </w:rPr>
              <w:t>.</w:t>
            </w:r>
            <w:r w:rsidR="00DB7645" w:rsidRPr="002F53E4">
              <w:rPr>
                <w:rFonts w:ascii="Verdana" w:hAnsi="Verdana"/>
                <w:color w:val="000000" w:themeColor="text1"/>
              </w:rPr>
              <w:t xml:space="preserve"> Atstovavimą patvirtinantis dokumentas (jeigu prašymą teikia įgaliotas atstovas, jis pateikia atstovavimą patvirtinantį dokumentą ir asmens tapatybę patvirtinantį dokumentą).</w:t>
            </w:r>
          </w:p>
          <w:p w14:paraId="673EB37B" w14:textId="77777777" w:rsidR="00DB7645" w:rsidRPr="002F53E4" w:rsidRDefault="00DB7645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Priklausomai nuo situacijos:</w:t>
            </w:r>
          </w:p>
          <w:p w14:paraId="6B786600" w14:textId="77777777" w:rsidR="006E7391" w:rsidRPr="002F53E4" w:rsidRDefault="00DA56B0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4</w:t>
            </w:r>
            <w:r w:rsidR="006E7391" w:rsidRPr="002F53E4">
              <w:rPr>
                <w:rFonts w:ascii="Verdana" w:hAnsi="Verdana"/>
                <w:color w:val="000000" w:themeColor="text1"/>
              </w:rPr>
              <w:t xml:space="preserve">. </w:t>
            </w:r>
            <w:r w:rsidR="00571894" w:rsidRPr="002F53E4">
              <w:rPr>
                <w:rFonts w:ascii="Verdana" w:hAnsi="Verdana"/>
                <w:color w:val="000000" w:themeColor="text1"/>
              </w:rPr>
              <w:t>Įsiteisėjęs teismo sprendimas įvaikinti</w:t>
            </w:r>
            <w:r w:rsidR="00090FDD" w:rsidRPr="002F53E4">
              <w:rPr>
                <w:rFonts w:ascii="Verdana" w:hAnsi="Verdana"/>
                <w:color w:val="000000" w:themeColor="text1"/>
              </w:rPr>
              <w:t>.</w:t>
            </w:r>
          </w:p>
          <w:p w14:paraId="04EDF28F" w14:textId="77777777" w:rsidR="006E7391" w:rsidRPr="002F53E4" w:rsidRDefault="00DA56B0" w:rsidP="00DA56B0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5</w:t>
            </w:r>
            <w:r w:rsidR="006E7391" w:rsidRPr="002F53E4">
              <w:rPr>
                <w:rFonts w:ascii="Verdana" w:hAnsi="Verdana"/>
                <w:color w:val="000000" w:themeColor="text1"/>
              </w:rPr>
              <w:t xml:space="preserve">. </w:t>
            </w:r>
            <w:r w:rsidR="00571894" w:rsidRPr="002F53E4">
              <w:rPr>
                <w:rFonts w:ascii="Verdana" w:hAnsi="Verdana"/>
                <w:color w:val="000000" w:themeColor="text1"/>
              </w:rPr>
              <w:t>Įsiteisėjęs teismo sprendimas dėl nuolatinės globos (rūpybos) nustatymo</w:t>
            </w:r>
            <w:r w:rsidR="00090FDD" w:rsidRPr="002F53E4">
              <w:rPr>
                <w:rFonts w:ascii="Verdana" w:hAnsi="Verdana"/>
                <w:color w:val="000000" w:themeColor="text1"/>
              </w:rPr>
              <w:t>.</w:t>
            </w:r>
            <w:r w:rsidR="00571894" w:rsidRPr="002F53E4">
              <w:rPr>
                <w:rFonts w:ascii="Verdana" w:hAnsi="Verdana"/>
                <w:color w:val="000000" w:themeColor="text1"/>
              </w:rPr>
              <w:t xml:space="preserve"> </w:t>
            </w:r>
          </w:p>
          <w:p w14:paraId="377F026F" w14:textId="77777777" w:rsidR="00DE5704" w:rsidRPr="002F53E4" w:rsidRDefault="00DE5704" w:rsidP="00DA56B0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6. Darbingumo lygio pažyma.</w:t>
            </w:r>
          </w:p>
          <w:p w14:paraId="2A555B94" w14:textId="65A1E924" w:rsidR="008D0C13" w:rsidRPr="002F53E4" w:rsidRDefault="00DE5704" w:rsidP="005B3379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7</w:t>
            </w:r>
            <w:r w:rsidR="006E7391" w:rsidRPr="002F53E4">
              <w:rPr>
                <w:rFonts w:ascii="Verdana" w:hAnsi="Verdana"/>
                <w:color w:val="000000" w:themeColor="text1"/>
              </w:rPr>
              <w:t xml:space="preserve">. Kiti dokumentai, įrodantys teisę į </w:t>
            </w:r>
            <w:r w:rsidR="00DA56B0" w:rsidRPr="002F53E4">
              <w:rPr>
                <w:rFonts w:ascii="Verdana" w:hAnsi="Verdana"/>
                <w:color w:val="000000" w:themeColor="text1"/>
              </w:rPr>
              <w:t>paramą būstui išsinuomoti</w:t>
            </w:r>
            <w:r w:rsidRPr="002F53E4">
              <w:rPr>
                <w:rFonts w:ascii="Verdana" w:hAnsi="Verdana"/>
                <w:color w:val="000000" w:themeColor="text1"/>
              </w:rPr>
              <w:t xml:space="preserve"> išimties tvarka</w:t>
            </w:r>
            <w:r w:rsidR="00DA56B0" w:rsidRPr="002F53E4">
              <w:rPr>
                <w:rFonts w:ascii="Verdana" w:hAnsi="Verdana"/>
                <w:color w:val="000000" w:themeColor="text1"/>
              </w:rPr>
              <w:t>.</w:t>
            </w:r>
          </w:p>
        </w:tc>
      </w:tr>
      <w:tr w:rsidR="005B3379" w:rsidRPr="002F53E4" w14:paraId="1AFDB5F5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A5B1" w14:textId="4220AD5E" w:rsidR="005B3379" w:rsidRPr="002F53E4" w:rsidRDefault="005B3379" w:rsidP="005B3379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Paslaugos teikėjas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0521" w14:textId="77777777" w:rsidR="005B3379" w:rsidRPr="002F53E4" w:rsidRDefault="005B3379" w:rsidP="005B3379">
            <w:pPr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 xml:space="preserve">Asta Paškevičienė, Turto valdymo skyriaus vyriausioji specialistė, Tel. (8 343) 90 057, </w:t>
            </w:r>
          </w:p>
          <w:p w14:paraId="20CE0760" w14:textId="5F46B2DB" w:rsidR="005B3379" w:rsidRPr="002F53E4" w:rsidRDefault="005B3379" w:rsidP="005B3379">
            <w:pPr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 xml:space="preserve">el. p. </w:t>
            </w:r>
            <w:hyperlink r:id="rId13" w:history="1">
              <w:r w:rsidRPr="002F53E4">
                <w:rPr>
                  <w:rStyle w:val="Hipersaitas"/>
                  <w:rFonts w:ascii="Verdana" w:hAnsi="Verdana"/>
                </w:rPr>
                <w:t>asta.paskeviciene@marijampole.lt</w:t>
              </w:r>
            </w:hyperlink>
          </w:p>
        </w:tc>
      </w:tr>
      <w:tr w:rsidR="008D0C13" w:rsidRPr="002F53E4" w14:paraId="11C6086F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5483" w14:textId="68E96214" w:rsidR="008D0C13" w:rsidRPr="002F53E4" w:rsidRDefault="005B3379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</w:t>
            </w:r>
            <w:r w:rsidR="008D0C13" w:rsidRPr="002F53E4">
              <w:rPr>
                <w:rFonts w:ascii="Verdana" w:hAnsi="Verdana"/>
              </w:rPr>
              <w:t>aslaugos suteikimo trukmė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FF1A5" w14:textId="6DD6E829" w:rsidR="008D0C13" w:rsidRPr="002F53E4" w:rsidRDefault="00A07AC7" w:rsidP="00A74745">
            <w:pPr>
              <w:rPr>
                <w:rFonts w:ascii="Verdana" w:hAnsi="Verdana"/>
                <w:color w:val="000000" w:themeColor="text1"/>
              </w:rPr>
            </w:pPr>
            <w:r w:rsidRPr="002F53E4">
              <w:rPr>
                <w:rFonts w:ascii="Verdana" w:hAnsi="Verdana"/>
                <w:color w:val="000000" w:themeColor="text1"/>
              </w:rPr>
              <w:t>10 d</w:t>
            </w:r>
            <w:r w:rsidR="00A74745" w:rsidRPr="002F53E4">
              <w:rPr>
                <w:rFonts w:ascii="Verdana" w:hAnsi="Verdana"/>
                <w:color w:val="000000" w:themeColor="text1"/>
              </w:rPr>
              <w:t>.</w:t>
            </w:r>
            <w:r w:rsidR="005B3379" w:rsidRPr="002F53E4">
              <w:rPr>
                <w:rFonts w:ascii="Verdana" w:hAnsi="Verdana"/>
                <w:color w:val="000000" w:themeColor="text1"/>
              </w:rPr>
              <w:t xml:space="preserve"> </w:t>
            </w:r>
            <w:r w:rsidR="00A74745" w:rsidRPr="002F53E4">
              <w:rPr>
                <w:rFonts w:ascii="Verdana" w:hAnsi="Verdana"/>
                <w:color w:val="000000" w:themeColor="text1"/>
              </w:rPr>
              <w:t>d.</w:t>
            </w:r>
          </w:p>
        </w:tc>
      </w:tr>
      <w:tr w:rsidR="008D0C13" w:rsidRPr="002F53E4" w14:paraId="2D9E4D9C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345B" w14:textId="7DEFA697" w:rsidR="008D0C13" w:rsidRPr="002F53E4" w:rsidRDefault="005B3379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</w:t>
            </w:r>
            <w:r w:rsidR="008D0C13" w:rsidRPr="002F53E4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8370" w14:textId="77777777" w:rsidR="008D0C13" w:rsidRPr="002F53E4" w:rsidRDefault="00850698" w:rsidP="00F27E91">
            <w:pPr>
              <w:rPr>
                <w:rFonts w:ascii="Verdana" w:hAnsi="Verdana"/>
                <w:i/>
              </w:rPr>
            </w:pPr>
            <w:r w:rsidRPr="002F53E4">
              <w:rPr>
                <w:rFonts w:ascii="Verdana" w:hAnsi="Verdana"/>
                <w:color w:val="010101"/>
              </w:rPr>
              <w:t>Paslauga teikiama neatlygintinai</w:t>
            </w:r>
          </w:p>
        </w:tc>
      </w:tr>
      <w:tr w:rsidR="008D0C13" w:rsidRPr="002F53E4" w14:paraId="77A53377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1F22" w14:textId="77777777" w:rsidR="008D0C13" w:rsidRPr="002F53E4" w:rsidRDefault="008D0C13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B1D6F" w14:textId="77777777" w:rsidR="008D0C13" w:rsidRPr="002F53E4" w:rsidRDefault="00850698" w:rsidP="008D0C13">
            <w:pPr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Prašymo forma</w:t>
            </w:r>
            <w:r w:rsidR="00F27E91" w:rsidRPr="002F53E4">
              <w:rPr>
                <w:rFonts w:ascii="Verdana" w:hAnsi="Verdana"/>
              </w:rPr>
              <w:t xml:space="preserve"> </w:t>
            </w:r>
          </w:p>
        </w:tc>
      </w:tr>
      <w:tr w:rsidR="005B3379" w:rsidRPr="002F53E4" w14:paraId="35456612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D1600" w14:textId="47D1A838" w:rsidR="005B3379" w:rsidRPr="002F53E4" w:rsidRDefault="005B3379" w:rsidP="005B3379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D717" w14:textId="512F50F9" w:rsidR="005B3379" w:rsidRPr="002F53E4" w:rsidRDefault="005B3379" w:rsidP="005B3379">
            <w:pPr>
              <w:jc w:val="both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8D0C13" w:rsidRPr="002F53E4" w14:paraId="0513A315" w14:textId="77777777" w:rsidTr="00FF6860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5E16" w14:textId="77777777" w:rsidR="008D0C13" w:rsidRPr="002F53E4" w:rsidRDefault="008D0C13" w:rsidP="008D0C13">
            <w:pPr>
              <w:pStyle w:val="bodytext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Prašymo priėmimo vieta</w:t>
            </w:r>
          </w:p>
        </w:tc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0C7E" w14:textId="68B048C5" w:rsidR="009E0E77" w:rsidRPr="002F53E4" w:rsidRDefault="006216E3" w:rsidP="00850698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 xml:space="preserve">Marijampolė, </w:t>
            </w:r>
            <w:r w:rsidR="00850698" w:rsidRPr="002F53E4">
              <w:rPr>
                <w:rFonts w:ascii="Verdana" w:hAnsi="Verdana"/>
              </w:rPr>
              <w:t>J. Basanavičiaus a. 1,</w:t>
            </w:r>
            <w:r w:rsidR="005B3379" w:rsidRPr="002F53E4">
              <w:rPr>
                <w:rFonts w:ascii="Verdana" w:hAnsi="Verdana"/>
              </w:rPr>
              <w:t xml:space="preserve"> </w:t>
            </w:r>
          </w:p>
          <w:p w14:paraId="4E4340A4" w14:textId="14ABB8D2" w:rsidR="00850698" w:rsidRPr="002F53E4" w:rsidRDefault="005B3379" w:rsidP="00DA56B0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2F53E4">
              <w:rPr>
                <w:rFonts w:ascii="Verdana" w:hAnsi="Verdana"/>
              </w:rPr>
              <w:t>3</w:t>
            </w:r>
            <w:r w:rsidR="0090219B" w:rsidRPr="002F53E4">
              <w:rPr>
                <w:rFonts w:ascii="Verdana" w:hAnsi="Verdana"/>
              </w:rPr>
              <w:t xml:space="preserve">, </w:t>
            </w:r>
            <w:r w:rsidRPr="002F53E4">
              <w:rPr>
                <w:rFonts w:ascii="Verdana" w:hAnsi="Verdana"/>
              </w:rPr>
              <w:t>4</w:t>
            </w:r>
            <w:r w:rsidR="00850698" w:rsidRPr="002F53E4">
              <w:rPr>
                <w:rFonts w:ascii="Verdana" w:hAnsi="Verdana"/>
              </w:rPr>
              <w:t xml:space="preserve"> langelis</w:t>
            </w:r>
          </w:p>
        </w:tc>
      </w:tr>
    </w:tbl>
    <w:p w14:paraId="5D640563" w14:textId="77777777" w:rsidR="008D0C13" w:rsidRPr="002F53E4" w:rsidRDefault="008D0C13" w:rsidP="008D0C13">
      <w:pPr>
        <w:rPr>
          <w:rFonts w:ascii="Verdana" w:hAnsi="Verdana"/>
        </w:rPr>
      </w:pPr>
    </w:p>
    <w:p w14:paraId="612F9FF9" w14:textId="77777777" w:rsidR="004970EF" w:rsidRDefault="004970EF" w:rsidP="00D51F0E">
      <w:pPr>
        <w:jc w:val="center"/>
      </w:pPr>
    </w:p>
    <w:sectPr w:rsidR="004970EF" w:rsidSect="002F53E4">
      <w:pgSz w:w="11906" w:h="16838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408A0" w14:textId="77777777" w:rsidR="00F65EF8" w:rsidRDefault="00F65EF8">
      <w:r>
        <w:separator/>
      </w:r>
    </w:p>
  </w:endnote>
  <w:endnote w:type="continuationSeparator" w:id="0">
    <w:p w14:paraId="66045682" w14:textId="77777777" w:rsidR="00F65EF8" w:rsidRDefault="00F6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45E00" w14:textId="77777777" w:rsidR="00F65EF8" w:rsidRDefault="00F65EF8">
      <w:r>
        <w:separator/>
      </w:r>
    </w:p>
  </w:footnote>
  <w:footnote w:type="continuationSeparator" w:id="0">
    <w:p w14:paraId="477BC7AD" w14:textId="77777777" w:rsidR="00F65EF8" w:rsidRDefault="00F65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3794224">
    <w:abstractNumId w:val="3"/>
  </w:num>
  <w:num w:numId="2" w16cid:durableId="864903999">
    <w:abstractNumId w:val="0"/>
  </w:num>
  <w:num w:numId="3" w16cid:durableId="1748456993">
    <w:abstractNumId w:val="1"/>
  </w:num>
  <w:num w:numId="4" w16cid:durableId="12114601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546"/>
    <w:rsid w:val="00001412"/>
    <w:rsid w:val="0000544B"/>
    <w:rsid w:val="00020EE0"/>
    <w:rsid w:val="00024D31"/>
    <w:rsid w:val="00055B14"/>
    <w:rsid w:val="0007488C"/>
    <w:rsid w:val="00090FDD"/>
    <w:rsid w:val="0009673D"/>
    <w:rsid w:val="000A7DCA"/>
    <w:rsid w:val="000B1DF1"/>
    <w:rsid w:val="000B4D7A"/>
    <w:rsid w:val="000C0062"/>
    <w:rsid w:val="000E1795"/>
    <w:rsid w:val="001036A3"/>
    <w:rsid w:val="00106463"/>
    <w:rsid w:val="00106CA8"/>
    <w:rsid w:val="00107696"/>
    <w:rsid w:val="00130288"/>
    <w:rsid w:val="001315D3"/>
    <w:rsid w:val="00136E1E"/>
    <w:rsid w:val="00137266"/>
    <w:rsid w:val="00140C7C"/>
    <w:rsid w:val="00154D90"/>
    <w:rsid w:val="00170737"/>
    <w:rsid w:val="001713D2"/>
    <w:rsid w:val="00177598"/>
    <w:rsid w:val="00180850"/>
    <w:rsid w:val="001A0C5B"/>
    <w:rsid w:val="001C2F51"/>
    <w:rsid w:val="001D1120"/>
    <w:rsid w:val="001D6E9F"/>
    <w:rsid w:val="0021518F"/>
    <w:rsid w:val="00216FF9"/>
    <w:rsid w:val="00221375"/>
    <w:rsid w:val="00223965"/>
    <w:rsid w:val="00226EE4"/>
    <w:rsid w:val="00230E08"/>
    <w:rsid w:val="002561C1"/>
    <w:rsid w:val="00257B5B"/>
    <w:rsid w:val="00257E5B"/>
    <w:rsid w:val="00261F6D"/>
    <w:rsid w:val="00267FBC"/>
    <w:rsid w:val="002743CC"/>
    <w:rsid w:val="0029149E"/>
    <w:rsid w:val="002B2405"/>
    <w:rsid w:val="002B39F0"/>
    <w:rsid w:val="002D7D6C"/>
    <w:rsid w:val="002D7EC2"/>
    <w:rsid w:val="002E0418"/>
    <w:rsid w:val="002F53E4"/>
    <w:rsid w:val="0030143B"/>
    <w:rsid w:val="00305B1B"/>
    <w:rsid w:val="00311726"/>
    <w:rsid w:val="0031593B"/>
    <w:rsid w:val="00324CE3"/>
    <w:rsid w:val="00335B91"/>
    <w:rsid w:val="00335DFE"/>
    <w:rsid w:val="0034755E"/>
    <w:rsid w:val="00347773"/>
    <w:rsid w:val="00350729"/>
    <w:rsid w:val="003B3A9A"/>
    <w:rsid w:val="003C03BB"/>
    <w:rsid w:val="003D2B2C"/>
    <w:rsid w:val="003D5AA3"/>
    <w:rsid w:val="003D62E9"/>
    <w:rsid w:val="003E57AB"/>
    <w:rsid w:val="003E6944"/>
    <w:rsid w:val="003E6B5F"/>
    <w:rsid w:val="003F6C04"/>
    <w:rsid w:val="00401650"/>
    <w:rsid w:val="004268C2"/>
    <w:rsid w:val="00427FF4"/>
    <w:rsid w:val="00431D8F"/>
    <w:rsid w:val="00440903"/>
    <w:rsid w:val="0044496E"/>
    <w:rsid w:val="004511F0"/>
    <w:rsid w:val="0045224C"/>
    <w:rsid w:val="00457FE3"/>
    <w:rsid w:val="00467E0D"/>
    <w:rsid w:val="004753D2"/>
    <w:rsid w:val="00475C25"/>
    <w:rsid w:val="004834D5"/>
    <w:rsid w:val="004919AD"/>
    <w:rsid w:val="004970EF"/>
    <w:rsid w:val="004A1575"/>
    <w:rsid w:val="004A27BF"/>
    <w:rsid w:val="004B1167"/>
    <w:rsid w:val="004B32FF"/>
    <w:rsid w:val="004C0143"/>
    <w:rsid w:val="004D4562"/>
    <w:rsid w:val="004E0929"/>
    <w:rsid w:val="004E435B"/>
    <w:rsid w:val="004F255B"/>
    <w:rsid w:val="00502A4B"/>
    <w:rsid w:val="00512330"/>
    <w:rsid w:val="00546508"/>
    <w:rsid w:val="005503F3"/>
    <w:rsid w:val="00571894"/>
    <w:rsid w:val="005735D2"/>
    <w:rsid w:val="00574842"/>
    <w:rsid w:val="005A0F61"/>
    <w:rsid w:val="005A403D"/>
    <w:rsid w:val="005A53A9"/>
    <w:rsid w:val="005B3379"/>
    <w:rsid w:val="005C40E0"/>
    <w:rsid w:val="005C5783"/>
    <w:rsid w:val="005C6F67"/>
    <w:rsid w:val="005D0128"/>
    <w:rsid w:val="005D63C8"/>
    <w:rsid w:val="005E36D3"/>
    <w:rsid w:val="005F3650"/>
    <w:rsid w:val="005F3A4B"/>
    <w:rsid w:val="005F73E4"/>
    <w:rsid w:val="00611670"/>
    <w:rsid w:val="00613FD0"/>
    <w:rsid w:val="00616F16"/>
    <w:rsid w:val="006216E3"/>
    <w:rsid w:val="00636074"/>
    <w:rsid w:val="006402F6"/>
    <w:rsid w:val="00676F46"/>
    <w:rsid w:val="00685760"/>
    <w:rsid w:val="006866C6"/>
    <w:rsid w:val="006903CC"/>
    <w:rsid w:val="00694839"/>
    <w:rsid w:val="006955C4"/>
    <w:rsid w:val="006B611D"/>
    <w:rsid w:val="006E0A9A"/>
    <w:rsid w:val="006E0E7D"/>
    <w:rsid w:val="006E2985"/>
    <w:rsid w:val="006E7391"/>
    <w:rsid w:val="00703B6B"/>
    <w:rsid w:val="00711347"/>
    <w:rsid w:val="00720999"/>
    <w:rsid w:val="00732B95"/>
    <w:rsid w:val="007361F9"/>
    <w:rsid w:val="007371BF"/>
    <w:rsid w:val="007455B5"/>
    <w:rsid w:val="00790AE3"/>
    <w:rsid w:val="00795CFA"/>
    <w:rsid w:val="007A098F"/>
    <w:rsid w:val="007D657C"/>
    <w:rsid w:val="007E06FD"/>
    <w:rsid w:val="007F5710"/>
    <w:rsid w:val="00807F05"/>
    <w:rsid w:val="00815C15"/>
    <w:rsid w:val="008416E5"/>
    <w:rsid w:val="00844DAD"/>
    <w:rsid w:val="00850698"/>
    <w:rsid w:val="00867E01"/>
    <w:rsid w:val="008814FE"/>
    <w:rsid w:val="008A0ED8"/>
    <w:rsid w:val="008D0C13"/>
    <w:rsid w:val="008E10E6"/>
    <w:rsid w:val="008F3779"/>
    <w:rsid w:val="0090219B"/>
    <w:rsid w:val="00902FB3"/>
    <w:rsid w:val="00904A45"/>
    <w:rsid w:val="00907B26"/>
    <w:rsid w:val="009237F9"/>
    <w:rsid w:val="00924366"/>
    <w:rsid w:val="00931666"/>
    <w:rsid w:val="00937FB7"/>
    <w:rsid w:val="00952380"/>
    <w:rsid w:val="009575E7"/>
    <w:rsid w:val="00961CDC"/>
    <w:rsid w:val="00971330"/>
    <w:rsid w:val="00973FFD"/>
    <w:rsid w:val="00975A94"/>
    <w:rsid w:val="00975D36"/>
    <w:rsid w:val="00990B5F"/>
    <w:rsid w:val="00992214"/>
    <w:rsid w:val="009B3195"/>
    <w:rsid w:val="009B4CB2"/>
    <w:rsid w:val="009C7A07"/>
    <w:rsid w:val="009D5F3F"/>
    <w:rsid w:val="009E0E77"/>
    <w:rsid w:val="009E2655"/>
    <w:rsid w:val="009E300D"/>
    <w:rsid w:val="00A06E5D"/>
    <w:rsid w:val="00A07AC7"/>
    <w:rsid w:val="00A30FF1"/>
    <w:rsid w:val="00A34B35"/>
    <w:rsid w:val="00A5592A"/>
    <w:rsid w:val="00A644B1"/>
    <w:rsid w:val="00A7273C"/>
    <w:rsid w:val="00A74745"/>
    <w:rsid w:val="00A81B16"/>
    <w:rsid w:val="00A90576"/>
    <w:rsid w:val="00A91520"/>
    <w:rsid w:val="00AA7AED"/>
    <w:rsid w:val="00AB28EC"/>
    <w:rsid w:val="00AB3609"/>
    <w:rsid w:val="00AB4B4E"/>
    <w:rsid w:val="00AD25E1"/>
    <w:rsid w:val="00AD4546"/>
    <w:rsid w:val="00B030E8"/>
    <w:rsid w:val="00B079FA"/>
    <w:rsid w:val="00B15686"/>
    <w:rsid w:val="00B2079F"/>
    <w:rsid w:val="00B26D7E"/>
    <w:rsid w:val="00B4049E"/>
    <w:rsid w:val="00B47DB6"/>
    <w:rsid w:val="00B50B2F"/>
    <w:rsid w:val="00B544ED"/>
    <w:rsid w:val="00B57478"/>
    <w:rsid w:val="00B714DB"/>
    <w:rsid w:val="00B935B4"/>
    <w:rsid w:val="00B97AB4"/>
    <w:rsid w:val="00BC5765"/>
    <w:rsid w:val="00BE43FA"/>
    <w:rsid w:val="00BF07CE"/>
    <w:rsid w:val="00BF1952"/>
    <w:rsid w:val="00BF2168"/>
    <w:rsid w:val="00BF3EAE"/>
    <w:rsid w:val="00BF46C1"/>
    <w:rsid w:val="00C0066C"/>
    <w:rsid w:val="00C0115E"/>
    <w:rsid w:val="00C050FA"/>
    <w:rsid w:val="00C23BD9"/>
    <w:rsid w:val="00C2614A"/>
    <w:rsid w:val="00C45518"/>
    <w:rsid w:val="00C470C1"/>
    <w:rsid w:val="00C54D7E"/>
    <w:rsid w:val="00C573AA"/>
    <w:rsid w:val="00C60745"/>
    <w:rsid w:val="00C80420"/>
    <w:rsid w:val="00C84924"/>
    <w:rsid w:val="00C94D35"/>
    <w:rsid w:val="00CA19BA"/>
    <w:rsid w:val="00CB2D9D"/>
    <w:rsid w:val="00CC0F42"/>
    <w:rsid w:val="00CC1325"/>
    <w:rsid w:val="00CC5865"/>
    <w:rsid w:val="00CF31A9"/>
    <w:rsid w:val="00D01D22"/>
    <w:rsid w:val="00D07022"/>
    <w:rsid w:val="00D07C60"/>
    <w:rsid w:val="00D07E57"/>
    <w:rsid w:val="00D16213"/>
    <w:rsid w:val="00D20AD8"/>
    <w:rsid w:val="00D4625D"/>
    <w:rsid w:val="00D47027"/>
    <w:rsid w:val="00D47A49"/>
    <w:rsid w:val="00D51F0E"/>
    <w:rsid w:val="00D52938"/>
    <w:rsid w:val="00DA1EDE"/>
    <w:rsid w:val="00DA2F9F"/>
    <w:rsid w:val="00DA56B0"/>
    <w:rsid w:val="00DB1834"/>
    <w:rsid w:val="00DB5B14"/>
    <w:rsid w:val="00DB7645"/>
    <w:rsid w:val="00DC0747"/>
    <w:rsid w:val="00DC09B2"/>
    <w:rsid w:val="00DC79BE"/>
    <w:rsid w:val="00DD393D"/>
    <w:rsid w:val="00DD3F94"/>
    <w:rsid w:val="00DE3689"/>
    <w:rsid w:val="00DE5704"/>
    <w:rsid w:val="00E22743"/>
    <w:rsid w:val="00E2689A"/>
    <w:rsid w:val="00E419BA"/>
    <w:rsid w:val="00E5687A"/>
    <w:rsid w:val="00E66328"/>
    <w:rsid w:val="00E74026"/>
    <w:rsid w:val="00E7755E"/>
    <w:rsid w:val="00E83A37"/>
    <w:rsid w:val="00E977DE"/>
    <w:rsid w:val="00E9787C"/>
    <w:rsid w:val="00EA3881"/>
    <w:rsid w:val="00EA6687"/>
    <w:rsid w:val="00EA6DA9"/>
    <w:rsid w:val="00EB64B1"/>
    <w:rsid w:val="00EE0844"/>
    <w:rsid w:val="00EE40B9"/>
    <w:rsid w:val="00EF7156"/>
    <w:rsid w:val="00F0410C"/>
    <w:rsid w:val="00F222D7"/>
    <w:rsid w:val="00F24382"/>
    <w:rsid w:val="00F27E91"/>
    <w:rsid w:val="00F50796"/>
    <w:rsid w:val="00F53B17"/>
    <w:rsid w:val="00F65EF8"/>
    <w:rsid w:val="00FA09F7"/>
    <w:rsid w:val="00FA2952"/>
    <w:rsid w:val="00FB2BF0"/>
    <w:rsid w:val="00FC2DD6"/>
    <w:rsid w:val="00FD5B1C"/>
    <w:rsid w:val="00FE4D77"/>
    <w:rsid w:val="00FE53D5"/>
    <w:rsid w:val="00FF1719"/>
    <w:rsid w:val="00FF6860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D80E5"/>
  <w15:docId w15:val="{220845C1-0CAF-4B93-8F02-18A19758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character" w:styleId="Perirtashipersaitas">
    <w:name w:val="FollowedHyperlink"/>
    <w:basedOn w:val="Numatytasispastraiposriftas"/>
    <w:rsid w:val="00FF6860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54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e944ee00600111e4bad5c03f56793630" TargetMode="External"/><Relationship Id="rId13" Type="http://schemas.openxmlformats.org/officeDocument/2006/relationships/hyperlink" Target="mailto:asta.paskevicien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192.168.0.253/aktai/Default.aspx?Id=3&amp;DocId=539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367ad700fadc11e99681cd81dcdca52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-tar.lt/portal/lt/legalActEditions/9b8be100df5411e48b678a6bad30f55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D4A66ACB9F97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3E8EC-E6B8-48B8-A1EB-47DA2D88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138</TotalTime>
  <Pages>2</Pages>
  <Words>2624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 Jurkonienė</cp:lastModifiedBy>
  <cp:revision>15</cp:revision>
  <cp:lastPrinted>2023-12-05T14:43:00Z</cp:lastPrinted>
  <dcterms:created xsi:type="dcterms:W3CDTF">2020-02-06T09:36:00Z</dcterms:created>
  <dcterms:modified xsi:type="dcterms:W3CDTF">2023-12-05T14:50:00Z</dcterms:modified>
</cp:coreProperties>
</file>