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2B008" w14:textId="77777777" w:rsidR="00EF7156" w:rsidRPr="00D42520" w:rsidRDefault="00EF7156" w:rsidP="00EF7156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6AED7C2" w14:textId="77777777" w:rsidR="00546B05" w:rsidRPr="005D0C2C" w:rsidRDefault="00546B05" w:rsidP="00546B0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46120144"/>
      <w:bookmarkStart w:id="1" w:name="_Hlk146119654"/>
      <w:bookmarkStart w:id="2" w:name="_Hlk146120083"/>
      <w:r>
        <w:rPr>
          <w:rFonts w:ascii="Verdana" w:hAnsi="Verdana"/>
          <w:b/>
        </w:rPr>
        <w:t xml:space="preserve">KITOS </w:t>
      </w:r>
      <w:r w:rsidRPr="005D0C2C">
        <w:rPr>
          <w:rFonts w:ascii="Verdana" w:hAnsi="Verdana"/>
          <w:b/>
        </w:rPr>
        <w:t>PASLAUGOS TEIKIMO APRAŠYMAS</w:t>
      </w:r>
    </w:p>
    <w:p w14:paraId="3C9810D5" w14:textId="77777777" w:rsidR="00546B05" w:rsidRDefault="00546B05" w:rsidP="00546B05">
      <w:pPr>
        <w:jc w:val="center"/>
        <w:rPr>
          <w:rFonts w:ascii="Verdana" w:hAnsi="Verdana"/>
          <w:b/>
        </w:rPr>
      </w:pPr>
      <w:r w:rsidRPr="005D0C2C">
        <w:rPr>
          <w:rFonts w:ascii="Verdana" w:hAnsi="Verdana"/>
          <w:b/>
        </w:rPr>
        <w:t>DĖL PRAŠYMO GAUTI STUDIJŲ RĖMIMO PROGRAMOS LĖŠŲ PRIĖMIMO</w:t>
      </w:r>
    </w:p>
    <w:p w14:paraId="30CA8FAD" w14:textId="77777777" w:rsidR="00546B05" w:rsidRDefault="00546B05" w:rsidP="00546B05">
      <w:pPr>
        <w:jc w:val="center"/>
        <w:rPr>
          <w:rFonts w:ascii="Verdana" w:hAnsi="Verdana"/>
          <w:b/>
        </w:rPr>
      </w:pPr>
    </w:p>
    <w:tbl>
      <w:tblPr>
        <w:tblW w:w="95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7336"/>
      </w:tblGrid>
      <w:tr w:rsidR="00546B05" w:rsidRPr="005D0C2C" w14:paraId="37CEB6B1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A095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3" w:name="_Hlk146120151"/>
            <w:bookmarkEnd w:id="0"/>
            <w:r w:rsidRPr="005D0C2C">
              <w:rPr>
                <w:rFonts w:ascii="Verdana" w:hAnsi="Verdana"/>
              </w:rPr>
              <w:t>Paslaugos pavadinimas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71EF" w14:textId="77777777" w:rsidR="00546B05" w:rsidRPr="005D0C2C" w:rsidRDefault="00546B05" w:rsidP="00654438">
            <w:pPr>
              <w:rPr>
                <w:rFonts w:ascii="Verdana" w:hAnsi="Verdana"/>
                <w:i/>
              </w:rPr>
            </w:pPr>
            <w:r w:rsidRPr="005D0C2C">
              <w:rPr>
                <w:rFonts w:ascii="Verdana" w:hAnsi="Verdana"/>
              </w:rPr>
              <w:t>Prašymo gauti studijų rėmimo programos lėšų priėmimas</w:t>
            </w:r>
          </w:p>
        </w:tc>
      </w:tr>
      <w:tr w:rsidR="00546B05" w:rsidRPr="005D0C2C" w14:paraId="1AF18F49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3681D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Paslaugos kodas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E2C7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08-14</w:t>
            </w:r>
          </w:p>
        </w:tc>
      </w:tr>
      <w:tr w:rsidR="00546B05" w:rsidRPr="005D0C2C" w14:paraId="77C6EC59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B6B1" w14:textId="77777777" w:rsidR="00546B05" w:rsidRPr="00897407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97407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76F9B" w14:textId="77777777" w:rsidR="00546B05" w:rsidRPr="00897407" w:rsidRDefault="00546B05" w:rsidP="00654438">
            <w:pPr>
              <w:rPr>
                <w:rFonts w:ascii="Verdana" w:hAnsi="Verdana"/>
              </w:rPr>
            </w:pPr>
            <w:r w:rsidRPr="00897407">
              <w:rPr>
                <w:rFonts w:ascii="Verdana" w:hAnsi="Verdana"/>
              </w:rPr>
              <w:t xml:space="preserve">3 versija </w:t>
            </w:r>
          </w:p>
          <w:p w14:paraId="378155D7" w14:textId="77777777" w:rsidR="00546B05" w:rsidRPr="00897407" w:rsidRDefault="00546B05" w:rsidP="00654438">
            <w:pPr>
              <w:rPr>
                <w:rFonts w:ascii="Verdana" w:hAnsi="Verdana"/>
              </w:rPr>
            </w:pPr>
            <w:r w:rsidRPr="00897407">
              <w:rPr>
                <w:rFonts w:ascii="Verdana" w:hAnsi="Verdana"/>
              </w:rPr>
              <w:t>2025-10-13</w:t>
            </w:r>
          </w:p>
        </w:tc>
      </w:tr>
      <w:tr w:rsidR="00546B05" w:rsidRPr="005D0C2C" w14:paraId="0E1D383A" w14:textId="77777777" w:rsidTr="00654438"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60AF8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0A7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Lietuvos Respublikos švietimo </w:t>
            </w:r>
            <w:hyperlink r:id="rId7" w:history="1">
              <w:r w:rsidRPr="005D0C2C">
                <w:rPr>
                  <w:rFonts w:ascii="Verdana" w:hAnsi="Verdana"/>
                </w:rPr>
                <w:t>įstatymo</w:t>
              </w:r>
            </w:hyperlink>
            <w:r w:rsidRPr="005D0C2C">
              <w:rPr>
                <w:rFonts w:ascii="Verdana" w:hAnsi="Verdana"/>
              </w:rPr>
              <w:t xml:space="preserve"> 58 straipsnis</w:t>
            </w:r>
          </w:p>
        </w:tc>
      </w:tr>
      <w:tr w:rsidR="00546B05" w:rsidRPr="005D0C2C" w14:paraId="517F0306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2CF95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37B0" w14:textId="77777777" w:rsidR="00546B05" w:rsidRPr="005D0C2C" w:rsidRDefault="00546B05" w:rsidP="00654438">
            <w:pPr>
              <w:rPr>
                <w:rFonts w:ascii="Verdana" w:hAnsi="Verdana"/>
              </w:rPr>
            </w:pPr>
            <w:hyperlink r:id="rId8" w:history="1">
              <w:r w:rsidRPr="005D0C2C">
                <w:rPr>
                  <w:rStyle w:val="Hipersaitas"/>
                  <w:rFonts w:ascii="Verdana" w:hAnsi="Verdana"/>
                </w:rPr>
                <w:t>https://www.e-tar.lt/portal/lt/legalActEditions/TAR.9A3AD08EA5D0</w:t>
              </w:r>
            </w:hyperlink>
          </w:p>
        </w:tc>
      </w:tr>
      <w:tr w:rsidR="00546B05" w:rsidRPr="005D0C2C" w14:paraId="14F9B4DA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3DDD7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40B7" w14:textId="77777777" w:rsidR="00546B05" w:rsidRPr="005D0C2C" w:rsidRDefault="00546B05" w:rsidP="00654438">
            <w:pPr>
              <w:jc w:val="both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Marijampolės savivaldybės studijų rėmimo programos lėšų skyrimo ir naudojimo tvarkos aprašas, patvirtintas Marijampolės savivaldybės tarybos 2023 m. vasario 27 d. sprendimu </w:t>
            </w:r>
            <w:hyperlink r:id="rId9" w:history="1">
              <w:r w:rsidRPr="005D0C2C">
                <w:rPr>
                  <w:rFonts w:ascii="Verdana" w:hAnsi="Verdana"/>
                </w:rPr>
                <w:t>Nr. 1-29</w:t>
              </w:r>
            </w:hyperlink>
            <w:r w:rsidRPr="005D0C2C">
              <w:rPr>
                <w:rFonts w:ascii="Verdana" w:hAnsi="Verdana"/>
              </w:rPr>
              <w:t xml:space="preserve"> „Dėl Marijampolės savivaldybės studijų rėmimo programos lėšų skyrimo ir naudojimo tvarkos aprašo patvirtinimo“</w:t>
            </w:r>
          </w:p>
        </w:tc>
      </w:tr>
      <w:tr w:rsidR="00546B05" w:rsidRPr="005D0C2C" w14:paraId="3DB1791F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BD926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6B5B" w14:textId="77777777" w:rsidR="00546B05" w:rsidRPr="002B6381" w:rsidRDefault="00546B05" w:rsidP="00654438">
            <w:pPr>
              <w:rPr>
                <w:rFonts w:ascii="Verdana" w:hAnsi="Verdana"/>
              </w:rPr>
            </w:pPr>
            <w:hyperlink r:id="rId10" w:history="1">
              <w:r w:rsidRPr="005D0C2C">
                <w:rPr>
                  <w:rStyle w:val="Hipersaitas"/>
                  <w:rFonts w:ascii="Verdana" w:hAnsi="Verdana"/>
                </w:rPr>
                <w:t>https://teisesaktai.marijampole.lt/document/63399</w:t>
              </w:r>
            </w:hyperlink>
          </w:p>
        </w:tc>
      </w:tr>
      <w:tr w:rsidR="00546B05" w:rsidRPr="005D0C2C" w14:paraId="2743E62C" w14:textId="77777777" w:rsidTr="00654438">
        <w:tc>
          <w:tcPr>
            <w:tcW w:w="2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065CA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D3D2" w14:textId="77777777" w:rsidR="00546B05" w:rsidRPr="00A21089" w:rsidRDefault="00546B05" w:rsidP="00654438">
            <w:pPr>
              <w:jc w:val="both"/>
              <w:rPr>
                <w:rFonts w:ascii="Verdana" w:hAnsi="Verdana"/>
                <w:highlight w:val="yellow"/>
              </w:rPr>
            </w:pPr>
            <w:r w:rsidRPr="00A21089">
              <w:rPr>
                <w:rFonts w:ascii="Verdana" w:hAnsi="Verdana"/>
              </w:rPr>
              <w:t>Marijampolės savivaldybės švietimo pagalbos specialistų ir pedagoginių darbuotojų poreikio prioritetinio sąrašas, patvirtintas Marijampolės savivaldybės mero 2025 m. balandžio 22 d. potvarkiu Nr. MV-314</w:t>
            </w:r>
          </w:p>
        </w:tc>
      </w:tr>
      <w:tr w:rsidR="00546B05" w:rsidRPr="005D0C2C" w14:paraId="54EA9DF2" w14:textId="77777777" w:rsidTr="00654438">
        <w:tc>
          <w:tcPr>
            <w:tcW w:w="2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F960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DE72" w14:textId="77777777" w:rsidR="00546B05" w:rsidRPr="005D0C2C" w:rsidRDefault="00546B05" w:rsidP="00654438">
            <w:pPr>
              <w:rPr>
                <w:rFonts w:ascii="Verdana" w:hAnsi="Verdana"/>
              </w:rPr>
            </w:pPr>
            <w:hyperlink r:id="rId11" w:history="1">
              <w:r w:rsidRPr="00905C2F">
                <w:rPr>
                  <w:rStyle w:val="Hipersaitas"/>
                  <w:rFonts w:ascii="Verdana" w:hAnsi="Verdana"/>
                </w:rPr>
                <w:t>https://teisesaktai.marijampole.lt/document/72476</w:t>
              </w:r>
            </w:hyperlink>
          </w:p>
        </w:tc>
      </w:tr>
      <w:tr w:rsidR="00546B05" w:rsidRPr="005D0C2C" w14:paraId="1032A65B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2148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B53A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1. Prašymas.</w:t>
            </w:r>
          </w:p>
          <w:p w14:paraId="52844564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2. Asmens dokumento kopija.</w:t>
            </w:r>
          </w:p>
          <w:p w14:paraId="3766E692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3. Motyvacinis laiškas.</w:t>
            </w:r>
          </w:p>
          <w:p w14:paraId="01A82F55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4. Dokumentų, pagrindžiančių turimą išsilavinimą (su priedu), kvalifikaciją, darbo stažą, pedagoginę patirtį, kopijas.</w:t>
            </w:r>
          </w:p>
          <w:p w14:paraId="2C2C7D83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5. Diplomo kopija (po studijų baigimo ir įsidarbinus).</w:t>
            </w:r>
          </w:p>
          <w:p w14:paraId="41D7D5D2" w14:textId="77777777" w:rsidR="00546B05" w:rsidRPr="005D0C2C" w:rsidRDefault="00546B05" w:rsidP="00654438">
            <w:pPr>
              <w:jc w:val="both"/>
              <w:rPr>
                <w:rFonts w:ascii="Verdana" w:hAnsi="Verdana"/>
                <w:color w:val="010101"/>
              </w:rPr>
            </w:pPr>
            <w:r w:rsidRPr="005D0C2C">
              <w:rPr>
                <w:rFonts w:ascii="Verdana" w:hAnsi="Verdana"/>
                <w:color w:val="010101"/>
              </w:rPr>
              <w:t>6. Darbo sutarties kopija (po studijų baigimo ir įsidarbinus).</w:t>
            </w:r>
          </w:p>
        </w:tc>
      </w:tr>
      <w:tr w:rsidR="00546B05" w:rsidRPr="005D0C2C" w14:paraId="23F1A255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4B0C0" w14:textId="77777777" w:rsidR="00546B05" w:rsidRPr="00897407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97407">
              <w:rPr>
                <w:rFonts w:ascii="Verdana" w:hAnsi="Verdana"/>
              </w:rPr>
              <w:t>Paslaugos teikėjas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D785C" w14:textId="51C8E88B" w:rsidR="00546B05" w:rsidRPr="005D0C2C" w:rsidRDefault="000D3AAF" w:rsidP="00654438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010101"/>
              </w:rPr>
              <w:t>Rima Ulevičiūtė</w:t>
            </w:r>
            <w:r w:rsidR="00546B05" w:rsidRPr="005D0C2C">
              <w:rPr>
                <w:rFonts w:ascii="Verdana" w:hAnsi="Verdana"/>
                <w:color w:val="010101"/>
              </w:rPr>
              <w:t>, Švietimo, kultūros ir sporto skyriaus vyriausioji specialistė, tel.</w:t>
            </w:r>
            <w:r w:rsidR="00546B05">
              <w:rPr>
                <w:rFonts w:ascii="Verdana" w:hAnsi="Verdana"/>
                <w:color w:val="010101"/>
              </w:rPr>
              <w:t>+370</w:t>
            </w:r>
            <w:r w:rsidR="00546B05" w:rsidRPr="005D0C2C">
              <w:rPr>
                <w:rFonts w:ascii="Verdana" w:hAnsi="Verdana"/>
                <w:color w:val="010101"/>
              </w:rPr>
              <w:t xml:space="preserve"> 343 90067, </w:t>
            </w:r>
          </w:p>
          <w:p w14:paraId="381F4D9F" w14:textId="179C4D9A" w:rsidR="000D3AAF" w:rsidRPr="005D0C2C" w:rsidRDefault="00546B05" w:rsidP="000D3AAF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el. p.</w:t>
            </w:r>
            <w:r>
              <w:rPr>
                <w:rFonts w:ascii="Verdana" w:hAnsi="Verdana"/>
              </w:rPr>
              <w:t xml:space="preserve"> </w:t>
            </w:r>
            <w:hyperlink r:id="rId12" w:history="1">
              <w:r w:rsidR="000D3AAF" w:rsidRPr="00A860F1">
                <w:rPr>
                  <w:rStyle w:val="Hipersaitas"/>
                  <w:rFonts w:ascii="Verdana" w:hAnsi="Verdana"/>
                </w:rPr>
                <w:t>rima.uleviciute@marijampole.lt</w:t>
              </w:r>
            </w:hyperlink>
          </w:p>
        </w:tc>
      </w:tr>
      <w:tr w:rsidR="00546B05" w:rsidRPr="005D0C2C" w14:paraId="20FDF10D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D5AFE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Paslaugos suteikimo trukmė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7A05" w14:textId="77777777" w:rsidR="00546B05" w:rsidRPr="005D0C2C" w:rsidRDefault="00546B05" w:rsidP="00654438">
            <w:pPr>
              <w:rPr>
                <w:rFonts w:ascii="Verdana" w:hAnsi="Verdana"/>
                <w:iCs/>
              </w:rPr>
            </w:pPr>
            <w:r w:rsidRPr="005D0C2C">
              <w:rPr>
                <w:rFonts w:ascii="Verdana" w:hAnsi="Verdana"/>
                <w:iCs/>
              </w:rPr>
              <w:t>Per 20 d. d. nuo paraiškos pateikimo termino paskutinės dienos</w:t>
            </w:r>
          </w:p>
        </w:tc>
      </w:tr>
      <w:tr w:rsidR="00546B05" w:rsidRPr="005D0C2C" w14:paraId="642CA47B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5464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363E8" w14:textId="77777777" w:rsidR="00546B05" w:rsidRPr="005D0C2C" w:rsidRDefault="00546B05" w:rsidP="00654438">
            <w:pPr>
              <w:rPr>
                <w:rFonts w:ascii="Verdana" w:hAnsi="Verdana"/>
                <w:i/>
              </w:rPr>
            </w:pPr>
            <w:r w:rsidRPr="005D0C2C">
              <w:rPr>
                <w:rFonts w:ascii="Verdana" w:hAnsi="Verdana"/>
              </w:rPr>
              <w:t>Paslauga teikiama nemokamai</w:t>
            </w:r>
          </w:p>
        </w:tc>
      </w:tr>
      <w:tr w:rsidR="00546B05" w:rsidRPr="005D0C2C" w14:paraId="42E5FCA7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EDD6D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Prašymo forma, pildymo </w:t>
            </w:r>
            <w:r w:rsidRPr="005D0C2C">
              <w:rPr>
                <w:rFonts w:ascii="Verdana" w:hAnsi="Verdana"/>
              </w:rPr>
              <w:lastRenderedPageBreak/>
              <w:t>pavyzdys ir prašymo turinys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50CD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lastRenderedPageBreak/>
              <w:t xml:space="preserve">Prašymas dėl studijų rėmimo programos lėšų skyrimo (ketinant studijuoti ar studijuojant) </w:t>
            </w:r>
          </w:p>
          <w:p w14:paraId="203596C6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lastRenderedPageBreak/>
              <w:t>Prašymas dėl studijų rėmimo programos lėšų skyrimo (vienkartinei išmokai gauti baigus studijas ir pradėjus dirbti Marijampolės savivaldybės švietimo įstaigoje)</w:t>
            </w:r>
          </w:p>
        </w:tc>
      </w:tr>
      <w:tr w:rsidR="00546B05" w:rsidRPr="005D0C2C" w14:paraId="75AA732F" w14:textId="77777777" w:rsidTr="00654438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5A87" w14:textId="77777777" w:rsidR="00546B05" w:rsidRPr="00BB7346" w:rsidRDefault="00546B05" w:rsidP="00654438">
            <w:pPr>
              <w:rPr>
                <w:rFonts w:ascii="Verdana" w:hAnsi="Verdana"/>
                <w:bCs/>
                <w:color w:val="000000"/>
                <w:highlight w:val="yellow"/>
              </w:rPr>
            </w:pPr>
            <w:r w:rsidRPr="00897407">
              <w:rPr>
                <w:rFonts w:ascii="Verdana" w:hAnsi="Verdana"/>
                <w:bCs/>
                <w:color w:val="000000"/>
              </w:rPr>
              <w:lastRenderedPageBreak/>
              <w:t>Paslaugos teikėjo veiksmų (neveikimo) apskundimo tvarka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FA7EF" w14:textId="77777777" w:rsidR="00546B05" w:rsidRPr="00DA5D8D" w:rsidRDefault="00546B05" w:rsidP="00654438">
            <w:pPr>
              <w:jc w:val="both"/>
              <w:rPr>
                <w:rFonts w:ascii="Verdana" w:hAnsi="Verdana"/>
                <w:shd w:val="clear" w:color="auto" w:fill="FCFDFD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546B05" w:rsidRPr="005D0C2C" w14:paraId="5BFF27CF" w14:textId="77777777" w:rsidTr="00654438">
        <w:trPr>
          <w:trHeight w:val="467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1B97A" w14:textId="77777777" w:rsidR="00546B05" w:rsidRPr="005D0C2C" w:rsidRDefault="00546B05" w:rsidP="0065443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>Prašymo priėmimo vieta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4A45" w14:textId="77777777" w:rsidR="00546B05" w:rsidRPr="005D0C2C" w:rsidRDefault="00546B05" w:rsidP="00654438">
            <w:pPr>
              <w:rPr>
                <w:rFonts w:ascii="Verdana" w:hAnsi="Verdana"/>
              </w:rPr>
            </w:pPr>
            <w:r w:rsidRPr="005D0C2C">
              <w:rPr>
                <w:rFonts w:ascii="Verdana" w:hAnsi="Verdana"/>
              </w:rPr>
              <w:t xml:space="preserve">J. Basanavičiaus a. 1, Marijampolė, I aukštas, 3, 4 langelis el. p. </w:t>
            </w:r>
            <w:hyperlink r:id="rId13" w:history="1">
              <w:r w:rsidRPr="005D0C2C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  <w:bookmarkEnd w:id="1"/>
      <w:bookmarkEnd w:id="2"/>
      <w:bookmarkEnd w:id="3"/>
    </w:tbl>
    <w:p w14:paraId="66A71C05" w14:textId="77777777" w:rsidR="00546B05" w:rsidRDefault="00546B05" w:rsidP="00546B05"/>
    <w:sectPr w:rsidR="00546B05" w:rsidSect="00CC3163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BD1F1" w14:textId="77777777" w:rsidR="003005AC" w:rsidRDefault="003005AC">
      <w:r>
        <w:separator/>
      </w:r>
    </w:p>
  </w:endnote>
  <w:endnote w:type="continuationSeparator" w:id="0">
    <w:p w14:paraId="4E233C53" w14:textId="77777777" w:rsidR="003005AC" w:rsidRDefault="0030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104D4" w14:textId="77777777" w:rsidR="00FB3E9F" w:rsidRPr="00C709B3" w:rsidRDefault="00FB3E9F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2268"/>
      <w:gridCol w:w="3799"/>
      <w:gridCol w:w="3685"/>
    </w:tblGrid>
    <w:tr w:rsidR="00A3276F" w:rsidRPr="00CA68ED" w14:paraId="2A614135" w14:textId="77777777" w:rsidTr="00CA68ED">
      <w:tc>
        <w:tcPr>
          <w:tcW w:w="2268" w:type="dxa"/>
        </w:tcPr>
        <w:p w14:paraId="3F726153" w14:textId="77777777" w:rsidR="00A3276F" w:rsidRPr="00CA68ED" w:rsidRDefault="00A3276F">
          <w:pPr>
            <w:pStyle w:val="Porat"/>
            <w:rPr>
              <w:szCs w:val="20"/>
            </w:rPr>
          </w:pPr>
        </w:p>
      </w:tc>
      <w:tc>
        <w:tcPr>
          <w:tcW w:w="3799" w:type="dxa"/>
        </w:tcPr>
        <w:p w14:paraId="220C7E27" w14:textId="1CAFCF57" w:rsidR="00A3276F" w:rsidRPr="00CA68ED" w:rsidRDefault="00CD6CE0" w:rsidP="00CA68ED">
          <w:pPr>
            <w:pStyle w:val="Porat"/>
            <w:jc w:val="center"/>
            <w:rPr>
              <w:szCs w:val="20"/>
            </w:rPr>
          </w:pPr>
          <w:r w:rsidRPr="00CA68ED">
            <w:rPr>
              <w:noProof/>
              <w:szCs w:val="20"/>
            </w:rPr>
            <w:drawing>
              <wp:inline distT="0" distB="0" distL="0" distR="0" wp14:anchorId="7B22E4B1" wp14:editId="727F676E">
                <wp:extent cx="1800225" cy="666750"/>
                <wp:effectExtent l="0" t="0" r="0" b="0"/>
                <wp:docPr id="2" name="Paveikslėl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</w:tcPr>
        <w:p w14:paraId="54505F34" w14:textId="77777777" w:rsidR="00A3276F" w:rsidRPr="00CA68ED" w:rsidRDefault="00A3276F" w:rsidP="00CA68ED">
          <w:pPr>
            <w:pStyle w:val="Porat"/>
            <w:jc w:val="right"/>
            <w:rPr>
              <w:szCs w:val="20"/>
            </w:rPr>
          </w:pPr>
        </w:p>
      </w:tc>
    </w:tr>
  </w:tbl>
  <w:p w14:paraId="700F56A2" w14:textId="77777777" w:rsidR="00FB3E9F" w:rsidRPr="00A3276F" w:rsidRDefault="00FB3E9F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A03B0" w14:textId="77777777" w:rsidR="003005AC" w:rsidRDefault="003005AC">
      <w:r>
        <w:separator/>
      </w:r>
    </w:p>
  </w:footnote>
  <w:footnote w:type="continuationSeparator" w:id="0">
    <w:p w14:paraId="1379C054" w14:textId="77777777" w:rsidR="003005AC" w:rsidRDefault="0030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97604" w14:textId="77777777" w:rsidR="00FB3E9F" w:rsidRPr="006F1CF5" w:rsidRDefault="00FB3E9F" w:rsidP="00024D31">
    <w:pPr>
      <w:pStyle w:val="Antrats"/>
      <w:jc w:val="center"/>
      <w:rPr>
        <w:rFonts w:ascii="Verdana" w:hAnsi="Verdana"/>
        <w:sz w:val="20"/>
        <w:szCs w:val="20"/>
      </w:rPr>
    </w:pPr>
    <w:r w:rsidRPr="006F1CF5">
      <w:rPr>
        <w:rStyle w:val="Puslapionumeris"/>
        <w:rFonts w:ascii="Verdana" w:hAnsi="Verdana"/>
        <w:sz w:val="20"/>
        <w:szCs w:val="20"/>
      </w:rPr>
      <w:fldChar w:fldCharType="begin"/>
    </w:r>
    <w:r w:rsidRPr="006F1CF5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6F1CF5">
      <w:rPr>
        <w:rStyle w:val="Puslapionumeris"/>
        <w:rFonts w:ascii="Verdana" w:hAnsi="Verdana"/>
        <w:sz w:val="20"/>
        <w:szCs w:val="20"/>
      </w:rPr>
      <w:fldChar w:fldCharType="separate"/>
    </w:r>
    <w:r w:rsidR="009C51D1" w:rsidRPr="006F1CF5">
      <w:rPr>
        <w:rStyle w:val="Puslapionumeris"/>
        <w:rFonts w:ascii="Verdana" w:hAnsi="Verdana"/>
        <w:noProof/>
        <w:sz w:val="20"/>
        <w:szCs w:val="20"/>
      </w:rPr>
      <w:t>2</w:t>
    </w:r>
    <w:r w:rsidRPr="006F1CF5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4E071" w14:textId="77777777" w:rsidR="00FB3E9F" w:rsidRPr="00D42520" w:rsidRDefault="00FB3E9F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23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E0"/>
    <w:rsid w:val="00001412"/>
    <w:rsid w:val="00024D31"/>
    <w:rsid w:val="0002515D"/>
    <w:rsid w:val="000450CF"/>
    <w:rsid w:val="00055D0E"/>
    <w:rsid w:val="0007488C"/>
    <w:rsid w:val="000801B8"/>
    <w:rsid w:val="00084F09"/>
    <w:rsid w:val="0009673D"/>
    <w:rsid w:val="000A1E95"/>
    <w:rsid w:val="000A7780"/>
    <w:rsid w:val="000B1DF1"/>
    <w:rsid w:val="000B4D7A"/>
    <w:rsid w:val="000C27EC"/>
    <w:rsid w:val="000D11D3"/>
    <w:rsid w:val="000D3AAF"/>
    <w:rsid w:val="000E1795"/>
    <w:rsid w:val="000E7016"/>
    <w:rsid w:val="00111FD8"/>
    <w:rsid w:val="0011230C"/>
    <w:rsid w:val="00124963"/>
    <w:rsid w:val="00142655"/>
    <w:rsid w:val="001942DC"/>
    <w:rsid w:val="00207AB2"/>
    <w:rsid w:val="00221375"/>
    <w:rsid w:val="002751D0"/>
    <w:rsid w:val="00276E6B"/>
    <w:rsid w:val="0029149E"/>
    <w:rsid w:val="00293FF7"/>
    <w:rsid w:val="002A1AB0"/>
    <w:rsid w:val="003005AC"/>
    <w:rsid w:val="003375D7"/>
    <w:rsid w:val="003A1E4A"/>
    <w:rsid w:val="003B367E"/>
    <w:rsid w:val="003B4AB2"/>
    <w:rsid w:val="003C03BB"/>
    <w:rsid w:val="003D4A1A"/>
    <w:rsid w:val="003D567C"/>
    <w:rsid w:val="003D615E"/>
    <w:rsid w:val="004230D0"/>
    <w:rsid w:val="004711EA"/>
    <w:rsid w:val="00474441"/>
    <w:rsid w:val="004971F4"/>
    <w:rsid w:val="004E435B"/>
    <w:rsid w:val="00546B05"/>
    <w:rsid w:val="00574842"/>
    <w:rsid w:val="00576D2A"/>
    <w:rsid w:val="00577A2C"/>
    <w:rsid w:val="005843B1"/>
    <w:rsid w:val="005B2A55"/>
    <w:rsid w:val="005C5783"/>
    <w:rsid w:val="005E344B"/>
    <w:rsid w:val="005E766B"/>
    <w:rsid w:val="005F3650"/>
    <w:rsid w:val="005F7498"/>
    <w:rsid w:val="0061787F"/>
    <w:rsid w:val="00636074"/>
    <w:rsid w:val="0066024C"/>
    <w:rsid w:val="00671239"/>
    <w:rsid w:val="00692141"/>
    <w:rsid w:val="006A1068"/>
    <w:rsid w:val="006C4B0C"/>
    <w:rsid w:val="006D6C01"/>
    <w:rsid w:val="006F1CF5"/>
    <w:rsid w:val="007107CD"/>
    <w:rsid w:val="00773E41"/>
    <w:rsid w:val="007B54D6"/>
    <w:rsid w:val="007B7BFB"/>
    <w:rsid w:val="007C3C4F"/>
    <w:rsid w:val="007F0BE8"/>
    <w:rsid w:val="00806F6A"/>
    <w:rsid w:val="008325DF"/>
    <w:rsid w:val="00833243"/>
    <w:rsid w:val="00834417"/>
    <w:rsid w:val="0084102D"/>
    <w:rsid w:val="00891F73"/>
    <w:rsid w:val="0089622E"/>
    <w:rsid w:val="008A46A3"/>
    <w:rsid w:val="008A4AC4"/>
    <w:rsid w:val="008F649B"/>
    <w:rsid w:val="00917D01"/>
    <w:rsid w:val="00931666"/>
    <w:rsid w:val="00937FB7"/>
    <w:rsid w:val="009514F7"/>
    <w:rsid w:val="009575E7"/>
    <w:rsid w:val="009A0D00"/>
    <w:rsid w:val="009C51D1"/>
    <w:rsid w:val="009C5801"/>
    <w:rsid w:val="009D5F3F"/>
    <w:rsid w:val="009E0939"/>
    <w:rsid w:val="009E7965"/>
    <w:rsid w:val="009E7E60"/>
    <w:rsid w:val="00A1412F"/>
    <w:rsid w:val="00A25CAF"/>
    <w:rsid w:val="00A30832"/>
    <w:rsid w:val="00A3276F"/>
    <w:rsid w:val="00A334AE"/>
    <w:rsid w:val="00A623BF"/>
    <w:rsid w:val="00A96494"/>
    <w:rsid w:val="00AB3609"/>
    <w:rsid w:val="00AC59D7"/>
    <w:rsid w:val="00AC5DC4"/>
    <w:rsid w:val="00AE7A2C"/>
    <w:rsid w:val="00B0674A"/>
    <w:rsid w:val="00B54EED"/>
    <w:rsid w:val="00B6310B"/>
    <w:rsid w:val="00B84A4D"/>
    <w:rsid w:val="00BB327A"/>
    <w:rsid w:val="00BD073C"/>
    <w:rsid w:val="00BD3EDB"/>
    <w:rsid w:val="00BF4530"/>
    <w:rsid w:val="00BF69C2"/>
    <w:rsid w:val="00C16A20"/>
    <w:rsid w:val="00C2658D"/>
    <w:rsid w:val="00C55826"/>
    <w:rsid w:val="00C709B3"/>
    <w:rsid w:val="00C77513"/>
    <w:rsid w:val="00C84D87"/>
    <w:rsid w:val="00C95E80"/>
    <w:rsid w:val="00CA19BA"/>
    <w:rsid w:val="00CA68ED"/>
    <w:rsid w:val="00CB2893"/>
    <w:rsid w:val="00CB2D9D"/>
    <w:rsid w:val="00CC3163"/>
    <w:rsid w:val="00CC5865"/>
    <w:rsid w:val="00CD6CE0"/>
    <w:rsid w:val="00CD6F6B"/>
    <w:rsid w:val="00CF2644"/>
    <w:rsid w:val="00D10605"/>
    <w:rsid w:val="00D42520"/>
    <w:rsid w:val="00D4625D"/>
    <w:rsid w:val="00D63927"/>
    <w:rsid w:val="00D908A1"/>
    <w:rsid w:val="00D91E70"/>
    <w:rsid w:val="00DE421E"/>
    <w:rsid w:val="00E507B0"/>
    <w:rsid w:val="00E568DC"/>
    <w:rsid w:val="00E65248"/>
    <w:rsid w:val="00E71D58"/>
    <w:rsid w:val="00ED331E"/>
    <w:rsid w:val="00EE0844"/>
    <w:rsid w:val="00EF7156"/>
    <w:rsid w:val="00F10E21"/>
    <w:rsid w:val="00F143EC"/>
    <w:rsid w:val="00F21099"/>
    <w:rsid w:val="00F501C4"/>
    <w:rsid w:val="00FA6BEB"/>
    <w:rsid w:val="00FB3E9F"/>
    <w:rsid w:val="00FE287B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A5E4C"/>
  <w15:chartTrackingRefBased/>
  <w15:docId w15:val="{67BDB98D-C6BE-4114-810E-EB2974ED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C2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D908A1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D3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4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9A3AD08EA5D0" TargetMode="External"/><Relationship Id="rId13" Type="http://schemas.openxmlformats.org/officeDocument/2006/relationships/hyperlink" Target="mailto:paslauga@marijampole.l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9A3AD08EA5D0/asr" TargetMode="External"/><Relationship Id="rId12" Type="http://schemas.openxmlformats.org/officeDocument/2006/relationships/hyperlink" Target="mailto:rima.uleviciute@marijampole.lt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isesaktai.marijampole.lt/document/7247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teisesaktai.marijampole.lt/document/6339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63093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Svietimo_Kulturos_Sporto_siunciam_1f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Svietimo_Kulturos_Sporto_siunciam_1f.dot</Template>
  <TotalTime>1</TotalTime>
  <Pages>2</Pages>
  <Words>2213</Words>
  <Characters>1262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Inga Žilionienė</dc:creator>
  <cp:keywords/>
  <dc:description/>
  <cp:lastModifiedBy>Jurgita Jurkonienė</cp:lastModifiedBy>
  <cp:revision>2</cp:revision>
  <cp:lastPrinted>1899-12-31T22:00:00Z</cp:lastPrinted>
  <dcterms:created xsi:type="dcterms:W3CDTF">2026-02-26T08:00:00Z</dcterms:created>
  <dcterms:modified xsi:type="dcterms:W3CDTF">2026-02-26T08:00:00Z</dcterms:modified>
</cp:coreProperties>
</file>