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E0CED" w14:textId="53EE5AAD" w:rsidR="00774CD7" w:rsidRPr="0092498B" w:rsidRDefault="00774CD7" w:rsidP="00EA331D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92498B">
        <w:rPr>
          <w:rFonts w:ascii="Verdana" w:hAnsi="Verdana"/>
          <w:b/>
        </w:rPr>
        <w:t>PASLAUGOS TEIKIMO APRAŠYMAS</w:t>
      </w:r>
    </w:p>
    <w:p w14:paraId="2A82A256" w14:textId="05DD4C6D" w:rsidR="00774CD7" w:rsidRPr="0092498B" w:rsidRDefault="001B4045" w:rsidP="00EA331D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  <w:bCs/>
        </w:rPr>
      </w:pPr>
      <w:r w:rsidRPr="0092498B">
        <w:rPr>
          <w:rFonts w:ascii="Verdana" w:hAnsi="Verdana"/>
          <w:b/>
        </w:rPr>
        <w:t xml:space="preserve">DĖL </w:t>
      </w:r>
      <w:r w:rsidR="00A13D88" w:rsidRPr="0092498B">
        <w:rPr>
          <w:rFonts w:ascii="Verdana" w:hAnsi="Verdana"/>
          <w:b/>
          <w:bCs/>
        </w:rPr>
        <w:t>NEPRIKLAUSOMYBĖS GYNĖJO</w:t>
      </w:r>
      <w:r w:rsidR="00A75C60" w:rsidRPr="0092498B">
        <w:rPr>
          <w:rFonts w:ascii="Verdana" w:hAnsi="Verdana"/>
          <w:b/>
          <w:bCs/>
        </w:rPr>
        <w:t>,</w:t>
      </w:r>
      <w:r w:rsidR="00A13D88" w:rsidRPr="0092498B">
        <w:rPr>
          <w:rFonts w:ascii="Verdana" w:hAnsi="Verdana"/>
          <w:b/>
          <w:bCs/>
        </w:rPr>
        <w:t xml:space="preserve"> NUKENTĖJUSIO NUO </w:t>
      </w:r>
      <w:smartTag w:uri="urn:schemas-microsoft-com:office:smarttags" w:element="metricconverter">
        <w:smartTagPr>
          <w:attr w:name="ProductID" w:val="1991 M"/>
        </w:smartTagPr>
        <w:r w:rsidR="00A13D88" w:rsidRPr="0092498B">
          <w:rPr>
            <w:rFonts w:ascii="Verdana" w:hAnsi="Verdana"/>
            <w:b/>
            <w:bCs/>
          </w:rPr>
          <w:t>1991 M</w:t>
        </w:r>
      </w:smartTag>
      <w:r w:rsidR="00A13D88" w:rsidRPr="0092498B">
        <w:rPr>
          <w:rFonts w:ascii="Verdana" w:hAnsi="Verdana"/>
          <w:b/>
          <w:bCs/>
        </w:rPr>
        <w:t>. SAUSIO 11-13 D. IR PO TO VYKDYTOS</w:t>
      </w:r>
      <w:r w:rsidRPr="0092498B">
        <w:rPr>
          <w:rFonts w:ascii="Verdana" w:hAnsi="Verdana"/>
          <w:b/>
          <w:bCs/>
        </w:rPr>
        <w:t xml:space="preserve"> </w:t>
      </w:r>
      <w:r w:rsidR="00A13D88" w:rsidRPr="0092498B">
        <w:rPr>
          <w:rFonts w:ascii="Verdana" w:hAnsi="Verdana"/>
          <w:b/>
          <w:bCs/>
        </w:rPr>
        <w:t>SSRS AGRESIJOS</w:t>
      </w:r>
      <w:r w:rsidR="00A75C60" w:rsidRPr="0092498B">
        <w:rPr>
          <w:rFonts w:ascii="Verdana" w:hAnsi="Verdana"/>
          <w:b/>
          <w:bCs/>
        </w:rPr>
        <w:t xml:space="preserve">, NUKENTĖJUSIOJO NUO </w:t>
      </w:r>
      <w:smartTag w:uri="urn:schemas-microsoft-com:office:smarttags" w:element="metricconverter">
        <w:smartTagPr>
          <w:attr w:name="ProductID" w:val="1991 M"/>
        </w:smartTagPr>
        <w:r w:rsidR="00A75C60" w:rsidRPr="0092498B">
          <w:rPr>
            <w:rFonts w:ascii="Verdana" w:hAnsi="Verdana"/>
            <w:b/>
            <w:bCs/>
          </w:rPr>
          <w:t>1991 M</w:t>
        </w:r>
      </w:smartTag>
      <w:r w:rsidR="00A75C60" w:rsidRPr="0092498B">
        <w:rPr>
          <w:rFonts w:ascii="Verdana" w:hAnsi="Verdana"/>
          <w:b/>
          <w:bCs/>
        </w:rPr>
        <w:t xml:space="preserve">. SAUSIO 11-13 IR PO TO VYKDYTOS SSRS AGRESIJOS </w:t>
      </w:r>
      <w:r w:rsidR="00A13D88" w:rsidRPr="0092498B">
        <w:rPr>
          <w:rFonts w:ascii="Verdana" w:hAnsi="Verdana"/>
          <w:b/>
          <w:bCs/>
        </w:rPr>
        <w:t>ASMENS TEISINIO STATUSO PRIPAŽINIM</w:t>
      </w:r>
      <w:r w:rsidRPr="0092498B">
        <w:rPr>
          <w:rFonts w:ascii="Verdana" w:hAnsi="Verdana"/>
          <w:b/>
          <w:bCs/>
        </w:rPr>
        <w:t>O</w:t>
      </w:r>
      <w:r w:rsidR="00A75C60" w:rsidRPr="0092498B">
        <w:rPr>
          <w:rFonts w:ascii="Verdana" w:hAnsi="Verdana"/>
          <w:b/>
          <w:bCs/>
        </w:rPr>
        <w:t xml:space="preserve"> IR</w:t>
      </w:r>
      <w:r w:rsidR="00A13D88" w:rsidRPr="0092498B">
        <w:rPr>
          <w:rFonts w:ascii="Verdana" w:hAnsi="Verdana"/>
          <w:b/>
          <w:bCs/>
        </w:rPr>
        <w:t xml:space="preserve"> PAŽYMĖJIM</w:t>
      </w:r>
      <w:r w:rsidR="00A75C60" w:rsidRPr="0092498B">
        <w:rPr>
          <w:rFonts w:ascii="Verdana" w:hAnsi="Verdana"/>
          <w:b/>
          <w:bCs/>
        </w:rPr>
        <w:t>O</w:t>
      </w:r>
      <w:r w:rsidR="00A13D88" w:rsidRPr="0092498B">
        <w:rPr>
          <w:rFonts w:ascii="Verdana" w:hAnsi="Verdana"/>
          <w:b/>
          <w:bCs/>
        </w:rPr>
        <w:t xml:space="preserve"> IŠDAVIM</w:t>
      </w:r>
      <w:r w:rsidRPr="0092498B">
        <w:rPr>
          <w:rFonts w:ascii="Verdana" w:hAnsi="Verdana"/>
          <w:b/>
          <w:bCs/>
        </w:rPr>
        <w:t>O</w:t>
      </w:r>
    </w:p>
    <w:p w14:paraId="3DE7AD91" w14:textId="77777777" w:rsidR="00774CD7" w:rsidRDefault="00774CD7" w:rsidP="00EF7156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p w14:paraId="04F8DD3F" w14:textId="77777777" w:rsidR="00AB759E" w:rsidRPr="0092498B" w:rsidRDefault="00AB759E" w:rsidP="00EF7156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p w14:paraId="7BFA6A37" w14:textId="77777777" w:rsidR="00774CD7" w:rsidRPr="0092498B" w:rsidRDefault="00774CD7" w:rsidP="00EF7156">
      <w:pPr>
        <w:tabs>
          <w:tab w:val="left" w:pos="5557"/>
          <w:tab w:val="left" w:pos="6840"/>
          <w:tab w:val="left" w:pos="7020"/>
        </w:tabs>
        <w:ind w:firstLine="720"/>
        <w:rPr>
          <w:rFonts w:ascii="Verdana" w:hAnsi="Verdana"/>
        </w:rPr>
        <w:sectPr w:rsidR="00774CD7" w:rsidRPr="0092498B" w:rsidSect="00D4625D">
          <w:headerReference w:type="default" r:id="rId7"/>
          <w:footerReference w:type="default" r:id="rId8"/>
          <w:type w:val="continuous"/>
          <w:pgSz w:w="11906" w:h="16838"/>
          <w:pgMar w:top="1134" w:right="567" w:bottom="1134" w:left="1701" w:header="720" w:footer="720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95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9"/>
        <w:gridCol w:w="6051"/>
      </w:tblGrid>
      <w:tr w:rsidR="00774CD7" w:rsidRPr="007A4406" w14:paraId="4A5475FF" w14:textId="77777777" w:rsidTr="00184069"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B851" w14:textId="130BE7ED" w:rsidR="00774CD7" w:rsidRPr="007A4406" w:rsidRDefault="0092498B" w:rsidP="00EA331D">
            <w:pPr>
              <w:pStyle w:val="bodytext"/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P</w:t>
            </w:r>
            <w:r w:rsidR="00774CD7" w:rsidRPr="007A4406">
              <w:rPr>
                <w:rFonts w:ascii="Verdana" w:hAnsi="Verdana"/>
              </w:rPr>
              <w:t>aslaugos pavadinimas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0CA79" w14:textId="77777777" w:rsidR="00774CD7" w:rsidRPr="007A4406" w:rsidRDefault="00A13D88" w:rsidP="00C55912">
            <w:pPr>
              <w:pStyle w:val="bodytext"/>
              <w:rPr>
                <w:rFonts w:ascii="Verdana" w:hAnsi="Verdana"/>
                <w:i/>
              </w:rPr>
            </w:pPr>
            <w:r w:rsidRPr="007A4406">
              <w:rPr>
                <w:rFonts w:ascii="Verdana" w:hAnsi="Verdana"/>
                <w:bCs/>
              </w:rPr>
              <w:t xml:space="preserve">Nepriklausomybės gynėjo, nukentėjusio nuo </w:t>
            </w:r>
            <w:smartTag w:uri="urn:schemas-microsoft-com:office:smarttags" w:element="metricconverter">
              <w:smartTagPr>
                <w:attr w:name="ProductID" w:val="1991 M"/>
              </w:smartTagPr>
              <w:r w:rsidRPr="007A4406">
                <w:rPr>
                  <w:rFonts w:ascii="Verdana" w:hAnsi="Verdana"/>
                  <w:bCs/>
                </w:rPr>
                <w:t>1991 m</w:t>
              </w:r>
            </w:smartTag>
            <w:r w:rsidRPr="007A4406">
              <w:rPr>
                <w:rFonts w:ascii="Verdana" w:hAnsi="Verdana"/>
                <w:bCs/>
              </w:rPr>
              <w:t>. sausio 11-13 d. ir po to vykdytos SSRS agresijos</w:t>
            </w:r>
            <w:r w:rsidR="00A75C60" w:rsidRPr="007A4406">
              <w:rPr>
                <w:rFonts w:ascii="Verdana" w:hAnsi="Verdana"/>
                <w:bCs/>
              </w:rPr>
              <w:t xml:space="preserve">, </w:t>
            </w:r>
            <w:r w:rsidRPr="007A4406">
              <w:rPr>
                <w:rFonts w:ascii="Verdana" w:hAnsi="Verdana"/>
                <w:bCs/>
              </w:rPr>
              <w:t xml:space="preserve">nukentėjusio nuo </w:t>
            </w:r>
            <w:smartTag w:uri="urn:schemas-microsoft-com:office:smarttags" w:element="metricconverter">
              <w:smartTagPr>
                <w:attr w:name="ProductID" w:val="1991 M"/>
              </w:smartTagPr>
              <w:r w:rsidRPr="007A4406">
                <w:rPr>
                  <w:rFonts w:ascii="Verdana" w:hAnsi="Verdana"/>
                  <w:bCs/>
                </w:rPr>
                <w:t>1991 m</w:t>
              </w:r>
            </w:smartTag>
            <w:r w:rsidRPr="007A4406">
              <w:rPr>
                <w:rFonts w:ascii="Verdana" w:hAnsi="Verdana"/>
                <w:bCs/>
              </w:rPr>
              <w:t>. sausio 11-13 d. ir po to vykdytos SSRS agresijos asmens teisinio statuso</w:t>
            </w:r>
            <w:r w:rsidR="0007251A" w:rsidRPr="007A4406">
              <w:rPr>
                <w:rFonts w:ascii="Verdana" w:hAnsi="Verdana"/>
                <w:bCs/>
              </w:rPr>
              <w:t xml:space="preserve"> </w:t>
            </w:r>
            <w:r w:rsidRPr="007A4406">
              <w:rPr>
                <w:rFonts w:ascii="Verdana" w:hAnsi="Verdana"/>
                <w:bCs/>
              </w:rPr>
              <w:t>pripažinimas</w:t>
            </w:r>
            <w:r w:rsidR="00A75C60" w:rsidRPr="007A4406">
              <w:rPr>
                <w:rFonts w:ascii="Verdana" w:hAnsi="Verdana"/>
                <w:bCs/>
              </w:rPr>
              <w:t xml:space="preserve"> ir</w:t>
            </w:r>
            <w:r w:rsidRPr="007A4406">
              <w:rPr>
                <w:rFonts w:ascii="Verdana" w:hAnsi="Verdana"/>
                <w:bCs/>
              </w:rPr>
              <w:t xml:space="preserve"> pažymėjim</w:t>
            </w:r>
            <w:r w:rsidR="00A75C60" w:rsidRPr="007A4406">
              <w:rPr>
                <w:rFonts w:ascii="Verdana" w:hAnsi="Verdana"/>
                <w:bCs/>
              </w:rPr>
              <w:t>o</w:t>
            </w:r>
            <w:r w:rsidRPr="007A4406">
              <w:rPr>
                <w:rFonts w:ascii="Verdana" w:hAnsi="Verdana"/>
                <w:bCs/>
              </w:rPr>
              <w:t xml:space="preserve"> išdavimas</w:t>
            </w:r>
          </w:p>
        </w:tc>
      </w:tr>
      <w:tr w:rsidR="0007251A" w:rsidRPr="007A4406" w14:paraId="3B87A214" w14:textId="77777777" w:rsidTr="00184069"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A303" w14:textId="08F2E889" w:rsidR="0007251A" w:rsidRPr="007A4406" w:rsidRDefault="0092498B" w:rsidP="00065A43">
            <w:pPr>
              <w:spacing w:after="100" w:afterAutospacing="1"/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P</w:t>
            </w:r>
            <w:r w:rsidR="0007251A" w:rsidRPr="007A4406">
              <w:rPr>
                <w:rFonts w:ascii="Verdana" w:hAnsi="Verdana"/>
              </w:rPr>
              <w:t>aslaugos kodas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D68BC" w14:textId="77777777" w:rsidR="0007251A" w:rsidRPr="007A4406" w:rsidRDefault="0007251A" w:rsidP="0007251A">
            <w:pPr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12-23</w:t>
            </w:r>
          </w:p>
        </w:tc>
      </w:tr>
      <w:tr w:rsidR="0007251A" w:rsidRPr="007A4406" w14:paraId="4295014E" w14:textId="77777777" w:rsidTr="00184069"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1B26E" w14:textId="43B02E25" w:rsidR="0007251A" w:rsidRPr="007A4406" w:rsidRDefault="0092498B" w:rsidP="00065A43">
            <w:pPr>
              <w:spacing w:after="100" w:afterAutospacing="1"/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P</w:t>
            </w:r>
            <w:r w:rsidR="0007251A" w:rsidRPr="007A4406">
              <w:rPr>
                <w:rFonts w:ascii="Verdana" w:hAnsi="Verdana"/>
              </w:rPr>
              <w:t>aslaugos aprašymo versija ir jos sukūrimo data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705A6" w14:textId="634BFD51" w:rsidR="0007251A" w:rsidRPr="007A4406" w:rsidRDefault="007A4406" w:rsidP="00065A43">
            <w:pPr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7</w:t>
            </w:r>
            <w:r w:rsidR="0007251A" w:rsidRPr="007A4406">
              <w:rPr>
                <w:rFonts w:ascii="Verdana" w:hAnsi="Verdana"/>
              </w:rPr>
              <w:t xml:space="preserve"> versija </w:t>
            </w:r>
          </w:p>
          <w:p w14:paraId="1070630F" w14:textId="2B24A109" w:rsidR="0007251A" w:rsidRPr="007A4406" w:rsidRDefault="00E82D41" w:rsidP="00C55912">
            <w:pPr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20</w:t>
            </w:r>
            <w:r w:rsidR="009866F7" w:rsidRPr="007A4406">
              <w:rPr>
                <w:rFonts w:ascii="Verdana" w:hAnsi="Verdana"/>
              </w:rPr>
              <w:t>2</w:t>
            </w:r>
            <w:r w:rsidR="007A4406" w:rsidRPr="007A4406">
              <w:rPr>
                <w:rFonts w:ascii="Verdana" w:hAnsi="Verdana"/>
              </w:rPr>
              <w:t>6-01-15</w:t>
            </w:r>
          </w:p>
        </w:tc>
      </w:tr>
      <w:tr w:rsidR="00DB019E" w:rsidRPr="007A4406" w14:paraId="692FB47D" w14:textId="77777777" w:rsidTr="00184069">
        <w:trPr>
          <w:trHeight w:val="1170"/>
        </w:trPr>
        <w:tc>
          <w:tcPr>
            <w:tcW w:w="3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5FD26B" w14:textId="3AD4AD98" w:rsidR="00DB019E" w:rsidRPr="007A4406" w:rsidRDefault="00DB019E" w:rsidP="00EA331D">
            <w:pPr>
              <w:pStyle w:val="bodytext"/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3ED8" w14:textId="77777777" w:rsidR="00DB019E" w:rsidRPr="007A4406" w:rsidRDefault="00DB019E" w:rsidP="0092498B">
            <w:pPr>
              <w:pStyle w:val="statymopavad0"/>
              <w:spacing w:line="240" w:lineRule="auto"/>
              <w:ind w:firstLine="0"/>
              <w:jc w:val="both"/>
              <w:rPr>
                <w:rFonts w:ascii="Verdana" w:hAnsi="Verdana"/>
                <w:bCs/>
                <w:szCs w:val="24"/>
              </w:rPr>
            </w:pPr>
            <w:r w:rsidRPr="007A4406">
              <w:rPr>
                <w:rFonts w:ascii="Verdana" w:hAnsi="Verdana"/>
                <w:bCs/>
                <w:caps w:val="0"/>
                <w:szCs w:val="24"/>
              </w:rPr>
              <w:t xml:space="preserve">Lietuvos Respublikos nepriklausomybės gynėjų ir kitų nukentėjusių nuo </w:t>
            </w:r>
            <w:smartTag w:uri="urn:schemas-microsoft-com:office:smarttags" w:element="metricconverter">
              <w:smartTagPr>
                <w:attr w:name="ProductID" w:val="1991 M"/>
              </w:smartTagPr>
              <w:r w:rsidRPr="007A4406">
                <w:rPr>
                  <w:rFonts w:ascii="Verdana" w:hAnsi="Verdana"/>
                  <w:bCs/>
                  <w:caps w:val="0"/>
                  <w:szCs w:val="24"/>
                </w:rPr>
                <w:t>1991 m</w:t>
              </w:r>
            </w:smartTag>
            <w:r w:rsidRPr="007A4406">
              <w:rPr>
                <w:rFonts w:ascii="Verdana" w:hAnsi="Verdana"/>
                <w:bCs/>
                <w:caps w:val="0"/>
                <w:szCs w:val="24"/>
              </w:rPr>
              <w:t>. sausio 11-13 d. ir po to vykdytos SSRS agresijos asmenų teisinio statuso pripažinimo įstatymas</w:t>
            </w:r>
          </w:p>
        </w:tc>
      </w:tr>
      <w:tr w:rsidR="00DB019E" w:rsidRPr="007A4406" w14:paraId="0FD9A095" w14:textId="77777777" w:rsidTr="00184069">
        <w:trPr>
          <w:trHeight w:val="212"/>
        </w:trPr>
        <w:tc>
          <w:tcPr>
            <w:tcW w:w="34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2C1F50" w14:textId="77777777" w:rsidR="00DB019E" w:rsidRPr="007A4406" w:rsidRDefault="00DB019E" w:rsidP="00EA331D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A1C39" w14:textId="386609E7" w:rsidR="00DB019E" w:rsidRPr="007A4406" w:rsidRDefault="0092498B" w:rsidP="00DB019E">
            <w:pPr>
              <w:pStyle w:val="statymopavad0"/>
              <w:spacing w:line="240" w:lineRule="auto"/>
              <w:ind w:firstLine="0"/>
              <w:jc w:val="both"/>
              <w:rPr>
                <w:rFonts w:ascii="Verdana" w:hAnsi="Verdana"/>
                <w:bCs/>
                <w:caps w:val="0"/>
                <w:szCs w:val="24"/>
              </w:rPr>
            </w:pPr>
            <w:hyperlink r:id="rId9" w:history="1">
              <w:r w:rsidRPr="007A4406">
                <w:rPr>
                  <w:rStyle w:val="Hipersaitas"/>
                  <w:rFonts w:ascii="Verdana" w:hAnsi="Verdana"/>
                  <w:bCs/>
                  <w:caps w:val="0"/>
                  <w:szCs w:val="24"/>
                </w:rPr>
                <w:t>https://www.e-tar.lt/portal/lt/legalAct/TAR.F19AC41B9F15</w:t>
              </w:r>
            </w:hyperlink>
          </w:p>
        </w:tc>
      </w:tr>
      <w:tr w:rsidR="00DB019E" w:rsidRPr="007A4406" w14:paraId="138979BB" w14:textId="77777777" w:rsidTr="00184069">
        <w:trPr>
          <w:trHeight w:val="841"/>
        </w:trPr>
        <w:tc>
          <w:tcPr>
            <w:tcW w:w="34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F240DB" w14:textId="77777777" w:rsidR="00DB019E" w:rsidRPr="007A4406" w:rsidRDefault="00DB019E" w:rsidP="00EA331D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EEB66" w14:textId="528AC5BE" w:rsidR="00DB019E" w:rsidRPr="007A4406" w:rsidRDefault="00DB019E" w:rsidP="0092498B">
            <w:pPr>
              <w:pStyle w:val="statymopavad0"/>
              <w:spacing w:line="240" w:lineRule="auto"/>
              <w:ind w:firstLine="0"/>
              <w:jc w:val="both"/>
              <w:rPr>
                <w:rFonts w:ascii="Verdana" w:hAnsi="Verdana"/>
                <w:bCs/>
                <w:caps w:val="0"/>
                <w:szCs w:val="24"/>
              </w:rPr>
            </w:pPr>
            <w:r w:rsidRPr="007A4406">
              <w:rPr>
                <w:rFonts w:ascii="Verdana" w:hAnsi="Verdana"/>
                <w:bCs/>
                <w:caps w:val="0"/>
                <w:szCs w:val="24"/>
              </w:rPr>
              <w:t xml:space="preserve">Nepriklausomybės gynėjo, nukentėjusio nuo </w:t>
            </w:r>
            <w:smartTag w:uri="urn:schemas-microsoft-com:office:smarttags" w:element="metricconverter">
              <w:smartTagPr>
                <w:attr w:name="ProductID" w:val="1991 M"/>
              </w:smartTagPr>
              <w:r w:rsidRPr="007A4406">
                <w:rPr>
                  <w:rFonts w:ascii="Verdana" w:hAnsi="Verdana"/>
                  <w:bCs/>
                  <w:caps w:val="0"/>
                  <w:szCs w:val="24"/>
                </w:rPr>
                <w:t>1991 m</w:t>
              </w:r>
            </w:smartTag>
            <w:r w:rsidRPr="007A4406">
              <w:rPr>
                <w:rFonts w:ascii="Verdana" w:hAnsi="Verdana"/>
                <w:bCs/>
                <w:caps w:val="0"/>
                <w:szCs w:val="24"/>
              </w:rPr>
              <w:t xml:space="preserve">. Sausio 11-13 d. ir po to vykdytos SSRS agresijos, ir nukentėjusio nuo </w:t>
            </w:r>
            <w:smartTag w:uri="urn:schemas-microsoft-com:office:smarttags" w:element="metricconverter">
              <w:smartTagPr>
                <w:attr w:name="ProductID" w:val="1991 M"/>
              </w:smartTagPr>
              <w:r w:rsidRPr="007A4406">
                <w:rPr>
                  <w:rFonts w:ascii="Verdana" w:hAnsi="Verdana"/>
                  <w:bCs/>
                  <w:caps w:val="0"/>
                  <w:szCs w:val="24"/>
                </w:rPr>
                <w:t>1991 m</w:t>
              </w:r>
            </w:smartTag>
            <w:r w:rsidRPr="007A4406">
              <w:rPr>
                <w:rFonts w:ascii="Verdana" w:hAnsi="Verdana"/>
                <w:bCs/>
                <w:caps w:val="0"/>
                <w:szCs w:val="24"/>
              </w:rPr>
              <w:t xml:space="preserve">. Sausio 11-13 d. ir po to vykdytos SSRS agresijos asmens teisinio statuso pripažinimo, pažymėjimų išdavimo bei jų apskaitos nuostatai, patvirtinti Lietuvos Respublikos socialinės apsaugos ir darbo ministro </w:t>
            </w:r>
            <w:smartTag w:uri="urn:schemas-microsoft-com:office:smarttags" w:element="metricconverter">
              <w:smartTagPr>
                <w:attr w:name="ProductID" w:val="2000 m"/>
              </w:smartTagPr>
              <w:r w:rsidRPr="007A4406">
                <w:rPr>
                  <w:rFonts w:ascii="Verdana" w:hAnsi="Verdana"/>
                  <w:bCs/>
                  <w:caps w:val="0"/>
                  <w:szCs w:val="24"/>
                </w:rPr>
                <w:t>2000 m</w:t>
              </w:r>
            </w:smartTag>
            <w:r w:rsidRPr="007A4406">
              <w:rPr>
                <w:rFonts w:ascii="Verdana" w:hAnsi="Verdana"/>
                <w:bCs/>
                <w:caps w:val="0"/>
                <w:szCs w:val="24"/>
              </w:rPr>
              <w:t xml:space="preserve">. kovo 29 d. įsakymu Nr. 36 </w:t>
            </w:r>
            <w:r w:rsidR="00F8073D">
              <w:rPr>
                <w:rFonts w:ascii="Verdana" w:hAnsi="Verdana"/>
                <w:bCs/>
                <w:caps w:val="0"/>
                <w:szCs w:val="24"/>
              </w:rPr>
              <w:t>„</w:t>
            </w:r>
            <w:r w:rsidRPr="007A4406">
              <w:rPr>
                <w:rFonts w:ascii="Verdana" w:hAnsi="Verdana"/>
                <w:bCs/>
                <w:caps w:val="0"/>
                <w:szCs w:val="24"/>
              </w:rPr>
              <w:t xml:space="preserve">Dėl Nepriklausomybės gynėjo, nukentėjusio nuo </w:t>
            </w:r>
            <w:smartTag w:uri="urn:schemas-microsoft-com:office:smarttags" w:element="metricconverter">
              <w:smartTagPr>
                <w:attr w:name="ProductID" w:val="1991 M"/>
              </w:smartTagPr>
              <w:r w:rsidRPr="007A4406">
                <w:rPr>
                  <w:rFonts w:ascii="Verdana" w:hAnsi="Verdana"/>
                  <w:bCs/>
                  <w:caps w:val="0"/>
                  <w:szCs w:val="24"/>
                </w:rPr>
                <w:t>1991 m</w:t>
              </w:r>
            </w:smartTag>
            <w:r w:rsidRPr="007A4406">
              <w:rPr>
                <w:rFonts w:ascii="Verdana" w:hAnsi="Verdana"/>
                <w:bCs/>
                <w:caps w:val="0"/>
                <w:szCs w:val="24"/>
              </w:rPr>
              <w:t xml:space="preserve">. Sausio 11-13 d. ir po to vykdytos SSRS agresijos, ir nukentėjusio nuo </w:t>
            </w:r>
            <w:smartTag w:uri="urn:schemas-microsoft-com:office:smarttags" w:element="metricconverter">
              <w:smartTagPr>
                <w:attr w:name="ProductID" w:val="1991 M"/>
              </w:smartTagPr>
              <w:r w:rsidRPr="007A4406">
                <w:rPr>
                  <w:rFonts w:ascii="Verdana" w:hAnsi="Verdana"/>
                  <w:bCs/>
                  <w:caps w:val="0"/>
                  <w:szCs w:val="24"/>
                </w:rPr>
                <w:t>1991 m</w:t>
              </w:r>
            </w:smartTag>
            <w:r w:rsidRPr="007A4406">
              <w:rPr>
                <w:rFonts w:ascii="Verdana" w:hAnsi="Verdana"/>
                <w:bCs/>
                <w:caps w:val="0"/>
                <w:szCs w:val="24"/>
              </w:rPr>
              <w:t>. Sausio 11-13 d. ir po to vykdytos SSRS agresijos asmens teisinio statuso pripažinimo, pažymėjimų išdavimo bei jų apskaitos nuostatų patvirtinimo“</w:t>
            </w:r>
          </w:p>
        </w:tc>
      </w:tr>
      <w:tr w:rsidR="00DB019E" w:rsidRPr="007A4406" w14:paraId="099886FA" w14:textId="77777777" w:rsidTr="00184069">
        <w:trPr>
          <w:trHeight w:val="240"/>
        </w:trPr>
        <w:tc>
          <w:tcPr>
            <w:tcW w:w="3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FADF6" w14:textId="77777777" w:rsidR="00DB019E" w:rsidRPr="007A4406" w:rsidRDefault="00DB019E" w:rsidP="00EA331D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8498" w14:textId="00D7E3A5" w:rsidR="00043F91" w:rsidRPr="007A4406" w:rsidRDefault="0092498B" w:rsidP="00043F91">
            <w:pPr>
              <w:pStyle w:val="statymopavad0"/>
              <w:spacing w:line="240" w:lineRule="auto"/>
              <w:ind w:firstLine="0"/>
              <w:jc w:val="both"/>
              <w:rPr>
                <w:rFonts w:ascii="Verdana" w:hAnsi="Verdana"/>
                <w:bCs/>
                <w:caps w:val="0"/>
                <w:szCs w:val="24"/>
              </w:rPr>
            </w:pPr>
            <w:hyperlink r:id="rId10" w:history="1">
              <w:r w:rsidRPr="007A4406">
                <w:rPr>
                  <w:rStyle w:val="Hipersaitas"/>
                  <w:rFonts w:ascii="Verdana" w:hAnsi="Verdana"/>
                  <w:bCs/>
                  <w:caps w:val="0"/>
                  <w:szCs w:val="24"/>
                </w:rPr>
                <w:t>https://www.e-tar.lt/portal/lt/legalAct/TAR.947C6526D829</w:t>
              </w:r>
            </w:hyperlink>
          </w:p>
        </w:tc>
      </w:tr>
      <w:tr w:rsidR="0007251A" w:rsidRPr="007A4406" w14:paraId="029FCA6D" w14:textId="77777777" w:rsidTr="00184069"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CA6F" w14:textId="77777777" w:rsidR="0007251A" w:rsidRPr="007A4406" w:rsidRDefault="0007251A" w:rsidP="00EA331D">
            <w:pPr>
              <w:pStyle w:val="bodytext"/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E536" w14:textId="33D2F554" w:rsidR="0007251A" w:rsidRPr="007A4406" w:rsidRDefault="0007251A" w:rsidP="005514AA">
            <w:pPr>
              <w:ind w:firstLine="132"/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1. Prašymas</w:t>
            </w:r>
            <w:r w:rsidR="0092498B" w:rsidRPr="007A4406">
              <w:rPr>
                <w:rFonts w:ascii="Verdana" w:hAnsi="Verdana"/>
              </w:rPr>
              <w:t>.</w:t>
            </w:r>
          </w:p>
          <w:p w14:paraId="5DEDF6C6" w14:textId="7017944B" w:rsidR="00C9667F" w:rsidRPr="007A4406" w:rsidRDefault="0007251A" w:rsidP="005514AA">
            <w:pPr>
              <w:pStyle w:val="Pagrindinistekstas1"/>
              <w:ind w:firstLine="132"/>
              <w:rPr>
                <w:rFonts w:ascii="Verdana" w:hAnsi="Verdana"/>
                <w:sz w:val="24"/>
                <w:szCs w:val="24"/>
                <w:lang w:val="lt-LT"/>
              </w:rPr>
            </w:pPr>
            <w:r w:rsidRPr="007A4406">
              <w:rPr>
                <w:rFonts w:ascii="Verdana" w:hAnsi="Verdana"/>
                <w:sz w:val="24"/>
                <w:szCs w:val="24"/>
                <w:lang w:val="lt-LT"/>
              </w:rPr>
              <w:t xml:space="preserve">2. </w:t>
            </w:r>
            <w:r w:rsidR="00C9667F" w:rsidRPr="007A4406">
              <w:rPr>
                <w:rFonts w:ascii="Verdana" w:hAnsi="Verdana"/>
                <w:color w:val="000000"/>
                <w:sz w:val="24"/>
                <w:szCs w:val="24"/>
                <w:lang w:val="lt-LT"/>
              </w:rPr>
              <w:t>Lietuvos Respublikos generalinės prokuratūros pažyma, patvirtinanti sužalojimo, padaryto ginant Lietuvos Respublikos laisvę 1991 m., faktą</w:t>
            </w:r>
            <w:r w:rsidR="0092498B" w:rsidRPr="007A4406">
              <w:rPr>
                <w:rFonts w:ascii="Verdana" w:hAnsi="Verdana"/>
                <w:color w:val="000000"/>
                <w:sz w:val="24"/>
                <w:szCs w:val="24"/>
                <w:lang w:val="lt-LT"/>
              </w:rPr>
              <w:t>.</w:t>
            </w:r>
          </w:p>
          <w:p w14:paraId="0D20DF93" w14:textId="62B30B3E" w:rsidR="0007251A" w:rsidRPr="007A4406" w:rsidRDefault="00C9667F" w:rsidP="00C9667F">
            <w:pPr>
              <w:pStyle w:val="Pagrindinistekstas1"/>
              <w:ind w:firstLine="132"/>
              <w:rPr>
                <w:rFonts w:ascii="Verdana" w:hAnsi="Verdana"/>
                <w:sz w:val="24"/>
                <w:szCs w:val="24"/>
                <w:lang w:val="lt-LT"/>
              </w:rPr>
            </w:pPr>
            <w:r w:rsidRPr="007A4406">
              <w:rPr>
                <w:rFonts w:ascii="Verdana" w:hAnsi="Verdana"/>
                <w:color w:val="000000"/>
                <w:sz w:val="24"/>
                <w:szCs w:val="24"/>
                <w:lang w:val="lt-LT"/>
              </w:rPr>
              <w:t xml:space="preserve">3. Generalinės prokuratūros išduota žuvimo faktą patvirtinanti pažyma arba jo sužalojimo, </w:t>
            </w:r>
            <w:r w:rsidRPr="007A4406">
              <w:rPr>
                <w:rFonts w:ascii="Verdana" w:hAnsi="Verdana"/>
                <w:color w:val="000000"/>
                <w:sz w:val="24"/>
                <w:szCs w:val="24"/>
                <w:lang w:val="lt-LT"/>
              </w:rPr>
              <w:lastRenderedPageBreak/>
              <w:t>padaryto ginant Lietuvos Respublikos laisvę 1991 m., faktą patvirtinančią pažymą</w:t>
            </w:r>
            <w:r w:rsidR="0092498B" w:rsidRPr="007A4406">
              <w:rPr>
                <w:rFonts w:ascii="Verdana" w:hAnsi="Verdana"/>
                <w:color w:val="000000"/>
                <w:sz w:val="24"/>
                <w:szCs w:val="24"/>
                <w:lang w:val="lt-LT"/>
              </w:rPr>
              <w:t>.</w:t>
            </w:r>
          </w:p>
          <w:p w14:paraId="412DD57B" w14:textId="3B4B7BE1" w:rsidR="0007251A" w:rsidRPr="007A4406" w:rsidRDefault="0007251A" w:rsidP="005514AA">
            <w:pPr>
              <w:pStyle w:val="Pagrindinistekstas1"/>
              <w:ind w:firstLine="132"/>
              <w:rPr>
                <w:rFonts w:ascii="Verdana" w:hAnsi="Verdana"/>
                <w:sz w:val="24"/>
                <w:szCs w:val="24"/>
                <w:lang w:val="lt-LT"/>
              </w:rPr>
            </w:pPr>
            <w:r w:rsidRPr="007A4406">
              <w:rPr>
                <w:rFonts w:ascii="Verdana" w:hAnsi="Verdana"/>
                <w:sz w:val="24"/>
                <w:szCs w:val="24"/>
                <w:lang w:val="lt-LT"/>
              </w:rPr>
              <w:t xml:space="preserve">4. </w:t>
            </w:r>
            <w:r w:rsidR="00C9667F" w:rsidRPr="007A4406">
              <w:rPr>
                <w:rFonts w:ascii="Verdana" w:hAnsi="Verdana"/>
                <w:sz w:val="24"/>
                <w:szCs w:val="24"/>
                <w:lang w:val="lt-LT"/>
              </w:rPr>
              <w:t>G</w:t>
            </w:r>
            <w:r w:rsidRPr="007A4406">
              <w:rPr>
                <w:rFonts w:ascii="Verdana" w:hAnsi="Verdana"/>
                <w:sz w:val="24"/>
                <w:szCs w:val="24"/>
                <w:lang w:val="lt-LT"/>
              </w:rPr>
              <w:t>iminystės ryšį su žuvusiuoju nepriklausomybės gynėju įrodantis dokumentas</w:t>
            </w:r>
            <w:r w:rsidR="001A5965" w:rsidRPr="007A4406">
              <w:rPr>
                <w:rFonts w:ascii="Verdana" w:hAnsi="Verdana"/>
                <w:sz w:val="24"/>
                <w:szCs w:val="24"/>
                <w:lang w:val="lt-LT"/>
              </w:rPr>
              <w:t>, jei duomenų nėra Gyventojų registre</w:t>
            </w:r>
            <w:r w:rsidR="0092498B" w:rsidRPr="007A4406">
              <w:rPr>
                <w:rFonts w:ascii="Verdana" w:hAnsi="Verdana"/>
                <w:sz w:val="24"/>
                <w:szCs w:val="24"/>
                <w:lang w:val="lt-LT"/>
              </w:rPr>
              <w:t>.</w:t>
            </w:r>
          </w:p>
          <w:p w14:paraId="1663A9AD" w14:textId="2EFCD061" w:rsidR="0007251A" w:rsidRPr="007A4406" w:rsidRDefault="0007251A" w:rsidP="001B4045">
            <w:pPr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 xml:space="preserve">  5. Nepriklausomybės gynėjų, pripažintų nedarbingais ar iš dalies darbingais dėl </w:t>
            </w:r>
            <w:smartTag w:uri="urn:schemas-microsoft-com:office:smarttags" w:element="metricconverter">
              <w:smartTagPr>
                <w:attr w:name="ProductID" w:val="1991 M"/>
              </w:smartTagPr>
              <w:r w:rsidRPr="007A4406">
                <w:rPr>
                  <w:rFonts w:ascii="Verdana" w:hAnsi="Verdana"/>
                </w:rPr>
                <w:t>1991 m</w:t>
              </w:r>
            </w:smartTag>
            <w:r w:rsidRPr="007A4406">
              <w:rPr>
                <w:rFonts w:ascii="Verdana" w:hAnsi="Verdana"/>
              </w:rPr>
              <w:t>. sausio 11-13 d. ir po to vykdytos SSRS agresijos, šeimų nariai - nepriklausomybės gynėjo darbingumo lygio pažyma ir giminystės ryšį įrodantys dokumentai</w:t>
            </w:r>
            <w:r w:rsidR="001A5965" w:rsidRPr="007A4406">
              <w:rPr>
                <w:rFonts w:ascii="Verdana" w:hAnsi="Verdana"/>
              </w:rPr>
              <w:t>, jei duomenų nėra Gyventojų registro ar Neįgalumo bei darbingumo nustatymo tarnybos duomenų bazėse</w:t>
            </w:r>
            <w:r w:rsidR="0092498B" w:rsidRPr="007A4406">
              <w:rPr>
                <w:rFonts w:ascii="Verdana" w:hAnsi="Verdana"/>
              </w:rPr>
              <w:t>.</w:t>
            </w:r>
          </w:p>
          <w:p w14:paraId="08710B19" w14:textId="4B7B1FB6" w:rsidR="0007251A" w:rsidRPr="007A4406" w:rsidRDefault="0007251A" w:rsidP="001B4045">
            <w:pPr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 xml:space="preserve">  6. Lietuvos Respublikos piliečio pasas ar asmens tapatybės kortelė (pateikia Lietuvos Respublikos piliečiai)</w:t>
            </w:r>
            <w:r w:rsidR="001A5965" w:rsidRPr="007A4406">
              <w:rPr>
                <w:rFonts w:ascii="Verdana" w:hAnsi="Verdana"/>
              </w:rPr>
              <w:t>,</w:t>
            </w:r>
            <w:r w:rsidR="003F1132" w:rsidRPr="007A4406">
              <w:rPr>
                <w:rFonts w:ascii="Verdana" w:hAnsi="Verdana"/>
              </w:rPr>
              <w:t xml:space="preserve"> </w:t>
            </w:r>
            <w:r w:rsidR="001A5965" w:rsidRPr="007A4406">
              <w:rPr>
                <w:rFonts w:ascii="Verdana" w:hAnsi="Verdana"/>
              </w:rPr>
              <w:t>jei duomenų nėra Gyventojų registre</w:t>
            </w:r>
            <w:r w:rsidR="0092498B" w:rsidRPr="007A4406">
              <w:rPr>
                <w:rFonts w:ascii="Verdana" w:hAnsi="Verdana"/>
              </w:rPr>
              <w:t>.</w:t>
            </w:r>
          </w:p>
          <w:p w14:paraId="73C368DD" w14:textId="6FDB4F39" w:rsidR="0007251A" w:rsidRPr="007A4406" w:rsidRDefault="0007251A" w:rsidP="001B4045">
            <w:pPr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 xml:space="preserve">  7. Leidimas nuolat gyventi Lietuvos Respublikoje (pateikia ne Lietuvos Respublikos piliečiai)</w:t>
            </w:r>
            <w:r w:rsidR="0092498B" w:rsidRPr="007A4406">
              <w:rPr>
                <w:rFonts w:ascii="Verdana" w:hAnsi="Verdana"/>
              </w:rPr>
              <w:t>.</w:t>
            </w:r>
          </w:p>
          <w:p w14:paraId="2A9ADBA0" w14:textId="47C51C4B" w:rsidR="0007251A" w:rsidRPr="007A4406" w:rsidRDefault="0007251A" w:rsidP="005514AA">
            <w:pPr>
              <w:jc w:val="both"/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 xml:space="preserve">  8. Dvi fotonuotraukos (2 x </w:t>
            </w:r>
            <w:r w:rsidR="001A5965" w:rsidRPr="007A4406">
              <w:rPr>
                <w:rFonts w:ascii="Verdana" w:hAnsi="Verdana"/>
              </w:rPr>
              <w:t>3</w:t>
            </w:r>
            <w:r w:rsidRPr="007A4406">
              <w:rPr>
                <w:rFonts w:ascii="Verdana" w:hAnsi="Verdana"/>
              </w:rPr>
              <w:t xml:space="preserve"> cm)</w:t>
            </w:r>
            <w:r w:rsidR="0092498B" w:rsidRPr="007A4406">
              <w:rPr>
                <w:rFonts w:ascii="Verdana" w:hAnsi="Verdana"/>
              </w:rPr>
              <w:t>.</w:t>
            </w:r>
          </w:p>
          <w:p w14:paraId="1804939E" w14:textId="3C697A5C" w:rsidR="001A5965" w:rsidRPr="007A4406" w:rsidRDefault="001A5965" w:rsidP="005514AA">
            <w:pPr>
              <w:jc w:val="both"/>
              <w:rPr>
                <w:rFonts w:ascii="Verdana" w:hAnsi="Verdana"/>
              </w:rPr>
            </w:pPr>
            <w:r w:rsidRPr="007A4406">
              <w:rPr>
                <w:rFonts w:ascii="Verdana" w:hAnsi="Verdana"/>
                <w:color w:val="000000"/>
              </w:rPr>
              <w:t>Jei pateikiami dokumentų nuorašai, jie turi būti patvirtinti notaro ar kito notarinius veiksmus įgalioto atlikti asmens.</w:t>
            </w:r>
          </w:p>
        </w:tc>
      </w:tr>
      <w:tr w:rsidR="00043F91" w:rsidRPr="007A4406" w14:paraId="38566A19" w14:textId="77777777" w:rsidTr="00184069"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569A6" w14:textId="4D5B2363" w:rsidR="00043F91" w:rsidRPr="007A4406" w:rsidRDefault="0092498B" w:rsidP="00EA331D">
            <w:pPr>
              <w:pStyle w:val="bodytext"/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lastRenderedPageBreak/>
              <w:t>P</w:t>
            </w:r>
            <w:r w:rsidR="00043F91" w:rsidRPr="007A4406">
              <w:rPr>
                <w:rFonts w:ascii="Verdana" w:hAnsi="Verdana"/>
              </w:rPr>
              <w:t>aslaugos teikėjas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CE24" w14:textId="77777777" w:rsidR="007A4406" w:rsidRPr="007A4406" w:rsidRDefault="007A4406" w:rsidP="007A4406">
            <w:pPr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Piniginės paramos skyriaus vyriausiosios specialistės:</w:t>
            </w:r>
          </w:p>
          <w:p w14:paraId="74F6F226" w14:textId="77777777" w:rsidR="007A4406" w:rsidRPr="007A4406" w:rsidRDefault="007A4406" w:rsidP="007A4406">
            <w:pPr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Vaida Kučiauskienė, tel.+370 343 90015</w:t>
            </w:r>
          </w:p>
          <w:p w14:paraId="40B4890D" w14:textId="77777777" w:rsidR="007A4406" w:rsidRPr="007A4406" w:rsidRDefault="007A4406" w:rsidP="007A4406">
            <w:pPr>
              <w:rPr>
                <w:rFonts w:ascii="Verdana" w:hAnsi="Verdana"/>
              </w:rPr>
            </w:pPr>
            <w:hyperlink r:id="rId11" w:history="1">
              <w:r w:rsidRPr="007A4406">
                <w:rPr>
                  <w:rStyle w:val="Hipersaitas"/>
                  <w:rFonts w:ascii="Verdana" w:hAnsi="Verdana"/>
                </w:rPr>
                <w:t>vaida.kuciauskiene@marijampole.lt</w:t>
              </w:r>
            </w:hyperlink>
          </w:p>
          <w:p w14:paraId="68FA8B44" w14:textId="77777777" w:rsidR="007A4406" w:rsidRPr="007A4406" w:rsidRDefault="007A4406" w:rsidP="007A4406">
            <w:pPr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Ramutė Zaveckienė, tel. +370 343 90015</w:t>
            </w:r>
          </w:p>
          <w:p w14:paraId="6EBD9DD8" w14:textId="77777777" w:rsidR="007A4406" w:rsidRPr="007A4406" w:rsidRDefault="007A4406" w:rsidP="007A4406">
            <w:pPr>
              <w:rPr>
                <w:rFonts w:ascii="Verdana" w:hAnsi="Verdana"/>
              </w:rPr>
            </w:pPr>
            <w:hyperlink r:id="rId12" w:history="1">
              <w:r w:rsidRPr="007A4406">
                <w:rPr>
                  <w:rStyle w:val="Hipersaitas"/>
                  <w:rFonts w:ascii="Verdana" w:hAnsi="Verdana"/>
                </w:rPr>
                <w:t>ramute.zaveckiene@marijampole.lt</w:t>
              </w:r>
            </w:hyperlink>
          </w:p>
          <w:p w14:paraId="7B5D681E" w14:textId="390CC3EA" w:rsidR="007A4406" w:rsidRPr="007A4406" w:rsidRDefault="007A4406" w:rsidP="007A4406">
            <w:pPr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Agnė Bogužienė, tel. +370 343 9001</w:t>
            </w:r>
            <w:r w:rsidR="0090043B">
              <w:rPr>
                <w:rFonts w:ascii="Verdana" w:hAnsi="Verdana"/>
              </w:rPr>
              <w:t>0</w:t>
            </w:r>
          </w:p>
          <w:p w14:paraId="49704274" w14:textId="77777777" w:rsidR="007A4406" w:rsidRPr="007A4406" w:rsidRDefault="007A4406" w:rsidP="007A4406">
            <w:pPr>
              <w:rPr>
                <w:rFonts w:ascii="Verdana" w:hAnsi="Verdana"/>
              </w:rPr>
            </w:pPr>
            <w:hyperlink r:id="rId13" w:history="1">
              <w:r w:rsidRPr="007A4406">
                <w:rPr>
                  <w:rStyle w:val="Hipersaitas"/>
                  <w:rFonts w:ascii="Verdana" w:hAnsi="Verdana"/>
                </w:rPr>
                <w:t>agne.boguziene@marijampole.lt</w:t>
              </w:r>
            </w:hyperlink>
          </w:p>
          <w:p w14:paraId="72B24A35" w14:textId="77777777" w:rsidR="007A4406" w:rsidRPr="007A4406" w:rsidRDefault="007A4406" w:rsidP="007A4406">
            <w:pPr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Rima Boikienė, tel.+370 343 90017</w:t>
            </w:r>
          </w:p>
          <w:p w14:paraId="3CD5CCF0" w14:textId="77777777" w:rsidR="007A4406" w:rsidRPr="007A4406" w:rsidRDefault="007A4406" w:rsidP="007A4406">
            <w:pPr>
              <w:rPr>
                <w:rFonts w:ascii="Verdana" w:hAnsi="Verdana"/>
              </w:rPr>
            </w:pPr>
            <w:hyperlink r:id="rId14" w:history="1">
              <w:r w:rsidRPr="007A4406">
                <w:rPr>
                  <w:rStyle w:val="Hipersaitas"/>
                  <w:rFonts w:ascii="Verdana" w:hAnsi="Verdana"/>
                </w:rPr>
                <w:t>rima.boikiene@marijampole.lt</w:t>
              </w:r>
            </w:hyperlink>
          </w:p>
          <w:p w14:paraId="7123EC6D" w14:textId="2985F68E" w:rsidR="007A4406" w:rsidRPr="007A4406" w:rsidRDefault="007A4406" w:rsidP="007A4406">
            <w:pPr>
              <w:rPr>
                <w:rFonts w:ascii="Verdana" w:hAnsi="Verdana"/>
                <w:bCs/>
                <w:lang w:val="da-DK"/>
              </w:rPr>
            </w:pPr>
            <w:r w:rsidRPr="007A4406">
              <w:rPr>
                <w:rFonts w:ascii="Verdana" w:hAnsi="Verdana"/>
                <w:bCs/>
                <w:lang w:val="da-DK"/>
              </w:rPr>
              <w:t>Gintarė Staskevičienė, tel. +370 343 9001</w:t>
            </w:r>
            <w:r w:rsidR="0090043B">
              <w:rPr>
                <w:rFonts w:ascii="Verdana" w:hAnsi="Verdana"/>
                <w:bCs/>
                <w:lang w:val="da-DK"/>
              </w:rPr>
              <w:t>9</w:t>
            </w:r>
          </w:p>
          <w:p w14:paraId="0A31F841" w14:textId="116093D8" w:rsidR="007A4406" w:rsidRPr="007A4406" w:rsidRDefault="007A4406" w:rsidP="007A4406">
            <w:pPr>
              <w:rPr>
                <w:rFonts w:ascii="Verdana" w:hAnsi="Verdana"/>
              </w:rPr>
            </w:pPr>
            <w:hyperlink r:id="rId15" w:history="1">
              <w:r w:rsidRPr="007A4406">
                <w:rPr>
                  <w:rStyle w:val="Hipersaitas"/>
                  <w:rFonts w:ascii="Verdana" w:hAnsi="Verdana"/>
                  <w:bCs/>
                  <w:lang w:val="da-DK"/>
                </w:rPr>
                <w:t>gintare.staskeviciene</w:t>
              </w:r>
              <w:r w:rsidRPr="007A4406">
                <w:rPr>
                  <w:rStyle w:val="Hipersaitas"/>
                  <w:rFonts w:ascii="Verdana" w:hAnsi="Verdana"/>
                  <w:bCs/>
                  <w:lang w:val="en-US"/>
                </w:rPr>
                <w:t>@marijampole.lt</w:t>
              </w:r>
            </w:hyperlink>
          </w:p>
          <w:p w14:paraId="3A0D8365" w14:textId="77777777" w:rsidR="007A4406" w:rsidRPr="007A4406" w:rsidRDefault="007A4406" w:rsidP="007A4406">
            <w:pPr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 xml:space="preserve">Skyriaus vedėja </w:t>
            </w:r>
          </w:p>
          <w:p w14:paraId="337692DB" w14:textId="135079E2" w:rsidR="007A4406" w:rsidRPr="007A4406" w:rsidRDefault="007A4406" w:rsidP="007A4406">
            <w:pPr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Vida Bružinskaitė, tel. +370 343 90 016</w:t>
            </w:r>
          </w:p>
          <w:p w14:paraId="5F00AF6A" w14:textId="66ECBB3D" w:rsidR="00043F91" w:rsidRPr="007A4406" w:rsidRDefault="007A4406" w:rsidP="007A4406">
            <w:pPr>
              <w:rPr>
                <w:rFonts w:ascii="Verdana" w:hAnsi="Verdana"/>
                <w:color w:val="010101"/>
              </w:rPr>
            </w:pPr>
            <w:hyperlink r:id="rId16" w:history="1">
              <w:r w:rsidRPr="007A4406">
                <w:rPr>
                  <w:rStyle w:val="Hipersaitas"/>
                  <w:rFonts w:ascii="Verdana" w:hAnsi="Verdana"/>
                </w:rPr>
                <w:t>vida.bruzinskaite</w:t>
              </w:r>
              <w:r w:rsidRPr="007A4406">
                <w:rPr>
                  <w:rStyle w:val="Hipersaitas"/>
                  <w:rFonts w:ascii="Verdana" w:hAnsi="Verdana"/>
                  <w:lang w:val="en-US"/>
                </w:rPr>
                <w:t>@</w:t>
              </w:r>
              <w:r w:rsidRPr="007A4406">
                <w:rPr>
                  <w:rStyle w:val="Hipersaitas"/>
                  <w:rFonts w:ascii="Verdana" w:hAnsi="Verdana"/>
                </w:rPr>
                <w:t>marijampole.lt</w:t>
              </w:r>
            </w:hyperlink>
          </w:p>
        </w:tc>
      </w:tr>
      <w:tr w:rsidR="00043F91" w:rsidRPr="007A4406" w14:paraId="09A128BB" w14:textId="77777777" w:rsidTr="00184069"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0CD5" w14:textId="6735EF08" w:rsidR="00043F91" w:rsidRPr="007A4406" w:rsidRDefault="0092498B" w:rsidP="00EA331D">
            <w:pPr>
              <w:pStyle w:val="bodytext"/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P</w:t>
            </w:r>
            <w:r w:rsidR="00043F91" w:rsidRPr="007A4406">
              <w:rPr>
                <w:rFonts w:ascii="Verdana" w:hAnsi="Verdana"/>
              </w:rPr>
              <w:t>aslaugos suteikimo trukmė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39B9" w14:textId="77777777" w:rsidR="00043F91" w:rsidRPr="007A4406" w:rsidRDefault="00043F91" w:rsidP="00EF69B8">
            <w:pPr>
              <w:rPr>
                <w:rFonts w:ascii="Verdana" w:hAnsi="Verdana"/>
                <w:i/>
              </w:rPr>
            </w:pPr>
            <w:r w:rsidRPr="007A4406">
              <w:rPr>
                <w:rFonts w:ascii="Verdana" w:hAnsi="Verdana"/>
                <w:color w:val="000000"/>
              </w:rPr>
              <w:t>20 darbo dienų</w:t>
            </w:r>
          </w:p>
        </w:tc>
      </w:tr>
      <w:tr w:rsidR="00043F91" w:rsidRPr="007A4406" w14:paraId="19582B65" w14:textId="77777777" w:rsidTr="00184069"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3C18" w14:textId="58B60EEF" w:rsidR="00043F91" w:rsidRPr="007A4406" w:rsidRDefault="0092498B" w:rsidP="00EA331D">
            <w:pPr>
              <w:pStyle w:val="bodytext"/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P</w:t>
            </w:r>
            <w:r w:rsidR="00043F91" w:rsidRPr="007A4406">
              <w:rPr>
                <w:rFonts w:ascii="Verdana" w:hAnsi="Verdana"/>
              </w:rPr>
              <w:t>aslaugos suteikimo kaina (jei paslauga teikiama atlygintinai)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2AFD" w14:textId="77777777" w:rsidR="00043F91" w:rsidRPr="007A4406" w:rsidRDefault="00043F91" w:rsidP="00EF69B8">
            <w:pPr>
              <w:rPr>
                <w:rFonts w:ascii="Verdana" w:hAnsi="Verdana"/>
                <w:i/>
              </w:rPr>
            </w:pPr>
            <w:r w:rsidRPr="007A4406">
              <w:rPr>
                <w:rFonts w:ascii="Verdana" w:hAnsi="Verdana"/>
              </w:rPr>
              <w:t>Paslauga teikiama neatlygintinai</w:t>
            </w:r>
          </w:p>
        </w:tc>
      </w:tr>
      <w:tr w:rsidR="00043F91" w:rsidRPr="007A4406" w14:paraId="7513EECC" w14:textId="77777777" w:rsidTr="00184069"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7B76" w14:textId="77777777" w:rsidR="00043F91" w:rsidRPr="007A4406" w:rsidRDefault="00043F91" w:rsidP="00EA331D">
            <w:pPr>
              <w:pStyle w:val="bodytext"/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DE602" w14:textId="77777777" w:rsidR="00C9667F" w:rsidRPr="007A4406" w:rsidRDefault="00043F91" w:rsidP="0092498B">
            <w:pPr>
              <w:rPr>
                <w:rFonts w:ascii="Verdana" w:hAnsi="Verdana"/>
                <w:color w:val="000000"/>
              </w:rPr>
            </w:pPr>
            <w:r w:rsidRPr="007A4406">
              <w:rPr>
                <w:rFonts w:ascii="Verdana" w:hAnsi="Verdana"/>
                <w:color w:val="000000"/>
              </w:rPr>
              <w:t>Prašym</w:t>
            </w:r>
            <w:r w:rsidR="0092498B" w:rsidRPr="007A4406">
              <w:rPr>
                <w:rFonts w:ascii="Verdana" w:hAnsi="Verdana"/>
                <w:color w:val="000000"/>
              </w:rPr>
              <w:t>as</w:t>
            </w:r>
          </w:p>
          <w:p w14:paraId="45CD6E79" w14:textId="72A91992" w:rsidR="00306A0C" w:rsidRPr="007A4406" w:rsidRDefault="00306A0C" w:rsidP="00184069">
            <w:pPr>
              <w:rPr>
                <w:rFonts w:ascii="Verdana" w:hAnsi="Verdana"/>
                <w:bCs/>
              </w:rPr>
            </w:pPr>
          </w:p>
        </w:tc>
      </w:tr>
      <w:tr w:rsidR="007A4406" w:rsidRPr="007A4406" w14:paraId="0BB58C38" w14:textId="77777777" w:rsidTr="00184069"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F5F5" w14:textId="77777777" w:rsidR="007A4406" w:rsidRPr="007A4406" w:rsidRDefault="007A4406" w:rsidP="007A4406">
            <w:pPr>
              <w:pStyle w:val="bodytext"/>
              <w:rPr>
                <w:rFonts w:ascii="Verdana" w:hAnsi="Verdana"/>
              </w:rPr>
            </w:pPr>
            <w:r w:rsidRPr="007A4406">
              <w:rPr>
                <w:rFonts w:ascii="Verdana" w:hAnsi="Verdana"/>
                <w:bCs/>
              </w:rPr>
              <w:lastRenderedPageBreak/>
              <w:t>Paslaugos teikėjo veiksmų (neveikimo) apskundimo tvarka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7692" w14:textId="3C97AFC7" w:rsidR="007A4406" w:rsidRPr="007A4406" w:rsidRDefault="007A4406" w:rsidP="00184069">
            <w:pPr>
              <w:jc w:val="both"/>
              <w:rPr>
                <w:rFonts w:ascii="Verdana" w:hAnsi="Verdana"/>
                <w:color w:val="000000"/>
              </w:rPr>
            </w:pPr>
            <w:r w:rsidRPr="007A4406">
              <w:rPr>
                <w:rFonts w:ascii="Verdana" w:hAnsi="Verdana"/>
              </w:rPr>
              <w:t>Atsakymas (sprendimas) per vieną mėnesį nuo atsakymo (sprendimo) įteikimo dienos, jeigu įstatymai nenustato kitaip, 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7A4406" w:rsidRPr="007A4406" w14:paraId="54230E18" w14:textId="77777777" w:rsidTr="00184069"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F744" w14:textId="77777777" w:rsidR="007A4406" w:rsidRPr="007A4406" w:rsidRDefault="007A4406" w:rsidP="007A4406">
            <w:pPr>
              <w:pStyle w:val="bodytext"/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Prašymo priėmimo vieta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CB03" w14:textId="356D6698" w:rsidR="007A4406" w:rsidRPr="007A4406" w:rsidRDefault="007A4406" w:rsidP="007A4406">
            <w:pPr>
              <w:pStyle w:val="bodytext"/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 xml:space="preserve">Asmenys, kurie yra deklaravę gyvenamąją vietą ar kurių nuolatinė gyvenamoji vieta yra Marijampolės savivaldybėje, prašymą pateikia: </w:t>
            </w:r>
          </w:p>
          <w:p w14:paraId="449CA9B2" w14:textId="77777777" w:rsidR="007A4406" w:rsidRPr="007A4406" w:rsidRDefault="007A4406" w:rsidP="007A4406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 xml:space="preserve">Marijampolė, J. Basanavičiaus a. 1, I aukštas, </w:t>
            </w:r>
          </w:p>
          <w:p w14:paraId="4629FEDC" w14:textId="3808CC91" w:rsidR="007A4406" w:rsidRPr="007A4406" w:rsidRDefault="007A4406" w:rsidP="007A4406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7A4406">
              <w:rPr>
                <w:rFonts w:ascii="Verdana" w:hAnsi="Verdana"/>
              </w:rPr>
              <w:t>1 langelis</w:t>
            </w:r>
          </w:p>
        </w:tc>
      </w:tr>
    </w:tbl>
    <w:p w14:paraId="76BD3E5D" w14:textId="77777777" w:rsidR="00306A0C" w:rsidRPr="0092498B" w:rsidRDefault="00306A0C" w:rsidP="00C16E21">
      <w:pPr>
        <w:rPr>
          <w:rFonts w:ascii="Verdana" w:hAnsi="Verdana"/>
        </w:rPr>
      </w:pPr>
    </w:p>
    <w:sectPr w:rsidR="00306A0C" w:rsidRPr="0092498B" w:rsidSect="009866F7">
      <w:headerReference w:type="default" r:id="rId17"/>
      <w:footerReference w:type="default" r:id="rId18"/>
      <w:headerReference w:type="first" r:id="rId19"/>
      <w:footerReference w:type="first" r:id="rId20"/>
      <w:type w:val="continuous"/>
      <w:pgSz w:w="11906" w:h="16838"/>
      <w:pgMar w:top="1134" w:right="567" w:bottom="1134" w:left="1701" w:header="720" w:footer="720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F4724" w14:textId="77777777" w:rsidR="00E831EC" w:rsidRDefault="00E831EC">
      <w:r>
        <w:separator/>
      </w:r>
    </w:p>
  </w:endnote>
  <w:endnote w:type="continuationSeparator" w:id="0">
    <w:p w14:paraId="01A38D28" w14:textId="77777777" w:rsidR="00E831EC" w:rsidRDefault="00E83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AF61" w14:textId="77777777" w:rsidR="009954E2" w:rsidRPr="00153261" w:rsidRDefault="009954E2" w:rsidP="00EA331D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6C347" w14:textId="77777777" w:rsidR="009954E2" w:rsidRPr="00B079FA" w:rsidRDefault="009954E2" w:rsidP="00B079FA">
    <w:pPr>
      <w:pStyle w:val="Porat"/>
      <w:jc w:val="righ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BC7AE" w14:textId="77777777" w:rsidR="009954E2" w:rsidRPr="009E2655" w:rsidRDefault="009954E2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B4A9E" w14:textId="77777777" w:rsidR="00E831EC" w:rsidRDefault="00E831EC">
      <w:r>
        <w:separator/>
      </w:r>
    </w:p>
  </w:footnote>
  <w:footnote w:type="continuationSeparator" w:id="0">
    <w:p w14:paraId="4C91B757" w14:textId="77777777" w:rsidR="00E831EC" w:rsidRDefault="00E83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AED59" w14:textId="77777777" w:rsidR="009954E2" w:rsidRPr="00153261" w:rsidRDefault="009954E2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1C62A" w14:textId="77777777" w:rsidR="009954E2" w:rsidRPr="00C16E21" w:rsidRDefault="009954E2" w:rsidP="00C16E21">
    <w:pPr>
      <w:pStyle w:val="Antrats"/>
      <w:rPr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92CBF" w14:textId="77777777" w:rsidR="009954E2" w:rsidRPr="00024D31" w:rsidRDefault="009954E2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/>
    </w:pict>
  </w:numPicBullet>
  <w:numPicBullet w:numPicBulletId="1">
    <w:pict>
      <v:shape id="_x0000_i1026" type="#_x0000_t75" style="width:3in;height:3in" o:bullet="t"/>
    </w:pict>
  </w:numPicBullet>
  <w:numPicBullet w:numPicBulletId="2">
    <w:pict>
      <v:shape id="_x0000_i1027" type="#_x0000_t75" style="width:3in;height:3in" o:bullet="t"/>
    </w:pict>
  </w:numPicBullet>
  <w:numPicBullet w:numPicBulletId="3">
    <w:pict>
      <v:shape id="_x0000_i1028" type="#_x0000_t75" style="width:3in;height:3in" o:bullet="t"/>
    </w:pict>
  </w:numPicBullet>
  <w:numPicBullet w:numPicBulletId="4">
    <w:pict>
      <v:shape id="_x0000_i1029" type="#_x0000_t75" style="width:3in;height:3in" o:bullet="t"/>
    </w:pict>
  </w:numPicBullet>
  <w:numPicBullet w:numPicBulletId="5">
    <w:pict>
      <v:shape id="_x0000_i1030" type="#_x0000_t75" style="width:3in;height:3in" o:bullet="t"/>
    </w:pict>
  </w:numPicBullet>
  <w:numPicBullet w:numPicBulletId="6">
    <w:pict>
      <v:shape id="_x0000_i1031" type="#_x0000_t75" style="width:3in;height:3in" o:bullet="t"/>
    </w:pict>
  </w:numPicBullet>
  <w:numPicBullet w:numPicBulletId="7">
    <w:pict>
      <v:shape id="_x0000_i1032" type="#_x0000_t75" style="width:3in;height:3in" o:bullet="t"/>
    </w:pict>
  </w:numPicBullet>
  <w:numPicBullet w:numPicBulletId="8">
    <w:pict>
      <v:shape id="_x0000_i1033" type="#_x0000_t75" style="width:3in;height:3in" o:bullet="t"/>
    </w:pict>
  </w:numPicBullet>
  <w:abstractNum w:abstractNumId="0" w15:restartNumberingAfterBreak="0">
    <w:nsid w:val="005D2F8B"/>
    <w:multiLevelType w:val="hybridMultilevel"/>
    <w:tmpl w:val="FDEE4C7C"/>
    <w:lvl w:ilvl="0" w:tplc="96ACE9C0">
      <w:start w:val="5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" w15:restartNumberingAfterBreak="0">
    <w:nsid w:val="25F85F48"/>
    <w:multiLevelType w:val="hybridMultilevel"/>
    <w:tmpl w:val="10EA5022"/>
    <w:lvl w:ilvl="0" w:tplc="69706FD8">
      <w:start w:val="1"/>
      <w:numFmt w:val="decimal"/>
      <w:lvlText w:val="%1."/>
      <w:lvlJc w:val="left"/>
      <w:pPr>
        <w:ind w:left="832" w:hanging="6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6E37FB4"/>
    <w:multiLevelType w:val="hybridMultilevel"/>
    <w:tmpl w:val="BFCEF26C"/>
    <w:lvl w:ilvl="0" w:tplc="8954F702">
      <w:start w:val="1"/>
      <w:numFmt w:val="decimal"/>
      <w:lvlText w:val="%1."/>
      <w:lvlJc w:val="left"/>
      <w:pPr>
        <w:ind w:left="582" w:hanging="45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12" w:hanging="360"/>
      </w:pPr>
    </w:lvl>
    <w:lvl w:ilvl="2" w:tplc="0427001B" w:tentative="1">
      <w:start w:val="1"/>
      <w:numFmt w:val="lowerRoman"/>
      <w:lvlText w:val="%3."/>
      <w:lvlJc w:val="right"/>
      <w:pPr>
        <w:ind w:left="1932" w:hanging="180"/>
      </w:pPr>
    </w:lvl>
    <w:lvl w:ilvl="3" w:tplc="0427000F" w:tentative="1">
      <w:start w:val="1"/>
      <w:numFmt w:val="decimal"/>
      <w:lvlText w:val="%4."/>
      <w:lvlJc w:val="left"/>
      <w:pPr>
        <w:ind w:left="2652" w:hanging="360"/>
      </w:pPr>
    </w:lvl>
    <w:lvl w:ilvl="4" w:tplc="04270019" w:tentative="1">
      <w:start w:val="1"/>
      <w:numFmt w:val="lowerLetter"/>
      <w:lvlText w:val="%5."/>
      <w:lvlJc w:val="left"/>
      <w:pPr>
        <w:ind w:left="3372" w:hanging="360"/>
      </w:pPr>
    </w:lvl>
    <w:lvl w:ilvl="5" w:tplc="0427001B" w:tentative="1">
      <w:start w:val="1"/>
      <w:numFmt w:val="lowerRoman"/>
      <w:lvlText w:val="%6."/>
      <w:lvlJc w:val="right"/>
      <w:pPr>
        <w:ind w:left="4092" w:hanging="180"/>
      </w:pPr>
    </w:lvl>
    <w:lvl w:ilvl="6" w:tplc="0427000F" w:tentative="1">
      <w:start w:val="1"/>
      <w:numFmt w:val="decimal"/>
      <w:lvlText w:val="%7."/>
      <w:lvlJc w:val="left"/>
      <w:pPr>
        <w:ind w:left="4812" w:hanging="360"/>
      </w:pPr>
    </w:lvl>
    <w:lvl w:ilvl="7" w:tplc="04270019" w:tentative="1">
      <w:start w:val="1"/>
      <w:numFmt w:val="lowerLetter"/>
      <w:lvlText w:val="%8."/>
      <w:lvlJc w:val="left"/>
      <w:pPr>
        <w:ind w:left="5532" w:hanging="360"/>
      </w:pPr>
    </w:lvl>
    <w:lvl w:ilvl="8" w:tplc="0427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3" w15:restartNumberingAfterBreak="0">
    <w:nsid w:val="2B9A66ED"/>
    <w:multiLevelType w:val="multilevel"/>
    <w:tmpl w:val="A4E09F3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PicBulletId w:val="2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DE259CC"/>
    <w:multiLevelType w:val="hybridMultilevel"/>
    <w:tmpl w:val="9318824C"/>
    <w:lvl w:ilvl="0" w:tplc="0427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7C05ACA"/>
    <w:multiLevelType w:val="multilevel"/>
    <w:tmpl w:val="0AF0FB14"/>
    <w:lvl w:ilvl="0">
      <w:start w:val="1"/>
      <w:numFmt w:val="bullet"/>
      <w:lvlText w:val=""/>
      <w:lvlPicBulletId w:val="6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PicBulletId w:val="8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ADB7B17"/>
    <w:multiLevelType w:val="hybridMultilevel"/>
    <w:tmpl w:val="10EA5022"/>
    <w:lvl w:ilvl="0" w:tplc="69706FD8">
      <w:start w:val="1"/>
      <w:numFmt w:val="decimal"/>
      <w:lvlText w:val="%1."/>
      <w:lvlJc w:val="left"/>
      <w:pPr>
        <w:ind w:left="832" w:hanging="6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310923"/>
    <w:multiLevelType w:val="hybridMultilevel"/>
    <w:tmpl w:val="8E560A5E"/>
    <w:lvl w:ilvl="0" w:tplc="0427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9" w15:restartNumberingAfterBreak="0">
    <w:nsid w:val="7F5F2D84"/>
    <w:multiLevelType w:val="multilevel"/>
    <w:tmpl w:val="9880E91E"/>
    <w:lvl w:ilvl="0">
      <w:start w:val="1"/>
      <w:numFmt w:val="decimal"/>
      <w:lvlText w:val="%1."/>
      <w:lvlJc w:val="left"/>
      <w:pPr>
        <w:ind w:left="45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4" w:hanging="37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1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7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97" w:hanging="1800"/>
      </w:pPr>
      <w:rPr>
        <w:rFonts w:hint="default"/>
      </w:rPr>
    </w:lvl>
  </w:abstractNum>
  <w:num w:numId="1" w16cid:durableId="1900898723">
    <w:abstractNumId w:val="7"/>
  </w:num>
  <w:num w:numId="2" w16cid:durableId="1660690907">
    <w:abstractNumId w:val="9"/>
  </w:num>
  <w:num w:numId="3" w16cid:durableId="183597146">
    <w:abstractNumId w:val="3"/>
  </w:num>
  <w:num w:numId="4" w16cid:durableId="1512985656">
    <w:abstractNumId w:val="5"/>
  </w:num>
  <w:num w:numId="5" w16cid:durableId="749232362">
    <w:abstractNumId w:val="4"/>
  </w:num>
  <w:num w:numId="6" w16cid:durableId="1008094011">
    <w:abstractNumId w:val="0"/>
  </w:num>
  <w:num w:numId="7" w16cid:durableId="1336766533">
    <w:abstractNumId w:val="2"/>
  </w:num>
  <w:num w:numId="8" w16cid:durableId="1292394546">
    <w:abstractNumId w:val="8"/>
  </w:num>
  <w:num w:numId="9" w16cid:durableId="895050340">
    <w:abstractNumId w:val="1"/>
  </w:num>
  <w:num w:numId="10" w16cid:durableId="15401635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666"/>
    <w:rsid w:val="00001412"/>
    <w:rsid w:val="00013259"/>
    <w:rsid w:val="00024D31"/>
    <w:rsid w:val="00043F91"/>
    <w:rsid w:val="00047FEF"/>
    <w:rsid w:val="00065A43"/>
    <w:rsid w:val="0007251A"/>
    <w:rsid w:val="0007488C"/>
    <w:rsid w:val="000905D3"/>
    <w:rsid w:val="00092F9B"/>
    <w:rsid w:val="0009673D"/>
    <w:rsid w:val="000A07E7"/>
    <w:rsid w:val="000B1DF1"/>
    <w:rsid w:val="000B4D7A"/>
    <w:rsid w:val="000C5BF4"/>
    <w:rsid w:val="000D18FD"/>
    <w:rsid w:val="000E1795"/>
    <w:rsid w:val="000E58CC"/>
    <w:rsid w:val="000E6A45"/>
    <w:rsid w:val="00107696"/>
    <w:rsid w:val="00117DA6"/>
    <w:rsid w:val="00121242"/>
    <w:rsid w:val="00132F91"/>
    <w:rsid w:val="00135316"/>
    <w:rsid w:val="00135D9E"/>
    <w:rsid w:val="00140C7C"/>
    <w:rsid w:val="001438E0"/>
    <w:rsid w:val="00152C6E"/>
    <w:rsid w:val="00156C64"/>
    <w:rsid w:val="00171968"/>
    <w:rsid w:val="00184069"/>
    <w:rsid w:val="00192F5A"/>
    <w:rsid w:val="00197E80"/>
    <w:rsid w:val="001A5965"/>
    <w:rsid w:val="001A6107"/>
    <w:rsid w:val="001B352B"/>
    <w:rsid w:val="001B4045"/>
    <w:rsid w:val="001B5AA2"/>
    <w:rsid w:val="001C5CE7"/>
    <w:rsid w:val="001C656E"/>
    <w:rsid w:val="001D6E9F"/>
    <w:rsid w:val="002041DE"/>
    <w:rsid w:val="00221375"/>
    <w:rsid w:val="0023632F"/>
    <w:rsid w:val="0023674A"/>
    <w:rsid w:val="00267FBC"/>
    <w:rsid w:val="0029149E"/>
    <w:rsid w:val="00292A72"/>
    <w:rsid w:val="002B39F0"/>
    <w:rsid w:val="002C3604"/>
    <w:rsid w:val="002D303A"/>
    <w:rsid w:val="002D75A2"/>
    <w:rsid w:val="002E001D"/>
    <w:rsid w:val="002E1B4D"/>
    <w:rsid w:val="002F49F2"/>
    <w:rsid w:val="00305B1B"/>
    <w:rsid w:val="00306A0C"/>
    <w:rsid w:val="00314AE3"/>
    <w:rsid w:val="00315746"/>
    <w:rsid w:val="00316700"/>
    <w:rsid w:val="00324938"/>
    <w:rsid w:val="00347773"/>
    <w:rsid w:val="00363CE4"/>
    <w:rsid w:val="00364FDA"/>
    <w:rsid w:val="00374FF0"/>
    <w:rsid w:val="00384F97"/>
    <w:rsid w:val="003A26F2"/>
    <w:rsid w:val="003B4343"/>
    <w:rsid w:val="003B6C60"/>
    <w:rsid w:val="003C03BB"/>
    <w:rsid w:val="003C6933"/>
    <w:rsid w:val="003D1F18"/>
    <w:rsid w:val="003D2B2C"/>
    <w:rsid w:val="003E57AB"/>
    <w:rsid w:val="003F1132"/>
    <w:rsid w:val="0044162A"/>
    <w:rsid w:val="00447151"/>
    <w:rsid w:val="0045224C"/>
    <w:rsid w:val="00466C74"/>
    <w:rsid w:val="00475BC2"/>
    <w:rsid w:val="004A27BF"/>
    <w:rsid w:val="004E435B"/>
    <w:rsid w:val="004E6EA8"/>
    <w:rsid w:val="005026AB"/>
    <w:rsid w:val="00502A4B"/>
    <w:rsid w:val="005070B7"/>
    <w:rsid w:val="005156AC"/>
    <w:rsid w:val="005205A2"/>
    <w:rsid w:val="00531B5F"/>
    <w:rsid w:val="005514AA"/>
    <w:rsid w:val="00567F6B"/>
    <w:rsid w:val="00574842"/>
    <w:rsid w:val="005834C4"/>
    <w:rsid w:val="005A403D"/>
    <w:rsid w:val="005C1D13"/>
    <w:rsid w:val="005C5783"/>
    <w:rsid w:val="005C6F67"/>
    <w:rsid w:val="005D0128"/>
    <w:rsid w:val="005D63C8"/>
    <w:rsid w:val="005F0364"/>
    <w:rsid w:val="005F3650"/>
    <w:rsid w:val="00636074"/>
    <w:rsid w:val="00643D23"/>
    <w:rsid w:val="00646E6F"/>
    <w:rsid w:val="00646ECD"/>
    <w:rsid w:val="0065103B"/>
    <w:rsid w:val="00675D52"/>
    <w:rsid w:val="00676F46"/>
    <w:rsid w:val="00692936"/>
    <w:rsid w:val="00694839"/>
    <w:rsid w:val="006A589C"/>
    <w:rsid w:val="006B183C"/>
    <w:rsid w:val="006C4584"/>
    <w:rsid w:val="006C57E8"/>
    <w:rsid w:val="006E0007"/>
    <w:rsid w:val="006E0A9A"/>
    <w:rsid w:val="006F1E83"/>
    <w:rsid w:val="0070634A"/>
    <w:rsid w:val="007455B5"/>
    <w:rsid w:val="00771AF0"/>
    <w:rsid w:val="00774CD7"/>
    <w:rsid w:val="00786BC9"/>
    <w:rsid w:val="007A4406"/>
    <w:rsid w:val="007E06FD"/>
    <w:rsid w:val="007F6A94"/>
    <w:rsid w:val="0080532A"/>
    <w:rsid w:val="00805A4B"/>
    <w:rsid w:val="008155F4"/>
    <w:rsid w:val="0082560C"/>
    <w:rsid w:val="00842D1C"/>
    <w:rsid w:val="00844DAD"/>
    <w:rsid w:val="008530B3"/>
    <w:rsid w:val="00854C61"/>
    <w:rsid w:val="00860AE1"/>
    <w:rsid w:val="00871603"/>
    <w:rsid w:val="0089007B"/>
    <w:rsid w:val="008B15AA"/>
    <w:rsid w:val="008B3A49"/>
    <w:rsid w:val="008F3FE7"/>
    <w:rsid w:val="008F5294"/>
    <w:rsid w:val="0090043B"/>
    <w:rsid w:val="00902FB3"/>
    <w:rsid w:val="00907B26"/>
    <w:rsid w:val="00923A59"/>
    <w:rsid w:val="0092498B"/>
    <w:rsid w:val="00931666"/>
    <w:rsid w:val="009342CC"/>
    <w:rsid w:val="00937FB7"/>
    <w:rsid w:val="00940869"/>
    <w:rsid w:val="009521CE"/>
    <w:rsid w:val="009575E7"/>
    <w:rsid w:val="00965BBB"/>
    <w:rsid w:val="00975A94"/>
    <w:rsid w:val="009866F7"/>
    <w:rsid w:val="00990B5F"/>
    <w:rsid w:val="009954E2"/>
    <w:rsid w:val="009A0DF5"/>
    <w:rsid w:val="009B3BA4"/>
    <w:rsid w:val="009B6823"/>
    <w:rsid w:val="009B7943"/>
    <w:rsid w:val="009C760F"/>
    <w:rsid w:val="009D2397"/>
    <w:rsid w:val="009D5D05"/>
    <w:rsid w:val="009D5F3F"/>
    <w:rsid w:val="009E2655"/>
    <w:rsid w:val="009E2D6A"/>
    <w:rsid w:val="00A069FB"/>
    <w:rsid w:val="00A06E5D"/>
    <w:rsid w:val="00A13D88"/>
    <w:rsid w:val="00A14842"/>
    <w:rsid w:val="00A61BAB"/>
    <w:rsid w:val="00A61FB3"/>
    <w:rsid w:val="00A75C60"/>
    <w:rsid w:val="00A81B16"/>
    <w:rsid w:val="00A929A2"/>
    <w:rsid w:val="00AA320F"/>
    <w:rsid w:val="00AB3609"/>
    <w:rsid w:val="00AB759E"/>
    <w:rsid w:val="00AC066A"/>
    <w:rsid w:val="00AE4E3F"/>
    <w:rsid w:val="00AE5C14"/>
    <w:rsid w:val="00B02098"/>
    <w:rsid w:val="00B05DF2"/>
    <w:rsid w:val="00B0711A"/>
    <w:rsid w:val="00B079FA"/>
    <w:rsid w:val="00B14508"/>
    <w:rsid w:val="00B2079F"/>
    <w:rsid w:val="00B22084"/>
    <w:rsid w:val="00B24905"/>
    <w:rsid w:val="00B26D7E"/>
    <w:rsid w:val="00B31813"/>
    <w:rsid w:val="00B34CDF"/>
    <w:rsid w:val="00B3519F"/>
    <w:rsid w:val="00B4049E"/>
    <w:rsid w:val="00B4767C"/>
    <w:rsid w:val="00B56A15"/>
    <w:rsid w:val="00B57478"/>
    <w:rsid w:val="00B935B4"/>
    <w:rsid w:val="00BB3D33"/>
    <w:rsid w:val="00BC5DAA"/>
    <w:rsid w:val="00BD6BF4"/>
    <w:rsid w:val="00C1338B"/>
    <w:rsid w:val="00C16E21"/>
    <w:rsid w:val="00C54D7E"/>
    <w:rsid w:val="00C55912"/>
    <w:rsid w:val="00C75C56"/>
    <w:rsid w:val="00C82F60"/>
    <w:rsid w:val="00C963E3"/>
    <w:rsid w:val="00C9667F"/>
    <w:rsid w:val="00C97C88"/>
    <w:rsid w:val="00CA1933"/>
    <w:rsid w:val="00CA19BA"/>
    <w:rsid w:val="00CB07A8"/>
    <w:rsid w:val="00CB2D9D"/>
    <w:rsid w:val="00CB3393"/>
    <w:rsid w:val="00CC1325"/>
    <w:rsid w:val="00CC5865"/>
    <w:rsid w:val="00CE1EEA"/>
    <w:rsid w:val="00D04109"/>
    <w:rsid w:val="00D07022"/>
    <w:rsid w:val="00D12555"/>
    <w:rsid w:val="00D12DF6"/>
    <w:rsid w:val="00D235F5"/>
    <w:rsid w:val="00D23F9E"/>
    <w:rsid w:val="00D24C3D"/>
    <w:rsid w:val="00D36E1F"/>
    <w:rsid w:val="00D4625D"/>
    <w:rsid w:val="00D50FC6"/>
    <w:rsid w:val="00D514EE"/>
    <w:rsid w:val="00D52938"/>
    <w:rsid w:val="00D84539"/>
    <w:rsid w:val="00D87CB5"/>
    <w:rsid w:val="00DB019E"/>
    <w:rsid w:val="00DB5B14"/>
    <w:rsid w:val="00DD18B5"/>
    <w:rsid w:val="00DD6455"/>
    <w:rsid w:val="00DE3689"/>
    <w:rsid w:val="00E03353"/>
    <w:rsid w:val="00E2523D"/>
    <w:rsid w:val="00E357A3"/>
    <w:rsid w:val="00E43022"/>
    <w:rsid w:val="00E82D41"/>
    <w:rsid w:val="00E831EC"/>
    <w:rsid w:val="00E836A6"/>
    <w:rsid w:val="00E86F3E"/>
    <w:rsid w:val="00E977DE"/>
    <w:rsid w:val="00EA331D"/>
    <w:rsid w:val="00EB2E7A"/>
    <w:rsid w:val="00EE0844"/>
    <w:rsid w:val="00EE30C9"/>
    <w:rsid w:val="00EE3FB3"/>
    <w:rsid w:val="00EE40B9"/>
    <w:rsid w:val="00EF69B8"/>
    <w:rsid w:val="00EF7156"/>
    <w:rsid w:val="00F13695"/>
    <w:rsid w:val="00F22BD2"/>
    <w:rsid w:val="00F24382"/>
    <w:rsid w:val="00F26343"/>
    <w:rsid w:val="00F35495"/>
    <w:rsid w:val="00F43EA1"/>
    <w:rsid w:val="00F453E5"/>
    <w:rsid w:val="00F7767A"/>
    <w:rsid w:val="00F8073D"/>
    <w:rsid w:val="00F81C87"/>
    <w:rsid w:val="00FA194E"/>
    <w:rsid w:val="00FB2BF0"/>
    <w:rsid w:val="00FC3C98"/>
    <w:rsid w:val="00FD5B1C"/>
    <w:rsid w:val="00FD626B"/>
    <w:rsid w:val="00FD7C32"/>
    <w:rsid w:val="00FE53D5"/>
    <w:rsid w:val="00FF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5"/>
    <o:shapelayout v:ext="edit">
      <o:idmap v:ext="edit" data="1"/>
    </o:shapelayout>
  </w:shapeDefaults>
  <w:decimalSymbol w:val=","/>
  <w:listSeparator w:val=";"/>
  <w14:docId w14:val="3F341A9A"/>
  <w15:chartTrackingRefBased/>
  <w15:docId w15:val="{584C04F6-0F87-4FCA-8156-834CE3F8F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Cit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">
    <w:name w:val="bodytext"/>
    <w:basedOn w:val="prastasis"/>
    <w:uiPriority w:val="99"/>
    <w:rsid w:val="00774CD7"/>
    <w:pPr>
      <w:spacing w:before="100" w:beforeAutospacing="1" w:after="100" w:afterAutospacing="1"/>
    </w:pPr>
  </w:style>
  <w:style w:type="character" w:styleId="Hipersaitas">
    <w:name w:val="Hyperlink"/>
    <w:uiPriority w:val="99"/>
    <w:rsid w:val="00842D1C"/>
    <w:rPr>
      <w:color w:val="0000FF"/>
      <w:u w:val="single"/>
    </w:rPr>
  </w:style>
  <w:style w:type="paragraph" w:styleId="HTMLiankstoformatuotas">
    <w:name w:val="HTML Preformatted"/>
    <w:basedOn w:val="prastasis"/>
    <w:rsid w:val="00842D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Lentelinis">
    <w:name w:val="Lentelinis"/>
    <w:basedOn w:val="prastasis"/>
    <w:link w:val="LentelinisDiagrama"/>
    <w:qFormat/>
    <w:rsid w:val="00567F6B"/>
    <w:rPr>
      <w:lang w:eastAsia="en-US"/>
    </w:rPr>
  </w:style>
  <w:style w:type="character" w:customStyle="1" w:styleId="LentelinisDiagrama">
    <w:name w:val="Lentelinis Diagrama"/>
    <w:link w:val="Lentelinis"/>
    <w:rsid w:val="00567F6B"/>
    <w:rPr>
      <w:sz w:val="24"/>
      <w:szCs w:val="24"/>
      <w:lang w:val="lt-LT" w:eastAsia="en-US" w:bidi="ar-SA"/>
    </w:rPr>
  </w:style>
  <w:style w:type="paragraph" w:customStyle="1" w:styleId="prastasistinklapis">
    <w:name w:val="Įprastasis (tinklapis)"/>
    <w:basedOn w:val="prastasis"/>
    <w:rsid w:val="00C963E3"/>
    <w:pPr>
      <w:spacing w:before="100" w:beforeAutospacing="1" w:after="48"/>
    </w:pPr>
  </w:style>
  <w:style w:type="paragraph" w:customStyle="1" w:styleId="statymopavad">
    <w:name w:val="statymopavad"/>
    <w:basedOn w:val="prastasis"/>
    <w:rsid w:val="006F1E83"/>
    <w:pPr>
      <w:spacing w:before="100" w:beforeAutospacing="1" w:after="100" w:afterAutospacing="1"/>
    </w:pPr>
  </w:style>
  <w:style w:type="paragraph" w:styleId="Pagrindiniotekstotrauka">
    <w:name w:val="Body Text Indent"/>
    <w:basedOn w:val="prastasis"/>
    <w:rsid w:val="00047FEF"/>
    <w:pPr>
      <w:ind w:firstLine="720"/>
      <w:jc w:val="both"/>
    </w:pPr>
    <w:rPr>
      <w:rFonts w:ascii="TimesLT" w:hAnsi="TimesLT"/>
      <w:szCs w:val="20"/>
      <w:lang w:eastAsia="en-US"/>
    </w:rPr>
  </w:style>
  <w:style w:type="paragraph" w:customStyle="1" w:styleId="statymopavad0">
    <w:name w:val="Įstatymo pavad."/>
    <w:basedOn w:val="prastasis"/>
    <w:rsid w:val="00047FEF"/>
    <w:pPr>
      <w:spacing w:line="360" w:lineRule="auto"/>
      <w:ind w:firstLine="720"/>
      <w:jc w:val="center"/>
    </w:pPr>
    <w:rPr>
      <w:rFonts w:ascii="TimesLT" w:hAnsi="TimesLT"/>
      <w:caps/>
      <w:szCs w:val="20"/>
      <w:lang w:eastAsia="en-US"/>
    </w:rPr>
  </w:style>
  <w:style w:type="paragraph" w:customStyle="1" w:styleId="CentrBold">
    <w:name w:val="CentrBold"/>
    <w:rsid w:val="00AA320F"/>
    <w:pPr>
      <w:autoSpaceDE w:val="0"/>
      <w:autoSpaceDN w:val="0"/>
      <w:adjustRightInd w:val="0"/>
      <w:jc w:val="center"/>
    </w:pPr>
    <w:rPr>
      <w:rFonts w:ascii="TimesLT" w:hAnsi="TimesLT"/>
      <w:b/>
      <w:bCs/>
      <w:caps/>
      <w:lang w:val="en-US" w:eastAsia="en-US"/>
    </w:rPr>
  </w:style>
  <w:style w:type="paragraph" w:customStyle="1" w:styleId="Pagrindinistekstas1">
    <w:name w:val="Pagrindinis tekstas1"/>
    <w:rsid w:val="00AA320F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styleId="Perirtashipersaitas">
    <w:name w:val="FollowedHyperlink"/>
    <w:rsid w:val="00DB019E"/>
    <w:rPr>
      <w:color w:val="800080"/>
      <w:u w:val="single"/>
    </w:rPr>
  </w:style>
  <w:style w:type="character" w:styleId="HTMLcitata">
    <w:name w:val="HTML Cite"/>
    <w:uiPriority w:val="99"/>
    <w:unhideWhenUsed/>
    <w:rsid w:val="001A5965"/>
    <w:rPr>
      <w:i/>
      <w:iCs/>
    </w:rPr>
  </w:style>
  <w:style w:type="character" w:styleId="Neapdorotaspaminjimas">
    <w:name w:val="Unresolved Mention"/>
    <w:uiPriority w:val="99"/>
    <w:semiHidden/>
    <w:unhideWhenUsed/>
    <w:rsid w:val="00A61B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9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8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6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8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63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357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518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189959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120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703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8240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1124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3691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8689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3592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0915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8084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9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78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3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3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4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54514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911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699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4290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653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251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7090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920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029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4842171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5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agne.boguziene@marijampole.lt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yperlink" Target="mailto:ramute.zaveckiene@marijampole.lt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mailto:vida.bruzinskaite@marijampole.lt" TargetMode="Externa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vaida.kuciauskiene@marijampole.lt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gintare.staskeviciene@marijampole.lt" TargetMode="External"/><Relationship Id="rId10" Type="http://schemas.openxmlformats.org/officeDocument/2006/relationships/hyperlink" Target="https://www.e-tar.lt/portal/lt/legalAct/TAR.947C6526D829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/TAR.F19AC41B9F15" TargetMode="External"/><Relationship Id="rId14" Type="http://schemas.openxmlformats.org/officeDocument/2006/relationships/hyperlink" Target="mailto:rima.boikiene@marijampole.lt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Admin_dir_isak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Admin_dir_isak.dot</Template>
  <TotalTime>5</TotalTime>
  <Pages>3</Pages>
  <Words>580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5116</CharactersWithSpaces>
  <SharedDoc>false</SharedDoc>
  <HLinks>
    <vt:vector size="24" baseType="variant">
      <vt:variant>
        <vt:i4>8192051</vt:i4>
      </vt:variant>
      <vt:variant>
        <vt:i4>9</vt:i4>
      </vt:variant>
      <vt:variant>
        <vt:i4>0</vt:i4>
      </vt:variant>
      <vt:variant>
        <vt:i4>5</vt:i4>
      </vt:variant>
      <vt:variant>
        <vt:lpwstr>https://www.marijampole.lt/12-23-nepriklausomybes-gynejo-nukentejusio-nuo-1991-m.-sausio-11-13-d.-ir-po-to-vykdytos-ssrs-agresijos-nukentejusio-nuo-1991-m.-sausio-11-13-d.-ir-po-to-vykdytos-ssrs-agresijos-asmens-teisinio-statuso-pripazinimas-ir-pazymejimo-isdavimas/842</vt:lpwstr>
      </vt:variant>
      <vt:variant>
        <vt:lpwstr/>
      </vt:variant>
      <vt:variant>
        <vt:i4>6619165</vt:i4>
      </vt:variant>
      <vt:variant>
        <vt:i4>6</vt:i4>
      </vt:variant>
      <vt:variant>
        <vt:i4>0</vt:i4>
      </vt:variant>
      <vt:variant>
        <vt:i4>5</vt:i4>
      </vt:variant>
      <vt:variant>
        <vt:lpwstr>mailto:laima.zigiene@marijampole.lt</vt:lpwstr>
      </vt:variant>
      <vt:variant>
        <vt:lpwstr/>
      </vt:variant>
      <vt:variant>
        <vt:i4>5701663</vt:i4>
      </vt:variant>
      <vt:variant>
        <vt:i4>3</vt:i4>
      </vt:variant>
      <vt:variant>
        <vt:i4>0</vt:i4>
      </vt:variant>
      <vt:variant>
        <vt:i4>5</vt:i4>
      </vt:variant>
      <vt:variant>
        <vt:lpwstr>https://www.e-tar.lt/portal/lt/legalAct/TAR.947C6526D829</vt:lpwstr>
      </vt:variant>
      <vt:variant>
        <vt:lpwstr/>
      </vt:variant>
      <vt:variant>
        <vt:i4>5701702</vt:i4>
      </vt:variant>
      <vt:variant>
        <vt:i4>0</vt:i4>
      </vt:variant>
      <vt:variant>
        <vt:i4>0</vt:i4>
      </vt:variant>
      <vt:variant>
        <vt:i4>5</vt:i4>
      </vt:variant>
      <vt:variant>
        <vt:lpwstr>https://www.e-tar.lt/portal/lt/legalAct/TAR.F19AC41B9F15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Jurgita Jurkonienė</cp:lastModifiedBy>
  <cp:revision>11</cp:revision>
  <cp:lastPrinted>2015-03-03T08:59:00Z</cp:lastPrinted>
  <dcterms:created xsi:type="dcterms:W3CDTF">2026-01-16T07:32:00Z</dcterms:created>
  <dcterms:modified xsi:type="dcterms:W3CDTF">2026-02-04T14:39:00Z</dcterms:modified>
</cp:coreProperties>
</file>