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31" w:rsidRPr="00B935B4" w:rsidRDefault="003C14C0" w:rsidP="00EE0844">
      <w:pPr>
        <w:jc w:val="center"/>
      </w:pPr>
      <w:r>
        <w:rPr>
          <w:noProof/>
        </w:rPr>
        <w:drawing>
          <wp:inline distT="0" distB="0" distL="0" distR="0">
            <wp:extent cx="523875" cy="619125"/>
            <wp:effectExtent l="0" t="0" r="9525" b="9525"/>
            <wp:docPr id="1" name="Paveikslėlis 1" descr="M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herb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844" w:rsidRPr="00140C7C" w:rsidRDefault="00FE53D5" w:rsidP="00502A4B">
      <w:pPr>
        <w:spacing w:before="120"/>
        <w:jc w:val="center"/>
        <w:rPr>
          <w:b/>
        </w:rPr>
      </w:pPr>
      <w:r w:rsidRPr="00140C7C">
        <w:rPr>
          <w:b/>
        </w:rPr>
        <w:t xml:space="preserve">MARIJAMPOLĖS SAVIVALDYBĖS </w:t>
      </w:r>
      <w:r w:rsidR="00694839" w:rsidRPr="00140C7C">
        <w:rPr>
          <w:b/>
        </w:rPr>
        <w:t>ADMINISTRACIJOS DIREKTORIUS</w:t>
      </w:r>
    </w:p>
    <w:p w:rsidR="00574842" w:rsidRPr="00140C7C" w:rsidRDefault="00574842" w:rsidP="00B935B4">
      <w:pPr>
        <w:tabs>
          <w:tab w:val="left" w:pos="5557"/>
          <w:tab w:val="left" w:pos="6840"/>
          <w:tab w:val="left" w:pos="7020"/>
        </w:tabs>
        <w:jc w:val="center"/>
      </w:pPr>
    </w:p>
    <w:p w:rsidR="00694839" w:rsidRPr="00140C7C" w:rsidRDefault="00B4049E" w:rsidP="00694839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fldChar w:fldCharType="begin">
          <w:ffData>
            <w:name w:val="Tekstas13"/>
            <w:enabled/>
            <w:calcOnExit w:val="0"/>
            <w:textInput>
              <w:default w:val="ĮSAKYMAS"/>
              <w:format w:val="Didžiosios raidės"/>
            </w:textInput>
          </w:ffData>
        </w:fldChar>
      </w:r>
      <w:bookmarkStart w:id="0" w:name="Tekstas1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ĮSAKYMAS</w:t>
      </w:r>
      <w:r>
        <w:rPr>
          <w:b/>
        </w:rPr>
        <w:fldChar w:fldCharType="end"/>
      </w:r>
      <w:bookmarkEnd w:id="0"/>
    </w:p>
    <w:p w:rsidR="001B49DD" w:rsidRPr="003D5DCF" w:rsidRDefault="006F1765" w:rsidP="001B49DD">
      <w:pPr>
        <w:jc w:val="center"/>
        <w:rPr>
          <w:rFonts w:eastAsia="Arial Unicode MS"/>
          <w:b/>
        </w:rPr>
      </w:pPr>
      <w:r w:rsidRPr="006F1765">
        <w:rPr>
          <w:b/>
        </w:rPr>
        <w:t>DĖL</w:t>
      </w:r>
      <w:r w:rsidR="00FD7F70">
        <w:rPr>
          <w:b/>
        </w:rPr>
        <w:t xml:space="preserve"> MARIJAMPOLĖS SAVIVALDYBĖS ADMINISTRACIJOS DIREKTORIAUS 2020 M. BIRŽELIO 5 D. ĮSAKYMO NR. DV-799 </w:t>
      </w:r>
      <w:r w:rsidR="001B49DD">
        <w:rPr>
          <w:b/>
        </w:rPr>
        <w:t>„</w:t>
      </w:r>
      <w:r w:rsidR="001B49DD" w:rsidRPr="003D5DCF">
        <w:rPr>
          <w:rFonts w:eastAsia="Arial Unicode MS"/>
          <w:b/>
          <w:bCs/>
        </w:rPr>
        <w:t>DĖL</w:t>
      </w:r>
      <w:r w:rsidR="001B49DD" w:rsidRPr="003D5DCF">
        <w:rPr>
          <w:b/>
          <w:bCs/>
        </w:rPr>
        <w:t xml:space="preserve"> MARIJAMPOLĖS SAVIVALDYBĖS BIUDŽETO LĖŠOMIS FINANSUOJAMŲ</w:t>
      </w:r>
      <w:r w:rsidR="001B49DD">
        <w:rPr>
          <w:b/>
          <w:bCs/>
        </w:rPr>
        <w:t xml:space="preserve"> VAIKŲ VASAROS STOVYKLŲ IR KITŲ </w:t>
      </w:r>
      <w:r w:rsidR="001B49DD">
        <w:rPr>
          <w:rFonts w:eastAsia="Arial Unicode MS"/>
          <w:b/>
          <w:bCs/>
        </w:rPr>
        <w:t xml:space="preserve">NEFORMALIOJO VAIKŲ ŠVIETIMO VEIKLŲ </w:t>
      </w:r>
      <w:r w:rsidR="001B49DD" w:rsidRPr="003D5DCF">
        <w:rPr>
          <w:rFonts w:eastAsia="Arial Unicode MS"/>
          <w:b/>
          <w:bCs/>
        </w:rPr>
        <w:t xml:space="preserve">PROGRAMŲ VERTINIMO IR FINANSAVIMO </w:t>
      </w:r>
      <w:r w:rsidR="001B49DD" w:rsidRPr="003D5DCF">
        <w:rPr>
          <w:b/>
          <w:bCs/>
        </w:rPr>
        <w:t>TVARKOS APRAŠO</w:t>
      </w:r>
      <w:r w:rsidR="001B49DD">
        <w:rPr>
          <w:rFonts w:eastAsia="Arial Unicode MS"/>
          <w:b/>
          <w:bCs/>
        </w:rPr>
        <w:t xml:space="preserve"> PATVIRTINIMO“ PAKEITIMO</w:t>
      </w:r>
    </w:p>
    <w:p w:rsidR="00EF7156" w:rsidRPr="006F1765" w:rsidRDefault="00EF7156" w:rsidP="00B935B4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:rsidR="006F1765" w:rsidRDefault="006F1765" w:rsidP="00B935B4">
      <w:pPr>
        <w:tabs>
          <w:tab w:val="left" w:pos="5557"/>
          <w:tab w:val="left" w:pos="6840"/>
          <w:tab w:val="left" w:pos="7020"/>
        </w:tabs>
        <w:jc w:val="center"/>
      </w:pPr>
    </w:p>
    <w:p w:rsidR="006F1765" w:rsidRDefault="006F1765" w:rsidP="00B935B4">
      <w:pPr>
        <w:tabs>
          <w:tab w:val="left" w:pos="5557"/>
          <w:tab w:val="left" w:pos="6840"/>
          <w:tab w:val="left" w:pos="7020"/>
        </w:tabs>
        <w:jc w:val="center"/>
      </w:pPr>
    </w:p>
    <w:p w:rsidR="006F1765" w:rsidRPr="00131B2D" w:rsidRDefault="006F1765" w:rsidP="006F1765">
      <w:pPr>
        <w:tabs>
          <w:tab w:val="left" w:pos="5557"/>
          <w:tab w:val="left" w:pos="6840"/>
          <w:tab w:val="left" w:pos="7020"/>
        </w:tabs>
        <w:jc w:val="center"/>
      </w:pPr>
      <w:r w:rsidRPr="00131B2D">
        <w:t>Marijampolė</w:t>
      </w:r>
    </w:p>
    <w:p w:rsidR="00694839" w:rsidRPr="00305B1B" w:rsidRDefault="007B1200" w:rsidP="00694839">
      <w:pPr>
        <w:tabs>
          <w:tab w:val="left" w:pos="5557"/>
          <w:tab w:val="left" w:pos="6840"/>
          <w:tab w:val="left" w:pos="7020"/>
        </w:tabs>
        <w:jc w:val="center"/>
      </w:pPr>
      <w:r>
        <w:t>2020-06-19 Nr. DV-867</w:t>
      </w:r>
      <w:bookmarkStart w:id="1" w:name="_GoBack"/>
      <w:bookmarkEnd w:id="1"/>
    </w:p>
    <w:p w:rsidR="006F1765" w:rsidRPr="00305B1B" w:rsidRDefault="006F1765" w:rsidP="00694839">
      <w:pPr>
        <w:tabs>
          <w:tab w:val="left" w:pos="5557"/>
          <w:tab w:val="left" w:pos="6840"/>
          <w:tab w:val="left" w:pos="7020"/>
        </w:tabs>
        <w:jc w:val="center"/>
      </w:pPr>
    </w:p>
    <w:p w:rsidR="00EF7156" w:rsidRPr="00140C7C" w:rsidRDefault="00EF7156" w:rsidP="00EF7156">
      <w:pPr>
        <w:tabs>
          <w:tab w:val="left" w:pos="5557"/>
          <w:tab w:val="left" w:pos="6840"/>
          <w:tab w:val="left" w:pos="7020"/>
        </w:tabs>
      </w:pPr>
    </w:p>
    <w:p w:rsidR="00EF7156" w:rsidRDefault="00836902" w:rsidP="00A203BA">
      <w:pPr>
        <w:ind w:firstLine="720"/>
        <w:jc w:val="both"/>
      </w:pPr>
      <w:r>
        <w:t xml:space="preserve">Vadovaudamasis Lietuvos Respublikos vietos savivaldos </w:t>
      </w:r>
      <w:hyperlink r:id="rId9" w:history="1">
        <w:r w:rsidRPr="00803BDE">
          <w:t>įstatymo</w:t>
        </w:r>
      </w:hyperlink>
      <w:r>
        <w:t xml:space="preserve"> 18 straipsnio 1 dalimi,  29 straipsnio 8 dalies 2 ir 5 punktais,</w:t>
      </w:r>
    </w:p>
    <w:p w:rsidR="00F6366B" w:rsidRDefault="0091473E" w:rsidP="0091473E">
      <w:pPr>
        <w:pStyle w:val="Sraopastraipa"/>
        <w:numPr>
          <w:ilvl w:val="0"/>
          <w:numId w:val="3"/>
        </w:numPr>
        <w:tabs>
          <w:tab w:val="left" w:pos="0"/>
          <w:tab w:val="left" w:pos="1134"/>
        </w:tabs>
        <w:ind w:left="0" w:firstLine="720"/>
        <w:jc w:val="both"/>
        <w:rPr>
          <w:rFonts w:eastAsia="Arial Unicode MS"/>
          <w:bCs/>
        </w:rPr>
      </w:pPr>
      <w:r>
        <w:rPr>
          <w:spacing w:val="20"/>
        </w:rPr>
        <w:t>K</w:t>
      </w:r>
      <w:r w:rsidR="00F6366B" w:rsidRPr="00F6366B">
        <w:rPr>
          <w:spacing w:val="20"/>
        </w:rPr>
        <w:t>eičiu</w:t>
      </w:r>
      <w:r w:rsidR="00A203BA">
        <w:t xml:space="preserve"> </w:t>
      </w:r>
      <w:r w:rsidR="00A203BA">
        <w:rPr>
          <w:bCs/>
        </w:rPr>
        <w:t>M</w:t>
      </w:r>
      <w:r w:rsidR="00A203BA" w:rsidRPr="00A203BA">
        <w:rPr>
          <w:bCs/>
        </w:rPr>
        <w:t xml:space="preserve">arijampolės savivaldybės biudžeto lėšomis finansuojamų vaikų vasaros stovyklų ir kitų </w:t>
      </w:r>
      <w:r w:rsidR="00A203BA" w:rsidRPr="00A203BA">
        <w:rPr>
          <w:rFonts w:eastAsia="Arial Unicode MS"/>
          <w:bCs/>
        </w:rPr>
        <w:t xml:space="preserve">neformaliojo vaikų švietimo veiklų programų vertinimo ir finansavimo </w:t>
      </w:r>
      <w:r w:rsidR="00A203BA" w:rsidRPr="00A203BA">
        <w:rPr>
          <w:bCs/>
        </w:rPr>
        <w:t>tvarkos apraš</w:t>
      </w:r>
      <w:r w:rsidR="00F6366B">
        <w:rPr>
          <w:bCs/>
        </w:rPr>
        <w:t>o</w:t>
      </w:r>
      <w:r w:rsidR="00A203BA">
        <w:rPr>
          <w:bCs/>
        </w:rPr>
        <w:t xml:space="preserve">, patvirtinto </w:t>
      </w:r>
      <w:r w:rsidR="00A203BA">
        <w:t>M</w:t>
      </w:r>
      <w:r w:rsidR="00A203BA" w:rsidRPr="00A203BA">
        <w:t xml:space="preserve">arijampolės savivaldybės administracijos direktoriaus 2020 m. birželio 5 d. įsakymo </w:t>
      </w:r>
      <w:r w:rsidR="00A203BA">
        <w:t>N</w:t>
      </w:r>
      <w:r w:rsidR="00A203BA" w:rsidRPr="00A203BA">
        <w:t xml:space="preserve">r. </w:t>
      </w:r>
      <w:r w:rsidR="00A203BA">
        <w:t>DV</w:t>
      </w:r>
      <w:r w:rsidR="00A203BA" w:rsidRPr="00A203BA">
        <w:t>-799 „</w:t>
      </w:r>
      <w:r w:rsidR="00A203BA">
        <w:rPr>
          <w:rFonts w:eastAsia="Arial Unicode MS"/>
          <w:bCs/>
        </w:rPr>
        <w:t>D</w:t>
      </w:r>
      <w:r w:rsidR="00A203BA" w:rsidRPr="00A203BA">
        <w:rPr>
          <w:rFonts w:eastAsia="Arial Unicode MS"/>
          <w:bCs/>
        </w:rPr>
        <w:t>ėl</w:t>
      </w:r>
      <w:r w:rsidR="00A203BA" w:rsidRPr="00A203BA">
        <w:rPr>
          <w:bCs/>
        </w:rPr>
        <w:t xml:space="preserve"> </w:t>
      </w:r>
      <w:r w:rsidR="00A203BA">
        <w:rPr>
          <w:bCs/>
        </w:rPr>
        <w:t>M</w:t>
      </w:r>
      <w:r w:rsidR="00A203BA" w:rsidRPr="00A203BA">
        <w:rPr>
          <w:bCs/>
        </w:rPr>
        <w:t xml:space="preserve">arijampolės savivaldybės biudžeto lėšomis finansuojamų vaikų vasaros stovyklų ir kitų </w:t>
      </w:r>
      <w:r w:rsidR="00A203BA" w:rsidRPr="00A203BA">
        <w:rPr>
          <w:rFonts w:eastAsia="Arial Unicode MS"/>
          <w:bCs/>
        </w:rPr>
        <w:t xml:space="preserve">neformaliojo vaikų švietimo veiklų programų vertinimo ir finansavimo </w:t>
      </w:r>
      <w:r w:rsidR="00A203BA" w:rsidRPr="00A203BA">
        <w:rPr>
          <w:bCs/>
        </w:rPr>
        <w:t>tvarkos aprašo</w:t>
      </w:r>
      <w:r w:rsidR="00A203BA" w:rsidRPr="00A203BA">
        <w:rPr>
          <w:rFonts w:eastAsia="Arial Unicode MS"/>
          <w:bCs/>
        </w:rPr>
        <w:t xml:space="preserve"> patvirtinimo“</w:t>
      </w:r>
      <w:r>
        <w:rPr>
          <w:rFonts w:eastAsia="Arial Unicode MS"/>
          <w:bCs/>
        </w:rPr>
        <w:t xml:space="preserve"> 1 punktu</w:t>
      </w:r>
      <w:r w:rsidR="00F6366B">
        <w:rPr>
          <w:rFonts w:eastAsia="Arial Unicode MS"/>
          <w:bCs/>
        </w:rPr>
        <w:t>:</w:t>
      </w:r>
    </w:p>
    <w:p w:rsidR="00F6366B" w:rsidRPr="0091473E" w:rsidRDefault="0091473E" w:rsidP="0091473E">
      <w:pPr>
        <w:pStyle w:val="Sraopastraipa"/>
        <w:numPr>
          <w:ilvl w:val="1"/>
          <w:numId w:val="3"/>
        </w:numPr>
        <w:tabs>
          <w:tab w:val="left" w:pos="1134"/>
        </w:tabs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 </w:t>
      </w:r>
      <w:r w:rsidR="00F6366B" w:rsidRPr="0091473E">
        <w:rPr>
          <w:rFonts w:eastAsia="Arial Unicode MS"/>
          <w:bCs/>
        </w:rPr>
        <w:t>8 punktą ir 28.1 papunktį ir juos išdėstau taip:</w:t>
      </w:r>
    </w:p>
    <w:p w:rsidR="00F6366B" w:rsidRDefault="00F6366B" w:rsidP="00F6366B">
      <w:pPr>
        <w:pStyle w:val="Sraopastraipa"/>
        <w:tabs>
          <w:tab w:val="left" w:pos="0"/>
        </w:tabs>
        <w:ind w:left="0" w:firstLine="1080"/>
        <w:jc w:val="both"/>
      </w:pPr>
      <w:r>
        <w:rPr>
          <w:rFonts w:eastAsia="Arial Unicode MS"/>
          <w:bCs/>
        </w:rPr>
        <w:t xml:space="preserve">„8. Veiklos programa pagal </w:t>
      </w:r>
      <w:r w:rsidRPr="003D5DCF">
        <w:t xml:space="preserve">formą (1 priedas) pateikiama vienu iš būdų: pristatoma Savivaldybės administracijos „vieno langelio“ patalpose (1, 2 langelis), siunčiama laišku adresu: J. Basanavičiaus a. 1, 68307 Marijampolė arba pateikiama elektroniniu būdu: el. p. </w:t>
      </w:r>
      <w:hyperlink r:id="rId10" w:history="1">
        <w:r w:rsidRPr="0021435D">
          <w:rPr>
            <w:rStyle w:val="Hipersaitas"/>
          </w:rPr>
          <w:t>administracija@marijampole.lt</w:t>
        </w:r>
      </w:hyperlink>
      <w:r w:rsidRPr="003D5DCF">
        <w:t xml:space="preserve"> (pasirašyta kvalifikuotu parašu).</w:t>
      </w:r>
    </w:p>
    <w:p w:rsidR="00F6366B" w:rsidRDefault="00F6366B" w:rsidP="00F6366B">
      <w:pPr>
        <w:pStyle w:val="Sraopastraipa"/>
        <w:tabs>
          <w:tab w:val="left" w:pos="0"/>
        </w:tabs>
        <w:ind w:left="0" w:firstLine="1080"/>
        <w:jc w:val="both"/>
      </w:pPr>
      <w:r>
        <w:t>28.1. Komisijos nariai, išskyrus Komisijos pirmininką, vertindami Veiklos programas užpildo Veiklos programos vertinimo anketą (2 priedas).“</w:t>
      </w:r>
    </w:p>
    <w:p w:rsidR="00A203BA" w:rsidRPr="00A203BA" w:rsidRDefault="0091473E" w:rsidP="00F6366B">
      <w:pPr>
        <w:pStyle w:val="Sraopastraipa"/>
        <w:tabs>
          <w:tab w:val="left" w:pos="0"/>
        </w:tabs>
        <w:ind w:left="0" w:firstLine="709"/>
        <w:jc w:val="both"/>
      </w:pPr>
      <w:r>
        <w:t>1.</w:t>
      </w:r>
      <w:r w:rsidR="00F6366B">
        <w:t xml:space="preserve">2. 12 punktą papildau </w:t>
      </w:r>
      <w:r w:rsidR="00F6366B">
        <w:rPr>
          <w:rFonts w:eastAsia="Arial Unicode MS"/>
          <w:bCs/>
        </w:rPr>
        <w:t>12.5 ir 12.6 papunkčiais</w:t>
      </w:r>
      <w:r>
        <w:rPr>
          <w:rFonts w:eastAsia="Arial Unicode MS"/>
          <w:bCs/>
        </w:rPr>
        <w:t xml:space="preserve"> ir juos išdėstau taip</w:t>
      </w:r>
      <w:r w:rsidR="00F6366B">
        <w:rPr>
          <w:rFonts w:eastAsia="Arial Unicode MS"/>
          <w:bCs/>
        </w:rPr>
        <w:t>:</w:t>
      </w:r>
      <w:r w:rsidR="00A203BA">
        <w:rPr>
          <w:rFonts w:eastAsia="Arial Unicode MS"/>
          <w:bCs/>
        </w:rPr>
        <w:t xml:space="preserve"> </w:t>
      </w:r>
    </w:p>
    <w:p w:rsidR="00A203BA" w:rsidRDefault="00A203BA" w:rsidP="00A203BA">
      <w:pPr>
        <w:pStyle w:val="Sraopastraipa"/>
        <w:tabs>
          <w:tab w:val="left" w:pos="1134"/>
        </w:tabs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„12.5. </w:t>
      </w:r>
      <w:r w:rsidR="00773B91">
        <w:rPr>
          <w:rFonts w:eastAsia="Arial Unicode MS"/>
          <w:bCs/>
        </w:rPr>
        <w:t>nėra Veiklos programos dalyvio mokesčio;</w:t>
      </w:r>
    </w:p>
    <w:p w:rsidR="00773B91" w:rsidRDefault="00773B91" w:rsidP="00A203BA">
      <w:pPr>
        <w:pStyle w:val="Sraopastraipa"/>
        <w:tabs>
          <w:tab w:val="left" w:pos="1134"/>
        </w:tabs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12.6. registracija į Veiklos programą skelbiama viešai“.</w:t>
      </w:r>
    </w:p>
    <w:p w:rsidR="0091473E" w:rsidRDefault="0091473E" w:rsidP="0091473E">
      <w:pPr>
        <w:pStyle w:val="Sraopastraipa"/>
        <w:tabs>
          <w:tab w:val="left" w:pos="1134"/>
        </w:tabs>
        <w:ind w:left="0" w:firstLine="720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2. </w:t>
      </w:r>
      <w:r w:rsidRPr="0091473E">
        <w:rPr>
          <w:rFonts w:eastAsia="Arial Unicode MS"/>
          <w:bCs/>
          <w:spacing w:val="20"/>
        </w:rPr>
        <w:t>Pripažįstu</w:t>
      </w:r>
      <w:r>
        <w:rPr>
          <w:rFonts w:eastAsia="Arial Unicode MS"/>
          <w:bCs/>
        </w:rPr>
        <w:t xml:space="preserve"> netekusiu galios </w:t>
      </w:r>
      <w:r>
        <w:t>M</w:t>
      </w:r>
      <w:r w:rsidRPr="00A203BA">
        <w:t xml:space="preserve">arijampolės savivaldybės administracijos direktoriaus 2020 m. birželio 5 d. įsakymo </w:t>
      </w:r>
      <w:r>
        <w:t>N</w:t>
      </w:r>
      <w:r w:rsidRPr="00A203BA">
        <w:t xml:space="preserve">r. </w:t>
      </w:r>
      <w:r>
        <w:t>DV</w:t>
      </w:r>
      <w:r w:rsidRPr="00A203BA">
        <w:t>-799 „</w:t>
      </w:r>
      <w:r>
        <w:rPr>
          <w:rFonts w:eastAsia="Arial Unicode MS"/>
          <w:bCs/>
        </w:rPr>
        <w:t>D</w:t>
      </w:r>
      <w:r w:rsidRPr="00A203BA">
        <w:rPr>
          <w:rFonts w:eastAsia="Arial Unicode MS"/>
          <w:bCs/>
        </w:rPr>
        <w:t>ėl</w:t>
      </w:r>
      <w:r w:rsidRPr="00A203BA">
        <w:rPr>
          <w:bCs/>
        </w:rPr>
        <w:t xml:space="preserve"> </w:t>
      </w:r>
      <w:r>
        <w:rPr>
          <w:bCs/>
        </w:rPr>
        <w:t>M</w:t>
      </w:r>
      <w:r w:rsidRPr="00A203BA">
        <w:rPr>
          <w:bCs/>
        </w:rPr>
        <w:t xml:space="preserve">arijampolės savivaldybės biudžeto lėšomis finansuojamų vaikų vasaros stovyklų ir kitų </w:t>
      </w:r>
      <w:r w:rsidRPr="00A203BA">
        <w:rPr>
          <w:rFonts w:eastAsia="Arial Unicode MS"/>
          <w:bCs/>
        </w:rPr>
        <w:t xml:space="preserve">neformaliojo vaikų švietimo veiklų programų vertinimo ir finansavimo </w:t>
      </w:r>
      <w:r w:rsidRPr="00A203BA">
        <w:rPr>
          <w:bCs/>
        </w:rPr>
        <w:t>tvarkos aprašo</w:t>
      </w:r>
      <w:r w:rsidRPr="00A203BA">
        <w:rPr>
          <w:rFonts w:eastAsia="Arial Unicode MS"/>
          <w:bCs/>
        </w:rPr>
        <w:t xml:space="preserve"> patvirtinimo“</w:t>
      </w:r>
      <w:r>
        <w:rPr>
          <w:rFonts w:eastAsia="Arial Unicode MS"/>
          <w:bCs/>
        </w:rPr>
        <w:t xml:space="preserve"> 3 punktą.</w:t>
      </w:r>
    </w:p>
    <w:p w:rsidR="00663A12" w:rsidRPr="00886386" w:rsidRDefault="00663A12" w:rsidP="00663A12">
      <w:pPr>
        <w:tabs>
          <w:tab w:val="left" w:pos="709"/>
        </w:tabs>
        <w:ind w:firstLine="720"/>
        <w:jc w:val="both"/>
      </w:pPr>
      <w:r w:rsidRPr="00886386">
        <w:t>Šis įsakymas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  arba Regionų apygardos administracinio teismo Kauno rūmams (adresu: A. Mickevičiaus g. 8A, LT-44312 Kaunas) Lietuvos Respublikos administracinių bylų teisenos įstatymo nustatyta tvarka.</w:t>
      </w:r>
    </w:p>
    <w:p w:rsidR="005D63C8" w:rsidRDefault="005D63C8" w:rsidP="00EF7156"/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5D63C8" w:rsidTr="005F3A4B">
        <w:tc>
          <w:tcPr>
            <w:tcW w:w="6237" w:type="dxa"/>
            <w:shd w:val="clear" w:color="auto" w:fill="auto"/>
          </w:tcPr>
          <w:p w:rsidR="005D63C8" w:rsidRDefault="005D63C8" w:rsidP="00EF7156">
            <w:r>
              <w:t>Administracijos direktorius</w:t>
            </w:r>
          </w:p>
        </w:tc>
        <w:tc>
          <w:tcPr>
            <w:tcW w:w="142" w:type="dxa"/>
            <w:shd w:val="clear" w:color="auto" w:fill="auto"/>
          </w:tcPr>
          <w:p w:rsidR="005D63C8" w:rsidRDefault="005D63C8" w:rsidP="00EF7156"/>
        </w:tc>
        <w:tc>
          <w:tcPr>
            <w:tcW w:w="3260" w:type="dxa"/>
            <w:shd w:val="clear" w:color="auto" w:fill="auto"/>
          </w:tcPr>
          <w:p w:rsidR="005D63C8" w:rsidRDefault="008F3779" w:rsidP="005F3A4B">
            <w:pPr>
              <w:jc w:val="right"/>
            </w:pPr>
            <w:r>
              <w:t>Karolis Podolskis</w:t>
            </w:r>
          </w:p>
        </w:tc>
      </w:tr>
    </w:tbl>
    <w:p w:rsidR="005D63C8" w:rsidRDefault="005D63C8" w:rsidP="00EF7156"/>
    <w:p w:rsidR="0091473E" w:rsidRDefault="0091473E" w:rsidP="00EF7156">
      <w:r>
        <w:t>A</w:t>
      </w:r>
      <w:r w:rsidR="001B49DD">
        <w:t>sta Vaznienė, (8 343) 90</w:t>
      </w:r>
      <w:r>
        <w:t> </w:t>
      </w:r>
      <w:r w:rsidR="001B49DD">
        <w:t>076</w:t>
      </w:r>
    </w:p>
    <w:p w:rsidR="004E0929" w:rsidRDefault="004E0929" w:rsidP="00EF7156">
      <w:r w:rsidRPr="00CB7CA7">
        <w:t>Įsakymą paskelbti:</w:t>
      </w:r>
      <w:r w:rsidR="001315D3">
        <w:t xml:space="preserve">  Interneto svetainėje </w:t>
      </w:r>
      <w:r w:rsidR="001B49DD">
        <w:fldChar w:fldCharType="begin">
          <w:ffData>
            <w:name w:val="Tikrinti1"/>
            <w:enabled/>
            <w:calcOnExit w:val="0"/>
            <w:checkBox>
              <w:sizeAuto/>
              <w:default w:val="1"/>
            </w:checkBox>
          </w:ffData>
        </w:fldChar>
      </w:r>
      <w:bookmarkStart w:id="2" w:name="Tikrinti1"/>
      <w:r w:rsidR="001B49DD">
        <w:instrText xml:space="preserve"> FORMCHECKBOX </w:instrText>
      </w:r>
      <w:r w:rsidR="00634464">
        <w:fldChar w:fldCharType="separate"/>
      </w:r>
      <w:r w:rsidR="001B49DD">
        <w:fldChar w:fldCharType="end"/>
      </w:r>
      <w:bookmarkEnd w:id="2"/>
      <w:r w:rsidR="001315D3">
        <w:t xml:space="preserve">;  TAR </w:t>
      </w:r>
      <w:r w:rsidR="001315D3"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1315D3">
        <w:instrText xml:space="preserve"> FORMCHECKBOX </w:instrText>
      </w:r>
      <w:r w:rsidR="00634464">
        <w:fldChar w:fldCharType="separate"/>
      </w:r>
      <w:r w:rsidR="001315D3">
        <w:fldChar w:fldCharType="end"/>
      </w:r>
    </w:p>
    <w:p w:rsidR="00BB701F" w:rsidRPr="003D5DCF" w:rsidRDefault="00BB701F" w:rsidP="00BB701F">
      <w:pPr>
        <w:ind w:left="5280"/>
      </w:pPr>
      <w:r w:rsidRPr="003D5DCF">
        <w:lastRenderedPageBreak/>
        <w:t xml:space="preserve">Marijampolės savivaldybės biudžeto lėšomis </w:t>
      </w:r>
    </w:p>
    <w:p w:rsidR="00BB701F" w:rsidRPr="003D5DCF" w:rsidRDefault="00BB701F" w:rsidP="00BB701F">
      <w:pPr>
        <w:ind w:left="5245"/>
      </w:pPr>
      <w:r w:rsidRPr="003D5DCF">
        <w:t xml:space="preserve">finansuojamų </w:t>
      </w:r>
      <w:r>
        <w:rPr>
          <w:rFonts w:eastAsia="Arial Unicode MS"/>
        </w:rPr>
        <w:t>v</w:t>
      </w:r>
      <w:r w:rsidRPr="003D5DCF">
        <w:rPr>
          <w:rFonts w:eastAsia="Arial Unicode MS"/>
        </w:rPr>
        <w:t xml:space="preserve">aikų vasaros </w:t>
      </w:r>
      <w:r>
        <w:rPr>
          <w:rFonts w:eastAsia="Arial Unicode MS"/>
        </w:rPr>
        <w:t>stovyklų ir kitų  neformaliojo vaikų švietimo veiklų</w:t>
      </w:r>
      <w:r w:rsidRPr="003D5DCF">
        <w:rPr>
          <w:rFonts w:eastAsia="Arial Unicode MS"/>
        </w:rPr>
        <w:t xml:space="preserve"> programų</w:t>
      </w:r>
      <w:r w:rsidRPr="003D5DCF">
        <w:t xml:space="preserve"> vertinimo ir finansavimo tvarkos aprašo</w:t>
      </w:r>
    </w:p>
    <w:p w:rsidR="00BB701F" w:rsidRPr="003D5DCF" w:rsidRDefault="00BB701F" w:rsidP="00BB701F">
      <w:pPr>
        <w:ind w:left="5280"/>
      </w:pPr>
      <w:r w:rsidRPr="003D5DCF">
        <w:t>1 priedas</w:t>
      </w:r>
    </w:p>
    <w:p w:rsidR="00BB701F" w:rsidRPr="00FC73AB" w:rsidRDefault="00BB701F" w:rsidP="00BB701F">
      <w:pPr>
        <w:pStyle w:val="Antrat1"/>
        <w:rPr>
          <w:b w:val="0"/>
          <w:i/>
          <w:sz w:val="22"/>
          <w:szCs w:val="22"/>
        </w:rPr>
      </w:pPr>
      <w:r w:rsidRPr="00FC73AB">
        <w:rPr>
          <w:b w:val="0"/>
          <w:i/>
          <w:sz w:val="22"/>
          <w:szCs w:val="22"/>
        </w:rPr>
        <w:t>(Veiklos programos finansinei paramai iš Marijampolės savivaldybės biudžeto gauti  forma)</w:t>
      </w:r>
    </w:p>
    <w:p w:rsidR="00BB701F" w:rsidRPr="003D5DCF" w:rsidRDefault="00BB701F" w:rsidP="00BB701F">
      <w:pPr>
        <w:jc w:val="center"/>
      </w:pPr>
      <w:r w:rsidRPr="003D5DCF">
        <w:rPr>
          <w:u w:val="single"/>
        </w:rPr>
        <w:t>___________________________________________________________________</w:t>
      </w:r>
    </w:p>
    <w:p w:rsidR="00BB701F" w:rsidRPr="003D5DCF" w:rsidRDefault="00BB701F" w:rsidP="00BB701F">
      <w:pPr>
        <w:jc w:val="center"/>
      </w:pPr>
      <w:r w:rsidRPr="003D5DCF">
        <w:rPr>
          <w:i/>
          <w:iCs/>
          <w:vertAlign w:val="superscript"/>
        </w:rPr>
        <w:t>(Veiklos programą teikianti įstaiga/organizacija)</w:t>
      </w:r>
    </w:p>
    <w:p w:rsidR="00BB701F" w:rsidRPr="003D5DCF" w:rsidRDefault="00BB701F" w:rsidP="00BB701F"/>
    <w:p w:rsidR="00BB701F" w:rsidRPr="003D5DCF" w:rsidRDefault="00BB701F" w:rsidP="00BB701F">
      <w:r w:rsidRPr="003D5DCF">
        <w:t>Marijampolės savivaldybės administracijai</w:t>
      </w:r>
    </w:p>
    <w:p w:rsidR="00BB701F" w:rsidRPr="003D5DCF" w:rsidRDefault="00BB701F" w:rsidP="00BB701F">
      <w:pPr>
        <w:pStyle w:val="Antrat1"/>
        <w:spacing w:before="0" w:beforeAutospacing="0" w:after="0" w:afterAutospacing="0"/>
        <w:jc w:val="center"/>
        <w:rPr>
          <w:sz w:val="24"/>
          <w:szCs w:val="24"/>
        </w:rPr>
      </w:pPr>
    </w:p>
    <w:p w:rsidR="00BB701F" w:rsidRPr="00FC73AB" w:rsidRDefault="00BB701F" w:rsidP="00BB701F">
      <w:pPr>
        <w:pStyle w:val="Antrat1"/>
        <w:jc w:val="center"/>
        <w:rPr>
          <w:sz w:val="24"/>
          <w:szCs w:val="24"/>
        </w:rPr>
      </w:pPr>
      <w:r w:rsidRPr="00FC73AB">
        <w:rPr>
          <w:sz w:val="24"/>
          <w:szCs w:val="24"/>
        </w:rPr>
        <w:t>VEIKLOS PROGRAMA FINANSINEI PARAMAI IŠ MARIJAMPOLĖS SAVIVALDYBĖS BIUDŽETO GAUTI</w:t>
      </w:r>
    </w:p>
    <w:p w:rsidR="00BB701F" w:rsidRPr="003D5DCF" w:rsidRDefault="00BB701F" w:rsidP="00BB701F">
      <w:pPr>
        <w:jc w:val="center"/>
      </w:pPr>
      <w:r w:rsidRPr="003D5DCF">
        <w:t>__________________   Nr.___________</w:t>
      </w:r>
    </w:p>
    <w:p w:rsidR="00BB701F" w:rsidRPr="003D5DCF" w:rsidRDefault="00BB701F" w:rsidP="00BB701F">
      <w:pPr>
        <w:ind w:left="2592" w:firstLine="1296"/>
      </w:pPr>
      <w:r w:rsidRPr="003D5DCF">
        <w:rPr>
          <w:sz w:val="18"/>
          <w:szCs w:val="18"/>
        </w:rPr>
        <w:t>(data)</w:t>
      </w:r>
    </w:p>
    <w:p w:rsidR="00BB701F" w:rsidRPr="003D5DCF" w:rsidRDefault="00BB701F" w:rsidP="00BB701F">
      <w:pPr>
        <w:jc w:val="center"/>
      </w:pPr>
      <w:r w:rsidRPr="003D5DCF">
        <w:t>Marijampolė</w:t>
      </w:r>
    </w:p>
    <w:p w:rsidR="00BB701F" w:rsidRPr="003D5DCF" w:rsidRDefault="00BB701F" w:rsidP="00BB701F">
      <w:pPr>
        <w:jc w:val="both"/>
      </w:pPr>
      <w:r w:rsidRPr="003D5DCF">
        <w:t> </w:t>
      </w:r>
    </w:p>
    <w:p w:rsidR="00BB701F" w:rsidRDefault="00BB701F" w:rsidP="00BB701F">
      <w:pPr>
        <w:ind w:right="179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0"/>
      </w:tblGrid>
      <w:tr w:rsidR="00BB701F" w:rsidTr="009C589D">
        <w:tc>
          <w:tcPr>
            <w:tcW w:w="9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rPr>
                <w:b/>
              </w:rPr>
            </w:pPr>
            <w:r>
              <w:rPr>
                <w:b/>
                <w:caps/>
              </w:rPr>
              <w:t>1</w:t>
            </w:r>
            <w:r>
              <w:rPr>
                <w:b/>
                <w:bCs/>
              </w:rPr>
              <w:t xml:space="preserve">. </w:t>
            </w:r>
            <w:r>
              <w:rPr>
                <w:b/>
              </w:rPr>
              <w:t>Programos pavadinimas:</w:t>
            </w:r>
            <w:r>
              <w:rPr>
                <w:b/>
                <w:bCs/>
              </w:rPr>
              <w:t xml:space="preserve"> </w:t>
            </w:r>
          </w:p>
        </w:tc>
      </w:tr>
    </w:tbl>
    <w:p w:rsidR="00BB701F" w:rsidRDefault="00BB701F" w:rsidP="00BB701F">
      <w:pPr>
        <w:rPr>
          <w:b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rPr>
                <w:b/>
                <w:caps/>
              </w:rPr>
            </w:pPr>
            <w:r>
              <w:rPr>
                <w:b/>
              </w:rPr>
              <w:t xml:space="preserve">2. </w:t>
            </w:r>
            <w:r>
              <w:rPr>
                <w:b/>
                <w:bCs/>
              </w:rPr>
              <w:t>Paraišką teikiančios organizacijos pavadinimas:</w:t>
            </w:r>
          </w:p>
        </w:tc>
      </w:tr>
    </w:tbl>
    <w:p w:rsidR="00BB701F" w:rsidRDefault="00BB701F" w:rsidP="00BB701F">
      <w:pPr>
        <w:rPr>
          <w:b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9"/>
        <w:gridCol w:w="6421"/>
      </w:tblGrid>
      <w:tr w:rsidR="00BB701F" w:rsidTr="009C589D">
        <w:trPr>
          <w:gridAfter w:val="1"/>
          <w:wAfter w:w="6421" w:type="dxa"/>
        </w:trPr>
        <w:tc>
          <w:tcPr>
            <w:tcW w:w="3179" w:type="dxa"/>
          </w:tcPr>
          <w:p w:rsidR="00BB701F" w:rsidRDefault="00BB701F" w:rsidP="009C589D">
            <w:pPr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 xml:space="preserve">3. </w:t>
            </w:r>
            <w:r>
              <w:rPr>
                <w:b/>
                <w:bCs/>
              </w:rPr>
              <w:t>Informacija apie teikėją: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3.1. Kodas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3.2. Adresas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 xml:space="preserve">3.3. Telefonas 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 xml:space="preserve">3.4. Faksas 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3.5. Elektroninis paštas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r>
              <w:t>3.6. Juridinio asmens banko rekvizitai (banko pavadinimas, kodas, sąskaitos numeris)</w:t>
            </w:r>
          </w:p>
        </w:tc>
      </w:tr>
    </w:tbl>
    <w:p w:rsidR="00BB701F" w:rsidRDefault="00BB701F" w:rsidP="00BB701F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280"/>
      </w:tblGrid>
      <w:tr w:rsidR="00BB701F" w:rsidTr="009C589D">
        <w:trPr>
          <w:gridAfter w:val="1"/>
          <w:wAfter w:w="5280" w:type="dxa"/>
        </w:trPr>
        <w:tc>
          <w:tcPr>
            <w:tcW w:w="4320" w:type="dxa"/>
          </w:tcPr>
          <w:p w:rsidR="00BB701F" w:rsidRDefault="00BB701F" w:rsidP="009C589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4. Informacija apie </w:t>
            </w:r>
            <w:r>
              <w:rPr>
                <w:b/>
              </w:rPr>
              <w:t>programos vadovą: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4.1. Vardas ir pavardė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4.2. Pareigos organizacijoje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 xml:space="preserve">4.3. Telefonas 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4.4. Elektroninis paštas</w:t>
            </w:r>
          </w:p>
        </w:tc>
      </w:tr>
      <w:tr w:rsidR="00BB701F" w:rsidTr="009C589D">
        <w:tc>
          <w:tcPr>
            <w:tcW w:w="9600" w:type="dxa"/>
            <w:gridSpan w:val="2"/>
          </w:tcPr>
          <w:p w:rsidR="00BB701F" w:rsidRDefault="00BB701F" w:rsidP="009C589D">
            <w:pPr>
              <w:jc w:val="both"/>
            </w:pPr>
            <w:r>
              <w:t>4.5. Projektinės veiklos patirtis per pastaruosius 2–3 metus (nurodyti metus, projekto pavadinimą, pagrindinį finansavimo šaltinį ir asmeninį vaidmenį projekte)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</w:pPr>
            <w:r>
              <w:rPr>
                <w:b/>
              </w:rPr>
              <w:t>5. Programos pristatymas: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t>5.1. Aktualumas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</w:pPr>
            <w:r>
              <w:t>5.2.</w:t>
            </w:r>
            <w:r>
              <w:rPr>
                <w:b/>
              </w:rPr>
              <w:t xml:space="preserve"> </w:t>
            </w:r>
            <w:r>
              <w:t>Tikslas, uždaviniai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t xml:space="preserve">5.3. Turinys (konkretus, ne daugiau kaip 0,5 psl.) 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  <w:rPr>
                <w:b/>
              </w:rPr>
            </w:pPr>
            <w:r>
              <w:t>5.</w:t>
            </w:r>
            <w:r w:rsidR="00B46076">
              <w:t>4</w:t>
            </w:r>
            <w:r>
              <w:t xml:space="preserve">. Siekiami rezultatai 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5</w:t>
            </w:r>
            <w:r>
              <w:t xml:space="preserve">. Sėkmės kriterijai 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6</w:t>
            </w:r>
            <w:r>
              <w:t>. Būdai, kuriais bus vertinamas programos veiksmingumas (apklausos, ekspertų vertinimai ir pan.)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7</w:t>
            </w:r>
            <w:r>
              <w:t>. Patirties sklaida / informacijos viešinimas</w:t>
            </w:r>
          </w:p>
        </w:tc>
      </w:tr>
      <w:tr w:rsidR="00BB701F" w:rsidTr="009C589D">
        <w:tc>
          <w:tcPr>
            <w:tcW w:w="9600" w:type="dxa"/>
          </w:tcPr>
          <w:p w:rsidR="00BB701F" w:rsidRDefault="00BB701F" w:rsidP="00B46076">
            <w:pPr>
              <w:jc w:val="both"/>
            </w:pPr>
            <w:r>
              <w:t>5.</w:t>
            </w:r>
            <w:r w:rsidR="00B46076">
              <w:t>8</w:t>
            </w:r>
            <w:r>
              <w:t>. Kita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74"/>
        <w:gridCol w:w="4394"/>
      </w:tblGrid>
      <w:tr w:rsidR="00BB701F" w:rsidRPr="00F66CDB" w:rsidTr="009C589D">
        <w:tc>
          <w:tcPr>
            <w:tcW w:w="5274" w:type="dxa"/>
          </w:tcPr>
          <w:p w:rsidR="00BB701F" w:rsidRPr="00F66CDB" w:rsidRDefault="00BB701F" w:rsidP="009C589D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5E4B0A">
              <w:rPr>
                <w:b/>
                <w:bCs/>
              </w:rPr>
              <w:t xml:space="preserve">. </w:t>
            </w:r>
            <w:r w:rsidRPr="00343083">
              <w:rPr>
                <w:b/>
                <w:bCs/>
              </w:rPr>
              <w:t>Programos dalyviai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Pr="008945EA" w:rsidRDefault="00BB701F" w:rsidP="009C589D">
            <w:r>
              <w:t>Dalyvaujančių vaikų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rPr>
                <w:bCs/>
              </w:rPr>
              <w:t xml:space="preserve">Iš jų </w:t>
            </w:r>
            <w:r>
              <w:t>gaunantys socialinę paramą</w:t>
            </w:r>
            <w:r>
              <w:rPr>
                <w:bCs/>
              </w:rPr>
              <w:t xml:space="preserve"> ir vaikų globos namų vaikai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rPr>
                <w:bCs/>
              </w:rPr>
              <w:t xml:space="preserve">Iš jų </w:t>
            </w:r>
            <w:r>
              <w:t>turintys didelių ir labai didelių specialiųjų ugdymosi poreikių dėl negalios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Pr="008945EA" w:rsidRDefault="00BB701F" w:rsidP="009C589D">
            <w:r>
              <w:t>Mokytojų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Pagalbos mokiniui specialistų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Nepedagoginių darbuotojų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Sveikatos priežiūros specialistų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Savanorių skaičius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5274" w:type="dxa"/>
          </w:tcPr>
          <w:p w:rsidR="00BB701F" w:rsidRDefault="00BB701F" w:rsidP="009C589D">
            <w:r>
              <w:t>Kiti (įrašyti)</w:t>
            </w:r>
          </w:p>
        </w:tc>
        <w:tc>
          <w:tcPr>
            <w:tcW w:w="4394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CD1354">
            <w:pPr>
              <w:jc w:val="both"/>
              <w:rPr>
                <w:b/>
              </w:rPr>
            </w:pPr>
            <w:r>
              <w:rPr>
                <w:b/>
              </w:rPr>
              <w:t xml:space="preserve">7. Programos vykdymo laikas ir trukmė </w:t>
            </w:r>
            <w:r>
              <w:t>(</w:t>
            </w:r>
            <w:r w:rsidR="002C4BB6" w:rsidRPr="002C4BB6">
              <w:t>mėnuo, dien</w:t>
            </w:r>
            <w:r w:rsidR="00CD1354">
              <w:t>os, užsiėmimų trukmė</w:t>
            </w:r>
            <w:r w:rsidRPr="002C4BB6">
              <w:t>)</w:t>
            </w:r>
            <w:r w:rsidRPr="002C4BB6">
              <w:rPr>
                <w:b/>
              </w:rPr>
              <w:t>: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79"/>
        <w:gridCol w:w="2633"/>
        <w:gridCol w:w="1855"/>
        <w:gridCol w:w="1933"/>
      </w:tblGrid>
      <w:tr w:rsidR="00BB701F" w:rsidTr="009C589D">
        <w:tc>
          <w:tcPr>
            <w:tcW w:w="9600" w:type="dxa"/>
            <w:gridSpan w:val="4"/>
          </w:tcPr>
          <w:p w:rsidR="00BB701F" w:rsidRDefault="00BB701F" w:rsidP="009C589D">
            <w:pPr>
              <w:rPr>
                <w:b/>
              </w:rPr>
            </w:pPr>
            <w:r>
              <w:rPr>
                <w:b/>
              </w:rPr>
              <w:t>8. Veiklos planas:</w:t>
            </w:r>
          </w:p>
        </w:tc>
      </w:tr>
      <w:tr w:rsidR="00BB701F" w:rsidTr="00CD1354">
        <w:tc>
          <w:tcPr>
            <w:tcW w:w="3179" w:type="dxa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Numatomos vykdyti priemonės, renginiai</w:t>
            </w:r>
          </w:p>
        </w:tc>
        <w:tc>
          <w:tcPr>
            <w:tcW w:w="2633" w:type="dxa"/>
          </w:tcPr>
          <w:p w:rsidR="00BB701F" w:rsidRDefault="00BB701F" w:rsidP="00CD1354">
            <w:pPr>
              <w:jc w:val="center"/>
              <w:rPr>
                <w:b/>
              </w:rPr>
            </w:pPr>
            <w:r>
              <w:rPr>
                <w:b/>
              </w:rPr>
              <w:t xml:space="preserve">Vykdymo laikas </w:t>
            </w:r>
            <w:r>
              <w:t xml:space="preserve">(nurodyti </w:t>
            </w:r>
            <w:r w:rsidR="00CD1354">
              <w:t>konkrečiai</w:t>
            </w:r>
            <w:r>
              <w:t>)</w:t>
            </w:r>
          </w:p>
        </w:tc>
        <w:tc>
          <w:tcPr>
            <w:tcW w:w="1855" w:type="dxa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Atsakingas vykdytojas</w:t>
            </w:r>
          </w:p>
        </w:tc>
        <w:tc>
          <w:tcPr>
            <w:tcW w:w="1933" w:type="dxa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Vieta</w:t>
            </w:r>
          </w:p>
          <w:p w:rsidR="00BB701F" w:rsidRDefault="00BB701F" w:rsidP="00CD1354">
            <w:pPr>
              <w:jc w:val="center"/>
            </w:pPr>
            <w:r>
              <w:t>(</w:t>
            </w:r>
            <w:r w:rsidR="00CD1354">
              <w:t>a</w:t>
            </w:r>
            <w:r>
              <w:t>dresas)</w:t>
            </w:r>
          </w:p>
        </w:tc>
      </w:tr>
      <w:tr w:rsidR="00BB701F" w:rsidTr="00CD1354">
        <w:tc>
          <w:tcPr>
            <w:tcW w:w="3179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633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855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933" w:type="dxa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9. Programos vykdymo partneriai ir jų vaidmuo </w:t>
            </w:r>
            <w:r>
              <w:rPr>
                <w:bCs/>
              </w:rPr>
              <w:t>(nurodykite konkrečias įstaigas, organizacijas, dalyvaujančias programoje)</w:t>
            </w:r>
            <w:r>
              <w:rPr>
                <w:b/>
                <w:bCs/>
              </w:rPr>
              <w:t>: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531"/>
        <w:gridCol w:w="1013"/>
        <w:gridCol w:w="1701"/>
        <w:gridCol w:w="2126"/>
        <w:gridCol w:w="1520"/>
        <w:gridCol w:w="39"/>
      </w:tblGrid>
      <w:tr w:rsidR="00BB701F" w:rsidTr="00BB701F">
        <w:trPr>
          <w:gridAfter w:val="1"/>
          <w:wAfter w:w="39" w:type="dxa"/>
          <w:cantSplit/>
          <w:trHeight w:val="291"/>
        </w:trPr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701F" w:rsidRDefault="00BB701F" w:rsidP="002C4BB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C4BB6">
              <w:rPr>
                <w:b/>
                <w:bCs/>
              </w:rPr>
              <w:t>0</w:t>
            </w:r>
            <w:r>
              <w:rPr>
                <w:b/>
                <w:bCs/>
              </w:rPr>
              <w:t>. Numatomos išlaidos:</w:t>
            </w:r>
          </w:p>
        </w:tc>
      </w:tr>
      <w:tr w:rsidR="00CD1354" w:rsidTr="00CD1354">
        <w:trPr>
          <w:cantSplit/>
          <w:trHeight w:val="66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Eil. Nr.</w:t>
            </w:r>
          </w:p>
        </w:tc>
        <w:tc>
          <w:tcPr>
            <w:tcW w:w="2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tabs>
                <w:tab w:val="center" w:pos="4986"/>
                <w:tab w:val="right" w:pos="99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Išlaidų pavadinimas</w:t>
            </w:r>
          </w:p>
          <w:p w:rsidR="00CD1354" w:rsidRDefault="00CD1354" w:rsidP="009C589D">
            <w:pPr>
              <w:tabs>
                <w:tab w:val="center" w:pos="4986"/>
                <w:tab w:val="right" w:pos="9972"/>
              </w:tabs>
              <w:jc w:val="center"/>
              <w:rPr>
                <w:bCs/>
              </w:rPr>
            </w:pPr>
            <w:r>
              <w:t>(detalizuoti)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Iš viso 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Eur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Lėšos pagal finansavimo šaltinius </w:t>
            </w:r>
          </w:p>
          <w:p w:rsidR="00CD1354" w:rsidRDefault="00CD1354" w:rsidP="009C589D">
            <w:pPr>
              <w:jc w:val="center"/>
              <w:rPr>
                <w:bCs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Eur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Vaiko išlaikymo išlaidos</w:t>
            </w:r>
          </w:p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vienai dienai </w:t>
            </w:r>
          </w:p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Eur</w:t>
            </w:r>
            <w:proofErr w:type="spellEnd"/>
            <w:r>
              <w:rPr>
                <w:bCs/>
              </w:rPr>
              <w:t>)</w:t>
            </w:r>
          </w:p>
        </w:tc>
      </w:tr>
      <w:tr w:rsidR="00CD1354" w:rsidTr="00CD1354">
        <w:trPr>
          <w:cantSplit/>
          <w:trHeight w:val="88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ind w:right="-108"/>
              <w:jc w:val="center"/>
              <w:rPr>
                <w:b/>
                <w:bCs/>
              </w:rPr>
            </w:pPr>
          </w:p>
        </w:tc>
        <w:tc>
          <w:tcPr>
            <w:tcW w:w="25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tabs>
                <w:tab w:val="center" w:pos="4986"/>
                <w:tab w:val="right" w:pos="9972"/>
              </w:tabs>
              <w:jc w:val="center"/>
              <w:rPr>
                <w:b/>
                <w:bCs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Lėšos, prašomos iš Savivaldybės biudžeto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Lėšos iš kitų finansavimo šaltinių </w:t>
            </w:r>
            <w:r>
              <w:rPr>
                <w:bCs/>
              </w:rPr>
              <w:t>(nurodyti šaltinį ir sumą)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54" w:rsidRDefault="00CD1354" w:rsidP="009C589D">
            <w:pPr>
              <w:jc w:val="center"/>
              <w:rPr>
                <w:b/>
                <w:bCs/>
              </w:rPr>
            </w:pPr>
          </w:p>
        </w:tc>
      </w:tr>
      <w:tr w:rsidR="00BB701F" w:rsidTr="00BB701F">
        <w:trPr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tabs>
                <w:tab w:val="center" w:pos="4986"/>
                <w:tab w:val="right" w:pos="9972"/>
              </w:tabs>
              <w:rPr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 xml:space="preserve">Maitinimo išlaidos </w:t>
            </w:r>
          </w:p>
          <w:p w:rsidR="00BB701F" w:rsidRPr="005B6247" w:rsidRDefault="00BB701F" w:rsidP="009C589D">
            <w:pPr>
              <w:tabs>
                <w:tab w:val="center" w:pos="4986"/>
                <w:tab w:val="right" w:pos="9972"/>
              </w:tabs>
              <w:rPr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 xml:space="preserve">(vaikų sk. x </w:t>
            </w:r>
            <w:proofErr w:type="spellStart"/>
            <w:r w:rsidRPr="005B6247">
              <w:rPr>
                <w:sz w:val="22"/>
                <w:szCs w:val="22"/>
              </w:rPr>
              <w:t>Eur</w:t>
            </w:r>
            <w:proofErr w:type="spellEnd"/>
            <w:r w:rsidRPr="005B6247">
              <w:rPr>
                <w:sz w:val="22"/>
                <w:szCs w:val="22"/>
              </w:rPr>
              <w:t xml:space="preserve"> x dienų sk.)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bCs/>
                <w:sz w:val="22"/>
                <w:szCs w:val="22"/>
              </w:rPr>
              <w:t xml:space="preserve">Transporto išlaidos </w:t>
            </w:r>
          </w:p>
          <w:p w:rsidR="00BB701F" w:rsidRPr="005B6247" w:rsidRDefault="00BB701F" w:rsidP="009C589D">
            <w:pPr>
              <w:pStyle w:val="Betarp"/>
              <w:rPr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 xml:space="preserve">(kur, kokiu tikslu, kokiu transportu, kiek vietų ir pan.; 1 km įkainis (įskaitant 1 val. įkainį) </w:t>
            </w:r>
            <w:r w:rsidRPr="005B6247">
              <w:rPr>
                <w:rFonts w:eastAsia="Arial Unicode MS"/>
                <w:sz w:val="22"/>
                <w:szCs w:val="22"/>
              </w:rPr>
              <w:t>x km sk.)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bCs/>
                <w:sz w:val="22"/>
                <w:szCs w:val="22"/>
              </w:rPr>
              <w:t>Prekės</w:t>
            </w:r>
            <w:r>
              <w:rPr>
                <w:bCs/>
                <w:sz w:val="22"/>
                <w:szCs w:val="22"/>
              </w:rPr>
              <w:t>, paslaugos</w:t>
            </w:r>
            <w:r w:rsidRPr="005B6247">
              <w:rPr>
                <w:bCs/>
                <w:sz w:val="22"/>
                <w:szCs w:val="22"/>
              </w:rPr>
              <w:t xml:space="preserve"> </w:t>
            </w:r>
            <w:r w:rsidRPr="005B6247">
              <w:rPr>
                <w:sz w:val="22"/>
                <w:szCs w:val="22"/>
              </w:rPr>
              <w:t>(kokios, kiek, kokiam tikslui)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sz w:val="22"/>
                <w:szCs w:val="22"/>
              </w:rPr>
              <w:t>Darbo užmokestis ir su juo susijusios išlaidos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2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Pr="005B6247" w:rsidRDefault="00BB701F" w:rsidP="009C589D">
            <w:pPr>
              <w:keepNext/>
              <w:outlineLvl w:val="3"/>
              <w:rPr>
                <w:bCs/>
                <w:sz w:val="22"/>
                <w:szCs w:val="22"/>
              </w:rPr>
            </w:pPr>
            <w:r w:rsidRPr="005B6247">
              <w:rPr>
                <w:bCs/>
                <w:sz w:val="22"/>
                <w:szCs w:val="22"/>
              </w:rPr>
              <w:t>Kitos išlaidos (išlaidų pavadinimas, kiekis, įkainiai, intensyvumas ir kt.)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tabs>
                <w:tab w:val="center" w:pos="4986"/>
                <w:tab w:val="right" w:pos="9972"/>
              </w:tabs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  <w:tr w:rsidR="00BB701F" w:rsidTr="00BB701F">
        <w:trPr>
          <w:cantSplit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right"/>
              <w:rPr>
                <w:b/>
              </w:rPr>
            </w:pPr>
            <w:r>
              <w:rPr>
                <w:b/>
              </w:rPr>
              <w:t>IŠ VISO:</w:t>
            </w: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BB701F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2C4BB6">
              <w:rPr>
                <w:b/>
              </w:rPr>
              <w:t>1</w:t>
            </w:r>
            <w:r>
              <w:rPr>
                <w:b/>
              </w:rPr>
              <w:t>. E</w:t>
            </w:r>
            <w:r w:rsidRPr="00BB701F">
              <w:rPr>
                <w:b/>
              </w:rPr>
              <w:t xml:space="preserve">l. pašto adresas ir telefono numeris norintiems užsiregistruoti į </w:t>
            </w:r>
            <w:r w:rsidR="00CD1354">
              <w:rPr>
                <w:b/>
              </w:rPr>
              <w:t xml:space="preserve">Veiklos </w:t>
            </w:r>
            <w:r w:rsidRPr="00BB701F">
              <w:rPr>
                <w:b/>
              </w:rPr>
              <w:t>programą</w:t>
            </w:r>
            <w:r>
              <w:rPr>
                <w:b/>
              </w:rPr>
              <w:t>:</w:t>
            </w:r>
          </w:p>
          <w:p w:rsidR="00BB701F" w:rsidRDefault="00BB701F" w:rsidP="00BB701F">
            <w:pPr>
              <w:jc w:val="both"/>
              <w:rPr>
                <w:b/>
              </w:rPr>
            </w:pP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0"/>
      </w:tblGrid>
      <w:tr w:rsidR="00BB701F" w:rsidTr="009C589D">
        <w:trPr>
          <w:trHeight w:val="337"/>
        </w:trPr>
        <w:tc>
          <w:tcPr>
            <w:tcW w:w="9600" w:type="dxa"/>
          </w:tcPr>
          <w:p w:rsidR="00BB701F" w:rsidRDefault="00BB701F" w:rsidP="002C4BB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C4BB6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. Organizuojamos veiklos /stovyklos tipas </w:t>
            </w:r>
            <w:r>
              <w:rPr>
                <w:bCs/>
              </w:rPr>
              <w:t>(pabraukti)</w:t>
            </w:r>
            <w:r>
              <w:rPr>
                <w:b/>
                <w:bCs/>
              </w:rPr>
              <w:t>:</w:t>
            </w:r>
            <w:r>
              <w:t xml:space="preserve"> stacionari, dieninė, turistinė.</w:t>
            </w:r>
          </w:p>
        </w:tc>
      </w:tr>
    </w:tbl>
    <w:p w:rsidR="00BB701F" w:rsidRDefault="00BB701F" w:rsidP="00BB701F">
      <w:pPr>
        <w:jc w:val="both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0"/>
      </w:tblGrid>
      <w:tr w:rsidR="00BB701F" w:rsidTr="009C589D">
        <w:tc>
          <w:tcPr>
            <w:tcW w:w="9600" w:type="dxa"/>
          </w:tcPr>
          <w:p w:rsidR="00BB701F" w:rsidRDefault="00BB701F" w:rsidP="009C58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C4BB6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. Veiklos kryptis </w:t>
            </w:r>
            <w:r>
              <w:rPr>
                <w:bCs/>
              </w:rPr>
              <w:t>(pabraukti)</w:t>
            </w:r>
            <w:r>
              <w:rPr>
                <w:b/>
                <w:bCs/>
              </w:rPr>
              <w:t>:</w:t>
            </w:r>
          </w:p>
          <w:p w:rsidR="00BB701F" w:rsidRDefault="00BB701F" w:rsidP="009C589D">
            <w:pPr>
              <w:rPr>
                <w:b/>
                <w:bCs/>
              </w:rPr>
            </w:pPr>
            <w:r>
              <w:rPr>
                <w:color w:val="000000"/>
              </w:rPr>
              <w:t xml:space="preserve">meninė, sportinė, turistinė, kraštotyrinė, </w:t>
            </w:r>
            <w:proofErr w:type="spellStart"/>
            <w:r>
              <w:rPr>
                <w:color w:val="000000"/>
              </w:rPr>
              <w:t>gamtotyrinė</w:t>
            </w:r>
            <w:proofErr w:type="spellEnd"/>
            <w:r>
              <w:rPr>
                <w:color w:val="000000"/>
              </w:rPr>
              <w:t xml:space="preserve">, mokslinė, kalbų, konfesinė, </w:t>
            </w:r>
            <w:r>
              <w:t>karinė,</w:t>
            </w:r>
            <w:r>
              <w:rPr>
                <w:color w:val="000000"/>
              </w:rPr>
              <w:t xml:space="preserve"> bendro pobūdžio,  kt. (įrašykite)</w:t>
            </w:r>
          </w:p>
        </w:tc>
      </w:tr>
    </w:tbl>
    <w:p w:rsidR="00BB701F" w:rsidRDefault="00BB701F" w:rsidP="00BB701F">
      <w:pPr>
        <w:rPr>
          <w:b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17"/>
        <w:gridCol w:w="2551"/>
      </w:tblGrid>
      <w:tr w:rsidR="00BB701F" w:rsidRPr="00F66CDB" w:rsidTr="0091473E">
        <w:trPr>
          <w:trHeight w:val="217"/>
        </w:trPr>
        <w:tc>
          <w:tcPr>
            <w:tcW w:w="7117" w:type="dxa"/>
          </w:tcPr>
          <w:p w:rsidR="00BB701F" w:rsidRPr="00F66CDB" w:rsidRDefault="00BB701F" w:rsidP="002C4BB6">
            <w:pPr>
              <w:rPr>
                <w:b/>
                <w:bCs/>
              </w:rPr>
            </w:pPr>
            <w:r>
              <w:rPr>
                <w:b/>
              </w:rPr>
              <w:t>1</w:t>
            </w:r>
            <w:r w:rsidR="002C4BB6">
              <w:rPr>
                <w:b/>
              </w:rPr>
              <w:t>4</w:t>
            </w:r>
            <w:r w:rsidRPr="009632A7">
              <w:rPr>
                <w:b/>
              </w:rPr>
              <w:t>. Prie paraiškos pridedama</w:t>
            </w:r>
          </w:p>
        </w:tc>
        <w:tc>
          <w:tcPr>
            <w:tcW w:w="2551" w:type="dxa"/>
          </w:tcPr>
          <w:p w:rsidR="00BB701F" w:rsidRPr="00F66CDB" w:rsidRDefault="00BB701F" w:rsidP="0091473E">
            <w:pPr>
              <w:jc w:val="center"/>
              <w:rPr>
                <w:b/>
              </w:rPr>
            </w:pPr>
            <w:r w:rsidRPr="008945EA">
              <w:rPr>
                <w:b/>
                <w:sz w:val="18"/>
                <w:szCs w:val="18"/>
              </w:rPr>
              <w:t>Pažymėkite (X)</w:t>
            </w:r>
          </w:p>
        </w:tc>
      </w:tr>
      <w:tr w:rsidR="00BB701F" w:rsidRPr="00F66CDB" w:rsidTr="0091473E">
        <w:trPr>
          <w:trHeight w:val="565"/>
        </w:trPr>
        <w:tc>
          <w:tcPr>
            <w:tcW w:w="7117" w:type="dxa"/>
          </w:tcPr>
          <w:p w:rsidR="00BB701F" w:rsidRPr="00A26BB0" w:rsidRDefault="00BB701F" w:rsidP="009C589D">
            <w:pPr>
              <w:pStyle w:val="Hyperlink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rogramos vadovo ir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ar vykdytojo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(-ų) turizmo ren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ginių vadovo pažymėjimų kopijos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1473E">
        <w:trPr>
          <w:trHeight w:val="517"/>
        </w:trPr>
        <w:tc>
          <w:tcPr>
            <w:tcW w:w="7117" w:type="dxa"/>
          </w:tcPr>
          <w:p w:rsidR="00BB701F" w:rsidRDefault="00BB701F" w:rsidP="009C589D">
            <w:pPr>
              <w:pStyle w:val="Hyperlink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>okumentų, įrodančių, kad programos vykdytojas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632A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(-ai) turi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teisę dirbti mokytoju, kopijos (12.4.p)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Pr="009632A7" w:rsidRDefault="00BB701F" w:rsidP="0091473E">
            <w:pPr>
              <w:pStyle w:val="Hyperlink1"/>
              <w:ind w:firstLine="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Dokumento (nuostatai/įstatai) įrodančio, kad Pareiškėjas turi teisę vykdyti švietimo veik</w:t>
            </w:r>
            <w:r w:rsidR="003C4013">
              <w:rPr>
                <w:sz w:val="24"/>
                <w:szCs w:val="24"/>
                <w:lang w:val="lt-LT"/>
              </w:rPr>
              <w:t>l</w:t>
            </w:r>
            <w:r>
              <w:rPr>
                <w:sz w:val="24"/>
                <w:szCs w:val="24"/>
                <w:lang w:val="lt-LT"/>
              </w:rPr>
              <w:t>ą, kopija (Savivaldybės biudžetinėms įstaigoms pateikti nereikia)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Default="00BB701F" w:rsidP="009C589D">
            <w:pPr>
              <w:pStyle w:val="Hyperlink1"/>
              <w:ind w:firstLine="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Laisvojo mokytojo verslo liudijimo ar individualios veiklos pažymos kopija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Pr="00712240" w:rsidRDefault="00BB701F" w:rsidP="009C589D">
            <w:pPr>
              <w:pStyle w:val="Hyperlink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Higienos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pasas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stacionarioms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vaikų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vasaros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poilsio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stovykloms</w:t>
            </w:r>
            <w:proofErr w:type="spellEnd"/>
            <w:r w:rsidRPr="00712240">
              <w:rPr>
                <w:rFonts w:ascii="Times New Roman" w:hAnsi="Times New Roman"/>
                <w:bCs/>
                <w:sz w:val="24"/>
                <w:szCs w:val="24"/>
              </w:rPr>
              <w:t>);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  <w:tr w:rsidR="00BB701F" w:rsidRPr="00F66CDB" w:rsidTr="009C589D">
        <w:tc>
          <w:tcPr>
            <w:tcW w:w="7117" w:type="dxa"/>
          </w:tcPr>
          <w:p w:rsidR="00BB701F" w:rsidRPr="00B03561" w:rsidRDefault="00BB701F" w:rsidP="009C589D">
            <w:pPr>
              <w:pStyle w:val="Hyperlink1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Kitus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finansavimo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šaltinius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patvirtinantys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03561">
              <w:rPr>
                <w:rFonts w:ascii="Times New Roman" w:hAnsi="Times New Roman"/>
                <w:sz w:val="24"/>
                <w:szCs w:val="24"/>
              </w:rPr>
              <w:t>dokumentai</w:t>
            </w:r>
            <w:proofErr w:type="spellEnd"/>
            <w:r w:rsidRPr="00B035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BB701F" w:rsidRPr="00F66CDB" w:rsidRDefault="00BB701F" w:rsidP="009C589D">
            <w:pPr>
              <w:jc w:val="center"/>
              <w:rPr>
                <w:b/>
              </w:rPr>
            </w:pPr>
          </w:p>
        </w:tc>
      </w:tr>
    </w:tbl>
    <w:p w:rsidR="00BB701F" w:rsidRDefault="00BB701F" w:rsidP="00BB701F">
      <w:pPr>
        <w:rPr>
          <w:b/>
        </w:rPr>
      </w:pPr>
    </w:p>
    <w:p w:rsidR="00BB701F" w:rsidRDefault="00BB701F" w:rsidP="00BB701F">
      <w:pPr>
        <w:jc w:val="both"/>
        <w:rPr>
          <w:bCs/>
        </w:rPr>
      </w:pPr>
    </w:p>
    <w:p w:rsidR="00BB701F" w:rsidRDefault="00BB701F" w:rsidP="00BB701F">
      <w:pPr>
        <w:jc w:val="both"/>
      </w:pPr>
      <w:r>
        <w:rPr>
          <w:u w:val="single"/>
        </w:rPr>
        <w:t>Institucijos vadovas</w:t>
      </w:r>
      <w:r>
        <w:t>_______________________________________________________________</w:t>
      </w:r>
    </w:p>
    <w:p w:rsidR="00BB701F" w:rsidRDefault="00BB701F" w:rsidP="00BB701F">
      <w:pPr>
        <w:rPr>
          <w:sz w:val="20"/>
        </w:rPr>
      </w:pPr>
      <w:r>
        <w:rPr>
          <w:sz w:val="20"/>
        </w:rPr>
        <w:t>(pareigos)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(parašas)</w:t>
      </w:r>
      <w:r>
        <w:rPr>
          <w:sz w:val="20"/>
        </w:rPr>
        <w:tab/>
        <w:t xml:space="preserve">                                          (vardas ir pavardė)</w:t>
      </w:r>
    </w:p>
    <w:p w:rsidR="00BB701F" w:rsidRDefault="00BB701F" w:rsidP="00BB701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</w:p>
    <w:p w:rsidR="00BB701F" w:rsidRPr="003D5DCF" w:rsidRDefault="00BB701F" w:rsidP="00BB701F">
      <w:pPr>
        <w:jc w:val="both"/>
      </w:pPr>
      <w:r w:rsidRPr="003D5DCF">
        <w:t> </w:t>
      </w:r>
    </w:p>
    <w:p w:rsidR="00BB701F" w:rsidRPr="003D5DCF" w:rsidRDefault="00BB701F" w:rsidP="00BB701F">
      <w:pPr>
        <w:ind w:firstLine="709"/>
        <w:jc w:val="both"/>
      </w:pPr>
      <w:r w:rsidRPr="003D5DCF">
        <w:t>Patvirtinu, kad:</w:t>
      </w:r>
    </w:p>
    <w:p w:rsidR="00BB701F" w:rsidRPr="003D5DCF" w:rsidRDefault="00BB701F" w:rsidP="00BB701F">
      <w:pPr>
        <w:ind w:firstLine="720"/>
        <w:jc w:val="both"/>
      </w:pPr>
      <w:r w:rsidRPr="003D5DCF">
        <w:t>-</w:t>
      </w:r>
      <w:r w:rsidRPr="003D5DCF">
        <w:rPr>
          <w:sz w:val="14"/>
          <w:szCs w:val="14"/>
        </w:rPr>
        <w:t xml:space="preserve">  </w:t>
      </w:r>
      <w:r w:rsidRPr="003D5DCF">
        <w:t>organizacija/įstaiga nėra likviduojama, nėra sudaryta sutartis su kreditoriais, sustabdyta ar apribota veikla;</w:t>
      </w:r>
    </w:p>
    <w:p w:rsidR="00BB701F" w:rsidRPr="003D5DCF" w:rsidRDefault="00BB701F" w:rsidP="00BB701F">
      <w:pPr>
        <w:ind w:firstLine="720"/>
        <w:jc w:val="both"/>
      </w:pPr>
      <w:r w:rsidRPr="003D5DCF">
        <w:t>-</w:t>
      </w:r>
      <w:r w:rsidRPr="003D5DCF">
        <w:rPr>
          <w:sz w:val="14"/>
          <w:szCs w:val="14"/>
        </w:rPr>
        <w:t xml:space="preserve">  </w:t>
      </w:r>
      <w:r w:rsidRPr="003D5DCF">
        <w:t> neturi neįvykdytų mokesčių ar socialinio draudimo įmokų mokėjimo įsipareigojimų pagal Lietuvos Respublikos teisės aktus;</w:t>
      </w:r>
    </w:p>
    <w:p w:rsidR="00BB701F" w:rsidRPr="003D5DCF" w:rsidRDefault="00BB701F" w:rsidP="00BB701F">
      <w:pPr>
        <w:ind w:firstLine="709"/>
        <w:jc w:val="both"/>
      </w:pPr>
      <w:r w:rsidRPr="003D5DCF">
        <w:t>-</w:t>
      </w:r>
      <w:r w:rsidRPr="003D5DCF">
        <w:rPr>
          <w:sz w:val="14"/>
          <w:szCs w:val="14"/>
        </w:rPr>
        <w:t xml:space="preserve">   </w:t>
      </w:r>
      <w:r w:rsidRPr="003D5DCF">
        <w:t>nėra įsiteisėjęs teismo sprendimas, kad organizacija pažeidė kitą sutartį dėl paramos skyrimo iš valstybės ar savivaldybės biudžeto;</w:t>
      </w:r>
    </w:p>
    <w:p w:rsidR="00BB701F" w:rsidRPr="003D5DCF" w:rsidRDefault="00BB701F" w:rsidP="00BB701F">
      <w:pPr>
        <w:ind w:firstLine="709"/>
        <w:jc w:val="both"/>
      </w:pPr>
      <w:r w:rsidRPr="003D5DCF">
        <w:t>- Veiklos programoje numatytos išlaidos nedubliuoja išlaidų, finansuojamų iš kitų valstybės ar savivaldybės biudžeto programų lėšų.</w:t>
      </w:r>
    </w:p>
    <w:p w:rsidR="00BB701F" w:rsidRPr="003D5DCF" w:rsidRDefault="00BB701F" w:rsidP="00BB701F">
      <w:pPr>
        <w:ind w:firstLine="720"/>
        <w:jc w:val="both"/>
      </w:pPr>
      <w:r w:rsidRPr="003D5DCF">
        <w:t xml:space="preserve">Patvirtinu, kad Veiklos programoje pateikta informacija yra tiksli ir teisinga. </w:t>
      </w:r>
    </w:p>
    <w:p w:rsidR="00BB701F" w:rsidRPr="003D5DCF" w:rsidRDefault="00BB701F" w:rsidP="00BB701F">
      <w:pPr>
        <w:ind w:firstLine="720"/>
        <w:jc w:val="both"/>
      </w:pPr>
      <w:r w:rsidRPr="003D5DCF">
        <w:t xml:space="preserve">Įsipareigoju, įvykdžius </w:t>
      </w:r>
      <w:r>
        <w:t>Veiklos programą</w:t>
      </w:r>
      <w:r w:rsidRPr="003D5DCF">
        <w:t>, pateikti Marijampolės savivaldybės administracij</w:t>
      </w:r>
      <w:r>
        <w:t>ai</w:t>
      </w:r>
      <w:r w:rsidRPr="003D5DCF">
        <w:t xml:space="preserve"> </w:t>
      </w:r>
      <w:r>
        <w:t>Lėšų panaudojimo ataskaitą, Pavedimo įvykdymo ataskaitą, Veiklos programos</w:t>
      </w:r>
      <w:r w:rsidRPr="003D5DCF">
        <w:t xml:space="preserve"> įvykdymo ataskaitą per </w:t>
      </w:r>
      <w:r>
        <w:t>S</w:t>
      </w:r>
      <w:r w:rsidRPr="003D5DCF">
        <w:t xml:space="preserve">utartyje numatytus terminus. </w:t>
      </w:r>
    </w:p>
    <w:p w:rsidR="00BB701F" w:rsidRDefault="00BB701F" w:rsidP="00BB701F">
      <w:pPr>
        <w:rPr>
          <w:sz w:val="20"/>
          <w:szCs w:val="20"/>
        </w:rPr>
      </w:pPr>
      <w:r w:rsidRPr="003D5DCF">
        <w:rPr>
          <w:sz w:val="20"/>
          <w:szCs w:val="20"/>
        </w:rPr>
        <w:t> </w:t>
      </w:r>
    </w:p>
    <w:p w:rsidR="00CD1354" w:rsidRPr="003D5DCF" w:rsidRDefault="00CD1354" w:rsidP="00BB701F"/>
    <w:p w:rsidR="00BB701F" w:rsidRPr="003D5DCF" w:rsidRDefault="00BB701F" w:rsidP="00BB701F">
      <w:r w:rsidRPr="003D5DCF">
        <w:rPr>
          <w:sz w:val="20"/>
          <w:szCs w:val="20"/>
        </w:rPr>
        <w:t>  </w:t>
      </w:r>
      <w:r w:rsidRPr="003D5DCF">
        <w:rPr>
          <w:snapToGrid w:val="0"/>
        </w:rPr>
        <w:t>_________________________</w:t>
      </w:r>
      <w:r>
        <w:rPr>
          <w:snapToGrid w:val="0"/>
        </w:rPr>
        <w:tab/>
        <w:t>_____________</w:t>
      </w:r>
      <w:r>
        <w:rPr>
          <w:snapToGrid w:val="0"/>
        </w:rPr>
        <w:tab/>
        <w:t>__________________</w:t>
      </w:r>
    </w:p>
    <w:p w:rsidR="00BB701F" w:rsidRPr="003D5DCF" w:rsidRDefault="00BB701F" w:rsidP="00BB701F">
      <w:r>
        <w:rPr>
          <w:i/>
          <w:iCs/>
          <w:snapToGrid w:val="0"/>
          <w:sz w:val="20"/>
          <w:szCs w:val="20"/>
        </w:rPr>
        <w:t>(Pareigų pavadinimas)</w:t>
      </w:r>
      <w:r>
        <w:rPr>
          <w:i/>
          <w:iCs/>
          <w:snapToGrid w:val="0"/>
          <w:sz w:val="20"/>
          <w:szCs w:val="20"/>
        </w:rPr>
        <w:tab/>
      </w:r>
      <w:r>
        <w:rPr>
          <w:i/>
          <w:iCs/>
          <w:snapToGrid w:val="0"/>
          <w:sz w:val="20"/>
          <w:szCs w:val="20"/>
        </w:rPr>
        <w:tab/>
      </w:r>
      <w:r w:rsidRPr="003D5DCF">
        <w:rPr>
          <w:i/>
          <w:iCs/>
          <w:snapToGrid w:val="0"/>
          <w:sz w:val="20"/>
          <w:szCs w:val="20"/>
        </w:rPr>
        <w:t xml:space="preserve"> (parašas) </w:t>
      </w:r>
      <w:r>
        <w:rPr>
          <w:i/>
          <w:iCs/>
          <w:snapToGrid w:val="0"/>
          <w:sz w:val="20"/>
          <w:szCs w:val="20"/>
        </w:rPr>
        <w:tab/>
      </w:r>
      <w:r>
        <w:rPr>
          <w:i/>
          <w:iCs/>
          <w:snapToGrid w:val="0"/>
          <w:sz w:val="20"/>
          <w:szCs w:val="20"/>
        </w:rPr>
        <w:tab/>
      </w:r>
      <w:r w:rsidRPr="003D5DCF">
        <w:rPr>
          <w:i/>
          <w:iCs/>
          <w:snapToGrid w:val="0"/>
          <w:sz w:val="20"/>
          <w:szCs w:val="20"/>
        </w:rPr>
        <w:t>(vardas, pavardė</w:t>
      </w:r>
      <w:r>
        <w:rPr>
          <w:i/>
          <w:iCs/>
          <w:snapToGrid w:val="0"/>
          <w:sz w:val="20"/>
          <w:szCs w:val="20"/>
        </w:rPr>
        <w:t>)</w:t>
      </w:r>
      <w:r>
        <w:rPr>
          <w:i/>
          <w:iCs/>
          <w:snapToGrid w:val="0"/>
          <w:sz w:val="20"/>
          <w:szCs w:val="20"/>
        </w:rPr>
        <w:tab/>
      </w:r>
    </w:p>
    <w:p w:rsidR="002C4BB6" w:rsidRDefault="002C4BB6" w:rsidP="00BB701F">
      <w:pPr>
        <w:ind w:left="5184"/>
      </w:pPr>
    </w:p>
    <w:p w:rsidR="002C4BB6" w:rsidRDefault="002C4BB6" w:rsidP="00BB701F">
      <w:pPr>
        <w:ind w:left="5184"/>
      </w:pPr>
    </w:p>
    <w:p w:rsidR="002C4BB6" w:rsidRDefault="002C4BB6" w:rsidP="00BB701F">
      <w:pPr>
        <w:ind w:left="5184"/>
      </w:pPr>
    </w:p>
    <w:p w:rsidR="00AE3B59" w:rsidRDefault="00AE3B59" w:rsidP="00BB701F">
      <w:pPr>
        <w:ind w:left="5184"/>
      </w:pPr>
    </w:p>
    <w:p w:rsidR="00AE3B59" w:rsidRDefault="00AE3B59" w:rsidP="00BB701F">
      <w:pPr>
        <w:ind w:left="5184"/>
      </w:pPr>
    </w:p>
    <w:p w:rsidR="00CD1354" w:rsidRDefault="00CD1354" w:rsidP="00BB701F">
      <w:pPr>
        <w:ind w:left="5184"/>
      </w:pPr>
    </w:p>
    <w:p w:rsidR="002C4BB6" w:rsidRDefault="002C4BB6" w:rsidP="00BB701F">
      <w:pPr>
        <w:ind w:left="5184"/>
      </w:pPr>
    </w:p>
    <w:p w:rsidR="002C4BB6" w:rsidRDefault="002C4BB6" w:rsidP="00BB701F">
      <w:pPr>
        <w:ind w:left="5184"/>
      </w:pPr>
    </w:p>
    <w:p w:rsidR="00BB701F" w:rsidRPr="003D5DCF" w:rsidRDefault="00BB701F" w:rsidP="00BB701F">
      <w:pPr>
        <w:ind w:left="5184"/>
      </w:pPr>
      <w:r w:rsidRPr="003D5DCF">
        <w:t xml:space="preserve">Marijampolės savivaldybės biudžeto lėšomis  finansuojamų </w:t>
      </w:r>
      <w:r>
        <w:rPr>
          <w:rFonts w:eastAsia="Arial Unicode MS"/>
        </w:rPr>
        <w:t>v</w:t>
      </w:r>
      <w:r w:rsidRPr="003D5DCF">
        <w:rPr>
          <w:rFonts w:eastAsia="Arial Unicode MS"/>
        </w:rPr>
        <w:t xml:space="preserve">aikų vasaros </w:t>
      </w:r>
      <w:r>
        <w:rPr>
          <w:rFonts w:eastAsia="Arial Unicode MS"/>
        </w:rPr>
        <w:t>stovyklų ir kitų  neformaliojo vaikų švietimo veiklų</w:t>
      </w:r>
      <w:r w:rsidRPr="003D5DCF">
        <w:rPr>
          <w:rFonts w:eastAsia="Arial Unicode MS"/>
        </w:rPr>
        <w:t xml:space="preserve"> programų</w:t>
      </w:r>
      <w:r w:rsidRPr="003D5DCF">
        <w:t xml:space="preserve"> vertinimo ir finansavimo tvarkos aprašo</w:t>
      </w:r>
    </w:p>
    <w:p w:rsidR="00BB701F" w:rsidRPr="003D5DCF" w:rsidRDefault="00BB701F" w:rsidP="00BB701F">
      <w:pPr>
        <w:ind w:left="3888" w:firstLine="1296"/>
      </w:pPr>
      <w:r>
        <w:t>2</w:t>
      </w:r>
      <w:r w:rsidRPr="003D5DCF">
        <w:t xml:space="preserve"> priedas</w:t>
      </w:r>
    </w:p>
    <w:p w:rsidR="00BB701F" w:rsidRPr="003D5DCF" w:rsidRDefault="00BB701F" w:rsidP="00BB701F">
      <w:r w:rsidRPr="003D5DCF">
        <w:t> </w:t>
      </w:r>
    </w:p>
    <w:p w:rsidR="00BB701F" w:rsidRPr="002022C7" w:rsidRDefault="00BB701F" w:rsidP="00BB701F">
      <w:pPr>
        <w:jc w:val="center"/>
      </w:pPr>
      <w:r w:rsidRPr="002022C7">
        <w:rPr>
          <w:iCs/>
        </w:rPr>
        <w:t>(veiklos programos  vertinimo anketos forma)</w:t>
      </w:r>
    </w:p>
    <w:p w:rsidR="00BB701F" w:rsidRPr="003D5DCF" w:rsidRDefault="00BB701F" w:rsidP="00BB701F">
      <w:pPr>
        <w:ind w:left="5760"/>
        <w:jc w:val="both"/>
      </w:pPr>
      <w:r w:rsidRPr="003D5DCF">
        <w:rPr>
          <w:snapToGrid w:val="0"/>
        </w:rPr>
        <w:t> </w:t>
      </w:r>
    </w:p>
    <w:p w:rsidR="00BB701F" w:rsidRDefault="00BB701F" w:rsidP="00BB701F">
      <w:pPr>
        <w:jc w:val="center"/>
        <w:rPr>
          <w:b/>
          <w:bCs/>
          <w:caps/>
        </w:rPr>
      </w:pPr>
      <w:r w:rsidRPr="003D5DCF">
        <w:rPr>
          <w:b/>
          <w:bCs/>
        </w:rPr>
        <w:t xml:space="preserve">VEIKLOS PROGRAMOS </w:t>
      </w:r>
      <w:r>
        <w:rPr>
          <w:b/>
          <w:bCs/>
          <w:caps/>
        </w:rPr>
        <w:t xml:space="preserve">VERTINIMo ANKETA </w:t>
      </w:r>
    </w:p>
    <w:p w:rsidR="00BB701F" w:rsidRDefault="00BB701F" w:rsidP="00BB701F">
      <w:pPr>
        <w:jc w:val="center"/>
        <w:rPr>
          <w:b/>
          <w:bCs/>
          <w:caps/>
        </w:rPr>
      </w:pPr>
    </w:p>
    <w:p w:rsidR="00BB701F" w:rsidRPr="003D5DCF" w:rsidRDefault="00BB701F" w:rsidP="00BB701F">
      <w:pPr>
        <w:jc w:val="center"/>
      </w:pPr>
    </w:p>
    <w:p w:rsidR="00BB701F" w:rsidRDefault="00BB701F" w:rsidP="00BB701F">
      <w:pPr>
        <w:jc w:val="both"/>
        <w:rPr>
          <w:b/>
        </w:rPr>
      </w:pPr>
      <w:r w:rsidRPr="00426E6C">
        <w:rPr>
          <w:b/>
        </w:rPr>
        <w:t xml:space="preserve">Programos </w:t>
      </w:r>
      <w:r>
        <w:rPr>
          <w:b/>
        </w:rPr>
        <w:t>paraišką pateikęs juridinis ar fizinis asmuo_______________________________</w:t>
      </w:r>
    </w:p>
    <w:p w:rsidR="00BB701F" w:rsidRPr="003D1944" w:rsidRDefault="00BB701F" w:rsidP="00BB701F">
      <w:pPr>
        <w:jc w:val="both"/>
        <w:rPr>
          <w:b/>
        </w:rPr>
      </w:pPr>
    </w:p>
    <w:p w:rsidR="00BB701F" w:rsidRDefault="00BB701F" w:rsidP="00BB701F">
      <w:pPr>
        <w:jc w:val="both"/>
      </w:pPr>
      <w:r w:rsidRPr="00426E6C">
        <w:rPr>
          <w:b/>
        </w:rPr>
        <w:t>Programos pavadinimas</w:t>
      </w:r>
      <w:r>
        <w:rPr>
          <w:b/>
        </w:rPr>
        <w:t>__________________________________________________________</w:t>
      </w:r>
    </w:p>
    <w:p w:rsidR="00BB701F" w:rsidRPr="004862A3" w:rsidRDefault="00BB701F" w:rsidP="00BB701F">
      <w:pPr>
        <w:rPr>
          <w:b/>
          <w:sz w:val="22"/>
          <w:szCs w:val="22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266"/>
        <w:gridCol w:w="6336"/>
        <w:gridCol w:w="750"/>
      </w:tblGrid>
      <w:tr w:rsidR="00BB701F" w:rsidRPr="00900D68" w:rsidTr="00CD1354">
        <w:trPr>
          <w:trHeight w:val="557"/>
        </w:trPr>
        <w:tc>
          <w:tcPr>
            <w:tcW w:w="570" w:type="dxa"/>
            <w:shd w:val="clear" w:color="auto" w:fill="auto"/>
          </w:tcPr>
          <w:p w:rsidR="00BB701F" w:rsidRPr="00900D68" w:rsidRDefault="00BB701F" w:rsidP="009C589D">
            <w:pPr>
              <w:jc w:val="center"/>
              <w:rPr>
                <w:b/>
              </w:rPr>
            </w:pPr>
            <w:r w:rsidRPr="00900D68">
              <w:rPr>
                <w:b/>
              </w:rPr>
              <w:t>Eil. Nr.</w:t>
            </w:r>
          </w:p>
        </w:tc>
        <w:tc>
          <w:tcPr>
            <w:tcW w:w="2266" w:type="dxa"/>
            <w:shd w:val="clear" w:color="auto" w:fill="auto"/>
          </w:tcPr>
          <w:p w:rsidR="00BB701F" w:rsidRPr="00900D68" w:rsidRDefault="00BB701F" w:rsidP="009C589D">
            <w:pPr>
              <w:jc w:val="center"/>
              <w:rPr>
                <w:b/>
              </w:rPr>
            </w:pPr>
            <w:r w:rsidRPr="00900D68">
              <w:rPr>
                <w:b/>
              </w:rPr>
              <w:t>Programos idėjos ir turinio vertinimas</w:t>
            </w:r>
          </w:p>
        </w:tc>
        <w:tc>
          <w:tcPr>
            <w:tcW w:w="6336" w:type="dxa"/>
            <w:shd w:val="clear" w:color="auto" w:fill="auto"/>
          </w:tcPr>
          <w:p w:rsidR="00BB701F" w:rsidRPr="00900D68" w:rsidRDefault="00BB701F" w:rsidP="009C589D">
            <w:pPr>
              <w:jc w:val="center"/>
              <w:rPr>
                <w:b/>
              </w:rPr>
            </w:pPr>
            <w:r w:rsidRPr="00900D68">
              <w:rPr>
                <w:b/>
              </w:rPr>
              <w:t>Vertinimo kriterijų aprašymas</w:t>
            </w:r>
          </w:p>
          <w:p w:rsidR="00BB701F" w:rsidRPr="00900D68" w:rsidRDefault="00BB701F" w:rsidP="009C589D">
            <w:pPr>
              <w:rPr>
                <w:b/>
              </w:rPr>
            </w:pPr>
          </w:p>
        </w:tc>
        <w:tc>
          <w:tcPr>
            <w:tcW w:w="750" w:type="dxa"/>
            <w:shd w:val="clear" w:color="auto" w:fill="auto"/>
          </w:tcPr>
          <w:p w:rsidR="00BB701F" w:rsidRPr="00900D68" w:rsidRDefault="00BB701F" w:rsidP="009C589D">
            <w:pPr>
              <w:jc w:val="center"/>
              <w:rPr>
                <w:b/>
              </w:rPr>
            </w:pPr>
            <w:r w:rsidRPr="00900D68">
              <w:rPr>
                <w:b/>
              </w:rPr>
              <w:t>Balai</w:t>
            </w:r>
          </w:p>
        </w:tc>
      </w:tr>
      <w:tr w:rsidR="00BB701F" w:rsidRPr="00900D68" w:rsidTr="009C589D">
        <w:tc>
          <w:tcPr>
            <w:tcW w:w="570" w:type="dxa"/>
            <w:shd w:val="clear" w:color="auto" w:fill="auto"/>
          </w:tcPr>
          <w:p w:rsidR="00BB701F" w:rsidRPr="00900D68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266" w:type="dxa"/>
            <w:shd w:val="clear" w:color="auto" w:fill="auto"/>
          </w:tcPr>
          <w:p w:rsidR="00BB701F" w:rsidRPr="005B2EE6" w:rsidRDefault="00BB701F" w:rsidP="009C589D">
            <w:pPr>
              <w:rPr>
                <w:b/>
              </w:rPr>
            </w:pPr>
            <w:r w:rsidRPr="005B2EE6">
              <w:rPr>
                <w:b/>
              </w:rPr>
              <w:t>Atitikimas Aprašo reikalavimams</w:t>
            </w:r>
          </w:p>
          <w:p w:rsidR="00BB701F" w:rsidRPr="005B2EE6" w:rsidRDefault="00BB701F" w:rsidP="009C589D">
            <w:pPr>
              <w:rPr>
                <w:b/>
                <w:sz w:val="22"/>
                <w:szCs w:val="22"/>
              </w:rPr>
            </w:pPr>
            <w:r w:rsidRPr="005B2EE6">
              <w:rPr>
                <w:b/>
                <w:sz w:val="22"/>
                <w:szCs w:val="22"/>
              </w:rPr>
              <w:t>(paraiška vertinama arba nevertinama)</w:t>
            </w:r>
          </w:p>
        </w:tc>
        <w:tc>
          <w:tcPr>
            <w:tcW w:w="6336" w:type="dxa"/>
            <w:shd w:val="clear" w:color="auto" w:fill="auto"/>
          </w:tcPr>
          <w:p w:rsidR="00BB701F" w:rsidRDefault="00BB701F" w:rsidP="009C589D">
            <w:pPr>
              <w:rPr>
                <w:b/>
              </w:rPr>
            </w:pPr>
            <w:r>
              <w:rPr>
                <w:b/>
              </w:rPr>
              <w:t>Ar paraiška atitinka Aprašo 12 punkto reikalavimus</w:t>
            </w:r>
          </w:p>
          <w:p w:rsidR="00BB701F" w:rsidRPr="002C513F" w:rsidRDefault="00BB701F" w:rsidP="009C589D">
            <w:r w:rsidRPr="002C513F">
              <w:t>Neatitinka – paraiška nevertinama</w:t>
            </w:r>
          </w:p>
          <w:p w:rsidR="00BB701F" w:rsidRPr="00900D68" w:rsidRDefault="00BB701F" w:rsidP="009C589D">
            <w:pPr>
              <w:rPr>
                <w:b/>
              </w:rPr>
            </w:pPr>
            <w:r w:rsidRPr="002C513F">
              <w:t>Atitinka – paraiška vertinama</w:t>
            </w:r>
          </w:p>
        </w:tc>
        <w:tc>
          <w:tcPr>
            <w:tcW w:w="750" w:type="dxa"/>
            <w:shd w:val="clear" w:color="auto" w:fill="auto"/>
          </w:tcPr>
          <w:p w:rsidR="00BB701F" w:rsidRPr="00900D68" w:rsidRDefault="00BB701F" w:rsidP="009C589D">
            <w:pPr>
              <w:jc w:val="center"/>
              <w:rPr>
                <w:b/>
              </w:rPr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900D68"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  <w:r w:rsidRPr="00900D68">
              <w:rPr>
                <w:b/>
              </w:rPr>
              <w:t>Tikslas</w:t>
            </w:r>
          </w:p>
          <w:p w:rsidR="00BB701F" w:rsidRPr="00900D68" w:rsidRDefault="00BB701F" w:rsidP="009C589D">
            <w:pPr>
              <w:jc w:val="both"/>
              <w:rPr>
                <w:b/>
              </w:rPr>
            </w:pPr>
            <w:r w:rsidRPr="00900D68">
              <w:rPr>
                <w:b/>
              </w:rPr>
              <w:t>(0</w:t>
            </w:r>
            <w:r>
              <w:rPr>
                <w:b/>
              </w:rPr>
              <w:t>–</w:t>
            </w:r>
            <w:r w:rsidRPr="00900D68">
              <w:rPr>
                <w:b/>
              </w:rPr>
              <w:t>2 balai)</w:t>
            </w:r>
          </w:p>
        </w:tc>
        <w:tc>
          <w:tcPr>
            <w:tcW w:w="6336" w:type="dxa"/>
            <w:shd w:val="clear" w:color="auto" w:fill="auto"/>
          </w:tcPr>
          <w:p w:rsidR="00BB701F" w:rsidRPr="00900D68" w:rsidRDefault="00BB701F" w:rsidP="009C589D">
            <w:pPr>
              <w:jc w:val="both"/>
              <w:rPr>
                <w:b/>
              </w:rPr>
            </w:pPr>
            <w:r w:rsidRPr="00900D68">
              <w:rPr>
                <w:b/>
              </w:rPr>
              <w:t>Ar aiškiai suformuluotas, realiai pasiekiamas (siejasi su konkurso tikslais)?</w:t>
            </w:r>
          </w:p>
          <w:p w:rsidR="00BB701F" w:rsidRDefault="00BB701F" w:rsidP="009C589D">
            <w:pPr>
              <w:jc w:val="both"/>
            </w:pPr>
            <w:r>
              <w:t xml:space="preserve">Tikslas aiškiai suformuluotas, atliepiantis konkurso tikslus, realiai pasiekiamas – 2 </w:t>
            </w:r>
          </w:p>
          <w:p w:rsidR="00BB701F" w:rsidRDefault="00BB701F" w:rsidP="009C589D">
            <w:pPr>
              <w:jc w:val="both"/>
            </w:pPr>
            <w:r>
              <w:t xml:space="preserve">Tikslas pakankamai aiškiai suformuluotas, iš dalies atliepiantis konkurso tikslus – 1 </w:t>
            </w:r>
          </w:p>
          <w:p w:rsidR="00BB701F" w:rsidRDefault="00BB701F" w:rsidP="009C589D">
            <w:pPr>
              <w:jc w:val="both"/>
            </w:pPr>
            <w:r>
              <w:t xml:space="preserve">Tikslas deklaratyvus, sunkiai pasiekiamas – 0 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900D68"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Pr="00900D68" w:rsidRDefault="00BB701F" w:rsidP="009C589D">
            <w:pPr>
              <w:jc w:val="both"/>
              <w:rPr>
                <w:b/>
              </w:rPr>
            </w:pPr>
          </w:p>
          <w:p w:rsidR="00BB701F" w:rsidRPr="00900D68" w:rsidRDefault="00BB701F" w:rsidP="009C589D">
            <w:pPr>
              <w:jc w:val="both"/>
              <w:rPr>
                <w:b/>
              </w:rPr>
            </w:pPr>
            <w:r w:rsidRPr="00900D68">
              <w:rPr>
                <w:b/>
              </w:rPr>
              <w:t>Uždaviniai</w:t>
            </w:r>
          </w:p>
          <w:p w:rsidR="00BB701F" w:rsidRPr="00900D68" w:rsidRDefault="00BB701F" w:rsidP="009C589D">
            <w:pPr>
              <w:jc w:val="both"/>
              <w:rPr>
                <w:b/>
              </w:rPr>
            </w:pPr>
            <w:r w:rsidRPr="00900D68">
              <w:rPr>
                <w:b/>
              </w:rPr>
              <w:t>(0</w:t>
            </w:r>
            <w:r>
              <w:rPr>
                <w:b/>
              </w:rPr>
              <w:t>–</w:t>
            </w:r>
            <w:r w:rsidRPr="00900D68">
              <w:rPr>
                <w:b/>
              </w:rPr>
              <w:t>2 balai)</w:t>
            </w:r>
          </w:p>
        </w:tc>
        <w:tc>
          <w:tcPr>
            <w:tcW w:w="6336" w:type="dxa"/>
            <w:shd w:val="clear" w:color="auto" w:fill="auto"/>
          </w:tcPr>
          <w:p w:rsidR="00BB701F" w:rsidRPr="00900D68" w:rsidRDefault="00BB701F" w:rsidP="009C589D">
            <w:pPr>
              <w:jc w:val="both"/>
              <w:rPr>
                <w:b/>
              </w:rPr>
            </w:pPr>
            <w:r w:rsidRPr="00900D68">
              <w:rPr>
                <w:b/>
              </w:rPr>
              <w:t>Ar programos uždaviniai konkretūs ir padeda siekti tikslo?</w:t>
            </w:r>
          </w:p>
          <w:p w:rsidR="00BB701F" w:rsidRDefault="00BB701F" w:rsidP="009C589D">
            <w:pPr>
              <w:jc w:val="both"/>
            </w:pPr>
            <w:r>
              <w:t xml:space="preserve">Konkretūs ir realūs, padedantys siekti tikslo – 2 </w:t>
            </w:r>
          </w:p>
          <w:p w:rsidR="00BB701F" w:rsidRDefault="00BB701F" w:rsidP="009C589D">
            <w:pPr>
              <w:jc w:val="both"/>
            </w:pPr>
            <w:r>
              <w:t xml:space="preserve">Pakankamai konkretūs ir susiję – 1 </w:t>
            </w:r>
          </w:p>
          <w:p w:rsidR="00BB701F" w:rsidRDefault="00BB701F" w:rsidP="009C589D">
            <w:pPr>
              <w:jc w:val="both"/>
            </w:pPr>
            <w:r>
              <w:t xml:space="preserve">Nekonkretūs – 0 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rPr>
          <w:trHeight w:val="827"/>
        </w:trPr>
        <w:tc>
          <w:tcPr>
            <w:tcW w:w="570" w:type="dxa"/>
            <w:vMerge w:val="restart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Pr="00D4438D" w:rsidRDefault="00B46076" w:rsidP="009C589D">
            <w:pPr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BB701F" w:rsidRPr="00D4438D">
              <w:rPr>
                <w:b/>
              </w:rPr>
              <w:t>.</w:t>
            </w:r>
          </w:p>
        </w:tc>
        <w:tc>
          <w:tcPr>
            <w:tcW w:w="2266" w:type="dxa"/>
            <w:vMerge w:val="restart"/>
            <w:shd w:val="clear" w:color="auto" w:fill="auto"/>
          </w:tcPr>
          <w:p w:rsidR="00BB701F" w:rsidRPr="00B61410" w:rsidRDefault="00BB701F" w:rsidP="009C589D">
            <w:pPr>
              <w:jc w:val="both"/>
              <w:rPr>
                <w:b/>
                <w:sz w:val="20"/>
                <w:szCs w:val="20"/>
              </w:rPr>
            </w:pPr>
          </w:p>
          <w:p w:rsidR="00BB701F" w:rsidRPr="00B61410" w:rsidRDefault="00BB701F" w:rsidP="009C589D">
            <w:pPr>
              <w:jc w:val="both"/>
              <w:rPr>
                <w:b/>
                <w:sz w:val="20"/>
                <w:szCs w:val="20"/>
              </w:rPr>
            </w:pPr>
          </w:p>
          <w:p w:rsidR="00BB701F" w:rsidRPr="00247CBC" w:rsidRDefault="00BB701F" w:rsidP="009C589D">
            <w:pPr>
              <w:jc w:val="both"/>
              <w:rPr>
                <w:b/>
              </w:rPr>
            </w:pPr>
            <w:r w:rsidRPr="00247CBC">
              <w:rPr>
                <w:b/>
              </w:rPr>
              <w:t>Prioritetai</w:t>
            </w:r>
          </w:p>
          <w:p w:rsidR="00BB701F" w:rsidRPr="00B61410" w:rsidRDefault="00BB701F" w:rsidP="003C4013">
            <w:pPr>
              <w:jc w:val="both"/>
              <w:rPr>
                <w:b/>
                <w:sz w:val="20"/>
                <w:szCs w:val="20"/>
              </w:rPr>
            </w:pPr>
            <w:r w:rsidRPr="00247CBC">
              <w:rPr>
                <w:b/>
              </w:rPr>
              <w:t>(</w:t>
            </w:r>
            <w:r w:rsidR="003C4013">
              <w:rPr>
                <w:b/>
              </w:rPr>
              <w:t>1</w:t>
            </w:r>
            <w:r w:rsidRPr="00247CBC">
              <w:rPr>
                <w:b/>
              </w:rPr>
              <w:t>–10 balų)</w:t>
            </w:r>
          </w:p>
        </w:tc>
        <w:tc>
          <w:tcPr>
            <w:tcW w:w="6336" w:type="dxa"/>
            <w:shd w:val="clear" w:color="auto" w:fill="auto"/>
          </w:tcPr>
          <w:p w:rsidR="00BB701F" w:rsidRPr="003E2DD1" w:rsidRDefault="00BB701F" w:rsidP="009C589D">
            <w:pPr>
              <w:rPr>
                <w:b/>
              </w:rPr>
            </w:pPr>
            <w:r w:rsidRPr="003E2DD1">
              <w:rPr>
                <w:b/>
              </w:rPr>
              <w:t>Ar veiklos vyks atsižvelgiant į Apraše numatytus prioritetus?</w:t>
            </w:r>
          </w:p>
          <w:p w:rsidR="00BB701F" w:rsidRPr="00B61410" w:rsidRDefault="00BB701F" w:rsidP="003C4013">
            <w:pPr>
              <w:jc w:val="both"/>
              <w:rPr>
                <w:color w:val="FF0000"/>
                <w:sz w:val="20"/>
                <w:szCs w:val="20"/>
              </w:rPr>
            </w:pPr>
            <w:r>
              <w:t>Veiklos, skatinančios vaikų kūrybiškumą ir iniciatyvumą</w:t>
            </w:r>
            <w:r w:rsidRPr="003E2DD1">
              <w:t xml:space="preserve">– </w:t>
            </w:r>
            <w:r w:rsidR="003C4013">
              <w:t>4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  <w:p w:rsidR="00BB701F" w:rsidRDefault="00BB701F" w:rsidP="009C589D">
            <w:pPr>
              <w:jc w:val="both"/>
            </w:pPr>
          </w:p>
          <w:p w:rsidR="00BB701F" w:rsidRPr="003E2DD1" w:rsidRDefault="00BB701F" w:rsidP="009C589D"/>
        </w:tc>
      </w:tr>
      <w:tr w:rsidR="00BB701F" w:rsidTr="00CD1354">
        <w:trPr>
          <w:trHeight w:val="371"/>
        </w:trPr>
        <w:tc>
          <w:tcPr>
            <w:tcW w:w="570" w:type="dxa"/>
            <w:vMerge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vMerge/>
            <w:shd w:val="clear" w:color="auto" w:fill="auto"/>
          </w:tcPr>
          <w:p w:rsidR="00BB701F" w:rsidRPr="00B61410" w:rsidRDefault="00BB701F" w:rsidP="009C589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3E2DD1" w:rsidRDefault="00BB701F" w:rsidP="003C4013">
            <w:pPr>
              <w:jc w:val="both"/>
              <w:rPr>
                <w:b/>
              </w:rPr>
            </w:pPr>
            <w:r>
              <w:t>i</w:t>
            </w:r>
            <w:r w:rsidRPr="003E2DD1">
              <w:t>lgesnė nei 5 dienų trukmės</w:t>
            </w:r>
            <w:r>
              <w:t xml:space="preserve"> </w:t>
            </w:r>
            <w:r w:rsidRPr="003E2DD1">
              <w:t xml:space="preserve">– </w:t>
            </w:r>
            <w:r w:rsidR="003C4013">
              <w:t>2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/>
        </w:tc>
      </w:tr>
      <w:tr w:rsidR="00BB701F" w:rsidTr="009C589D">
        <w:trPr>
          <w:trHeight w:val="843"/>
        </w:trPr>
        <w:tc>
          <w:tcPr>
            <w:tcW w:w="570" w:type="dxa"/>
            <w:vMerge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vMerge/>
            <w:shd w:val="clear" w:color="auto" w:fill="auto"/>
          </w:tcPr>
          <w:p w:rsidR="00BB701F" w:rsidRPr="00B61410" w:rsidRDefault="00BB701F" w:rsidP="009C589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3E2DD1" w:rsidRDefault="00BB701F" w:rsidP="003C4013">
            <w:pPr>
              <w:rPr>
                <w:b/>
              </w:rPr>
            </w:pPr>
            <w:r>
              <w:t>Veiklos</w:t>
            </w:r>
            <w:r w:rsidRPr="003E2DD1">
              <w:t xml:space="preserve"> </w:t>
            </w:r>
            <w:r>
              <w:t>skirtos vaikams, turintiems didelių ir labai didelių specialiųjų ugdymosi poreikių dėl negalios ir/ar gaunantiems socialinę paramą</w:t>
            </w:r>
            <w:r w:rsidRPr="003E2DD1">
              <w:t xml:space="preserve">  – </w:t>
            </w:r>
            <w:r w:rsidR="003C4013">
              <w:t>2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CD1354">
        <w:trPr>
          <w:trHeight w:val="275"/>
        </w:trPr>
        <w:tc>
          <w:tcPr>
            <w:tcW w:w="570" w:type="dxa"/>
            <w:vMerge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vMerge/>
            <w:shd w:val="clear" w:color="auto" w:fill="auto"/>
          </w:tcPr>
          <w:p w:rsidR="00BB701F" w:rsidRPr="00B61410" w:rsidRDefault="00BB701F" w:rsidP="009C589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3E2DD1" w:rsidRDefault="00BB701F" w:rsidP="003C4013">
            <w:pPr>
              <w:jc w:val="both"/>
              <w:rPr>
                <w:b/>
              </w:rPr>
            </w:pPr>
            <w:r w:rsidRPr="003E2DD1">
              <w:t xml:space="preserve">Įtraukti savanoriai – </w:t>
            </w:r>
            <w:r w:rsidR="003C4013">
              <w:t>1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rPr>
          <w:trHeight w:val="279"/>
        </w:trPr>
        <w:tc>
          <w:tcPr>
            <w:tcW w:w="570" w:type="dxa"/>
            <w:vMerge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vMerge/>
            <w:shd w:val="clear" w:color="auto" w:fill="auto"/>
          </w:tcPr>
          <w:p w:rsidR="00BB701F" w:rsidRPr="00B61410" w:rsidRDefault="00BB701F" w:rsidP="009C589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3E2DD1" w:rsidRDefault="00BB701F" w:rsidP="003C4013">
            <w:pPr>
              <w:jc w:val="both"/>
            </w:pPr>
            <w:r>
              <w:t>Turi kitų finansavimo šaltinių</w:t>
            </w:r>
            <w:r w:rsidRPr="00225B21">
              <w:t xml:space="preserve"> –</w:t>
            </w:r>
            <w:r w:rsidR="003C4013">
              <w:t>1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Pr="00D4438D" w:rsidRDefault="00B46076" w:rsidP="009C589D">
            <w:pPr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="00BB701F" w:rsidRPr="00D4438D"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Pr="00D4438D" w:rsidRDefault="00BB701F" w:rsidP="009C589D">
            <w:pPr>
              <w:jc w:val="both"/>
              <w:rPr>
                <w:b/>
              </w:rPr>
            </w:pPr>
            <w:r w:rsidRPr="00D4438D">
              <w:rPr>
                <w:b/>
              </w:rPr>
              <w:t>Programos veiklos</w:t>
            </w:r>
          </w:p>
          <w:p w:rsidR="00BB701F" w:rsidRPr="00D4438D" w:rsidRDefault="00BB701F" w:rsidP="009C589D">
            <w:pPr>
              <w:jc w:val="both"/>
              <w:rPr>
                <w:b/>
              </w:rPr>
            </w:pPr>
            <w:r w:rsidRPr="00D4438D">
              <w:rPr>
                <w:b/>
              </w:rPr>
              <w:t>(0</w:t>
            </w:r>
            <w:r>
              <w:rPr>
                <w:b/>
              </w:rPr>
              <w:t>–</w:t>
            </w:r>
            <w:r w:rsidRPr="00D4438D">
              <w:rPr>
                <w:b/>
              </w:rPr>
              <w:t>3 balai)</w:t>
            </w:r>
          </w:p>
        </w:tc>
        <w:tc>
          <w:tcPr>
            <w:tcW w:w="6336" w:type="dxa"/>
            <w:shd w:val="clear" w:color="auto" w:fill="auto"/>
          </w:tcPr>
          <w:p w:rsidR="00BB701F" w:rsidRPr="00D4438D" w:rsidRDefault="00BB701F" w:rsidP="009C589D">
            <w:pPr>
              <w:jc w:val="both"/>
              <w:rPr>
                <w:b/>
              </w:rPr>
            </w:pPr>
            <w:r w:rsidRPr="00D4438D">
              <w:rPr>
                <w:b/>
              </w:rPr>
              <w:t>Ar programos veiklos, skirtos vaikams, yra patrauklios ir atitinka vaikų poreikius?</w:t>
            </w:r>
          </w:p>
          <w:p w:rsidR="00BB701F" w:rsidRDefault="00BB701F" w:rsidP="009C589D">
            <w:pPr>
              <w:jc w:val="both"/>
            </w:pPr>
            <w:r>
              <w:t>Labai įdomios, patrauklios ir atitinka vaikų poreikius – 3</w:t>
            </w:r>
          </w:p>
          <w:p w:rsidR="00BB701F" w:rsidRDefault="00BB701F" w:rsidP="009C589D">
            <w:pPr>
              <w:jc w:val="both"/>
            </w:pPr>
            <w:r>
              <w:t>Įdomios ir patrauklios – 2</w:t>
            </w:r>
          </w:p>
          <w:p w:rsidR="00BB701F" w:rsidRDefault="00BB701F" w:rsidP="009C589D">
            <w:pPr>
              <w:jc w:val="both"/>
            </w:pPr>
            <w:r>
              <w:t>Pakankamai įdomios ir patrauklios – 1</w:t>
            </w:r>
          </w:p>
          <w:p w:rsidR="00BB701F" w:rsidRDefault="00BB701F" w:rsidP="009C589D">
            <w:pPr>
              <w:jc w:val="both"/>
            </w:pPr>
            <w:r>
              <w:t xml:space="preserve">Mažai tikėtina, kad bus patrauklios – 0 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Pr="00D4438D" w:rsidRDefault="00B46076" w:rsidP="009C589D">
            <w:pPr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="00BB701F" w:rsidRPr="00D4438D">
              <w:rPr>
                <w:b/>
              </w:rPr>
              <w:t xml:space="preserve">. </w:t>
            </w:r>
          </w:p>
        </w:tc>
        <w:tc>
          <w:tcPr>
            <w:tcW w:w="2266" w:type="dxa"/>
            <w:shd w:val="clear" w:color="auto" w:fill="auto"/>
          </w:tcPr>
          <w:p w:rsidR="00BB701F" w:rsidRPr="00D4438D" w:rsidRDefault="00BB701F" w:rsidP="009C589D">
            <w:pPr>
              <w:jc w:val="both"/>
              <w:rPr>
                <w:b/>
              </w:rPr>
            </w:pPr>
            <w:r w:rsidRPr="00D4438D">
              <w:rPr>
                <w:b/>
              </w:rPr>
              <w:t>Rezultatai</w:t>
            </w: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Pr="00D4438D" w:rsidRDefault="00BB701F" w:rsidP="009C589D">
            <w:pPr>
              <w:jc w:val="both"/>
              <w:rPr>
                <w:b/>
              </w:rPr>
            </w:pPr>
            <w:r w:rsidRPr="00D4438D">
              <w:rPr>
                <w:b/>
              </w:rPr>
              <w:t xml:space="preserve"> (0</w:t>
            </w:r>
            <w:r>
              <w:rPr>
                <w:b/>
              </w:rPr>
              <w:t>–</w:t>
            </w:r>
            <w:r w:rsidRPr="00D4438D">
              <w:rPr>
                <w:b/>
              </w:rPr>
              <w:t>2 balai)</w:t>
            </w:r>
          </w:p>
        </w:tc>
        <w:tc>
          <w:tcPr>
            <w:tcW w:w="6336" w:type="dxa"/>
            <w:shd w:val="clear" w:color="auto" w:fill="auto"/>
          </w:tcPr>
          <w:p w:rsidR="00BB701F" w:rsidRPr="00D4438D" w:rsidRDefault="00BB701F" w:rsidP="009C589D">
            <w:pPr>
              <w:jc w:val="both"/>
              <w:rPr>
                <w:b/>
              </w:rPr>
            </w:pPr>
            <w:r>
              <w:t xml:space="preserve"> </w:t>
            </w:r>
            <w:r w:rsidRPr="00D4438D">
              <w:rPr>
                <w:b/>
              </w:rPr>
              <w:t>Ar programos rezultatai konkretūs, susiję su numatoma veikla, atitinka tikslą?</w:t>
            </w:r>
          </w:p>
          <w:p w:rsidR="00BB701F" w:rsidRDefault="00BB701F" w:rsidP="009C589D">
            <w:pPr>
              <w:jc w:val="both"/>
            </w:pPr>
            <w:r>
              <w:t xml:space="preserve">Konkretūs ir susiję, atitinkantys tikslą – 2 </w:t>
            </w:r>
          </w:p>
          <w:p w:rsidR="00BB701F" w:rsidRDefault="00BB701F" w:rsidP="009C589D">
            <w:pPr>
              <w:jc w:val="both"/>
            </w:pPr>
            <w:r>
              <w:t>Iš dalies susiję, pakankamai konkretūs – 1</w:t>
            </w:r>
          </w:p>
          <w:p w:rsidR="00BB701F" w:rsidRDefault="00BB701F" w:rsidP="009C589D">
            <w:pPr>
              <w:jc w:val="both"/>
            </w:pPr>
            <w:r>
              <w:t>Nesusiję, nekonkretūs – 0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Pr="00D4438D" w:rsidRDefault="00B46076" w:rsidP="009C589D">
            <w:pPr>
              <w:jc w:val="both"/>
              <w:rPr>
                <w:b/>
              </w:rPr>
            </w:pPr>
            <w:r>
              <w:rPr>
                <w:b/>
              </w:rPr>
              <w:t>7</w:t>
            </w:r>
            <w:r w:rsidR="00BB701F" w:rsidRPr="00D4438D"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suppressAutoHyphens/>
              <w:rPr>
                <w:b/>
              </w:rPr>
            </w:pPr>
            <w:r>
              <w:rPr>
                <w:b/>
              </w:rPr>
              <w:t>Programos sėkmės kriterijai</w:t>
            </w:r>
          </w:p>
        </w:tc>
        <w:tc>
          <w:tcPr>
            <w:tcW w:w="6336" w:type="dxa"/>
            <w:shd w:val="clear" w:color="auto" w:fill="auto"/>
          </w:tcPr>
          <w:p w:rsidR="00BB701F" w:rsidRPr="00FF3119" w:rsidRDefault="00BB701F" w:rsidP="009C589D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P</w:t>
            </w:r>
            <w:r w:rsidRPr="00FF3119">
              <w:rPr>
                <w:b/>
              </w:rPr>
              <w:t>rogramos sėkmės kriterijai</w:t>
            </w:r>
            <w:r>
              <w:rPr>
                <w:b/>
              </w:rPr>
              <w:t xml:space="preserve"> konkretūs</w:t>
            </w:r>
          </w:p>
          <w:p w:rsidR="00BB701F" w:rsidRPr="00FF3119" w:rsidRDefault="00BB701F" w:rsidP="009C589D">
            <w:pPr>
              <w:suppressAutoHyphens/>
              <w:jc w:val="both"/>
            </w:pPr>
            <w:r>
              <w:t xml:space="preserve">a) </w:t>
            </w:r>
            <w:r w:rsidRPr="00FF3119">
              <w:t>konkretūs ir išmatuojami, atitinkantys tikslą –</w:t>
            </w:r>
            <w:r>
              <w:t>2</w:t>
            </w:r>
          </w:p>
          <w:p w:rsidR="00BB701F" w:rsidRPr="00FF3119" w:rsidRDefault="00BB701F" w:rsidP="009C589D">
            <w:pPr>
              <w:suppressAutoHyphens/>
            </w:pPr>
            <w:r>
              <w:t xml:space="preserve">b) </w:t>
            </w:r>
            <w:r w:rsidRPr="00FF3119">
              <w:t>pakankamai konkretūs</w:t>
            </w:r>
            <w:r w:rsidR="00B46076">
              <w:t>, sunkiai pamatuojami</w:t>
            </w:r>
            <w:r w:rsidRPr="00FF3119">
              <w:t xml:space="preserve"> – 1</w:t>
            </w:r>
          </w:p>
          <w:p w:rsidR="00BB701F" w:rsidRDefault="00BB701F" w:rsidP="009C589D">
            <w:pPr>
              <w:suppressAutoHyphens/>
              <w:jc w:val="both"/>
              <w:rPr>
                <w:b/>
              </w:rPr>
            </w:pPr>
            <w:r>
              <w:t xml:space="preserve">c) </w:t>
            </w:r>
            <w:r w:rsidRPr="00FF3119">
              <w:t>nekonkretūs</w:t>
            </w:r>
            <w:r w:rsidR="00B46076">
              <w:t>, nepamatuojami</w:t>
            </w:r>
            <w:r w:rsidRPr="00FF3119">
              <w:t xml:space="preserve"> – 0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F52B5B" w:rsidRDefault="00BB701F" w:rsidP="009C589D">
            <w:pPr>
              <w:jc w:val="right"/>
              <w:rPr>
                <w:b/>
              </w:rPr>
            </w:pPr>
            <w:r w:rsidRPr="00F52B5B">
              <w:rPr>
                <w:b/>
              </w:rPr>
              <w:t>Bendra balų suma (2</w:t>
            </w:r>
            <w:r>
              <w:rPr>
                <w:b/>
              </w:rPr>
              <w:t>4</w:t>
            </w:r>
            <w:r w:rsidRPr="00F52B5B">
              <w:rPr>
                <w:b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:rsidR="00BB701F" w:rsidRPr="00F52B5B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Kiti programos vertinimo kriterijai</w:t>
            </w:r>
          </w:p>
        </w:tc>
        <w:tc>
          <w:tcPr>
            <w:tcW w:w="6336" w:type="dxa"/>
            <w:shd w:val="clear" w:color="auto" w:fill="auto"/>
          </w:tcPr>
          <w:p w:rsidR="00BB701F" w:rsidRPr="00D4438D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Vertinimo kriterijų aprašymas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584394" w:rsidP="009C589D">
            <w:pPr>
              <w:jc w:val="both"/>
              <w:rPr>
                <w:b/>
              </w:rPr>
            </w:pPr>
            <w:r>
              <w:rPr>
                <w:b/>
              </w:rPr>
              <w:t>8</w:t>
            </w:r>
            <w:r w:rsidR="00BB701F"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rPr>
                <w:b/>
              </w:rPr>
            </w:pPr>
            <w:r>
              <w:rPr>
                <w:b/>
              </w:rPr>
              <w:t>Teikėjų ir vykdytojų kvalifikacija, kompetencija ir patirtis</w:t>
            </w:r>
          </w:p>
          <w:p w:rsidR="00BB701F" w:rsidRDefault="00BB701F" w:rsidP="009C589D">
            <w:pPr>
              <w:rPr>
                <w:b/>
              </w:rPr>
            </w:pPr>
            <w:r>
              <w:rPr>
                <w:b/>
              </w:rPr>
              <w:t>(0–3 balai)</w:t>
            </w:r>
          </w:p>
        </w:tc>
        <w:tc>
          <w:tcPr>
            <w:tcW w:w="633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Ar teikėjų ir vykdytojų kvalifikacija, kompetencija ir patirtis tinkama organizuoti neformalųjį švietimą?</w:t>
            </w:r>
          </w:p>
          <w:p w:rsidR="00BB701F" w:rsidRDefault="00BB701F" w:rsidP="009C589D">
            <w:pPr>
              <w:jc w:val="both"/>
            </w:pPr>
            <w:r>
              <w:t>Asmenys turi reikalaujamą kvalifikaciją, kompetenciją projektų neformaliojo vaikų švietimo vykdymo patirties – 3</w:t>
            </w:r>
          </w:p>
          <w:p w:rsidR="00BB701F" w:rsidRDefault="00BB701F" w:rsidP="009C589D">
            <w:pPr>
              <w:jc w:val="both"/>
            </w:pPr>
            <w:r>
              <w:t xml:space="preserve">Asmenys turi reikalaujamą kvalifikaciją – 2 </w:t>
            </w:r>
          </w:p>
          <w:p w:rsidR="00BB701F" w:rsidRPr="00445A50" w:rsidRDefault="00BB701F" w:rsidP="009C589D">
            <w:pPr>
              <w:jc w:val="both"/>
            </w:pPr>
            <w:r>
              <w:t xml:space="preserve">Asmenys neturi reikalaujamos kvalifikacijos – 0 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584394" w:rsidP="009C589D">
            <w:pPr>
              <w:jc w:val="both"/>
              <w:rPr>
                <w:b/>
              </w:rPr>
            </w:pPr>
            <w:r>
              <w:rPr>
                <w:b/>
              </w:rPr>
              <w:t>9</w:t>
            </w:r>
            <w:r w:rsidR="00BB701F"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Dalyvaujančių vaikų skaičius</w:t>
            </w:r>
          </w:p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(1–3 balai)</w:t>
            </w:r>
          </w:p>
        </w:tc>
        <w:tc>
          <w:tcPr>
            <w:tcW w:w="6336" w:type="dxa"/>
            <w:shd w:val="clear" w:color="auto" w:fill="auto"/>
          </w:tcPr>
          <w:p w:rsidR="00BB701F" w:rsidRPr="004620F3" w:rsidRDefault="00BB701F" w:rsidP="009C589D">
            <w:pPr>
              <w:jc w:val="both"/>
              <w:rPr>
                <w:b/>
              </w:rPr>
            </w:pPr>
            <w:r w:rsidRPr="004620F3">
              <w:rPr>
                <w:b/>
              </w:rPr>
              <w:t>Kiek vaikų dalyvauja programoje?</w:t>
            </w:r>
          </w:p>
          <w:p w:rsidR="00BB701F" w:rsidRPr="00CD6A7E" w:rsidRDefault="00BB701F" w:rsidP="009C589D">
            <w:pPr>
              <w:jc w:val="both"/>
            </w:pPr>
            <w:r w:rsidRPr="00CD6A7E">
              <w:t xml:space="preserve">Daugiau nei 50 – 3 </w:t>
            </w:r>
          </w:p>
          <w:p w:rsidR="00BB701F" w:rsidRPr="00CD6A7E" w:rsidRDefault="00BB701F" w:rsidP="009C589D">
            <w:pPr>
              <w:jc w:val="both"/>
            </w:pPr>
            <w:r w:rsidRPr="00CD6A7E">
              <w:t xml:space="preserve">Nuo 30 iki 49 – 2 </w:t>
            </w:r>
          </w:p>
          <w:p w:rsidR="00BB701F" w:rsidRPr="004620F3" w:rsidRDefault="00BB701F" w:rsidP="009C589D">
            <w:pPr>
              <w:jc w:val="both"/>
              <w:rPr>
                <w:highlight w:val="yellow"/>
              </w:rPr>
            </w:pPr>
            <w:r w:rsidRPr="00CD6A7E">
              <w:t xml:space="preserve">Iki 29 – 1 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D4438D" w:rsidRDefault="00BB701F" w:rsidP="009C589D">
            <w:pPr>
              <w:jc w:val="right"/>
              <w:rPr>
                <w:b/>
              </w:rPr>
            </w:pPr>
            <w:r>
              <w:rPr>
                <w:b/>
              </w:rPr>
              <w:t>Bendra balų suma (6)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CD1354">
        <w:trPr>
          <w:trHeight w:val="489"/>
        </w:trPr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Biudžeto pagrįstumas</w:t>
            </w:r>
          </w:p>
        </w:tc>
        <w:tc>
          <w:tcPr>
            <w:tcW w:w="6336" w:type="dxa"/>
            <w:shd w:val="clear" w:color="auto" w:fill="auto"/>
          </w:tcPr>
          <w:p w:rsidR="00BB701F" w:rsidRDefault="00BB701F" w:rsidP="009C589D">
            <w:pPr>
              <w:jc w:val="center"/>
              <w:rPr>
                <w:b/>
              </w:rPr>
            </w:pPr>
            <w:r>
              <w:rPr>
                <w:b/>
              </w:rPr>
              <w:t>Vertinimo kriterijų aprašymas</w:t>
            </w:r>
          </w:p>
          <w:p w:rsidR="00BB701F" w:rsidRPr="00D4438D" w:rsidRDefault="00BB701F" w:rsidP="009C589D">
            <w:pPr>
              <w:jc w:val="center"/>
              <w:rPr>
                <w:b/>
              </w:rPr>
            </w:pP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584394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584394">
              <w:rPr>
                <w:b/>
              </w:rPr>
              <w:t>0</w:t>
            </w:r>
            <w:r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Lėšų panaudojimo tikslingumas</w:t>
            </w:r>
          </w:p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(0–2 balai)</w:t>
            </w:r>
          </w:p>
        </w:tc>
        <w:tc>
          <w:tcPr>
            <w:tcW w:w="633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Ar programai prašomos lėšos tiesiogiai susijusios su numatytomis veiklomis?</w:t>
            </w:r>
          </w:p>
          <w:p w:rsidR="00BB701F" w:rsidRDefault="00BB701F" w:rsidP="009C589D">
            <w:pPr>
              <w:jc w:val="both"/>
            </w:pPr>
            <w:r>
              <w:t xml:space="preserve">Visos lėšos susijusios – 2 </w:t>
            </w:r>
          </w:p>
          <w:p w:rsidR="00BB701F" w:rsidRDefault="00BB701F" w:rsidP="009C589D">
            <w:pPr>
              <w:jc w:val="both"/>
            </w:pPr>
            <w:r>
              <w:t xml:space="preserve">Iš dalies siejasi – 1 </w:t>
            </w:r>
          </w:p>
          <w:p w:rsidR="00BB701F" w:rsidRPr="00B02DC3" w:rsidRDefault="00BB701F" w:rsidP="009C589D">
            <w:pPr>
              <w:jc w:val="both"/>
            </w:pPr>
            <w:r>
              <w:t xml:space="preserve">Tiesiogiai nesusijusios – 0 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9C589D">
            <w:pPr>
              <w:jc w:val="both"/>
              <w:rPr>
                <w:b/>
              </w:rPr>
            </w:pPr>
          </w:p>
          <w:p w:rsidR="00BB701F" w:rsidRDefault="00BB701F" w:rsidP="00584394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584394">
              <w:rPr>
                <w:b/>
              </w:rPr>
              <w:t>1</w:t>
            </w:r>
            <w:r>
              <w:rPr>
                <w:b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Lėšų panaudojimo veiksmingumas</w:t>
            </w:r>
          </w:p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(0–2 balai)</w:t>
            </w:r>
          </w:p>
        </w:tc>
        <w:tc>
          <w:tcPr>
            <w:tcW w:w="633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  <w:r>
              <w:rPr>
                <w:b/>
              </w:rPr>
              <w:t>Ar prašomos lėšos pagrįstos ir gerai argumentuotos?</w:t>
            </w:r>
          </w:p>
          <w:p w:rsidR="00BB701F" w:rsidRDefault="00BB701F" w:rsidP="009C589D">
            <w:pPr>
              <w:jc w:val="both"/>
            </w:pPr>
            <w:r>
              <w:t>Prašomos lėšos pagrįstos, naudojamos efektyviai – 2</w:t>
            </w:r>
          </w:p>
          <w:p w:rsidR="00BB701F" w:rsidRDefault="00BB701F" w:rsidP="009C589D">
            <w:pPr>
              <w:jc w:val="both"/>
            </w:pPr>
            <w:r>
              <w:t xml:space="preserve">Prašomos lėšos iš dalies pagrįstos, naudojamos nepakankamai efektyviai – 1 </w:t>
            </w:r>
          </w:p>
          <w:p w:rsidR="00BB701F" w:rsidRPr="00CE1FE4" w:rsidRDefault="00BB701F" w:rsidP="009C589D">
            <w:pPr>
              <w:jc w:val="both"/>
            </w:pPr>
            <w:r>
              <w:t xml:space="preserve">Pagrįstumas silpnas, lėšos naudojamos neefektyviai – 0 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D4438D" w:rsidRDefault="00BB701F" w:rsidP="009C589D">
            <w:pPr>
              <w:jc w:val="right"/>
              <w:rPr>
                <w:b/>
              </w:rPr>
            </w:pPr>
            <w:r>
              <w:rPr>
                <w:b/>
              </w:rPr>
              <w:t>Bendra balų suma (4)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  <w:tr w:rsidR="00BB701F" w:rsidTr="009C589D">
        <w:tc>
          <w:tcPr>
            <w:tcW w:w="570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2266" w:type="dxa"/>
            <w:shd w:val="clear" w:color="auto" w:fill="auto"/>
          </w:tcPr>
          <w:p w:rsidR="00BB701F" w:rsidRDefault="00BB701F" w:rsidP="009C589D">
            <w:pPr>
              <w:jc w:val="both"/>
              <w:rPr>
                <w:b/>
              </w:rPr>
            </w:pPr>
          </w:p>
        </w:tc>
        <w:tc>
          <w:tcPr>
            <w:tcW w:w="6336" w:type="dxa"/>
            <w:shd w:val="clear" w:color="auto" w:fill="auto"/>
          </w:tcPr>
          <w:p w:rsidR="00BB701F" w:rsidRPr="00D4438D" w:rsidRDefault="00BB701F" w:rsidP="009C589D">
            <w:pPr>
              <w:jc w:val="right"/>
              <w:rPr>
                <w:b/>
              </w:rPr>
            </w:pPr>
            <w:r>
              <w:rPr>
                <w:b/>
              </w:rPr>
              <w:t>Iš viso balų ( 34)</w:t>
            </w:r>
          </w:p>
        </w:tc>
        <w:tc>
          <w:tcPr>
            <w:tcW w:w="750" w:type="dxa"/>
            <w:shd w:val="clear" w:color="auto" w:fill="auto"/>
          </w:tcPr>
          <w:p w:rsidR="00BB701F" w:rsidRDefault="00BB701F" w:rsidP="009C589D">
            <w:pPr>
              <w:jc w:val="both"/>
            </w:pPr>
          </w:p>
        </w:tc>
      </w:tr>
    </w:tbl>
    <w:p w:rsidR="00BB701F" w:rsidRPr="003D5DCF" w:rsidRDefault="00BB701F" w:rsidP="00BB701F">
      <w:pPr>
        <w:tabs>
          <w:tab w:val="left" w:pos="3969"/>
          <w:tab w:val="left" w:pos="10260"/>
        </w:tabs>
      </w:pPr>
      <w:r w:rsidRPr="003D5DCF">
        <w:t>PASTABA. Projektas nėra finansuojamas, jeigu jam skiriama 1</w:t>
      </w:r>
      <w:r>
        <w:t>5</w:t>
      </w:r>
      <w:r w:rsidRPr="003D5DCF">
        <w:t xml:space="preserve"> arba mažiau vertinimo balų.</w:t>
      </w:r>
    </w:p>
    <w:p w:rsidR="00BB701F" w:rsidRPr="004862A3" w:rsidRDefault="00BB701F" w:rsidP="00BB701F">
      <w:pPr>
        <w:jc w:val="both"/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6"/>
      </w:tblGrid>
      <w:tr w:rsidR="00BB701F" w:rsidTr="009C589D">
        <w:tc>
          <w:tcPr>
            <w:tcW w:w="9946" w:type="dxa"/>
            <w:shd w:val="clear" w:color="auto" w:fill="auto"/>
          </w:tcPr>
          <w:p w:rsidR="00BB701F" w:rsidRPr="00D3486A" w:rsidRDefault="00BB701F" w:rsidP="009C589D">
            <w:pPr>
              <w:jc w:val="center"/>
              <w:rPr>
                <w:b/>
              </w:rPr>
            </w:pPr>
            <w:r w:rsidRPr="00D3486A">
              <w:rPr>
                <w:b/>
              </w:rPr>
              <w:t>Vertintojo komentaras</w:t>
            </w:r>
          </w:p>
        </w:tc>
      </w:tr>
      <w:tr w:rsidR="00BB701F" w:rsidTr="009C589D">
        <w:trPr>
          <w:trHeight w:val="569"/>
        </w:trPr>
        <w:tc>
          <w:tcPr>
            <w:tcW w:w="9946" w:type="dxa"/>
            <w:shd w:val="clear" w:color="auto" w:fill="auto"/>
          </w:tcPr>
          <w:p w:rsidR="00BB701F" w:rsidRDefault="00BB701F" w:rsidP="009C589D">
            <w:pPr>
              <w:jc w:val="both"/>
            </w:pPr>
            <w:r w:rsidRPr="00D3486A">
              <w:rPr>
                <w:b/>
              </w:rPr>
              <w:t>Išvada</w:t>
            </w:r>
            <w:r>
              <w:t xml:space="preserve"> (finansuoti; finansuoti su sąlyga; nefinansuoti):</w:t>
            </w:r>
          </w:p>
          <w:p w:rsidR="00BB701F" w:rsidRDefault="00BB701F" w:rsidP="009C589D">
            <w:pPr>
              <w:jc w:val="both"/>
            </w:pPr>
          </w:p>
          <w:p w:rsidR="00CD1354" w:rsidRDefault="00CD1354" w:rsidP="009C589D">
            <w:pPr>
              <w:jc w:val="both"/>
            </w:pPr>
          </w:p>
          <w:p w:rsidR="00BB701F" w:rsidRDefault="00BB701F" w:rsidP="009C589D">
            <w:pPr>
              <w:jc w:val="both"/>
            </w:pPr>
          </w:p>
        </w:tc>
      </w:tr>
    </w:tbl>
    <w:p w:rsidR="00BB701F" w:rsidRDefault="00BB701F" w:rsidP="00BB701F">
      <w:pPr>
        <w:ind w:right="5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2636"/>
        <w:gridCol w:w="649"/>
        <w:gridCol w:w="3285"/>
      </w:tblGrid>
      <w:tr w:rsidR="00BB701F" w:rsidRPr="003D5DCF" w:rsidTr="009C589D">
        <w:tc>
          <w:tcPr>
            <w:tcW w:w="3284" w:type="dxa"/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</w:pPr>
            <w:r>
              <w:t>K</w:t>
            </w:r>
            <w:r w:rsidRPr="003D5DCF">
              <w:t>omisijos narys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</w:pPr>
          </w:p>
        </w:tc>
        <w:tc>
          <w:tcPr>
            <w:tcW w:w="649" w:type="dxa"/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</w:pPr>
          </w:p>
        </w:tc>
      </w:tr>
      <w:tr w:rsidR="00BB701F" w:rsidRPr="003D5DCF" w:rsidTr="009C589D">
        <w:tc>
          <w:tcPr>
            <w:tcW w:w="3284" w:type="dxa"/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  <w:jc w:val="center"/>
            </w:pPr>
          </w:p>
        </w:tc>
        <w:tc>
          <w:tcPr>
            <w:tcW w:w="2636" w:type="dxa"/>
            <w:tcBorders>
              <w:top w:val="single" w:sz="4" w:space="0" w:color="auto"/>
            </w:tcBorders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  <w:jc w:val="center"/>
            </w:pPr>
            <w:r w:rsidRPr="003D5DCF">
              <w:t>parašas</w:t>
            </w:r>
          </w:p>
        </w:tc>
        <w:tc>
          <w:tcPr>
            <w:tcW w:w="649" w:type="dxa"/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  <w:jc w:val="center"/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BB701F" w:rsidRPr="003D5DCF" w:rsidRDefault="00BB701F" w:rsidP="009C589D">
            <w:pPr>
              <w:tabs>
                <w:tab w:val="left" w:pos="3969"/>
                <w:tab w:val="left" w:pos="10260"/>
              </w:tabs>
              <w:jc w:val="center"/>
            </w:pPr>
            <w:r w:rsidRPr="003D5DCF">
              <w:t>vardas, pavardė</w:t>
            </w:r>
          </w:p>
        </w:tc>
      </w:tr>
    </w:tbl>
    <w:p w:rsidR="008C64EA" w:rsidRPr="00140C7C" w:rsidRDefault="008C64EA" w:rsidP="00EF7156"/>
    <w:sectPr w:rsidR="008C64EA" w:rsidRPr="00140C7C" w:rsidSect="00107696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464" w:rsidRDefault="00634464">
      <w:r>
        <w:separator/>
      </w:r>
    </w:p>
  </w:endnote>
  <w:endnote w:type="continuationSeparator" w:id="0">
    <w:p w:rsidR="00634464" w:rsidRDefault="00634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464" w:rsidRDefault="00634464">
      <w:r>
        <w:separator/>
      </w:r>
    </w:p>
  </w:footnote>
  <w:footnote w:type="continuationSeparator" w:id="0">
    <w:p w:rsidR="00634464" w:rsidRDefault="00634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AB" w:rsidRPr="00140C7C" w:rsidRDefault="003E57AB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7B1200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5F57"/>
    <w:multiLevelType w:val="hybridMultilevel"/>
    <w:tmpl w:val="60CC08F8"/>
    <w:lvl w:ilvl="0" w:tplc="73DC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4D5F94"/>
    <w:multiLevelType w:val="multilevel"/>
    <w:tmpl w:val="E5E8A7E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A072D9"/>
    <w:multiLevelType w:val="hybridMultilevel"/>
    <w:tmpl w:val="4D62244A"/>
    <w:lvl w:ilvl="0" w:tplc="19EA94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F70"/>
    <w:rsid w:val="00001412"/>
    <w:rsid w:val="00024D31"/>
    <w:rsid w:val="00071910"/>
    <w:rsid w:val="0007488C"/>
    <w:rsid w:val="0008513B"/>
    <w:rsid w:val="0009673D"/>
    <w:rsid w:val="000A7DCA"/>
    <w:rsid w:val="000B1DF1"/>
    <w:rsid w:val="000B4D7A"/>
    <w:rsid w:val="000C0062"/>
    <w:rsid w:val="000E1795"/>
    <w:rsid w:val="00107696"/>
    <w:rsid w:val="001315D3"/>
    <w:rsid w:val="00140C7C"/>
    <w:rsid w:val="001B49DD"/>
    <w:rsid w:val="001D6E9F"/>
    <w:rsid w:val="001E7173"/>
    <w:rsid w:val="00216FF9"/>
    <w:rsid w:val="00221375"/>
    <w:rsid w:val="00226EE4"/>
    <w:rsid w:val="00267FBC"/>
    <w:rsid w:val="0029149E"/>
    <w:rsid w:val="002B39F0"/>
    <w:rsid w:val="002C4BB6"/>
    <w:rsid w:val="00305B1B"/>
    <w:rsid w:val="00335DFE"/>
    <w:rsid w:val="00347773"/>
    <w:rsid w:val="003C03BB"/>
    <w:rsid w:val="003C14C0"/>
    <w:rsid w:val="003C4013"/>
    <w:rsid w:val="003D2B2C"/>
    <w:rsid w:val="003E57AB"/>
    <w:rsid w:val="00427FF4"/>
    <w:rsid w:val="004511F0"/>
    <w:rsid w:val="0045224C"/>
    <w:rsid w:val="004919AD"/>
    <w:rsid w:val="004A27BF"/>
    <w:rsid w:val="004B1167"/>
    <w:rsid w:val="004E0929"/>
    <w:rsid w:val="004E435B"/>
    <w:rsid w:val="00502A4B"/>
    <w:rsid w:val="00512330"/>
    <w:rsid w:val="00516B0E"/>
    <w:rsid w:val="00574842"/>
    <w:rsid w:val="00584394"/>
    <w:rsid w:val="005A403D"/>
    <w:rsid w:val="005C5783"/>
    <w:rsid w:val="005C6F67"/>
    <w:rsid w:val="005D0128"/>
    <w:rsid w:val="005D63C8"/>
    <w:rsid w:val="005F3650"/>
    <w:rsid w:val="005F3A4B"/>
    <w:rsid w:val="00634464"/>
    <w:rsid w:val="00636074"/>
    <w:rsid w:val="00663A12"/>
    <w:rsid w:val="00676F46"/>
    <w:rsid w:val="006866C6"/>
    <w:rsid w:val="00694839"/>
    <w:rsid w:val="006E0A9A"/>
    <w:rsid w:val="006F1765"/>
    <w:rsid w:val="00716A16"/>
    <w:rsid w:val="00720FC1"/>
    <w:rsid w:val="007455B5"/>
    <w:rsid w:val="00773B91"/>
    <w:rsid w:val="007A098F"/>
    <w:rsid w:val="007B1200"/>
    <w:rsid w:val="007E06FD"/>
    <w:rsid w:val="0081168B"/>
    <w:rsid w:val="00836902"/>
    <w:rsid w:val="00844DAD"/>
    <w:rsid w:val="00867E01"/>
    <w:rsid w:val="008C64EA"/>
    <w:rsid w:val="008F3779"/>
    <w:rsid w:val="00902FB3"/>
    <w:rsid w:val="00907B26"/>
    <w:rsid w:val="0091473E"/>
    <w:rsid w:val="00931666"/>
    <w:rsid w:val="00937FB7"/>
    <w:rsid w:val="009575E7"/>
    <w:rsid w:val="00973FFD"/>
    <w:rsid w:val="00975A94"/>
    <w:rsid w:val="00980A34"/>
    <w:rsid w:val="00990B5F"/>
    <w:rsid w:val="009D5F3F"/>
    <w:rsid w:val="009E2655"/>
    <w:rsid w:val="00A06E5D"/>
    <w:rsid w:val="00A203BA"/>
    <w:rsid w:val="00A5592A"/>
    <w:rsid w:val="00A81B16"/>
    <w:rsid w:val="00AA598E"/>
    <w:rsid w:val="00AB3609"/>
    <w:rsid w:val="00AE3B59"/>
    <w:rsid w:val="00B079FA"/>
    <w:rsid w:val="00B2079F"/>
    <w:rsid w:val="00B26D7E"/>
    <w:rsid w:val="00B4049E"/>
    <w:rsid w:val="00B415E4"/>
    <w:rsid w:val="00B46076"/>
    <w:rsid w:val="00B57478"/>
    <w:rsid w:val="00B7368A"/>
    <w:rsid w:val="00B935B4"/>
    <w:rsid w:val="00BB701F"/>
    <w:rsid w:val="00C54D7E"/>
    <w:rsid w:val="00CA19BA"/>
    <w:rsid w:val="00CB2D9D"/>
    <w:rsid w:val="00CC0F42"/>
    <w:rsid w:val="00CC1325"/>
    <w:rsid w:val="00CC5865"/>
    <w:rsid w:val="00CD1354"/>
    <w:rsid w:val="00CF4B21"/>
    <w:rsid w:val="00D07022"/>
    <w:rsid w:val="00D20AD8"/>
    <w:rsid w:val="00D32076"/>
    <w:rsid w:val="00D4625D"/>
    <w:rsid w:val="00D52938"/>
    <w:rsid w:val="00DB5B14"/>
    <w:rsid w:val="00DD7BFF"/>
    <w:rsid w:val="00DE3689"/>
    <w:rsid w:val="00E7755E"/>
    <w:rsid w:val="00E977DE"/>
    <w:rsid w:val="00EE0844"/>
    <w:rsid w:val="00EE40B9"/>
    <w:rsid w:val="00EF7156"/>
    <w:rsid w:val="00F24382"/>
    <w:rsid w:val="00F6366B"/>
    <w:rsid w:val="00FB2BF0"/>
    <w:rsid w:val="00FC2DD6"/>
    <w:rsid w:val="00FD5B1C"/>
    <w:rsid w:val="00FD7F70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link w:val="Antrat1Diagrama"/>
    <w:uiPriority w:val="99"/>
    <w:qFormat/>
    <w:rsid w:val="00BB70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1B49D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B49DD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203BA"/>
    <w:pPr>
      <w:ind w:left="720"/>
      <w:contextualSpacing/>
    </w:pPr>
  </w:style>
  <w:style w:type="character" w:styleId="Hipersaitas">
    <w:name w:val="Hyperlink"/>
    <w:uiPriority w:val="99"/>
    <w:rsid w:val="00F6366B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BB701F"/>
    <w:rPr>
      <w:b/>
      <w:bCs/>
      <w:kern w:val="36"/>
      <w:sz w:val="48"/>
      <w:szCs w:val="48"/>
    </w:rPr>
  </w:style>
  <w:style w:type="paragraph" w:customStyle="1" w:styleId="Hyperlink1">
    <w:name w:val="Hyperlink1"/>
    <w:rsid w:val="00BB701F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Betarp">
    <w:name w:val="No Spacing"/>
    <w:uiPriority w:val="1"/>
    <w:qFormat/>
    <w:rsid w:val="00BB701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link w:val="Antrat1Diagrama"/>
    <w:uiPriority w:val="99"/>
    <w:qFormat/>
    <w:rsid w:val="00BB70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1B49D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B49DD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203BA"/>
    <w:pPr>
      <w:ind w:left="720"/>
      <w:contextualSpacing/>
    </w:pPr>
  </w:style>
  <w:style w:type="character" w:styleId="Hipersaitas">
    <w:name w:val="Hyperlink"/>
    <w:uiPriority w:val="99"/>
    <w:rsid w:val="00F6366B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BB701F"/>
    <w:rPr>
      <w:b/>
      <w:bCs/>
      <w:kern w:val="36"/>
      <w:sz w:val="48"/>
      <w:szCs w:val="48"/>
    </w:rPr>
  </w:style>
  <w:style w:type="paragraph" w:customStyle="1" w:styleId="Hyperlink1">
    <w:name w:val="Hyperlink1"/>
    <w:rsid w:val="00BB701F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Betarp">
    <w:name w:val="No Spacing"/>
    <w:uiPriority w:val="1"/>
    <w:qFormat/>
    <w:rsid w:val="00BB70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dministracij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TAR.D0CD0966D67F/asr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106</TotalTime>
  <Pages>1</Pages>
  <Words>7419</Words>
  <Characters>4230</Characters>
  <Application>Microsoft Office Word</Application>
  <DocSecurity>0</DocSecurity>
  <Lines>35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Antraštės</vt:lpstr>
      </vt:variant>
      <vt:variant>
        <vt:i4>3</vt:i4>
      </vt:variant>
    </vt:vector>
  </HeadingPairs>
  <TitlesOfParts>
    <vt:vector size="4" baseType="lpstr">
      <vt:lpstr/>
      <vt:lpstr>(Veiklos programos finansinei paramai iš Marijampolės savivaldybės biudžeto gaut</vt:lpstr>
      <vt:lpstr/>
      <vt:lpstr>VEIKLOS PROGRAMA FINANSINEI PARAMAI IŠ MARIJAMPOLĖS SAVIVALDYBĖS BIUDŽETO GAUTI</vt:lpstr>
    </vt:vector>
  </TitlesOfParts>
  <Company>mas</Company>
  <LinksUpToDate>false</LinksUpToDate>
  <CharactersWithSpaces>11626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vzn</dc:creator>
  <cp:lastModifiedBy>vzn</cp:lastModifiedBy>
  <cp:revision>17</cp:revision>
  <dcterms:created xsi:type="dcterms:W3CDTF">2020-06-18T10:59:00Z</dcterms:created>
  <dcterms:modified xsi:type="dcterms:W3CDTF">2020-06-19T06:53:00Z</dcterms:modified>
</cp:coreProperties>
</file>