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95AE" w14:textId="77777777" w:rsidR="006373AA" w:rsidRPr="00224D51" w:rsidRDefault="006373AA" w:rsidP="006373AA">
      <w:pPr>
        <w:suppressAutoHyphens/>
        <w:rPr>
          <w:rFonts w:ascii="Verdana" w:hAnsi="Verdana"/>
          <w:b/>
          <w:lang w:eastAsia="ar-SA"/>
        </w:rPr>
      </w:pPr>
    </w:p>
    <w:p w14:paraId="6190985D" w14:textId="77777777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bookmarkStart w:id="0" w:name="_Hlk129852250"/>
      <w:r w:rsidRPr="00224D51">
        <w:rPr>
          <w:rFonts w:ascii="Verdana" w:hAnsi="Verdana"/>
          <w:lang w:eastAsia="en-US"/>
        </w:rPr>
        <w:t>Marijampolės savivaldybės vaikų</w:t>
      </w:r>
    </w:p>
    <w:p w14:paraId="32E20CDD" w14:textId="1B52665B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vasaros užimtumo programų</w:t>
      </w:r>
    </w:p>
    <w:p w14:paraId="79F73252" w14:textId="77777777" w:rsidR="00224D51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atrankos ir finansavimo tvarkos</w:t>
      </w:r>
    </w:p>
    <w:p w14:paraId="616E0548" w14:textId="43A9BD13" w:rsidR="006373AA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aprašo</w:t>
      </w:r>
    </w:p>
    <w:p w14:paraId="54CD8986" w14:textId="61C7548C" w:rsidR="006373AA" w:rsidRPr="00224D51" w:rsidRDefault="006373AA" w:rsidP="006373AA">
      <w:pPr>
        <w:ind w:left="5103"/>
        <w:rPr>
          <w:rFonts w:ascii="Verdana" w:hAnsi="Verdana"/>
          <w:lang w:eastAsia="en-US"/>
        </w:rPr>
      </w:pPr>
      <w:r w:rsidRPr="00224D51">
        <w:rPr>
          <w:rFonts w:ascii="Verdana" w:hAnsi="Verdana"/>
          <w:lang w:eastAsia="en-US"/>
        </w:rPr>
        <w:t>1 priedas</w:t>
      </w:r>
    </w:p>
    <w:bookmarkEnd w:id="0"/>
    <w:p w14:paraId="6C21C8DF" w14:textId="77777777" w:rsidR="006373AA" w:rsidRPr="00224D51" w:rsidRDefault="006373AA" w:rsidP="006373AA">
      <w:pPr>
        <w:spacing w:beforeAutospacing="1" w:after="160" w:afterAutospacing="1"/>
        <w:ind w:left="5103"/>
        <w:jc w:val="center"/>
        <w:rPr>
          <w:rFonts w:ascii="Verdana" w:hAnsi="Verdana"/>
          <w:b/>
          <w:kern w:val="2"/>
        </w:rPr>
      </w:pPr>
    </w:p>
    <w:p w14:paraId="67240221" w14:textId="77777777" w:rsidR="006373AA" w:rsidRPr="00224D51" w:rsidRDefault="006373AA" w:rsidP="006373AA">
      <w:pPr>
        <w:spacing w:before="100" w:beforeAutospacing="1" w:after="100" w:afterAutospacing="1"/>
        <w:jc w:val="center"/>
        <w:rPr>
          <w:rFonts w:ascii="Verdana" w:hAnsi="Verdana"/>
          <w:b/>
        </w:rPr>
      </w:pPr>
      <w:r w:rsidRPr="00224D51">
        <w:rPr>
          <w:rFonts w:ascii="Verdana" w:hAnsi="Verdana"/>
          <w:b/>
        </w:rPr>
        <w:t>(Marijampolės savivaldybės vaikų vasaros užimtumo programų atrankos ir finansavimo paraiškos forma)</w:t>
      </w:r>
    </w:p>
    <w:p w14:paraId="6B729436" w14:textId="77777777" w:rsidR="006373AA" w:rsidRDefault="006373AA" w:rsidP="006373AA">
      <w:pPr>
        <w:jc w:val="center"/>
        <w:rPr>
          <w:rFonts w:ascii="Verdana" w:hAnsi="Verdana"/>
          <w:lang w:eastAsia="en-US"/>
        </w:rPr>
      </w:pPr>
    </w:p>
    <w:p w14:paraId="6F8FE044" w14:textId="77777777" w:rsidR="00E96047" w:rsidRDefault="00E96047" w:rsidP="006373AA">
      <w:pPr>
        <w:jc w:val="center"/>
        <w:rPr>
          <w:rFonts w:ascii="Verdana" w:hAnsi="Verdana"/>
          <w:lang w:eastAsia="en-US"/>
        </w:rPr>
      </w:pPr>
    </w:p>
    <w:p w14:paraId="509D8DDC" w14:textId="77777777" w:rsidR="00E96047" w:rsidRPr="00224D51" w:rsidRDefault="00E96047" w:rsidP="006373AA">
      <w:pPr>
        <w:jc w:val="center"/>
        <w:rPr>
          <w:rFonts w:ascii="Verdana" w:hAnsi="Verdana"/>
          <w:lang w:eastAsia="en-US"/>
        </w:rPr>
      </w:pPr>
    </w:p>
    <w:p w14:paraId="089F21DB" w14:textId="77777777" w:rsidR="00E96047" w:rsidRPr="00475439" w:rsidRDefault="00E96047" w:rsidP="00E96047">
      <w:pPr>
        <w:jc w:val="center"/>
      </w:pPr>
      <w:r w:rsidRPr="00475439">
        <w:t>__________________________________________________________________</w:t>
      </w:r>
    </w:p>
    <w:p w14:paraId="5BE27B70" w14:textId="77777777" w:rsidR="00E96047" w:rsidRPr="00E96047" w:rsidRDefault="00E96047" w:rsidP="00E96047">
      <w:pPr>
        <w:jc w:val="center"/>
        <w:rPr>
          <w:rFonts w:ascii="Verdana" w:hAnsi="Verdana"/>
          <w:sz w:val="20"/>
          <w:szCs w:val="20"/>
        </w:rPr>
      </w:pPr>
      <w:r w:rsidRPr="00E96047">
        <w:rPr>
          <w:rFonts w:ascii="Verdana" w:hAnsi="Verdana"/>
          <w:sz w:val="20"/>
          <w:szCs w:val="20"/>
        </w:rPr>
        <w:t>(Pareiškėjo duomenys)</w:t>
      </w:r>
    </w:p>
    <w:p w14:paraId="1AA67053" w14:textId="77777777" w:rsidR="00E96047" w:rsidRPr="00475439" w:rsidRDefault="00E96047" w:rsidP="00E96047">
      <w:pPr>
        <w:jc w:val="center"/>
        <w:rPr>
          <w:rFonts w:ascii="Verdana" w:eastAsia="Calibri" w:hAnsi="Verdana"/>
          <w:b/>
          <w:bCs/>
          <w:noProof/>
          <w:szCs w:val="22"/>
        </w:rPr>
      </w:pPr>
    </w:p>
    <w:p w14:paraId="65F0910E" w14:textId="77777777" w:rsidR="003347ED" w:rsidRPr="00224D51" w:rsidRDefault="006373AA" w:rsidP="006373AA">
      <w:pPr>
        <w:rPr>
          <w:rFonts w:ascii="Verdana" w:hAnsi="Verdana"/>
          <w:noProof/>
          <w:kern w:val="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 xml:space="preserve">Marijampolės savivaldybės </w:t>
      </w:r>
    </w:p>
    <w:p w14:paraId="42C86B40" w14:textId="234D5B6D" w:rsidR="006373AA" w:rsidRPr="00224D51" w:rsidRDefault="003347ED" w:rsidP="006373AA">
      <w:pPr>
        <w:rPr>
          <w:rFonts w:ascii="Verdana" w:hAnsi="Verdana"/>
          <w:noProof/>
          <w:kern w:val="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a</w:t>
      </w:r>
      <w:r w:rsidR="006373AA" w:rsidRPr="00224D51">
        <w:rPr>
          <w:rFonts w:ascii="Verdana" w:hAnsi="Verdana"/>
          <w:noProof/>
          <w:kern w:val="2"/>
          <w:lang w:eastAsia="en-US"/>
        </w:rPr>
        <w:t>dministracijos</w:t>
      </w:r>
      <w:r w:rsidRPr="00224D51">
        <w:rPr>
          <w:rFonts w:ascii="Verdana" w:hAnsi="Verdana"/>
          <w:noProof/>
          <w:kern w:val="2"/>
          <w:lang w:eastAsia="en-US"/>
        </w:rPr>
        <w:t xml:space="preserve"> </w:t>
      </w:r>
      <w:r w:rsidR="006373AA" w:rsidRPr="00224D51">
        <w:rPr>
          <w:rFonts w:ascii="Verdana" w:hAnsi="Verdana"/>
          <w:noProof/>
          <w:kern w:val="2"/>
          <w:lang w:eastAsia="en-US"/>
        </w:rPr>
        <w:t>direktoriui</w:t>
      </w:r>
    </w:p>
    <w:p w14:paraId="1DC756FC" w14:textId="77777777" w:rsidR="006373AA" w:rsidRPr="00224D51" w:rsidRDefault="006373AA" w:rsidP="006373AA">
      <w:pPr>
        <w:jc w:val="center"/>
        <w:rPr>
          <w:rFonts w:ascii="Verdana" w:hAnsi="Verdana"/>
          <w:b/>
          <w:lang w:eastAsia="en-US"/>
        </w:rPr>
      </w:pPr>
    </w:p>
    <w:p w14:paraId="0360C822" w14:textId="77777777" w:rsidR="006373AA" w:rsidRPr="00224D51" w:rsidRDefault="006373AA" w:rsidP="006373AA">
      <w:pPr>
        <w:jc w:val="center"/>
        <w:rPr>
          <w:rFonts w:ascii="Verdana" w:hAnsi="Verdana"/>
          <w:b/>
          <w:bCs/>
          <w:noProof/>
          <w:kern w:val="2"/>
          <w:lang w:eastAsia="en-US"/>
        </w:rPr>
      </w:pPr>
    </w:p>
    <w:p w14:paraId="32EA77E0" w14:textId="77777777" w:rsidR="006373AA" w:rsidRPr="00224D51" w:rsidRDefault="006373AA" w:rsidP="006373AA">
      <w:pPr>
        <w:jc w:val="center"/>
        <w:rPr>
          <w:rFonts w:ascii="Verdana" w:hAnsi="Verdana"/>
          <w:noProof/>
          <w:lang w:eastAsia="en-US"/>
        </w:rPr>
      </w:pPr>
      <w:r w:rsidRPr="00224D51">
        <w:rPr>
          <w:rFonts w:ascii="Verdana" w:hAnsi="Verdana"/>
          <w:b/>
          <w:bCs/>
          <w:lang w:eastAsia="en-US"/>
        </w:rPr>
        <w:t xml:space="preserve">MARIJAMPOLĖS SAVIVALDYBĖS VAIKŲ VASAROS UŽIMTUMO PROGRAMŲ ATRANKOS IR FINANSAVIMO </w:t>
      </w:r>
      <w:r w:rsidRPr="00224D51">
        <w:rPr>
          <w:rFonts w:ascii="Verdana" w:hAnsi="Verdana"/>
          <w:b/>
          <w:bCs/>
          <w:noProof/>
          <w:lang w:eastAsia="en-US"/>
        </w:rPr>
        <w:t xml:space="preserve">TEIKĖJO </w:t>
      </w:r>
      <w:r w:rsidRPr="00224D51">
        <w:rPr>
          <w:rFonts w:ascii="Verdana" w:hAnsi="Verdana"/>
          <w:b/>
          <w:bCs/>
          <w:lang w:eastAsia="en-US"/>
        </w:rPr>
        <w:t>PARAIŠKA</w:t>
      </w:r>
    </w:p>
    <w:p w14:paraId="680596B4" w14:textId="77777777" w:rsidR="006373AA" w:rsidRPr="00224D51" w:rsidRDefault="006373AA" w:rsidP="006373AA">
      <w:pPr>
        <w:ind w:right="179"/>
        <w:jc w:val="center"/>
        <w:rPr>
          <w:rFonts w:ascii="Verdana" w:hAnsi="Verdana"/>
          <w:b/>
          <w:lang w:eastAsia="en-US"/>
        </w:rPr>
      </w:pPr>
    </w:p>
    <w:p w14:paraId="3973586C" w14:textId="77777777" w:rsidR="006373AA" w:rsidRPr="00224D51" w:rsidRDefault="006373AA" w:rsidP="006373AA">
      <w:pPr>
        <w:spacing w:after="160" w:line="259" w:lineRule="auto"/>
        <w:jc w:val="center"/>
        <w:rPr>
          <w:rFonts w:ascii="Verdana" w:eastAsia="Calibri" w:hAnsi="Verdana" w:cs="Arial"/>
          <w:kern w:val="2"/>
          <w:sz w:val="22"/>
          <w:szCs w:val="2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20.....m. .................... ........d. Nr. ..............</w:t>
      </w:r>
    </w:p>
    <w:p w14:paraId="191409B1" w14:textId="77777777" w:rsidR="006373AA" w:rsidRPr="00224D51" w:rsidRDefault="006373AA" w:rsidP="006373AA">
      <w:pPr>
        <w:spacing w:after="160" w:line="259" w:lineRule="auto"/>
        <w:jc w:val="center"/>
        <w:rPr>
          <w:rFonts w:ascii="Verdana" w:eastAsia="Calibri" w:hAnsi="Verdana" w:cs="Arial"/>
          <w:kern w:val="2"/>
          <w:sz w:val="22"/>
          <w:szCs w:val="22"/>
          <w:lang w:eastAsia="en-US"/>
        </w:rPr>
      </w:pPr>
      <w:r w:rsidRPr="00224D51">
        <w:rPr>
          <w:rFonts w:ascii="Verdana" w:hAnsi="Verdana"/>
          <w:noProof/>
          <w:kern w:val="2"/>
          <w:lang w:eastAsia="en-US"/>
        </w:rPr>
        <w:t>Marijampolė</w:t>
      </w:r>
    </w:p>
    <w:p w14:paraId="30C498B4" w14:textId="77777777" w:rsidR="006373AA" w:rsidRPr="00224D51" w:rsidRDefault="006373AA" w:rsidP="006373AA">
      <w:pPr>
        <w:ind w:right="179"/>
        <w:rPr>
          <w:rFonts w:ascii="Verdana" w:hAnsi="Verdana"/>
          <w:b/>
          <w:bCs/>
          <w:noProof/>
          <w:kern w:val="2"/>
          <w:lang w:eastAsia="en-US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46"/>
        <w:gridCol w:w="3252"/>
        <w:gridCol w:w="639"/>
        <w:gridCol w:w="1315"/>
        <w:gridCol w:w="50"/>
        <w:gridCol w:w="188"/>
        <w:gridCol w:w="1705"/>
        <w:gridCol w:w="115"/>
        <w:gridCol w:w="1663"/>
        <w:gridCol w:w="8"/>
      </w:tblGrid>
      <w:tr w:rsidR="006373AA" w:rsidRPr="00224D51" w14:paraId="3659204A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FD39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 xml:space="preserve">1. Programos pavadinimas:    </w:t>
            </w:r>
          </w:p>
        </w:tc>
      </w:tr>
      <w:tr w:rsidR="006373AA" w:rsidRPr="00224D51" w14:paraId="5985014C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93A6" w14:textId="77777777" w:rsidR="006373AA" w:rsidRPr="00224D51" w:rsidRDefault="006373AA" w:rsidP="009F3D91">
            <w:pPr>
              <w:spacing w:after="160" w:line="276" w:lineRule="auto"/>
              <w:contextualSpacing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 xml:space="preserve">2. Programos teikėjas:                         </w:t>
            </w:r>
          </w:p>
        </w:tc>
      </w:tr>
      <w:tr w:rsidR="006373AA" w:rsidRPr="00224D51" w14:paraId="7474B514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8FB11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2.1.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9186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Pavadinimas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9A32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BA5BE83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C53BD0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2.2.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534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Fizinio/juridinio asmens kodas/verslo liudijimo ar individualios veiklos pažymėjimo numeris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31BF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77A8CD1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8A55E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2.3.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E15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Adresas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60F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108C04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78DC0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2.4.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D076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1C99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80D165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3D8323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2.5.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B741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1B030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FE4BD65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6EDCCC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2.6.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509B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Interneto svetainės adresas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37AA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2B01EB18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542A10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2.7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AB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Banko pavadinimas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51B3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6DD0322C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4B098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2.8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7658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Banko kodas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A94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CF5B2DD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721C31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2.9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5FBA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Sąskaitos numeris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4B1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272C694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DB908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2.10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3F5B0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Pagrindinė veiklos sritis (įrašykite švietimas, sportas, kultūra, turizmas ir pan.)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543B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7A1219F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9668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38D71D" w14:textId="77777777" w:rsidR="006373AA" w:rsidRPr="00224D51" w:rsidRDefault="006373AA" w:rsidP="009F3D91">
            <w:pPr>
              <w:spacing w:after="160" w:line="259" w:lineRule="auto"/>
              <w:contextualSpacing/>
              <w:jc w:val="both"/>
              <w:rPr>
                <w:rFonts w:ascii="Verdana" w:hAnsi="Verdana"/>
                <w:b/>
                <w:bCs/>
                <w:noProof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t>3. Informacija apie programą konkursui teikiančios įstaigos/organizacijos vadovą:</w:t>
            </w:r>
          </w:p>
        </w:tc>
      </w:tr>
      <w:tr w:rsidR="006373AA" w:rsidRPr="00224D51" w14:paraId="2255CAF0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93901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3.1.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AB96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Vardas ir pavardė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7F74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A3E64F4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572DE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lastRenderedPageBreak/>
              <w:t>3.2.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9EE0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CA7C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C2C9737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B39353" w14:textId="77777777" w:rsidR="006373AA" w:rsidRPr="00224D51" w:rsidRDefault="006373AA" w:rsidP="009F3D91">
            <w:pPr>
              <w:jc w:val="both"/>
              <w:rPr>
                <w:rFonts w:ascii="Verdana" w:hAnsi="Verdana"/>
                <w:strike/>
                <w:noProof/>
              </w:rPr>
            </w:pPr>
            <w:r w:rsidRPr="00224D51">
              <w:rPr>
                <w:rFonts w:ascii="Verdana" w:hAnsi="Verdana"/>
                <w:noProof/>
              </w:rPr>
              <w:t>3.3.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790DA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CA96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319B8F10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9668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5B1D094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t>4. Informacija apie programos vykdymo vadovą:</w:t>
            </w:r>
          </w:p>
        </w:tc>
      </w:tr>
      <w:tr w:rsidR="006373AA" w:rsidRPr="00224D51" w14:paraId="0F9A892E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7CC35B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4.1.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DD0A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Vardas ir pavardė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928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09548FF5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68D582B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4.2.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34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El. pašto adresas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170E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16306080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23552B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4.3.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F7B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Telefono numeris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9D79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7302D142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9668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8F2BB28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</w:rPr>
            </w:pPr>
            <w:bookmarkStart w:id="1" w:name="_Hlk187071572"/>
            <w:r w:rsidRPr="00224D51">
              <w:rPr>
                <w:rFonts w:ascii="Verdana" w:hAnsi="Verdana"/>
                <w:b/>
                <w:bCs/>
                <w:noProof/>
              </w:rPr>
              <w:t>5. Programos pristatymas:</w:t>
            </w:r>
          </w:p>
        </w:tc>
      </w:tr>
      <w:tr w:rsidR="006373AA" w:rsidRPr="00224D51" w14:paraId="3BA972F6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22C81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 xml:space="preserve">5.1. 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3D32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vykdymo vieta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noProof/>
                <w:lang w:eastAsia="en-US"/>
              </w:rPr>
              <w:t>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įstaiga, adresas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</w:tr>
      <w:tr w:rsidR="006373AA" w:rsidRPr="00224D51" w14:paraId="756573A5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EAC2CBE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5.2.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6C0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Aktualumas</w:t>
            </w:r>
          </w:p>
        </w:tc>
      </w:tr>
      <w:tr w:rsidR="006373AA" w:rsidRPr="00224D51" w14:paraId="4FA99E67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01288D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5.3.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4CF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Tikslas, uždaviniai</w:t>
            </w:r>
          </w:p>
        </w:tc>
      </w:tr>
      <w:tr w:rsidR="006373AA" w:rsidRPr="00224D51" w14:paraId="4C6E1E24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92EC224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5.4.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A80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Trumpas programos pristatymas (10–20 sakinių)</w:t>
            </w:r>
          </w:p>
        </w:tc>
      </w:tr>
      <w:tr w:rsidR="006373AA" w:rsidRPr="00224D51" w14:paraId="3BCE8988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7872AFD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5.5.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F291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Siekiami rezultatai, sėkmės kriterijai</w:t>
            </w:r>
          </w:p>
        </w:tc>
      </w:tr>
      <w:tr w:rsidR="006373AA" w:rsidRPr="00224D51" w14:paraId="2FAAE1FC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7EEC9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5.6.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8247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pobūdis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(reikiamą pabraukti): meninė, sportinė, turistinė, kraštotyrinė, mokslinė, kalbų, karinė, bendro pobūdžio ir kt.</w:t>
            </w:r>
          </w:p>
        </w:tc>
      </w:tr>
      <w:tr w:rsidR="006373AA" w:rsidRPr="00224D51" w14:paraId="7AEB95ED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AC5FB5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 xml:space="preserve">5.7. </w:t>
            </w:r>
          </w:p>
        </w:tc>
        <w:tc>
          <w:tcPr>
            <w:tcW w:w="893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7074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i/>
                <w:iCs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</w:rPr>
              <w:t>Programos įgyvendinimo sklaida (viešinimas).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</w:t>
            </w:r>
            <w:r w:rsidRPr="00224D51">
              <w:rPr>
                <w:rFonts w:ascii="Verdana" w:hAnsi="Verdana"/>
                <w:bCs/>
                <w:i/>
                <w:iCs/>
                <w:noProof/>
                <w:lang w:eastAsia="en-US"/>
              </w:rPr>
              <w:t>Parašykite, kur bus viešinama informacija apie programą ir jos įgyvendinimą.</w:t>
            </w:r>
          </w:p>
          <w:p w14:paraId="6146F9D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bCs/>
                <w:i/>
                <w:iCs/>
                <w:noProof/>
                <w:lang w:eastAsia="en-US"/>
              </w:rPr>
              <w:t>(Nurodykite internetinės svetainės adresą)</w:t>
            </w:r>
          </w:p>
        </w:tc>
      </w:tr>
      <w:tr w:rsidR="006373AA" w:rsidRPr="00224D51" w14:paraId="4AF2E52A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9668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E3A9B9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</w:rPr>
              <w:t>6</w:t>
            </w:r>
            <w:r w:rsidRPr="00224D51">
              <w:rPr>
                <w:rFonts w:ascii="Verdana" w:hAnsi="Verdana"/>
                <w:noProof/>
              </w:rPr>
              <w:t xml:space="preserve">. </w:t>
            </w: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Programos vykdymo laikas 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>(data, nuo</w:t>
            </w: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–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>iki)</w:t>
            </w:r>
          </w:p>
        </w:tc>
      </w:tr>
      <w:tr w:rsidR="006373AA" w:rsidRPr="00224D51" w14:paraId="33A9A382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34E569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6.1.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EDD9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Programos pamainų skaičius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80BC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46DCAEEB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28BB2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6.2.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DA7F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laiką per dieną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nuo–iki</w:t>
            </w:r>
            <w:r w:rsidRPr="00224D51">
              <w:rPr>
                <w:rFonts w:ascii="Verdana" w:hAnsi="Verdana"/>
                <w:noProof/>
                <w:lang w:eastAsia="en-US"/>
              </w:rPr>
              <w:t>):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01C6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</w:p>
        </w:tc>
      </w:tr>
      <w:tr w:rsidR="006373AA" w:rsidRPr="00224D51" w14:paraId="22408930" w14:textId="77777777" w:rsidTr="009F3D91">
        <w:tblPrEx>
          <w:tblBorders>
            <w:top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0" w:type="dxa"/>
            <w:right w:w="0" w:type="dxa"/>
          </w:tblCellMar>
        </w:tblPrEx>
        <w:trPr>
          <w:trHeight w:val="144"/>
        </w:trPr>
        <w:tc>
          <w:tcPr>
            <w:tcW w:w="73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2F4ABC" w14:textId="0B3DD221" w:rsidR="006373AA" w:rsidRPr="00224D51" w:rsidRDefault="006373AA" w:rsidP="009F3D91">
            <w:pPr>
              <w:jc w:val="both"/>
              <w:rPr>
                <w:rFonts w:ascii="Verdana" w:hAnsi="Verdana"/>
                <w:noProof/>
              </w:rPr>
            </w:pPr>
            <w:r w:rsidRPr="00224D51">
              <w:rPr>
                <w:rFonts w:ascii="Verdana" w:hAnsi="Verdana"/>
                <w:noProof/>
              </w:rPr>
              <w:t>6.</w:t>
            </w:r>
            <w:r w:rsidR="00224D51" w:rsidRPr="00224D51">
              <w:rPr>
                <w:rFonts w:ascii="Verdana" w:hAnsi="Verdana"/>
                <w:noProof/>
              </w:rPr>
              <w:t>3</w:t>
            </w:r>
            <w:r w:rsidRPr="00224D51">
              <w:rPr>
                <w:rFonts w:ascii="Verdana" w:hAnsi="Verdana"/>
                <w:noProof/>
              </w:rPr>
              <w:t>.</w:t>
            </w:r>
          </w:p>
        </w:tc>
        <w:tc>
          <w:tcPr>
            <w:tcW w:w="52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2CE37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Programos trukmė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dienų skaičius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  <w:tc>
          <w:tcPr>
            <w:tcW w:w="36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C523" w14:textId="77777777" w:rsidR="006373AA" w:rsidRPr="00224D51" w:rsidRDefault="006373AA" w:rsidP="009F3D91">
            <w:pPr>
              <w:jc w:val="both"/>
              <w:rPr>
                <w:rFonts w:ascii="Verdana" w:hAnsi="Verdana"/>
                <w:noProof/>
                <w:lang w:val="en-US"/>
              </w:rPr>
            </w:pPr>
          </w:p>
        </w:tc>
      </w:tr>
      <w:bookmarkEnd w:id="1"/>
      <w:tr w:rsidR="006373AA" w:rsidRPr="00224D51" w14:paraId="2A0E2FCA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300"/>
        </w:trPr>
        <w:tc>
          <w:tcPr>
            <w:tcW w:w="9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C48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7. Programos veiklos planas</w:t>
            </w:r>
          </w:p>
        </w:tc>
      </w:tr>
      <w:tr w:rsidR="006373AA" w:rsidRPr="00224D51" w14:paraId="33390389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</w:trPr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C2CF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Vykdomos priemonės, renginiai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DF7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Vykdymo laikas</w:t>
            </w: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E76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Atsakingas vykdytojas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186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Vieta</w:t>
            </w:r>
          </w:p>
        </w:tc>
      </w:tr>
      <w:tr w:rsidR="006373AA" w:rsidRPr="00224D51" w14:paraId="5EEF597A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</w:trPr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74D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10C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BCD4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CC96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475A93B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</w:trPr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85F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7F6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476A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9F8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40A6BDE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</w:trPr>
        <w:tc>
          <w:tcPr>
            <w:tcW w:w="3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216F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99D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599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E90C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456A771E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300"/>
        </w:trPr>
        <w:tc>
          <w:tcPr>
            <w:tcW w:w="9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FCE3" w14:textId="77777777" w:rsidR="006373AA" w:rsidRPr="00224D51" w:rsidRDefault="006373AA" w:rsidP="009F3D91">
            <w:pPr>
              <w:spacing w:after="160"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 xml:space="preserve">8. Programos dalyviai: </w:t>
            </w:r>
          </w:p>
        </w:tc>
      </w:tr>
      <w:tr w:rsidR="006373AA" w:rsidRPr="00224D51" w14:paraId="4E91D1CC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8DE5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8.1. Bendras vaikų skaičius: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556B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02F92447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1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567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8.2. Vaikų amžius (</w:t>
            </w:r>
            <w:r w:rsidRPr="00224D51">
              <w:rPr>
                <w:rFonts w:ascii="Verdana" w:hAnsi="Verdana"/>
                <w:i/>
                <w:iCs/>
                <w:noProof/>
                <w:lang w:eastAsia="en-US"/>
              </w:rPr>
              <w:t>nuo–iki</w:t>
            </w:r>
            <w:r w:rsidRPr="00224D51">
              <w:rPr>
                <w:rFonts w:ascii="Verdana" w:hAnsi="Verdana"/>
                <w:noProof/>
                <w:lang w:eastAsia="en-US"/>
              </w:rPr>
              <w:t>)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583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5FDE390F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179A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8.3.</w:t>
            </w: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Vienoje pamainoje dalyvausiančių vaikų skaičius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EEE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0BC82850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300"/>
        </w:trPr>
        <w:tc>
          <w:tcPr>
            <w:tcW w:w="9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FDB2C" w14:textId="77777777" w:rsidR="006373AA" w:rsidRPr="00224D51" w:rsidRDefault="006373AA" w:rsidP="009F3D91">
            <w:pPr>
              <w:spacing w:after="160"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9. Programos vykdytojai ir jų atitikimas reikalavimams</w:t>
            </w:r>
          </w:p>
        </w:tc>
      </w:tr>
      <w:tr w:rsidR="006373AA" w:rsidRPr="00224D51" w14:paraId="7DDFB5A9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300"/>
        </w:trPr>
        <w:tc>
          <w:tcPr>
            <w:tcW w:w="9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4C52" w14:textId="77777777" w:rsidR="006373AA" w:rsidRPr="00224D51" w:rsidRDefault="006373AA" w:rsidP="009F3D91">
            <w:pPr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</w:rPr>
              <w:t>9.1. Patvirtinu (</w:t>
            </w:r>
            <w:r w:rsidRPr="00224D51">
              <w:rPr>
                <w:rFonts w:ascii="Verdana" w:hAnsi="Verdana"/>
                <w:i/>
                <w:iCs/>
                <w:noProof/>
              </w:rPr>
              <w:t>pabraukti</w:t>
            </w:r>
            <w:r w:rsidRPr="00224D51">
              <w:rPr>
                <w:rFonts w:ascii="Verdana" w:hAnsi="Verdana"/>
                <w:noProof/>
              </w:rPr>
              <w:t>), kad Programą įgyvendina asmenys, turintys teisę dirbti mokytoju (pagal Lietuvos Respublikos švietimo įstatymą)</w:t>
            </w:r>
          </w:p>
        </w:tc>
      </w:tr>
      <w:tr w:rsidR="006373AA" w:rsidRPr="00224D51" w14:paraId="6051F6A5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065D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9.2. bendras Programą įgyvendinančių asmenų skaičius, iš jų: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DBE7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31DD91CC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0DF4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9.3. mokytojai; 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26B4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75AFEFFB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00C0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9.4. sveikatos priežiūros specialistai; 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DB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5A6EF722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5ED9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9.5. savanoriai 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B5F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4AE8B432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7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BFD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9.6. kiti (nurodyti).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C245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</w:p>
        </w:tc>
      </w:tr>
      <w:tr w:rsidR="006373AA" w:rsidRPr="00224D51" w14:paraId="61E34F78" w14:textId="77777777" w:rsidTr="009F3D91">
        <w:tblPrEx>
          <w:tblLook w:val="01E0" w:firstRow="1" w:lastRow="1" w:firstColumn="1" w:lastColumn="1" w:noHBand="0" w:noVBand="0"/>
        </w:tblPrEx>
        <w:trPr>
          <w:gridAfter w:val="1"/>
          <w:wAfter w:w="8" w:type="dxa"/>
          <w:trHeight w:val="240"/>
        </w:trPr>
        <w:tc>
          <w:tcPr>
            <w:tcW w:w="9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C7EA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10. Sąmata</w:t>
            </w:r>
          </w:p>
        </w:tc>
      </w:tr>
      <w:tr w:rsidR="006373AA" w:rsidRPr="00224D51" w14:paraId="4DBEA24C" w14:textId="77777777" w:rsidTr="009F3D91">
        <w:trPr>
          <w:cantSplit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AB46" w14:textId="77777777" w:rsidR="006373AA" w:rsidRPr="00224D51" w:rsidRDefault="006373AA" w:rsidP="009F3D91">
            <w:pPr>
              <w:spacing w:line="276" w:lineRule="auto"/>
              <w:ind w:right="-108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lastRenderedPageBreak/>
              <w:t>Eil.</w:t>
            </w:r>
          </w:p>
          <w:p w14:paraId="2BF37FDC" w14:textId="77777777" w:rsidR="006373AA" w:rsidRPr="00224D51" w:rsidRDefault="006373AA" w:rsidP="009F3D91">
            <w:pPr>
              <w:spacing w:line="276" w:lineRule="auto"/>
              <w:ind w:right="-108"/>
              <w:rPr>
                <w:rFonts w:ascii="Verdana" w:hAnsi="Verdana"/>
                <w:b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Nr.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F62F" w14:textId="77777777" w:rsidR="006373AA" w:rsidRPr="00224D51" w:rsidRDefault="006373AA" w:rsidP="009F3D91">
            <w:pPr>
              <w:tabs>
                <w:tab w:val="left" w:pos="720"/>
                <w:tab w:val="center" w:pos="4680"/>
                <w:tab w:val="right" w:pos="9360"/>
              </w:tabs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Išlaidų pavadinimas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4C0E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Programos</w:t>
            </w:r>
          </w:p>
          <w:p w14:paraId="435B8CE7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kaina,</w:t>
            </w:r>
          </w:p>
          <w:p w14:paraId="2A394F43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 iš viso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92E8" w14:textId="77777777" w:rsidR="006373AA" w:rsidRPr="00224D51" w:rsidRDefault="006373AA" w:rsidP="009F3D91">
            <w:pPr>
              <w:spacing w:line="276" w:lineRule="auto"/>
              <w:jc w:val="center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Lėšų suma, prašoma skirti Konkurso būdu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AB8C1" w14:textId="77777777" w:rsidR="006373AA" w:rsidRPr="00224D51" w:rsidRDefault="006373AA" w:rsidP="009F3D91">
            <w:pPr>
              <w:tabs>
                <w:tab w:val="left" w:pos="720"/>
                <w:tab w:val="center" w:pos="4680"/>
                <w:tab w:val="right" w:pos="9360"/>
              </w:tabs>
              <w:spacing w:line="276" w:lineRule="auto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 xml:space="preserve">Kiti finansavimo šaltiniai </w:t>
            </w:r>
          </w:p>
        </w:tc>
      </w:tr>
      <w:tr w:rsidR="006373AA" w:rsidRPr="00224D51" w14:paraId="23120B27" w14:textId="77777777" w:rsidTr="009F3D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23D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1.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B31D" w14:textId="6C982E91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Prekės:</w:t>
            </w:r>
          </w:p>
          <w:p w14:paraId="25B31D21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1.1.kanceliarinės</w:t>
            </w:r>
          </w:p>
          <w:p w14:paraId="63713A4D" w14:textId="2F77029A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1.2.</w:t>
            </w:r>
            <w:r w:rsidR="004D492E"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.........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8879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3E09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9BF7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</w:tr>
      <w:tr w:rsidR="006373AA" w:rsidRPr="00224D51" w14:paraId="0CFDA291" w14:textId="77777777" w:rsidTr="009F3D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A86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2.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DA45" w14:textId="253F5156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Paslaugos:</w:t>
            </w:r>
          </w:p>
          <w:p w14:paraId="0DBC7005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2.1. maitinimo;</w:t>
            </w:r>
          </w:p>
          <w:p w14:paraId="11223953" w14:textId="10BAE2B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2.2.</w:t>
            </w:r>
            <w:r w:rsidR="004D492E"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 xml:space="preserve"> .........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DFE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3D9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9FA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5B19FDEA" w14:textId="77777777" w:rsidTr="009F3D91">
        <w:trPr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4BAC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noProof/>
                <w:kern w:val="2"/>
                <w:lang w:eastAsia="en-US"/>
              </w:rPr>
            </w:pP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3.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EBC2" w14:textId="77777777" w:rsidR="006373AA" w:rsidRPr="00224D51" w:rsidRDefault="006373AA" w:rsidP="009F3D91">
            <w:pPr>
              <w:spacing w:after="160" w:line="266" w:lineRule="auto"/>
              <w:rPr>
                <w:rFonts w:ascii="Verdana" w:hAnsi="Verdana"/>
                <w:noProof/>
                <w:kern w:val="2"/>
                <w:lang w:eastAsia="en-US"/>
              </w:rPr>
            </w:pPr>
            <w:r w:rsidRPr="00224D51">
              <w:rPr>
                <w:rFonts w:ascii="Verdana" w:hAnsi="Verdana"/>
                <w:noProof/>
                <w:kern w:val="2"/>
                <w:lang w:eastAsia="en-US"/>
              </w:rPr>
              <w:t>Transportas, kuras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F6F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B5C3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DBC6" w14:textId="77777777" w:rsidR="006373AA" w:rsidRPr="00224D51" w:rsidRDefault="006373AA" w:rsidP="009F3D91">
            <w:pPr>
              <w:spacing w:after="160" w:line="276" w:lineRule="auto"/>
              <w:jc w:val="both"/>
              <w:rPr>
                <w:rFonts w:ascii="Verdana" w:hAnsi="Verdana"/>
                <w:b/>
                <w:bCs/>
                <w:noProof/>
                <w:kern w:val="2"/>
                <w:lang w:eastAsia="en-US"/>
              </w:rPr>
            </w:pPr>
          </w:p>
        </w:tc>
      </w:tr>
      <w:tr w:rsidR="006373AA" w:rsidRPr="00224D51" w14:paraId="64DF305F" w14:textId="77777777" w:rsidTr="009F3D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E2B0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4.</w:t>
            </w: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B23E6" w14:textId="77777777" w:rsidR="006373AA" w:rsidRPr="00224D51" w:rsidRDefault="006373AA" w:rsidP="009F3D91">
            <w:pPr>
              <w:spacing w:line="266" w:lineRule="auto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spacing w:val="5"/>
                <w:lang w:eastAsia="en-US"/>
              </w:rPr>
              <w:t>Kitos išlaidos (norodykite konkrečiai)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FD9A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EEFD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24EB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53FB619B" w14:textId="77777777" w:rsidTr="009F3D9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A705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</w:p>
        </w:tc>
        <w:tc>
          <w:tcPr>
            <w:tcW w:w="4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3FB" w14:textId="77777777" w:rsidR="006373AA" w:rsidRPr="00224D51" w:rsidRDefault="006373AA" w:rsidP="009F3D91">
            <w:pPr>
              <w:spacing w:line="266" w:lineRule="auto"/>
              <w:jc w:val="right"/>
              <w:outlineLvl w:val="3"/>
              <w:rPr>
                <w:rFonts w:ascii="Verdana" w:hAnsi="Verdana"/>
                <w:bCs/>
                <w:noProof/>
                <w:spacing w:val="5"/>
                <w:lang w:eastAsia="en-US"/>
              </w:rPr>
            </w:pPr>
            <w:r w:rsidRPr="00224D51">
              <w:rPr>
                <w:rFonts w:ascii="Verdana" w:hAnsi="Verdana"/>
                <w:b/>
                <w:noProof/>
                <w:lang w:eastAsia="en-US"/>
              </w:rPr>
              <w:t>IŠ VISO: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D3D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C3C3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010E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noProof/>
                <w:lang w:eastAsia="en-US"/>
              </w:rPr>
            </w:pPr>
          </w:p>
        </w:tc>
      </w:tr>
      <w:tr w:rsidR="006373AA" w:rsidRPr="00224D51" w14:paraId="3BE4E527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6A3F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 xml:space="preserve">5. Vienos dienos bendra lėšų suma vienam vaikui:                          Eur                                                              </w:t>
            </w:r>
          </w:p>
        </w:tc>
      </w:tr>
      <w:tr w:rsidR="006373AA" w:rsidRPr="00224D51" w14:paraId="16125525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E328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 xml:space="preserve">6. Numatoma Programos kaina (1 vaiko 1 dienos kaina x dienų skaičius):                               </w:t>
            </w:r>
          </w:p>
        </w:tc>
      </w:tr>
      <w:tr w:rsidR="006373AA" w:rsidRPr="00224D51" w14:paraId="6CDCDB0B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1739" w14:textId="77777777" w:rsidR="006373AA" w:rsidRPr="00224D51" w:rsidRDefault="006373AA" w:rsidP="009F3D91">
            <w:pPr>
              <w:spacing w:line="276" w:lineRule="auto"/>
              <w:rPr>
                <w:rFonts w:ascii="Verdana" w:hAnsi="Verdana"/>
                <w:noProof/>
                <w:lang w:eastAsia="en-US"/>
              </w:rPr>
            </w:pPr>
          </w:p>
        </w:tc>
      </w:tr>
      <w:tr w:rsidR="006373AA" w:rsidRPr="00224D51" w14:paraId="04F71BBF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2011" w14:textId="77777777" w:rsidR="006373AA" w:rsidRPr="00224D51" w:rsidRDefault="006373AA" w:rsidP="009F3D91">
            <w:pPr>
              <w:spacing w:line="276" w:lineRule="auto"/>
              <w:jc w:val="both"/>
              <w:rPr>
                <w:rFonts w:ascii="Verdana" w:hAnsi="Verdana"/>
                <w:b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/>
                <w:bCs/>
                <w:noProof/>
                <w:lang w:eastAsia="en-US"/>
              </w:rPr>
              <w:t>11. Prie paraiškos pridedama:</w:t>
            </w:r>
          </w:p>
        </w:tc>
      </w:tr>
      <w:tr w:rsidR="006373AA" w:rsidRPr="00224D51" w14:paraId="3BB8BE5F" w14:textId="77777777" w:rsidTr="009F3D91">
        <w:tc>
          <w:tcPr>
            <w:tcW w:w="9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33B3" w14:textId="77777777" w:rsidR="006373AA" w:rsidRPr="00224D51" w:rsidRDefault="006373AA" w:rsidP="009F3D91">
            <w:pPr>
              <w:spacing w:line="254" w:lineRule="auto"/>
              <w:jc w:val="both"/>
              <w:rPr>
                <w:rFonts w:ascii="Verdana" w:hAnsi="Verdana"/>
                <w:bCs/>
                <w:noProof/>
                <w:lang w:eastAsia="en-US"/>
              </w:rPr>
            </w:pPr>
            <w:r w:rsidRPr="00224D51">
              <w:rPr>
                <w:rFonts w:ascii="Verdana" w:hAnsi="Verdana"/>
                <w:bCs/>
                <w:noProof/>
                <w:lang w:eastAsia="en-US"/>
              </w:rPr>
              <w:t>11.1. Teikėjo registravimo Juridinių asmenų registre pažymėjimo kopija (biudžetinėms įstaigoms pateikti nereikia).</w:t>
            </w:r>
          </w:p>
          <w:p w14:paraId="17FC0E2E" w14:textId="77777777" w:rsidR="006373AA" w:rsidRPr="00224D51" w:rsidRDefault="006373AA" w:rsidP="009F3D91">
            <w:pPr>
              <w:spacing w:line="254" w:lineRule="auto"/>
              <w:jc w:val="both"/>
              <w:rPr>
                <w:rFonts w:ascii="Verdana" w:hAnsi="Verdana"/>
                <w:noProof/>
                <w:lang w:eastAsia="en-US"/>
              </w:rPr>
            </w:pPr>
            <w:r w:rsidRPr="00224D51">
              <w:rPr>
                <w:rFonts w:ascii="Verdana" w:hAnsi="Verdana"/>
                <w:noProof/>
                <w:lang w:eastAsia="en-US"/>
              </w:rPr>
              <w:t>11.2. Programos teikėjo įstatų (nuostatų) kopija (biudžetinėms įstaigoms nuostatų pridėti nereikia);</w:t>
            </w:r>
          </w:p>
        </w:tc>
      </w:tr>
    </w:tbl>
    <w:p w14:paraId="396C1D2D" w14:textId="77777777" w:rsidR="006373AA" w:rsidRPr="00224D51" w:rsidRDefault="006373AA" w:rsidP="006373AA">
      <w:pPr>
        <w:spacing w:beforeAutospacing="1" w:afterAutospacing="1"/>
        <w:ind w:right="306"/>
        <w:jc w:val="both"/>
        <w:rPr>
          <w:rFonts w:ascii="Verdana" w:hAnsi="Verdana"/>
        </w:rPr>
      </w:pPr>
    </w:p>
    <w:p w14:paraId="03A818F3" w14:textId="77777777" w:rsidR="006373AA" w:rsidRPr="00224D51" w:rsidRDefault="006373AA" w:rsidP="006373AA">
      <w:pPr>
        <w:spacing w:before="100" w:beforeAutospacing="1" w:after="100" w:afterAutospacing="1"/>
        <w:ind w:right="306"/>
        <w:jc w:val="both"/>
        <w:rPr>
          <w:rFonts w:ascii="Verdana" w:hAnsi="Verdana"/>
        </w:rPr>
      </w:pPr>
      <w:r w:rsidRPr="00224D51">
        <w:rPr>
          <w:rFonts w:ascii="Verdana" w:hAnsi="Verdana"/>
        </w:rPr>
        <w:t xml:space="preserve">Patvirtinu, kad paraiškoje pateikta informacija yra tiksli ir teisinga. </w:t>
      </w:r>
    </w:p>
    <w:tbl>
      <w:tblPr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6373AA" w:rsidRPr="00224D51" w14:paraId="3D3D94D0" w14:textId="77777777" w:rsidTr="009F3D91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2D1CE55" w14:textId="77777777" w:rsidR="006373AA" w:rsidRPr="00224D51" w:rsidRDefault="006373AA" w:rsidP="009F3D91">
            <w:pPr>
              <w:rPr>
                <w:rFonts w:ascii="Verdana" w:hAnsi="Verdana"/>
              </w:rPr>
            </w:pPr>
          </w:p>
        </w:tc>
        <w:tc>
          <w:tcPr>
            <w:tcW w:w="283" w:type="dxa"/>
            <w:shd w:val="clear" w:color="auto" w:fill="auto"/>
            <w:hideMark/>
          </w:tcPr>
          <w:p w14:paraId="25E58B97" w14:textId="77777777" w:rsidR="006373AA" w:rsidRPr="00224D51" w:rsidRDefault="006373AA" w:rsidP="009F3D91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228EB3B" w14:textId="77777777" w:rsidR="006373AA" w:rsidRPr="00224D51" w:rsidRDefault="006373AA" w:rsidP="009F3D91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547" w:type="dxa"/>
            <w:shd w:val="clear" w:color="auto" w:fill="auto"/>
            <w:hideMark/>
          </w:tcPr>
          <w:p w14:paraId="26D52C4C" w14:textId="77777777" w:rsidR="006373AA" w:rsidRPr="00224D51" w:rsidRDefault="006373AA" w:rsidP="009F3D91">
            <w:pPr>
              <w:spacing w:before="100" w:beforeAutospacing="1" w:after="100" w:afterAutospacing="1"/>
              <w:jc w:val="right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B112ECF" w14:textId="77777777" w:rsidR="006373AA" w:rsidRPr="00224D51" w:rsidRDefault="006373AA" w:rsidP="009F3D91">
            <w:pPr>
              <w:spacing w:before="100" w:beforeAutospacing="1" w:after="100" w:afterAutospacing="1"/>
              <w:jc w:val="right"/>
              <w:rPr>
                <w:rFonts w:ascii="Verdana" w:hAnsi="Verdana"/>
              </w:rPr>
            </w:pPr>
            <w:r w:rsidRPr="00224D51">
              <w:rPr>
                <w:rFonts w:ascii="Verdana" w:hAnsi="Verdana"/>
              </w:rPr>
              <w:t> </w:t>
            </w:r>
          </w:p>
        </w:tc>
      </w:tr>
      <w:tr w:rsidR="006373AA" w:rsidRPr="00224D51" w14:paraId="19C1800F" w14:textId="77777777" w:rsidTr="009F3D91">
        <w:tc>
          <w:tcPr>
            <w:tcW w:w="3119" w:type="dxa"/>
            <w:shd w:val="clear" w:color="auto" w:fill="auto"/>
            <w:hideMark/>
          </w:tcPr>
          <w:p w14:paraId="7E82D2B0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(Pareigos)</w:t>
            </w:r>
          </w:p>
        </w:tc>
        <w:tc>
          <w:tcPr>
            <w:tcW w:w="283" w:type="dxa"/>
            <w:shd w:val="clear" w:color="auto" w:fill="auto"/>
            <w:hideMark/>
          </w:tcPr>
          <w:p w14:paraId="7BD9B60D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997" w:type="dxa"/>
            <w:shd w:val="clear" w:color="auto" w:fill="auto"/>
            <w:hideMark/>
          </w:tcPr>
          <w:p w14:paraId="6A2A0456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547" w:type="dxa"/>
            <w:shd w:val="clear" w:color="auto" w:fill="auto"/>
            <w:hideMark/>
          </w:tcPr>
          <w:p w14:paraId="68F53B92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714" w:type="dxa"/>
            <w:shd w:val="clear" w:color="auto" w:fill="auto"/>
            <w:hideMark/>
          </w:tcPr>
          <w:p w14:paraId="22FB3232" w14:textId="77777777" w:rsidR="006373AA" w:rsidRPr="00224D51" w:rsidRDefault="006373AA" w:rsidP="009F3D91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224D51">
              <w:rPr>
                <w:rFonts w:ascii="Verdana" w:hAnsi="Verdana"/>
                <w:sz w:val="20"/>
                <w:szCs w:val="20"/>
              </w:rPr>
              <w:t>(vardas pavardė)</w:t>
            </w:r>
          </w:p>
        </w:tc>
      </w:tr>
    </w:tbl>
    <w:p w14:paraId="2F5A7566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3C569B81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0CA8F9B4" w14:textId="77777777" w:rsidR="00224D51" w:rsidRPr="00224D51" w:rsidRDefault="00224D51" w:rsidP="006373AA">
      <w:pPr>
        <w:jc w:val="both"/>
        <w:rPr>
          <w:rFonts w:ascii="Verdana" w:hAnsi="Verdana"/>
          <w:noProof/>
          <w:lang w:eastAsia="en-US"/>
        </w:rPr>
      </w:pPr>
    </w:p>
    <w:p w14:paraId="28F0BFD9" w14:textId="77777777" w:rsidR="00224D51" w:rsidRDefault="00224D51" w:rsidP="006373AA">
      <w:pPr>
        <w:jc w:val="both"/>
        <w:rPr>
          <w:rFonts w:ascii="Verdana" w:hAnsi="Verdana"/>
          <w:noProof/>
          <w:lang w:eastAsia="en-US"/>
        </w:rPr>
      </w:pPr>
    </w:p>
    <w:p w14:paraId="7A97C250" w14:textId="77777777" w:rsidR="00224D51" w:rsidRPr="00224D51" w:rsidRDefault="00224D51" w:rsidP="006373AA">
      <w:pPr>
        <w:jc w:val="both"/>
        <w:rPr>
          <w:rFonts w:ascii="Verdana" w:hAnsi="Verdana"/>
          <w:noProof/>
          <w:lang w:eastAsia="en-US"/>
        </w:rPr>
      </w:pPr>
    </w:p>
    <w:p w14:paraId="61986859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4A3A47E3" w14:textId="77777777" w:rsidR="00224D51" w:rsidRPr="00224D51" w:rsidRDefault="00224D51" w:rsidP="00224D51">
      <w:pPr>
        <w:jc w:val="both"/>
        <w:rPr>
          <w:rFonts w:ascii="Verdana" w:hAnsi="Verdana"/>
          <w:sz w:val="16"/>
          <w:szCs w:val="16"/>
        </w:rPr>
      </w:pPr>
      <w:bookmarkStart w:id="2" w:name="_Hlk179278916"/>
      <w:r w:rsidRPr="00224D51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224D51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administracija@marijampole.lt</w:t>
        </w:r>
      </w:hyperlink>
      <w:r w:rsidRPr="00224D51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duomenu.apsauga@marijampole.lt</w:t>
        </w:r>
      </w:hyperlink>
    </w:p>
    <w:p w14:paraId="38E49A3E" w14:textId="77777777" w:rsidR="00224D51" w:rsidRPr="00224D51" w:rsidRDefault="00224D51" w:rsidP="00224D51">
      <w:pPr>
        <w:jc w:val="both"/>
        <w:rPr>
          <w:rFonts w:ascii="Verdana" w:hAnsi="Verdana"/>
          <w:sz w:val="16"/>
          <w:szCs w:val="16"/>
        </w:rPr>
      </w:pPr>
      <w:r w:rsidRPr="00224D51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224D51">
          <w:rPr>
            <w:rStyle w:val="Hipersaitas"/>
            <w:rFonts w:ascii="Verdana" w:hAnsi="Verdana"/>
            <w:color w:val="auto"/>
            <w:sz w:val="16"/>
            <w:szCs w:val="16"/>
            <w:u w:val="none"/>
          </w:rPr>
          <w:t>https://teisesaktai.marijampole.lt/document/55899</w:t>
        </w:r>
      </w:hyperlink>
      <w:bookmarkEnd w:id="2"/>
    </w:p>
    <w:p w14:paraId="34FE2101" w14:textId="77777777" w:rsidR="00224D51" w:rsidRPr="00224D51" w:rsidRDefault="00224D51" w:rsidP="00224D51">
      <w:pPr>
        <w:jc w:val="both"/>
        <w:rPr>
          <w:rFonts w:ascii="Verdana" w:hAnsi="Verdana"/>
        </w:rPr>
      </w:pPr>
    </w:p>
    <w:p w14:paraId="1444ED19" w14:textId="77777777" w:rsidR="00224D51" w:rsidRPr="00224D51" w:rsidRDefault="00224D51" w:rsidP="00224D51">
      <w:pPr>
        <w:jc w:val="center"/>
        <w:rPr>
          <w:rFonts w:ascii="Verdana" w:hAnsi="Verdana"/>
        </w:rPr>
      </w:pPr>
      <w:r w:rsidRPr="00224D51">
        <w:rPr>
          <w:rFonts w:ascii="Verdana" w:hAnsi="Verdana"/>
        </w:rPr>
        <w:t>__________________________</w:t>
      </w:r>
    </w:p>
    <w:p w14:paraId="2EE7F8EC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1445405E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3FC30654" w14:textId="77777777" w:rsidR="006373AA" w:rsidRPr="00224D51" w:rsidRDefault="006373AA" w:rsidP="006373AA">
      <w:pPr>
        <w:jc w:val="both"/>
        <w:rPr>
          <w:rFonts w:ascii="Verdana" w:hAnsi="Verdana"/>
          <w:noProof/>
          <w:lang w:eastAsia="en-US"/>
        </w:rPr>
      </w:pPr>
    </w:p>
    <w:p w14:paraId="2CF86151" w14:textId="54A6F270" w:rsidR="004E0929" w:rsidRPr="00224D51" w:rsidRDefault="004E0929" w:rsidP="00974AEB">
      <w:pPr>
        <w:ind w:left="5103"/>
        <w:rPr>
          <w:rFonts w:ascii="Verdana" w:hAnsi="Verdana"/>
        </w:rPr>
      </w:pPr>
    </w:p>
    <w:sectPr w:rsidR="004E0929" w:rsidRPr="00224D51" w:rsidSect="00974AE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A7910" w14:textId="77777777" w:rsidR="00E81478" w:rsidRDefault="00E81478">
      <w:r>
        <w:separator/>
      </w:r>
    </w:p>
  </w:endnote>
  <w:endnote w:type="continuationSeparator" w:id="0">
    <w:p w14:paraId="7E113FE7" w14:textId="77777777" w:rsidR="00E81478" w:rsidRDefault="00E81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E8CB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4FD4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B11A8" w14:textId="77777777" w:rsidR="00E81478" w:rsidRDefault="00E81478">
      <w:r>
        <w:separator/>
      </w:r>
    </w:p>
  </w:footnote>
  <w:footnote w:type="continuationSeparator" w:id="0">
    <w:p w14:paraId="05FE9344" w14:textId="77777777" w:rsidR="00E81478" w:rsidRDefault="00E81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EEAAB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DC235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89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AA"/>
    <w:rsid w:val="00001412"/>
    <w:rsid w:val="00006FAD"/>
    <w:rsid w:val="00024D31"/>
    <w:rsid w:val="00034AB5"/>
    <w:rsid w:val="000517E5"/>
    <w:rsid w:val="0005437F"/>
    <w:rsid w:val="00071E4C"/>
    <w:rsid w:val="0007488C"/>
    <w:rsid w:val="0009673D"/>
    <w:rsid w:val="000A7DCA"/>
    <w:rsid w:val="000B1DF1"/>
    <w:rsid w:val="000B4D7A"/>
    <w:rsid w:val="000C0062"/>
    <w:rsid w:val="000C1254"/>
    <w:rsid w:val="000D2558"/>
    <w:rsid w:val="000E1795"/>
    <w:rsid w:val="000E7F99"/>
    <w:rsid w:val="000F0351"/>
    <w:rsid w:val="00107696"/>
    <w:rsid w:val="00123916"/>
    <w:rsid w:val="001315D3"/>
    <w:rsid w:val="00140C7C"/>
    <w:rsid w:val="001536C3"/>
    <w:rsid w:val="00175DC9"/>
    <w:rsid w:val="001D6E9F"/>
    <w:rsid w:val="001E7173"/>
    <w:rsid w:val="00205CC9"/>
    <w:rsid w:val="002156B2"/>
    <w:rsid w:val="00216FF9"/>
    <w:rsid w:val="00221375"/>
    <w:rsid w:val="00224D51"/>
    <w:rsid w:val="00226EE4"/>
    <w:rsid w:val="0024520C"/>
    <w:rsid w:val="00267FBC"/>
    <w:rsid w:val="00276CE1"/>
    <w:rsid w:val="0029149E"/>
    <w:rsid w:val="002936BF"/>
    <w:rsid w:val="002B39F0"/>
    <w:rsid w:val="002E7260"/>
    <w:rsid w:val="002F0AD3"/>
    <w:rsid w:val="00305B1B"/>
    <w:rsid w:val="003347ED"/>
    <w:rsid w:val="00335DFE"/>
    <w:rsid w:val="00347773"/>
    <w:rsid w:val="003556D6"/>
    <w:rsid w:val="00386728"/>
    <w:rsid w:val="003B1802"/>
    <w:rsid w:val="003B19A3"/>
    <w:rsid w:val="003C03BB"/>
    <w:rsid w:val="003D2B2C"/>
    <w:rsid w:val="003D53F1"/>
    <w:rsid w:val="003E57AB"/>
    <w:rsid w:val="00401816"/>
    <w:rsid w:val="00401A6F"/>
    <w:rsid w:val="00413BD1"/>
    <w:rsid w:val="00427FF4"/>
    <w:rsid w:val="004511F0"/>
    <w:rsid w:val="0045224C"/>
    <w:rsid w:val="00456DD2"/>
    <w:rsid w:val="00462AD2"/>
    <w:rsid w:val="004919AD"/>
    <w:rsid w:val="004A23C8"/>
    <w:rsid w:val="004A27BF"/>
    <w:rsid w:val="004B1167"/>
    <w:rsid w:val="004D14EC"/>
    <w:rsid w:val="004D492E"/>
    <w:rsid w:val="004E0929"/>
    <w:rsid w:val="004E435B"/>
    <w:rsid w:val="004E6DD3"/>
    <w:rsid w:val="004F3F47"/>
    <w:rsid w:val="004F4E44"/>
    <w:rsid w:val="00502A4B"/>
    <w:rsid w:val="00507257"/>
    <w:rsid w:val="00512330"/>
    <w:rsid w:val="00516B0E"/>
    <w:rsid w:val="0052595B"/>
    <w:rsid w:val="00540085"/>
    <w:rsid w:val="00574842"/>
    <w:rsid w:val="00591A52"/>
    <w:rsid w:val="005A1D5D"/>
    <w:rsid w:val="005A403D"/>
    <w:rsid w:val="005C5783"/>
    <w:rsid w:val="005C6F67"/>
    <w:rsid w:val="005D0128"/>
    <w:rsid w:val="005D63C8"/>
    <w:rsid w:val="005F3650"/>
    <w:rsid w:val="005F3A4B"/>
    <w:rsid w:val="005F521B"/>
    <w:rsid w:val="00636074"/>
    <w:rsid w:val="00636BDD"/>
    <w:rsid w:val="006373AA"/>
    <w:rsid w:val="00667E45"/>
    <w:rsid w:val="006748CA"/>
    <w:rsid w:val="00676F46"/>
    <w:rsid w:val="00683E88"/>
    <w:rsid w:val="006866C6"/>
    <w:rsid w:val="0069197A"/>
    <w:rsid w:val="00694839"/>
    <w:rsid w:val="006B5178"/>
    <w:rsid w:val="006E0A9A"/>
    <w:rsid w:val="006F1765"/>
    <w:rsid w:val="006F69C3"/>
    <w:rsid w:val="00706900"/>
    <w:rsid w:val="00716A16"/>
    <w:rsid w:val="007368EF"/>
    <w:rsid w:val="00737910"/>
    <w:rsid w:val="007455B5"/>
    <w:rsid w:val="007510C2"/>
    <w:rsid w:val="007A098F"/>
    <w:rsid w:val="007E06FD"/>
    <w:rsid w:val="00800273"/>
    <w:rsid w:val="0081168B"/>
    <w:rsid w:val="008132BB"/>
    <w:rsid w:val="00813D03"/>
    <w:rsid w:val="0081431B"/>
    <w:rsid w:val="0082571F"/>
    <w:rsid w:val="008337B7"/>
    <w:rsid w:val="0083401C"/>
    <w:rsid w:val="00844DAD"/>
    <w:rsid w:val="00867E01"/>
    <w:rsid w:val="008C722E"/>
    <w:rsid w:val="008C7705"/>
    <w:rsid w:val="008E5248"/>
    <w:rsid w:val="008F3779"/>
    <w:rsid w:val="00902FB3"/>
    <w:rsid w:val="00907B26"/>
    <w:rsid w:val="00931666"/>
    <w:rsid w:val="00935A84"/>
    <w:rsid w:val="00937FB7"/>
    <w:rsid w:val="009575E7"/>
    <w:rsid w:val="00971162"/>
    <w:rsid w:val="00973FFD"/>
    <w:rsid w:val="00974AEB"/>
    <w:rsid w:val="00975A94"/>
    <w:rsid w:val="00990B5F"/>
    <w:rsid w:val="009B5498"/>
    <w:rsid w:val="009C30FE"/>
    <w:rsid w:val="009D5F3F"/>
    <w:rsid w:val="009E2655"/>
    <w:rsid w:val="00A06E5D"/>
    <w:rsid w:val="00A202D3"/>
    <w:rsid w:val="00A5592A"/>
    <w:rsid w:val="00A60E4E"/>
    <w:rsid w:val="00A81B16"/>
    <w:rsid w:val="00AB3609"/>
    <w:rsid w:val="00B079FA"/>
    <w:rsid w:val="00B17F65"/>
    <w:rsid w:val="00B2079F"/>
    <w:rsid w:val="00B23A50"/>
    <w:rsid w:val="00B246B9"/>
    <w:rsid w:val="00B26D7E"/>
    <w:rsid w:val="00B40099"/>
    <w:rsid w:val="00B4049E"/>
    <w:rsid w:val="00B552DD"/>
    <w:rsid w:val="00B57478"/>
    <w:rsid w:val="00B7368A"/>
    <w:rsid w:val="00B8180E"/>
    <w:rsid w:val="00B935B4"/>
    <w:rsid w:val="00BC5CCD"/>
    <w:rsid w:val="00BC5E69"/>
    <w:rsid w:val="00C06E21"/>
    <w:rsid w:val="00C235E9"/>
    <w:rsid w:val="00C25674"/>
    <w:rsid w:val="00C42C7A"/>
    <w:rsid w:val="00C54D7E"/>
    <w:rsid w:val="00C946A2"/>
    <w:rsid w:val="00C97CDC"/>
    <w:rsid w:val="00CA19BA"/>
    <w:rsid w:val="00CB2D9D"/>
    <w:rsid w:val="00CC0F42"/>
    <w:rsid w:val="00CC1325"/>
    <w:rsid w:val="00CC3980"/>
    <w:rsid w:val="00CC5865"/>
    <w:rsid w:val="00D07022"/>
    <w:rsid w:val="00D20AD8"/>
    <w:rsid w:val="00D32076"/>
    <w:rsid w:val="00D4625D"/>
    <w:rsid w:val="00D52938"/>
    <w:rsid w:val="00DB1E55"/>
    <w:rsid w:val="00DB349A"/>
    <w:rsid w:val="00DB5B14"/>
    <w:rsid w:val="00DD10F6"/>
    <w:rsid w:val="00DD1A79"/>
    <w:rsid w:val="00DD7BFF"/>
    <w:rsid w:val="00DE3689"/>
    <w:rsid w:val="00E039DD"/>
    <w:rsid w:val="00E3212D"/>
    <w:rsid w:val="00E63550"/>
    <w:rsid w:val="00E7755E"/>
    <w:rsid w:val="00E81478"/>
    <w:rsid w:val="00E96047"/>
    <w:rsid w:val="00E977DE"/>
    <w:rsid w:val="00EA62DF"/>
    <w:rsid w:val="00EC479B"/>
    <w:rsid w:val="00EE0844"/>
    <w:rsid w:val="00EE40B9"/>
    <w:rsid w:val="00EF7156"/>
    <w:rsid w:val="00F053D4"/>
    <w:rsid w:val="00F17429"/>
    <w:rsid w:val="00F24382"/>
    <w:rsid w:val="00F31674"/>
    <w:rsid w:val="00FB2BF0"/>
    <w:rsid w:val="00FC2DD6"/>
    <w:rsid w:val="00FD33B1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C4101"/>
  <w15:chartTrackingRefBased/>
  <w15:docId w15:val="{8E49447E-05E1-4827-9DDE-50D6B71C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unhideWhenUsed/>
    <w:rsid w:val="006373AA"/>
    <w:rPr>
      <w:color w:val="0000FF"/>
      <w:u w:val="single"/>
    </w:rPr>
  </w:style>
  <w:style w:type="table" w:customStyle="1" w:styleId="Lentelstinklelis1">
    <w:name w:val="Lentelės tinklelis1"/>
    <w:basedOn w:val="prastojilentel"/>
    <w:next w:val="Lentelstinklelis"/>
    <w:uiPriority w:val="39"/>
    <w:rsid w:val="006373AA"/>
    <w:rPr>
      <w:rFonts w:ascii="Calibri" w:eastAsia="Calibri" w:hAnsi="Calibri" w:cs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175DC9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8E524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ym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75C37-E2DA-42AB-BA3E-D8C12D789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Admin_dir_isakym</Template>
  <TotalTime>953</TotalTime>
  <Pages>3</Pages>
  <Words>2689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Živilė Baltuškonienė</dc:creator>
  <cp:keywords/>
  <dc:description/>
  <cp:lastModifiedBy>Živilė Baltuškonienė</cp:lastModifiedBy>
  <cp:revision>37</cp:revision>
  <cp:lastPrinted>1899-12-31T22:00:00Z</cp:lastPrinted>
  <dcterms:created xsi:type="dcterms:W3CDTF">2025-01-13T07:25:00Z</dcterms:created>
  <dcterms:modified xsi:type="dcterms:W3CDTF">2025-02-05T07:22:00Z</dcterms:modified>
</cp:coreProperties>
</file>